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FC583" w14:textId="2FC73FA8" w:rsidR="00E04C31" w:rsidRPr="00E04C31" w:rsidRDefault="00E04C31" w:rsidP="00E04C31">
      <w:pPr>
        <w:pStyle w:val="Subtitle"/>
        <w:spacing w:before="8000" w:after="300" w:line="240" w:lineRule="auto"/>
        <w:rPr>
          <w:rFonts w:ascii="Arial" w:eastAsia="Zawgyi-One" w:hAnsi="Arial" w:cs="Myanmar Text"/>
          <w:sz w:val="160"/>
          <w:szCs w:val="56"/>
          <w:lang w:bidi="my-MM"/>
        </w:rPr>
      </w:pPr>
      <w:bookmarkStart w:id="0" w:name="_Toc349720821"/>
      <w:r w:rsidRPr="00E04C31">
        <w:rPr>
          <w:rFonts w:ascii="Arial" w:eastAsia="Zawgyi-One" w:hAnsi="Arial" w:cs="Myanmar Text" w:hint="cs"/>
          <w:sz w:val="160"/>
          <w:szCs w:val="56"/>
          <w:cs/>
          <w:lang w:bidi="my-MM"/>
        </w:rPr>
        <w:t>ဆဲးလၤဒီးကျိၥ်အတၢ်လီၤဆီလိၥ်အသး</w:t>
      </w:r>
      <w:r>
        <w:rPr>
          <w:rFonts w:ascii="Arial" w:eastAsia="Zawgyi-One" w:hAnsi="Arial" w:cs="Myanmar Text"/>
          <w:sz w:val="160"/>
          <w:szCs w:val="56"/>
          <w:lang w:bidi="my-MM"/>
        </w:rPr>
        <w:br/>
      </w:r>
      <w:r w:rsidRPr="00E04C31">
        <w:rPr>
          <w:rFonts w:hint="cs"/>
          <w:sz w:val="160"/>
          <w:szCs w:val="56"/>
          <w:cs/>
        </w:rPr>
        <w:t>တၢ်မၤအကျိၤကျဲ ၂၀၂၃-၂၀၂၇</w:t>
      </w:r>
    </w:p>
    <w:p w14:paraId="7AF85DB4" w14:textId="6E9650EA" w:rsidR="001A07DF" w:rsidRPr="001C4AC1" w:rsidRDefault="00000000" w:rsidP="003B45D3">
      <w:pPr>
        <w:pStyle w:val="Subtitle"/>
        <w:spacing w:before="60" w:after="120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t>တၢ်လၢပမၤတ့ၢ်လံတဖၣ်မ့ၢ်မနုၤလဲၣ်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252FCC09" w14:textId="1DABFBCD" w:rsidR="00B60B5F" w:rsidRPr="001C4AC1" w:rsidRDefault="00000000" w:rsidP="00E04C31">
      <w:pPr>
        <w:spacing w:before="240"/>
        <w:rPr>
          <w:rFonts w:ascii="Arial" w:eastAsia="Zawgyi-One" w:hAnsi="Arial" w:cs="Arial"/>
          <w:color w:val="FFFFFF" w:themeColor="background1"/>
        </w:rPr>
      </w:pPr>
      <w:r w:rsidRPr="001C4AC1">
        <w:rPr>
          <w:rFonts w:ascii="Myanmar Text" w:eastAsia="Zawgyi-One" w:hAnsi="Myanmar Text" w:cs="Myanmar Text"/>
          <w:color w:val="FFFFFF" w:themeColor="background1"/>
        </w:rPr>
        <w:t>တၢ်ဖးလၢအညီ</w:t>
      </w:r>
      <w:r w:rsidRPr="001C4AC1">
        <w:rPr>
          <w:rFonts w:ascii="Arial" w:eastAsia="Zawgyi-One" w:hAnsi="Arial" w:cs="Arial"/>
          <w:color w:val="FFFFFF" w:themeColor="background1"/>
        </w:rPr>
        <w:t xml:space="preserve"> (Easy Read)</w:t>
      </w:r>
      <w:bookmarkEnd w:id="1"/>
      <w:r w:rsidR="003B45D3" w:rsidRPr="001C4AC1">
        <w:rPr>
          <w:rFonts w:ascii="Arial" w:eastAsia="Zawgyi-One" w:hAnsi="Arial" w:cs="Arial"/>
          <w:color w:val="FFFFFF" w:themeColor="background1"/>
        </w:rPr>
        <w:t xml:space="preserve"> </w:t>
      </w:r>
      <w:r w:rsidRPr="001C4AC1">
        <w:rPr>
          <w:rFonts w:ascii="Myanmar Text" w:eastAsia="Zawgyi-One" w:hAnsi="Myanmar Text" w:cs="Myanmar Text"/>
          <w:color w:val="FFFFFF" w:themeColor="background1"/>
        </w:rPr>
        <w:t>တၢ်ကွဲးကျၢၢ်တံၢ်</w:t>
      </w:r>
    </w:p>
    <w:p w14:paraId="19DE351C" w14:textId="3907537B" w:rsidR="00A62FCA" w:rsidRPr="001C4AC1" w:rsidRDefault="00A62FCA" w:rsidP="00E04C31">
      <w:pPr>
        <w:rPr>
          <w:rFonts w:ascii="Arial" w:eastAsia="Zawgyi-One" w:hAnsi="Arial" w:cs="Arial"/>
          <w:color w:val="FFFFFF" w:themeColor="background1"/>
          <w:szCs w:val="28"/>
        </w:rPr>
      </w:pPr>
      <w:r w:rsidRPr="001C4AC1">
        <w:rPr>
          <w:rFonts w:ascii="Arial" w:eastAsia="Zawgyi-One" w:hAnsi="Arial" w:cs="Arial"/>
          <w:color w:val="FFFFFF" w:themeColor="background1"/>
          <w:szCs w:val="28"/>
        </w:rPr>
        <w:t xml:space="preserve">Karen | </w:t>
      </w:r>
      <w:r w:rsidRPr="001C4AC1">
        <w:rPr>
          <w:rFonts w:ascii="Myanmar Text" w:eastAsia="Zawgyi-One" w:hAnsi="Myanmar Text" w:cs="Myanmar Text" w:hint="cs"/>
          <w:color w:val="FFFFFF" w:themeColor="background1"/>
          <w:szCs w:val="28"/>
          <w:cs/>
          <w:lang w:bidi="my-MM"/>
        </w:rPr>
        <w:t>ကညီကျိာ်</w:t>
      </w:r>
    </w:p>
    <w:p w14:paraId="35B342AC" w14:textId="77777777" w:rsidR="00F3744E" w:rsidRPr="001C4AC1" w:rsidRDefault="00000000" w:rsidP="00155675">
      <w:pPr>
        <w:pStyle w:val="TOCHeading"/>
        <w:rPr>
          <w:rFonts w:ascii="Arial" w:hAnsi="Arial" w:cs="Arial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1C4AC1">
        <w:rPr>
          <w:rFonts w:ascii="Myanmar Text" w:eastAsia="Zawgyi-One" w:hAnsi="Myanmar Text" w:cs="Myanmar Text"/>
        </w:rPr>
        <w:lastRenderedPageBreak/>
        <w:t>တၢ်ကဘၣ်သူတၢ်ပၥ်ဖျါတခါအံၤဒ်လဲၣ်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1C4AC1">
        <w:rPr>
          <w:rFonts w:ascii="Arial" w:eastAsia="Zawgyi-One" w:hAnsi="Arial" w:cs="Arial"/>
        </w:rPr>
        <w:t xml:space="preserve"> 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5913A57D" w14:textId="77777777" w:rsidTr="00155675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9118C50" w14:textId="77777777" w:rsidR="00665419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824F2B2" wp14:editId="2DEFBC3A">
                  <wp:extent cx="1466850" cy="1132872"/>
                  <wp:effectExtent l="0" t="0" r="0" b="0"/>
                  <wp:docPr id="95" name="Picture 95" descr="ပှၤတကရူၢ်. ပိၥ်မုၣ်အိၣ်၀ဲဖဲကရူၢ်အမဲၥ်ညါန့ၣ်တဂၤ, အ၀ဲဖီၣ်ဃၥ်၀ဲကးတဘ့ၣ်လၢတဲ၀ဲ 'ပ၀ဲဒၣ်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ပှၤတကရူၢ်. ပိၥ်မုၣ်အိၣ်၀ဲဖဲကရူၢ်အမဲၥ်ညါန့ၣ်တဂၤ, အ၀ဲဖီၣ်ဃၥ်၀ဲကးတဘ့ၣ်လၢတဲ၀ဲ 'ပ၀ဲဒၣ်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68" cy="113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140AC01" w14:textId="0A9FBA69" w:rsidR="00665419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ထံကီၢ်သးနီၢ်ခိက့ၢ်ဂီၤတလၢတပှဲၤတဆူၣ်တချ့တၢ်အုၣ်ကီၤကရၢခၢၣ်စး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(</w:t>
            </w:r>
            <w:r w:rsidR="001C4AC1" w:rsidRPr="00516896">
              <w:rPr>
                <w:rFonts w:ascii="Arial" w:hAnsi="Arial" w:cs="Arial"/>
                <w:sz w:val="26"/>
                <w:szCs w:val="26"/>
              </w:rPr>
              <w:t>National Disability Insurance Agency,</w:t>
            </w:r>
            <w:r w:rsidR="001C4AC1"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NDIA)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ကွဲး၀ဲတၢ်ပၥ်ဖျါအံၤန့ၣ်လီၤ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ဖဲနထံၣ်တၢ်ကတိၤဖျၢၣ်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'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'</w:t>
            </w:r>
            <w:r w:rsidR="001C4AC1" w:rsidRPr="00516896">
              <w:rPr>
                <w:rFonts w:ascii="Arial" w:eastAsia="Zawgyi-One" w:hAnsi="Arial" w:cs="Arial"/>
                <w:sz w:val="26"/>
                <w:szCs w:val="26"/>
              </w:rPr>
              <w:t xml:space="preserve"> (we)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တၢ်န့ၣ်အခီပညီမ့ၢ်၀ဲ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(NDIA)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</w:p>
        </w:tc>
      </w:tr>
      <w:tr w:rsidR="00782F71" w:rsidRPr="001C4AC1" w14:paraId="7B7DCDDF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1C08174" w14:textId="77777777" w:rsidR="00665419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A071BDB" wp14:editId="1DC469C4">
                  <wp:extent cx="1080000" cy="1080000"/>
                  <wp:effectExtent l="0" t="0" r="6350" b="6350"/>
                  <wp:docPr id="6" name="Picture 6" descr="လံၥ်လဲၢ်တၢ်ကွဲးလၢတၢ်ဖးအီၤညီအပနီၣ်ဃုၥ်ဒီးတၢ်တိၤနီၣ်တခါ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လံၥ်လဲၢ်တၢ်ကွဲးလၢတၢ်ဖးအီၤညီအပနီၣ်ဃုၥ်ဒီးတၢ်တိၤနီၣ်တခါ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1331F33" w14:textId="77777777" w:rsidR="00115682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ပကွဲးတၢ်ပၥ်ဖျါအံၤတၢ်ကဖးဘၣ်အီၤညီညီအကျိၤအကျဲအပူၤလီၤ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</w:p>
          <w:p w14:paraId="1140BC20" w14:textId="77777777" w:rsidR="00665419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ပသူ၀ဲတၢ်ဂီၤတဖၣ်လၢကတဲဖျါဘၣ်ဃးတၢ်ဆိမိၣ်တနီၤအဂီၢ်လီၤ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</w:p>
        </w:tc>
      </w:tr>
      <w:tr w:rsidR="00782F71" w:rsidRPr="001C4AC1" w14:paraId="52841F78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44FD156" w14:textId="77777777" w:rsidR="00E05DD1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31A4971" wp14:editId="2F9C2313">
                  <wp:extent cx="1295400" cy="911412"/>
                  <wp:effectExtent l="0" t="0" r="0" b="3175"/>
                  <wp:docPr id="4" name="Picture 4" descr="လံၥ်ဖျၢၣ် ' အဖျါသူဒိၣ်' ဒီး &quot;တသူဒိၣ်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လံၥ်ဖျၢၣ် ' အဖျါသူဒိၣ်' ဒီး &quot;တသူဒိၣ်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22" cy="91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51E8452" w14:textId="143542F5" w:rsidR="00E05DD1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ပကွဲးတၢ်ကတိၤဖျၢၣ်အကါဒိၣ်တနီၤလၢ</w:t>
            </w: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အသူဒိၣ်</w:t>
            </w:r>
            <w:r w:rsidR="001C4AC1" w:rsidRPr="00516896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(bold)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1EC6FA7C" w14:textId="77777777" w:rsidR="00E05DD1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တၢ်အံၤအခီပညီမ့ၢ်၀ဲလံၥ်မဲၥ်ဖျၢၣ်တဖၣ်တီၣ်၀ဲဒီးသူဒိၣ်၀ဲန့ၣ်လီၤ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E116699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1B80FD1" w14:textId="77777777" w:rsidR="009D031E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887C294" wp14:editId="4B408234">
                  <wp:extent cx="1080000" cy="1080000"/>
                  <wp:effectExtent l="0" t="0" r="6350" b="6350"/>
                  <wp:docPr id="10" name="Picture 10" descr="လံၥ်ဖျၢၣ်ဆီရဲၣ်အတၢ်ပနီၣ်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လံၥ်ဖျၢၣ်ဆီရဲၣ်အတၢ်ပနီၣ်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D439ADD" w14:textId="77777777" w:rsidR="00C32E35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ပတဲဖျါ၀ဲတၢ်ကတိၤဖျၢၣ်တဖၣ်အံၤအခီပညီမ့ၢ်မနုၤလဲၣ်အဂ့ၢ်လီၤ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25991D9A" w14:textId="77777777" w:rsidR="009D031E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တၢ်ကတိၤဖျၢၣ်ဆီရဲၣ်တဖၣ်အံၤအိၣ်၀ဲဖဲ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လံၥ်ကဘျံး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၃၀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အပူၤန့ၣ်လီၤ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</w:p>
        </w:tc>
      </w:tr>
      <w:tr w:rsidR="00782F71" w:rsidRPr="001C4AC1" w14:paraId="7C9EA98B" w14:textId="77777777" w:rsidTr="0015567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C99EA9F" w14:textId="77777777" w:rsidR="009D031E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4CFE7F3" wp14:editId="1950B90E">
                  <wp:extent cx="1114425" cy="1114425"/>
                  <wp:effectExtent l="0" t="0" r="9525" b="9525"/>
                  <wp:docPr id="11" name="Picture 11" descr="တၢ်ဂ့ၢ်ကျၢၢ်တံၢ်အတၢ်ပနီၣ်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တၢ်ဂ့ၢ်ကျၢၢ်တံၢ်အတၢ်ပနီၣ်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43" cy="11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7CADD75" w14:textId="53EF9FCF" w:rsidR="000E4C08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တၢ်ပၥ်ဖျါလၢတၢ်ဖးအီၤညီအံၤမ့ၢ်တၢ်ဂ့ၢ်ကျၢၢ်တံၢ်လၢတၢ်ပၥ်ဖျါအဂၤတခါအဂီၢ်န့ၣ်လီၤ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တၢ်အံၤအခီပညီမ့ၢ်၀ဲပၣ်ဃုၥ်ဒၣ်ထဲတၢ်ဆိမိၣ်လၢအကါဒိၣ်တဖၣ်ဧိၤန့ၣ်လီၤ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94A1C56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DDB23BE" w14:textId="77777777" w:rsidR="009D031E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4D45D3F" wp14:editId="7E09BF9D">
                  <wp:extent cx="981075" cy="981075"/>
                  <wp:effectExtent l="0" t="0" r="9525" b="9525"/>
                  <wp:docPr id="12" name="Picture 12" descr="ပှၥ်ယဲၤအတၢ်ပနီၣ်ဃုၥ်ဒီး &quot;www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ပှၥ်ယဲၤအတၢ်ပနီၣ်ဃုၥ်ဒီး &quot;www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32" cy="9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AF71FBF" w14:textId="77777777" w:rsidR="000E4C08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နဃုထံၣ်န့ၢ်တၢ်ပၥ်ဖျါအဂၤတခါဖဲပပှၥ်ယဲၤအပူၤသ့၀ဲလီၤ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45898F45" w14:textId="77777777" w:rsidR="00723993" w:rsidRPr="00516896" w:rsidRDefault="00000000" w:rsidP="00A62F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hyperlink r:id="rId14" w:history="1">
              <w:r w:rsidR="00202A4A" w:rsidRPr="00516896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www.ndis.gov.au</w:t>
              </w:r>
            </w:hyperlink>
            <w:r w:rsidR="009D031E"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782F71" w:rsidRPr="001C4AC1" w14:paraId="5BC98AA7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B2DFA04" w14:textId="77777777" w:rsidR="00E05DD1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CCDDCC1" wp14:editId="41BC5176">
                  <wp:extent cx="1152892" cy="1027430"/>
                  <wp:effectExtent l="0" t="0" r="9525" b="1270"/>
                  <wp:docPr id="56" name="Picture 56" descr="ပိၥ်မုၣ်တဂၤမၤစၢၤပိၥ်ခွါတဂၤဖး၀ဲလံၥ်လဲၢ်တၢ်ကွဲးတဘ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ပိၥ်မုၣ်တဂၤမၤစၢၤပိၥ်ခွါတဂၤဖး၀ဲလံၥ်လဲၢ်တၢ်ကွဲးတဘ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36" cy="102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DDD3F12" w14:textId="24366535" w:rsidR="001C4AC1" w:rsidRPr="00516896" w:rsidRDefault="00000000" w:rsidP="001C4AC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Zawgyi-One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နဃ့တၢ်မၤစၢၤလၢတၢ်ကဖးန့ၢ်နၤတၢ်ပၥ်ဖျါအံၤသ့၀ဲလီၤ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တံၤသကိး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ဟံၣ်ဖိဃီဖိမ့တမ့ၢ်ပှၤဆီၣ်ထွဲတၢ်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တဂၤမၤစၢၤနၤကသ့၀ဲသ့ၣ်သ့ၣ်လီၤ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5DD8FEE9" w14:textId="77777777" w:rsidR="00155675" w:rsidRPr="001C4AC1" w:rsidRDefault="00000000" w:rsidP="00155675">
      <w:pPr>
        <w:pStyle w:val="TOCHeading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lastRenderedPageBreak/>
        <w:t>တၢ်မနုၤအိၣ်၀ဲဖဲတၢ်ပၥ်ဖျါအံၤအပူၤလဲၣ်</w:t>
      </w:r>
      <w:r w:rsidRPr="001C4AC1">
        <w:rPr>
          <w:rFonts w:ascii="Arial" w:eastAsia="Zawgyi-One" w:hAnsi="Arial" w:cs="Arial"/>
        </w:rPr>
        <w:t>.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68B80D1B" w14:textId="3EEEE901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r w:rsidRPr="00516896">
        <w:rPr>
          <w:rFonts w:ascii="Arial" w:hAnsi="Arial" w:cs="Arial"/>
          <w:b/>
          <w:bCs/>
          <w:sz w:val="26"/>
          <w:szCs w:val="26"/>
        </w:rPr>
        <w:fldChar w:fldCharType="begin"/>
      </w:r>
      <w:r w:rsidRPr="00516896">
        <w:rPr>
          <w:rFonts w:ascii="Arial" w:hAnsi="Arial" w:cs="Arial"/>
          <w:b/>
          <w:bCs/>
          <w:sz w:val="26"/>
          <w:szCs w:val="26"/>
        </w:rPr>
        <w:instrText xml:space="preserve"> TOC \h \z \u \t "Heading 2,1,Title,1" </w:instrText>
      </w:r>
      <w:r w:rsidRPr="00516896">
        <w:rPr>
          <w:rFonts w:ascii="Arial" w:hAnsi="Arial" w:cs="Arial"/>
          <w:b/>
          <w:bCs/>
          <w:sz w:val="26"/>
          <w:szCs w:val="26"/>
        </w:rPr>
        <w:fldChar w:fldCharType="separate"/>
      </w:r>
      <w:hyperlink w:anchor="_Toc256000000" w:history="1">
        <w:r w:rsidR="00E05DD1"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တၢ်ပၥ်ဖျါအံၤဘၣ်ဃးဒီးတၢ်မနုၤလဲၣ်</w:t>
        </w:r>
        <w:r w:rsidR="00E05DD1"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>.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_Toc256000000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4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77DBA430" w14:textId="55811325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1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သူ၀ဲတၢ်တ့ကဲထီၣ်တၢ်အက့ၢ်အဂီၤ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_Toc256000001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6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4036CE68" w14:textId="47036DBE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2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ပမၤသကိးတ့ၢ်တၢ်ဒီးပှၤတ၀ၢတဖၣ်ဒ်လဲၣ်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>.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_Toc256000002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7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1199471F" w14:textId="354768D3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3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ပှၤတ၀ၢတဲဘၣ်ပှၤတၢ်မနုၤလဲၣ်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_Toc256000003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9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404A33D9" w14:textId="35E7D65D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4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ပတၢ်ဂ့ၢ်မိၢ်ပှၢ်ဒီးတၢ်ပညိၣ်တဖၣ်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_Toc256000004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12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79B3DF86" w14:textId="13AF5751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5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၁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 xml:space="preserve">. </w:t>
        </w:r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ပညိၣ်လီၤလၢ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 xml:space="preserve"> CALD </w:t>
        </w:r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အပှၤနုၥ်ပၣ်ဃုၥ်တဖၣ်အဂ့ၢ်ဖဲပမၤတၢ်အခါ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_Toc256000005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14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049313C4" w14:textId="7646A0E9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6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၂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 xml:space="preserve">. </w:t>
        </w:r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မၤလီၤတံၢ်ဒ်သိးပပှၤမၤတၢ်ဖိအိၣ်ဒီးတၢ်သ့တၢ်ဘၣ်လၢအဘၣ်ဘျိးဘၣ်ဒါတဖၣ်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_Toc256000006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17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1969F1E4" w14:textId="79E4F893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7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၃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 xml:space="preserve">. </w:t>
        </w:r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ပနီၤဟ့ၣ်လီၤတၢ်ဂ့ၢ်တၢ်ကျိၤအံၤဒ်လဲၣ်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_Toc256000007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19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10716756" w14:textId="72C063E0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8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၄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 xml:space="preserve">. </w:t>
        </w:r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တၢ်ဃုထၢဒီးတၢ်ပၢန့ၢ်တၢ်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_Toc256000008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21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699607DC" w14:textId="63C10733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09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၅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 xml:space="preserve">. </w:t>
        </w:r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တၢ်ဂ့ၢ်ထၢဖှိၣ်ဘၣ်ဃး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 xml:space="preserve"> CALD </w:t>
        </w:r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အပှၤနုၥ်ပၣ်ဃုၥ်တဖၣ်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_Toc256000009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23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3BB876E9" w14:textId="0A254AE2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11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တၢ်မနုၤကကဲထီၣ်အသးဆူညါလဲၣ်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>.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_Toc256000011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26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2EB6A961" w14:textId="1BAA6D5A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12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တၢ်ဂ့ၢ်တၢ်ကျိၤအါထီၣ်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_Toc256000012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28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308CB4D2" w14:textId="35D9E4D4" w:rsidR="00782F71" w:rsidRPr="00516896" w:rsidRDefault="00000000" w:rsidP="001C4AC1">
      <w:pPr>
        <w:pStyle w:val="TOC1"/>
        <w:spacing w:beforeLines="0" w:before="400" w:afterLines="0" w:after="160"/>
        <w:rPr>
          <w:rFonts w:ascii="Arial" w:hAnsi="Arial" w:cs="Arial"/>
          <w:b/>
          <w:bCs/>
          <w:sz w:val="26"/>
          <w:szCs w:val="26"/>
        </w:rPr>
      </w:pPr>
      <w:hyperlink w:anchor="_Toc256000013" w:history="1">
        <w:r w:rsidRPr="00516896">
          <w:rPr>
            <w:rStyle w:val="Hyperlink"/>
            <w:rFonts w:ascii="Myanmar Text" w:eastAsia="Zawgyi-One" w:hAnsi="Myanmar Text" w:cs="Myanmar Text"/>
            <w:bCs/>
            <w:sz w:val="26"/>
            <w:szCs w:val="26"/>
          </w:rPr>
          <w:t>လံၥ်ဖျၢၣ်ဆီရဲၣ်အတၢ်ပနီၣ်</w:t>
        </w:r>
        <w:r w:rsidRPr="00516896">
          <w:rPr>
            <w:rStyle w:val="Hyperlink"/>
            <w:rFonts w:ascii="Arial" w:eastAsia="Zawgyi-One" w:hAnsi="Arial" w:cs="Arial"/>
            <w:bCs/>
            <w:sz w:val="26"/>
            <w:szCs w:val="26"/>
          </w:rPr>
          <w:t>,</w:t>
        </w:r>
        <w:r w:rsidRPr="00516896">
          <w:rPr>
            <w:rFonts w:ascii="Arial" w:hAnsi="Arial" w:cs="Arial"/>
            <w:b/>
            <w:bCs/>
            <w:sz w:val="26"/>
            <w:szCs w:val="26"/>
          </w:rPr>
          <w:tab/>
        </w:r>
        <w:r w:rsidRPr="00516896">
          <w:rPr>
            <w:rFonts w:ascii="Arial" w:hAnsi="Arial" w:cs="Arial"/>
            <w:sz w:val="26"/>
            <w:szCs w:val="26"/>
          </w:rPr>
          <w:fldChar w:fldCharType="begin"/>
        </w:r>
        <w:r w:rsidRPr="00516896">
          <w:rPr>
            <w:rFonts w:ascii="Arial" w:hAnsi="Arial" w:cs="Arial"/>
            <w:sz w:val="26"/>
            <w:szCs w:val="26"/>
          </w:rPr>
          <w:instrText xml:space="preserve"> PAGEREF _Toc256000013 \h </w:instrText>
        </w:r>
        <w:r w:rsidRPr="00516896">
          <w:rPr>
            <w:rFonts w:ascii="Arial" w:hAnsi="Arial" w:cs="Arial"/>
            <w:sz w:val="26"/>
            <w:szCs w:val="26"/>
          </w:rPr>
        </w:r>
        <w:r w:rsidRPr="00516896">
          <w:rPr>
            <w:rFonts w:ascii="Arial" w:hAnsi="Arial" w:cs="Arial"/>
            <w:sz w:val="26"/>
            <w:szCs w:val="26"/>
          </w:rPr>
          <w:fldChar w:fldCharType="separate"/>
        </w:r>
        <w:r w:rsidR="00CF5967" w:rsidRPr="00516896">
          <w:rPr>
            <w:rFonts w:ascii="Arial" w:hAnsi="Arial" w:cs="Arial"/>
            <w:sz w:val="26"/>
            <w:szCs w:val="26"/>
          </w:rPr>
          <w:t>30</w:t>
        </w:r>
        <w:r w:rsidRPr="00516896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2101BA2D" w14:textId="77777777" w:rsidR="00D01D6C" w:rsidRPr="001C4AC1" w:rsidRDefault="00000000" w:rsidP="001C4AC1">
      <w:pPr>
        <w:pStyle w:val="Heading2"/>
        <w:spacing w:before="400" w:after="160" w:line="240" w:lineRule="auto"/>
        <w:rPr>
          <w:rFonts w:ascii="Arial" w:hAnsi="Arial" w:cs="Arial"/>
        </w:rPr>
      </w:pPr>
      <w:r w:rsidRPr="00516896">
        <w:rPr>
          <w:rFonts w:ascii="Arial" w:hAnsi="Arial" w:cs="Arial"/>
          <w:sz w:val="26"/>
        </w:rPr>
        <w:fldChar w:fldCharType="end"/>
      </w:r>
      <w:r w:rsidR="00E05DD1" w:rsidRPr="001C4AC1">
        <w:rPr>
          <w:rFonts w:ascii="Arial" w:eastAsia="Zawgyi-One" w:hAnsi="Arial" w:cs="Arial"/>
        </w:rPr>
        <w:br w:type="page"/>
      </w:r>
      <w:bookmarkStart w:id="88" w:name="_Toc43391446"/>
      <w:bookmarkStart w:id="89" w:name="_Toc43391495"/>
      <w:bookmarkStart w:id="90" w:name="_Toc256000000"/>
      <w:bookmarkStart w:id="91" w:name="_Toc113455970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E05DD1" w:rsidRPr="001C4AC1">
        <w:rPr>
          <w:rFonts w:ascii="Myanmar Text" w:eastAsia="Zawgyi-One" w:hAnsi="Myanmar Text" w:cs="Myanmar Text"/>
        </w:rPr>
        <w:lastRenderedPageBreak/>
        <w:t>တၢ်</w:t>
      </w:r>
      <w:bookmarkEnd w:id="88"/>
      <w:bookmarkEnd w:id="89"/>
      <w:r w:rsidR="00E05DD1" w:rsidRPr="001C4AC1">
        <w:rPr>
          <w:rFonts w:ascii="Myanmar Text" w:eastAsia="Zawgyi-One" w:hAnsi="Myanmar Text" w:cs="Myanmar Text"/>
        </w:rPr>
        <w:t>ပၥ်ဖျါအံၤဘၣ်ဃးဒီးတၢ်မနုၤလဲၣ်</w:t>
      </w:r>
      <w:r w:rsidR="00E05DD1" w:rsidRPr="001C4AC1">
        <w:rPr>
          <w:rFonts w:ascii="Arial" w:eastAsia="Zawgyi-One" w:hAnsi="Arial" w:cs="Arial"/>
        </w:rPr>
        <w:t>.</w:t>
      </w:r>
      <w:bookmarkEnd w:id="90"/>
      <w:bookmarkEnd w:id="91"/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782F71" w:rsidRPr="001C4AC1" w14:paraId="158EB491" w14:textId="77777777" w:rsidTr="00CE54A5">
        <w:tc>
          <w:tcPr>
            <w:tcW w:w="2551" w:type="dxa"/>
            <w:vAlign w:val="center"/>
          </w:tcPr>
          <w:p w14:paraId="5A501AAD" w14:textId="77777777" w:rsidR="005A2D9C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7370B81" wp14:editId="45C13D4A">
                  <wp:extent cx="1440000" cy="1440000"/>
                  <wp:effectExtent l="0" t="0" r="8255" b="8255"/>
                  <wp:docPr id="18" name="Picture 18" descr="တၢ်ဂီၤအမဲၥ်သၣ်တဘ့ၣ်ဒုးနဲၣ်ဖျါ၀ဲ ' ဆဲးလၤဒီးကျိၥ်တၢ်လီၤဆီလိၥ်သးကျိၤကျဲ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တၢ်ဂီၤအမဲၥ်သၣ်တဘ့ၣ်ဒုးနဲၣ်ဖျါ၀ဲ ' ဆဲးလၤဒီးကျိၥ်တၢ်လီၤဆီလိၥ်သးကျိၤကျဲ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E1C3FE1" w14:textId="7DE1196E" w:rsidR="00CE54A5" w:rsidRPr="00516896" w:rsidRDefault="00000000" w:rsidP="005E3843">
            <w:pPr>
              <w:spacing w:line="240" w:lineRule="auto"/>
              <w:rPr>
                <w:rStyle w:val="Emphasis"/>
                <w:rFonts w:ascii="Myanmar Text" w:eastAsia="Zawgyi-One" w:hAnsi="Myanmar Text" w:cs="Myanmar Text"/>
                <w:i w:val="0"/>
                <w:iCs w:val="0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ပကွဲး၀ဲဆဲးလၤဒီးကျိၥ်လီၤဆီအတၢ်မၤကျိၤကျဲန့ၣ်လီၤ</w:t>
            </w:r>
            <w:r w:rsidR="005E3843" w:rsidRPr="00516896">
              <w:rPr>
                <w:rFonts w:ascii="Myanmar Text" w:eastAsia="Zawgyi-One" w:hAnsi="Myanmar Text" w:cs="Myanmar Text"/>
                <w:sz w:val="26"/>
                <w:szCs w:val="26"/>
              </w:rPr>
              <w:t xml:space="preserve"> (</w:t>
            </w:r>
            <w:r w:rsidR="005E3843" w:rsidRPr="00516896">
              <w:rPr>
                <w:rFonts w:ascii="Arial" w:eastAsia="Zawgyi-One" w:hAnsi="Arial" w:cs="Arial"/>
                <w:sz w:val="26"/>
                <w:szCs w:val="26"/>
              </w:rPr>
              <w:t>Cultural and Linguistic Diversity Strategy</w:t>
            </w:r>
            <w:r w:rsidR="005E3843" w:rsidRPr="00516896">
              <w:rPr>
                <w:rFonts w:ascii="Myanmar Text" w:eastAsia="Zawgyi-One" w:hAnsi="Myanmar Text" w:cs="Myanmar Text"/>
                <w:sz w:val="26"/>
                <w:szCs w:val="26"/>
              </w:rPr>
              <w:t>)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2CCB7D32" w14:textId="77777777" w:rsidR="005A2D9C" w:rsidRPr="00516896" w:rsidRDefault="00000000" w:rsidP="00A62FCA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Emphasis"/>
                <w:rFonts w:ascii="Myanmar Text" w:eastAsia="Zawgyi-One" w:hAnsi="Myanmar Text" w:cs="Myanmar Text"/>
                <w:i w:val="0"/>
                <w:iCs w:val="0"/>
                <w:sz w:val="26"/>
                <w:szCs w:val="26"/>
              </w:rPr>
              <w:t>ပကိးအီၤလၢတၢ်မၤကျိၤကျဲန့ၣ်လီၤ</w:t>
            </w:r>
            <w:r w:rsidRPr="00516896">
              <w:rPr>
                <w:rStyle w:val="Emphasis"/>
                <w:rFonts w:ascii="Arial" w:eastAsia="Zawgyi-One" w:hAnsi="Arial" w:cs="Arial"/>
                <w:i w:val="0"/>
                <w:iCs w:val="0"/>
                <w:sz w:val="26"/>
                <w:szCs w:val="26"/>
              </w:rPr>
              <w:t>.</w:t>
            </w:r>
          </w:p>
        </w:tc>
      </w:tr>
      <w:tr w:rsidR="00782F71" w:rsidRPr="001C4AC1" w14:paraId="259FFC77" w14:textId="77777777" w:rsidTr="00CE54A5">
        <w:tc>
          <w:tcPr>
            <w:tcW w:w="2551" w:type="dxa"/>
            <w:vAlign w:val="center"/>
          </w:tcPr>
          <w:p w14:paraId="1EB1EA81" w14:textId="711B8EC3" w:rsidR="005A2D9C" w:rsidRPr="001C4AC1" w:rsidRDefault="00D7034B" w:rsidP="00A62FCA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940B4BE" wp14:editId="5262B80F">
                  <wp:extent cx="1440000" cy="1440000"/>
                  <wp:effectExtent l="0" t="0" r="8255" b="8255"/>
                  <wp:docPr id="5" name="Picture 5" descr="ပှၤတကရူၢ်လၢအဟဲ၀ဲလၢပှၤတ၀ၢအအိၣ်, အကျါသၢဂၤအိၣ်ဒီးတၢ်ဆိမိၣ်စံၣ်ပိလိလၢအဖီခိၣ်လၢအိၣ်ဒီးကျိၥ်လီၤဆီလၢအပူၤ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ပှၤတကရူၢ်လၢအဟဲ၀ဲလၢပှၤတ၀ၢအအိၣ်, အကျါသၢဂၤအိၣ်ဒီးတၢ်ဆိမိၣ်စံၣ်ပိလိလၢအဖီခိၣ်လၢအိၣ်ဒီးကျိၥ်လီၤဆီလၢအပူၤ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A7E29CF" w14:textId="494491DC" w:rsidR="005A2D9C" w:rsidRPr="00516896" w:rsidRDefault="00000000" w:rsidP="00A62FCA">
            <w:pPr>
              <w:spacing w:line="240" w:lineRule="auto"/>
              <w:rPr>
                <w:rFonts w:ascii="Arial" w:hAnsi="Arial" w:cs="Arial"/>
                <w:spacing w:val="-2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pacing w:val="-2"/>
                <w:sz w:val="26"/>
                <w:szCs w:val="26"/>
              </w:rPr>
              <w:t>ဆဲးလၤဒီးကျိၥ်တၢ်လီၤဆီ</w:t>
            </w:r>
            <w:r w:rsidR="000A6AE8" w:rsidRPr="00516896">
              <w:rPr>
                <w:rStyle w:val="Strong"/>
                <w:rFonts w:ascii="Myanmar Text" w:eastAsia="Zawgyi-One" w:hAnsi="Myanmar Text" w:cs="Myanmar Text"/>
                <w:spacing w:val="-2"/>
                <w:sz w:val="26"/>
                <w:szCs w:val="26"/>
              </w:rPr>
              <w:t xml:space="preserve"> </w:t>
            </w:r>
            <w:r w:rsidRPr="00516896">
              <w:rPr>
                <w:rStyle w:val="Strong"/>
                <w:rFonts w:ascii="Arial" w:eastAsia="Zawgyi-One" w:hAnsi="Arial" w:cs="Arial"/>
                <w:spacing w:val="-2"/>
                <w:sz w:val="26"/>
                <w:szCs w:val="26"/>
              </w:rPr>
              <w:t xml:space="preserve">(CALD) </w:t>
            </w: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အပှၤတဖၣ်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>-</w:t>
            </w:r>
          </w:p>
          <w:p w14:paraId="4516C6F6" w14:textId="77777777" w:rsidR="005A2D9C" w:rsidRPr="00516896" w:rsidRDefault="00000000" w:rsidP="00A62FCA">
            <w:pPr>
              <w:pStyle w:val="ListParagraph"/>
              <w:numPr>
                <w:ilvl w:val="0"/>
                <w:numId w:val="19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ဟဲ၀ဲလၢတၢ်လီၢ်လီၤဆီလိၥ်သးအါတီၤ</w:t>
            </w:r>
          </w:p>
          <w:p w14:paraId="15DBA044" w14:textId="77777777" w:rsidR="005A2D9C" w:rsidRPr="00516896" w:rsidRDefault="00000000" w:rsidP="00A62FCA">
            <w:pPr>
              <w:pStyle w:val="ListParagraph"/>
              <w:numPr>
                <w:ilvl w:val="0"/>
                <w:numId w:val="19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ကတိၤကျိၥ်အါန့ၢ်ဒံးအဲကလံးကျိာ်လီၤ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BC6FB9D" w14:textId="77777777" w:rsidTr="00CE54A5">
        <w:tc>
          <w:tcPr>
            <w:tcW w:w="2551" w:type="dxa"/>
            <w:vAlign w:val="center"/>
          </w:tcPr>
          <w:p w14:paraId="05A517B5" w14:textId="77777777" w:rsidR="0069656E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804EA4A" wp14:editId="7C0E082D">
                  <wp:extent cx="1440000" cy="1440000"/>
                  <wp:effectExtent l="0" t="0" r="0" b="8255"/>
                  <wp:docPr id="2" name="Picture 2" descr="ပှၤတကရူၢ်လၢအအိၣ်၀ဲဒီးသးနီၢ်ခိက့ၢ်ဂီၤတလၢပှဲၤတဆူၣ်တချ့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ပှၤတကရူၢ်လၢအအိၣ်၀ဲဒီးသးနီၢ်ခိက့ၢ်ဂီၤတလၢပှဲၤတဆူၣ်တချ့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98B3041" w14:textId="08557FB2" w:rsidR="0069656E" w:rsidRPr="00516896" w:rsidRDefault="00000000" w:rsidP="00A62FCA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</w:t>
            </w: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ပှၤနုၥ်ပၣ်ဃုၥ်တဖၣ်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မ့ၢ်ပှၤလၢအိၣ်ဒီးသးနီၢ်ခိက့ၢ်ဂီၤတလၢတပှဲၤတဆူၣ်တချ့လၢအ</w:t>
            </w:r>
            <w:r w:rsidR="000C4AE5" w:rsidRPr="00516896">
              <w:rPr>
                <w:rFonts w:ascii="Arial" w:eastAsia="Zawgyi-One" w:hAnsi="Arial" w:cs="Arial"/>
                <w:sz w:val="26"/>
                <w:szCs w:val="26"/>
              </w:rPr>
              <w:t>\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နုၥ်ပၣ်ဃုၥ်၀ဲဆူ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အပူၤန့ၣ်လီၤ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2A6580E8" w14:textId="77777777" w:rsidTr="00CE54A5">
        <w:tc>
          <w:tcPr>
            <w:tcW w:w="2551" w:type="dxa"/>
            <w:vAlign w:val="center"/>
          </w:tcPr>
          <w:p w14:paraId="7BAF933E" w14:textId="77777777" w:rsidR="005A2D9C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631D12F" wp14:editId="2032DEF4">
                  <wp:extent cx="1440000" cy="1440000"/>
                  <wp:effectExtent l="0" t="0" r="8255" b="8255"/>
                  <wp:docPr id="24" name="Picture 24" descr="ပှၤတဂၤဃုၥ်ဒီးအ၀ဲသ့ၣ်တၢ်မၤစၢၤကရၢဖိ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ပှၤတဂၤဃုၥ်ဒီးအ၀ဲသ့ၣ်တၢ်မၤစၢၤကရၢဖိ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9B0B03B" w14:textId="77777777" w:rsidR="005A2D9C" w:rsidRPr="00516896" w:rsidRDefault="00000000" w:rsidP="00A62FCA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တၢ်မၤအကျိၤအကျဲတဲဖျါ၀ဲဘၣ်ဃး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အပှၤနုၥ်ပၣ်ဃုၥ်တဖၣ်သ့ဒိးန့ၢ်ဘၣ်တၢ်ဆီၣ်ထွဲဒီးတၢ်မၤစၢၤလၢအလိၣ်ဘၣ်သ့ဒ်လဲၣ်အဂီၢ်လီၤ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3412BA60" w14:textId="77777777" w:rsidTr="00CE54A5">
        <w:tc>
          <w:tcPr>
            <w:tcW w:w="2551" w:type="dxa"/>
            <w:vAlign w:val="center"/>
          </w:tcPr>
          <w:p w14:paraId="130F03F9" w14:textId="77777777" w:rsidR="008B1B68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A9FF92D" wp14:editId="46271893">
                  <wp:extent cx="1440000" cy="1440000"/>
                  <wp:effectExtent l="0" t="0" r="8255" b="8255"/>
                  <wp:docPr id="21" name="Picture 21" descr="လံၥ်နံၣ်လံၥ်လါအပနီၣ်လၢအတဲ၀ဲ ၂၀၂၂ 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လံၥ်နံၣ်လံၥ်လါအပနီၣ်လၢအတဲ၀ဲ ၂၀၂၂ 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2182A12" w14:textId="77777777" w:rsidR="004546F4" w:rsidRPr="00516896" w:rsidRDefault="00000000" w:rsidP="00A62FCA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တၢ်မၤကျိၤကျဲအံၤက၀ံၤ၀ဲဖဲ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၂၀၂၂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F973371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4D84B371" w14:textId="77777777" w:rsidR="00CC6116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64E6A873" wp14:editId="7FD936F0">
                  <wp:extent cx="1440000" cy="1440000"/>
                  <wp:effectExtent l="0" t="0" r="8255" b="8255"/>
                  <wp:docPr id="28" name="Picture 28" descr="တၢ်ဂီၤအမဲၥ်သၣ်တဘ့ၣ်ဒုးနဲၣ်ဖျါ၀ဲ'ကျိၤကျဲ'ဃုၥ်ဒီးတၢ်ပနီၣ်'အသီ'လၢအလိ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တၢ်ဂီၤအမဲၥ်သၣ်တဘ့ၣ်ဒုးနဲၣ်ဖျါ၀ဲ'ကျိၤကျဲ'ဃုၥ်ဒီးတၢ်ပနီၣ်'အသီ'လၢအလိ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6E4C339" w14:textId="466C3542" w:rsidR="00CC6116" w:rsidRPr="00516896" w:rsidRDefault="00000000" w:rsidP="005E3843">
            <w:pPr>
              <w:spacing w:before="200" w:after="200" w:line="500" w:lineRule="exact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ပမၤ၀ဲတၢ်မၤကျိၤကျဲလၢအသီန့ၣ်လီၤ</w:t>
            </w:r>
            <w:r w:rsidR="005E3843" w:rsidRPr="00516896">
              <w:rPr>
                <w:rFonts w:ascii="Myanmar Text" w:eastAsia="Zawgyi-One" w:hAnsi="Myanmar Text" w:cs="Myanmar Text"/>
                <w:sz w:val="26"/>
                <w:szCs w:val="26"/>
              </w:rPr>
              <w:t xml:space="preserve"> (</w:t>
            </w:r>
            <w:r w:rsidR="005E3843" w:rsidRPr="00516896">
              <w:rPr>
                <w:rFonts w:ascii="Arial" w:eastAsia="Zawgyi-One" w:hAnsi="Arial" w:cs="Arial"/>
                <w:sz w:val="26"/>
                <w:szCs w:val="26"/>
              </w:rPr>
              <w:t>Strategy</w:t>
            </w:r>
            <w:r w:rsidR="005E3843" w:rsidRPr="00516896">
              <w:rPr>
                <w:rFonts w:ascii="Myanmar Text" w:eastAsia="Zawgyi-One" w:hAnsi="Myanmar Text" w:cs="Myanmar Text"/>
                <w:sz w:val="26"/>
                <w:szCs w:val="26"/>
              </w:rPr>
              <w:t>)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4122655B" w14:textId="77777777" w:rsidR="00CC6116" w:rsidRPr="00516896" w:rsidRDefault="00000000" w:rsidP="005E3843">
            <w:pPr>
              <w:spacing w:before="200" w:after="200" w:line="500" w:lineRule="exact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ကစးထီၣ်ဖဲ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၂၀၂၃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</w:p>
        </w:tc>
      </w:tr>
      <w:tr w:rsidR="00782F71" w:rsidRPr="001C4AC1" w14:paraId="609E0018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469D58A8" w14:textId="77777777" w:rsidR="00D72779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B1D9C5C" wp14:editId="4A0442F9">
                  <wp:extent cx="1440000" cy="1440000"/>
                  <wp:effectExtent l="0" t="0" r="8255" b="8255"/>
                  <wp:docPr id="25" name="Picture 25" descr="ပှၤတကရူၢ်လၢအလီၤဆီ၀ဲဃုၥ်ဒီးသးနီၢ်ခိက့ၢ်ဂီၤတလၢပှဲၤ, ဒီးစုမုၢ်ကျၢၢ်ယူၥ်ထီၣ်အသ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ပှၤတကရူၢ်လၢအလီၤဆီ၀ဲဃုၥ်ဒီးသးနီၢ်ခိက့ၢ်ဂီၤတလၢပှဲၤ, ဒီးစုမုၢ်ကျၢၢ်ယူၥ်ထီၣ်အသ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D5F005F" w14:textId="77777777" w:rsidR="00D72779" w:rsidRPr="00516896" w:rsidRDefault="00000000" w:rsidP="005E3843">
            <w:pPr>
              <w:spacing w:before="200" w:after="200" w:line="500" w:lineRule="exact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ပအဲၣ်ဒိးမၤဃုၥ်တၢ်ဒီးပှၤတ၀ၢလၢကမၤလီၤတံၢ်၀ဲတၢ်မၤကျိၤကျဲအသီန့ၣ်မၤတၢ်ဂ့ၤဂ့ၤလၢ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အပှၤနုၥ်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ပၣ်ဃုၥ်တဖၣ်အဂီၢ်ကသ့ဒ်လဲၣ်အဂီၢ်န့ၣ်လီၤ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>.</w:t>
            </w:r>
          </w:p>
        </w:tc>
      </w:tr>
      <w:tr w:rsidR="00782F71" w:rsidRPr="001C4AC1" w14:paraId="74A91F1C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287692C7" w14:textId="77777777" w:rsidR="004A5FE9" w:rsidRPr="001C4AC1" w:rsidRDefault="00000000" w:rsidP="005E3843">
            <w:pPr>
              <w:pStyle w:val="Image"/>
              <w:spacing w:line="240" w:lineRule="auto"/>
              <w:jc w:val="left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anchor distT="0" distB="0" distL="114300" distR="114300" simplePos="0" relativeHeight="251658240" behindDoc="0" locked="0" layoutInCell="1" allowOverlap="1" wp14:anchorId="208A2439" wp14:editId="262430C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-1780540</wp:posOffset>
                  </wp:positionV>
                  <wp:extent cx="1503045" cy="1127125"/>
                  <wp:effectExtent l="0" t="0" r="1905" b="0"/>
                  <wp:wrapSquare wrapText="bothSides"/>
                  <wp:docPr id="26" name="Picture 26" descr="ပှၤပိၥ်ခွါခံဂၤဆ့ၣ်နီၤလၢလီၢ်ဆ့ၣ်နီၤအဖီခိၣ်တပူၤဃီကတိၤသကိးတၢ်ဘၣ်ဃးဒီးလံၥ်လဲၢ်တၢ်ကွဲးအဂ့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ပှၤပိၥ်ခွါခံဂၤဆ့ၣ်နီၤလၢလီၢ်ဆ့ၣ်နီၤအဖီခိၣ်တပူၤဃီကတိၤသကိးတၢ်ဘၣ်ဃးဒီးလံၥ်လဲၢ်တၢ်ကွဲးအဂ့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46" w:type="dxa"/>
            <w:vAlign w:val="center"/>
          </w:tcPr>
          <w:p w14:paraId="67E9B202" w14:textId="77777777" w:rsidR="00FD4880" w:rsidRPr="00516896" w:rsidRDefault="00000000" w:rsidP="005E3843">
            <w:pPr>
              <w:spacing w:before="200" w:after="200" w:line="500" w:lineRule="exact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တၢ်ပၥ်ဖျါတဲဖျါ၀ဲဘၣ်ဃးဒ်သိးပကဘၣ်မၤဃုၥ်တၢ်ဒီးပှၤတ၀ၢဒ်လဲၣ်မ့ၢ်ဒ်သိးတၢ်က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0B5EEF24" w14:textId="77777777" w:rsidR="00FD4880" w:rsidRPr="00516896" w:rsidRDefault="00000000" w:rsidP="005E3843">
            <w:pPr>
              <w:pStyle w:val="ListParagraph"/>
              <w:numPr>
                <w:ilvl w:val="0"/>
                <w:numId w:val="21"/>
              </w:numPr>
              <w:spacing w:before="200" w:after="200" w:line="500" w:lineRule="exact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မၤ၀ဲတၢ်မၤကျိၤကျဲအသီ</w:t>
            </w:r>
          </w:p>
          <w:p w14:paraId="5408E795" w14:textId="5952513A" w:rsidR="00A62FCA" w:rsidRPr="00516896" w:rsidRDefault="00000000" w:rsidP="005E3843">
            <w:pPr>
              <w:pStyle w:val="ListParagraph"/>
              <w:numPr>
                <w:ilvl w:val="0"/>
                <w:numId w:val="21"/>
              </w:numPr>
              <w:spacing w:before="200" w:after="200" w:line="500" w:lineRule="exact"/>
              <w:ind w:left="714" w:hanging="357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ရဲၣ်ကျဲၤလၢကမၤထီၣ်ဘးပတၢ်ပညိၣ်အဂီၢ်ဒ်လဲၣ်န့ၣ်လီၤ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BD62911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171B692A" w14:textId="77777777" w:rsidR="00B06D41" w:rsidRPr="001C4AC1" w:rsidRDefault="00B06D41" w:rsidP="005E3843">
            <w:pPr>
              <w:pStyle w:val="Image"/>
              <w:spacing w:line="240" w:lineRule="auto"/>
              <w:jc w:val="left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746" w:type="dxa"/>
            <w:vAlign w:val="center"/>
          </w:tcPr>
          <w:p w14:paraId="119E2AA1" w14:textId="49CA79D1" w:rsidR="00B06D41" w:rsidRPr="00516896" w:rsidRDefault="00000000" w:rsidP="005E3843">
            <w:pPr>
              <w:spacing w:before="600" w:after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တၢ်အံၤပၣ်ဃုၥ်တၢ်လၢပ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7A2064FF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61F2756C" w14:textId="77777777" w:rsidR="00C31D50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184BEA9" wp14:editId="5C9300E1">
                  <wp:extent cx="1440000" cy="1440000"/>
                  <wp:effectExtent l="0" t="0" r="8255" b="8255"/>
                  <wp:docPr id="123" name="Picture 123" descr="တၢ်ဂီၤအမဲၥ်သၣ်တဘ့ၣ်ဒုးနဲၣ်၀ဲ'ကျိၤကျဲ', ဃုၥ်ဒီးတၢ်တိၤနီၣ်ဖဲတၢ်ဖိတၢ်လံၤအကပၤတနီ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တၢ်ဂီၤအမဲၥ်သၣ်တဘ့ၣ်ဒုးနဲၣ်၀ဲ'ကျိၤကျဲ', ဃုၥ်ဒီးတၢ်တိၤနီၣ်ဖဲတၢ်ဖိတၢ်လံၤအကပၤတနီ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D8FA101" w14:textId="77777777" w:rsidR="00C31D50" w:rsidRPr="00516896" w:rsidRDefault="00000000" w:rsidP="005E3843">
            <w:pPr>
              <w:pStyle w:val="ListParagraph"/>
              <w:numPr>
                <w:ilvl w:val="0"/>
                <w:numId w:val="21"/>
              </w:numPr>
              <w:spacing w:before="200" w:after="200" w:line="500" w:lineRule="exact"/>
              <w:ind w:left="714" w:hanging="357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မၤတ့ၢ်လံ</w:t>
            </w:r>
          </w:p>
        </w:tc>
      </w:tr>
      <w:tr w:rsidR="00782F71" w:rsidRPr="001C4AC1" w14:paraId="1335FBFF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47CF8F56" w14:textId="77777777" w:rsidR="00C31D50" w:rsidRPr="001C4AC1" w:rsidRDefault="00000000" w:rsidP="00A62FCA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E95AD61" wp14:editId="1F2927ED">
                  <wp:extent cx="1440000" cy="1440000"/>
                  <wp:effectExtent l="0" t="0" r="8255" b="8255"/>
                  <wp:docPr id="27" name="Picture 27" descr="လံၥ်နံၣ်လံၥ်လါအပနီၣ်ဘၣ်တၢ်ဒုးနဲၣ်ကဒါက့ၤအီၤ၃ဘျီ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လံၥ်နံၣ်လံၥ်လါအပနီၣ်ဘၣ်တၢ်ဒုးနဲၣ်ကဒါက့ၤအီၤ၃ဘျီ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0BAA419" w14:textId="77777777" w:rsidR="00C31D50" w:rsidRPr="00516896" w:rsidRDefault="00000000" w:rsidP="005E3843">
            <w:pPr>
              <w:pStyle w:val="ListParagraph"/>
              <w:numPr>
                <w:ilvl w:val="0"/>
                <w:numId w:val="21"/>
              </w:numPr>
              <w:spacing w:before="200" w:after="200" w:line="500" w:lineRule="exact"/>
              <w:ind w:left="714" w:hanging="357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ရဲၣ်ကျဲၤလၢကဘၣ်မၤအီၤဆူညါတဖၣ်န့ၣ်လီၤ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19111FDC" w14:textId="77777777" w:rsidR="007F4962" w:rsidRPr="001C4AC1" w:rsidRDefault="00000000">
      <w:pPr>
        <w:spacing w:before="0" w:after="0" w:line="240" w:lineRule="auto"/>
        <w:rPr>
          <w:rFonts w:ascii="Arial" w:hAnsi="Arial" w:cs="Arial"/>
        </w:rPr>
      </w:pPr>
      <w:r w:rsidRPr="001C4AC1">
        <w:rPr>
          <w:rFonts w:ascii="Arial" w:hAnsi="Arial" w:cs="Arial"/>
        </w:rPr>
        <w:br w:type="page"/>
      </w:r>
    </w:p>
    <w:p w14:paraId="40FFFF12" w14:textId="77777777" w:rsidR="0069656E" w:rsidRPr="001C4AC1" w:rsidRDefault="00000000" w:rsidP="0069656E">
      <w:pPr>
        <w:pStyle w:val="Heading2"/>
        <w:rPr>
          <w:rFonts w:ascii="Arial" w:hAnsi="Arial" w:cs="Arial"/>
          <w:lang w:val="en-AU"/>
        </w:rPr>
      </w:pPr>
      <w:bookmarkStart w:id="94" w:name="_Toc256000001"/>
      <w:bookmarkStart w:id="95" w:name="_Toc113455971"/>
      <w:r w:rsidRPr="001C4AC1">
        <w:rPr>
          <w:rFonts w:ascii="Myanmar Text" w:eastAsia="Zawgyi-One" w:hAnsi="Myanmar Text" w:cs="Myanmar Text"/>
        </w:rPr>
        <w:lastRenderedPageBreak/>
        <w:t>သူ၀ဲတၢ်တ့ကဲထီၣ်တၢ်အက့ၢ်အဂီၤ</w:t>
      </w:r>
      <w:bookmarkEnd w:id="94"/>
      <w:bookmarkEnd w:id="95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33DF5E85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37E923F4" w14:textId="77777777" w:rsidR="0069656E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8ED5FBB" wp14:editId="1EA00C23">
                  <wp:extent cx="1359370" cy="1359370"/>
                  <wp:effectExtent l="0" t="0" r="0" b="0"/>
                  <wp:docPr id="124" name="Picture 124" descr="တၢ်ဒူၣ်တကပၤအိၣ်စးခိအက့အကလုၥ်ကလုၥ်စဲဘူးတၥ်လၢအလိၤန့ၣ်လီၤ. တၢ်ကွဲးနီၣ်အိၣ်၀ဲလၢစးခိအလိၤလီၤ. ပှၤသၢဂၤကွၢ်၀ဲတၢ်ကွဲးနီၣ်တဖၣ်န့ၣ်ဒီးဒုးနဲၣ်ဃီၤဆူအအိၣ်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တၢ်ဒူၣ်တကပၤအိၣ်စးခိအက့အကလုၥ်ကလုၥ်စဲဘူးတၥ်လၢအလိၤန့ၣ်လီၤ. တၢ်ကွဲးနီၣ်အိၣ်၀ဲလၢစးခိအလိၤလီၤ. ပှၤသၢဂၤကွၢ်၀ဲတၢ်ကွဲးနီၣ်တဖၣ်န့ၣ်ဒီးဒုးနဲၣ်ဃီၤဆူအအိၣ်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64" cy="136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61511AC" w14:textId="77777777" w:rsidR="0069656E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တၢ်မၤကဲထီၣ်သကိးတၢ်န့ၣ်မ့ၢ်ဖဲပှၤမၤ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ဃုၥ်သကိးတၢ်လၢကရဲၣ်ကျဲၤတၢ်အသီတမံၤမံၤအဂီၢ်လီၤ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7153B8A4" w14:textId="77777777" w:rsidR="00F414FD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ပအဲၣ်ဒိးသူ၀ဲတၢ်မၤကဲထီၣ်သကိးတၢ်ဒ်သိးကမၤ၀ဲတၢ်မၤကျိၤကျဲအသီအဂီၢ်လီၤ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>.</w:t>
            </w:r>
          </w:p>
        </w:tc>
      </w:tr>
      <w:tr w:rsidR="00782F71" w:rsidRPr="001C4AC1" w14:paraId="305FF666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1B39E05F" w14:textId="77777777" w:rsidR="0069656E" w:rsidRPr="001C4AC1" w:rsidRDefault="0069656E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16615E00" w14:textId="77777777" w:rsidR="0069656E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ပအဲၣ်ဒိးဃုသ့ၣ်ညါဘၣ်ဃးဒီး</w:t>
            </w:r>
          </w:p>
        </w:tc>
      </w:tr>
      <w:tr w:rsidR="00782F71" w:rsidRPr="001C4AC1" w14:paraId="1A92B954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C7C7D12" w14:textId="77777777" w:rsidR="0069656E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636C173" wp14:editId="29D37FE8">
                  <wp:extent cx="1216549" cy="1216549"/>
                  <wp:effectExtent l="0" t="0" r="3175" b="3175"/>
                  <wp:docPr id="32" name="Picture 32" descr="ကရူၢ်လၢအလီၤဆီလိၥ်အသးဃုၥ်ဒီးသးနီၢ်ခိက့ၢ်ဂီၤတလၢပှဲၤတဆူၣ်တချ့, ဒီးတၢ်တၤတၢ်အပ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ကရူၢ်လၢအလီၤဆီလိၥ်အသးဃုၥ်ဒီးသးနီၢ်ခိက့ၢ်ဂီၤတလၢပှဲၤတဆူၣ်တချ့, ဒီးတၢ်တၤတၢ်အပ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85" cy="121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ED70975" w14:textId="77777777" w:rsidR="0069656E" w:rsidRPr="00516896" w:rsidRDefault="00000000" w:rsidP="00A62FCA">
            <w:pPr>
              <w:pStyle w:val="ListParagraph"/>
              <w:numPr>
                <w:ilvl w:val="0"/>
                <w:numId w:val="21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တၢ်တၤတၢ်လၢ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ပှၤနုၥ်ပၣ်ဃုၥ်တၢ်တဖၣ်ဘၣ်ကွၢ်ဆၢၣ်မဲၥ်၀ဲ</w:t>
            </w:r>
          </w:p>
        </w:tc>
      </w:tr>
      <w:tr w:rsidR="00782F71" w:rsidRPr="001C4AC1" w14:paraId="0120DAE1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09DC8DAE" w14:textId="77777777" w:rsidR="0069656E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4CAF5B0" wp14:editId="5885E269">
                  <wp:extent cx="1272209" cy="1272209"/>
                  <wp:effectExtent l="0" t="0" r="4445" b="4445"/>
                  <wp:docPr id="17" name="Picture 17" descr="တၢ်ဂ့ၢ်ကီအပနီၣ်တခါဒီးတၢ်က၀ီၤဃုၥ်ဒီးတၢ်တိၤ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တၢ်ဂ့ၢ်ကီအပနီၣ်တခါဒီးတၢ်က၀ီၤဃုၥ်ဒီးတၢ်တိၤ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45" cy="127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D340E98" w14:textId="77777777" w:rsidR="0069656E" w:rsidRPr="00516896" w:rsidRDefault="00000000" w:rsidP="00A62FCA">
            <w:pPr>
              <w:pStyle w:val="ListParagraph"/>
              <w:numPr>
                <w:ilvl w:val="0"/>
                <w:numId w:val="21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တၢ်မၤကျိၤကျဲအသီလၢကဘှါၡဲ၀ဲတၢ်ဂ့ၢ်ကီဒ်လဲၣ်အဂီၢ်န့ၣ်လီၤ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7ED7FCF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4798E60" w14:textId="77777777" w:rsidR="0069656E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noProof/>
                <w:sz w:val="25"/>
                <w:szCs w:val="25"/>
                <w:lang w:val="en-US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06392BC" wp14:editId="0700F564">
                  <wp:extent cx="1440000" cy="1080000"/>
                  <wp:effectExtent l="0" t="0" r="8255" b="6350"/>
                  <wp:docPr id="34" name="Picture 34" descr="ပိာ်မုၣ်တဂၤရဲၣ်လီၤမၤ၀ဲပှၤတ၀ၢတၢ်အိၣ်ဖှိ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ပိာ်မုၣ်တဂၤရဲၣ်လီၤမၤ၀ဲပှၤတ၀ၢတၢ်အိၣ်ဖှိ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657F243" w14:textId="77777777" w:rsidR="0069656E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ပအဲၣ်ဒိးမၤဃုၥ်သကိးဃုၥ်တၢ်ဒီးပှၤတ၀ၢဒ်သိးတၢ်က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16F5BD2C" w14:textId="77777777" w:rsidR="0069656E" w:rsidRPr="00516896" w:rsidRDefault="00000000" w:rsidP="00A62FCA">
            <w:pPr>
              <w:pStyle w:val="ListParagraph"/>
              <w:numPr>
                <w:ilvl w:val="0"/>
                <w:numId w:val="21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နီၤဟ့ၣ်လီၤတၢ်မၤကျိၤကျဲအသီ</w:t>
            </w:r>
          </w:p>
          <w:p w14:paraId="6C6709BD" w14:textId="77777777" w:rsidR="0069656E" w:rsidRPr="00516896" w:rsidRDefault="00000000" w:rsidP="00A62FCA">
            <w:pPr>
              <w:pStyle w:val="ListParagraph"/>
              <w:numPr>
                <w:ilvl w:val="0"/>
                <w:numId w:val="21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မၤလီၤတံၢ်ဒ်သိးကမၤတၢ်ဂ့ၤဂ့ၤဘၣ်ဘၣ်အဂီၢ်လီၤ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1D791DC3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7D4D149E" w14:textId="77777777" w:rsidR="003421C7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AD2AE8F" wp14:editId="69DEBB39">
                  <wp:extent cx="1168841" cy="1168841"/>
                  <wp:effectExtent l="0" t="0" r="0" b="0"/>
                  <wp:docPr id="33" name="Picture 33" descr="'တၢ်ပၥ်ဖျါထီၣ်' အလံၥ်လဲၢ်တၢ်ကွဲးတခါလၢအဒုးနဲၣ်ဖျါ၀ဲတၢ်တၤတၢ်အပနီၣ်တခါ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'တၢ်ပၥ်ဖျါထီၣ်' အလံၥ်လဲၢ်တၢ်ကွဲးတခါလၢအဒုးနဲၣ်ဖျါ၀ဲတၢ်တၤတၢ်အပနီၣ်တခါ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8" cy="117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1CEB3C" w14:textId="77777777" w:rsidR="003421C7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တၢ်ပၥ်ဖျါအံၤဘၣ်ဃးဒီးတၢ်တၤတၢ်တဖၣ်လၢ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ဘၣ်ကွၢ်ဆၢၣ်မဲၥ်အီၤအဂီၢ်လီၤ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</w:p>
        </w:tc>
      </w:tr>
    </w:tbl>
    <w:p w14:paraId="4A7787D3" w14:textId="77777777" w:rsidR="007F4962" w:rsidRPr="001C4AC1" w:rsidRDefault="00000000" w:rsidP="007F4962">
      <w:pPr>
        <w:pStyle w:val="Heading2"/>
        <w:rPr>
          <w:rFonts w:ascii="Arial" w:hAnsi="Arial" w:cs="Arial"/>
          <w:lang w:val="en-AU"/>
        </w:rPr>
      </w:pPr>
      <w:bookmarkStart w:id="96" w:name="_Toc256000002"/>
      <w:bookmarkStart w:id="97" w:name="_Toc113455972"/>
      <w:r w:rsidRPr="001C4AC1">
        <w:rPr>
          <w:rFonts w:ascii="Myanmar Text" w:eastAsia="Zawgyi-One" w:hAnsi="Myanmar Text" w:cs="Myanmar Text"/>
        </w:rPr>
        <w:lastRenderedPageBreak/>
        <w:t>ပမၤသကိးတ့ၢ်တၢ်ဒီးပှၤတ၀ၢတဖၣ်ဒ်လဲၣ်</w:t>
      </w:r>
      <w:r w:rsidRPr="001C4AC1">
        <w:rPr>
          <w:rFonts w:ascii="Arial" w:eastAsia="Zawgyi-One" w:hAnsi="Arial" w:cs="Arial"/>
        </w:rPr>
        <w:t>.</w:t>
      </w:r>
      <w:bookmarkEnd w:id="96"/>
      <w:bookmarkEnd w:id="97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4A8E3044" w14:textId="77777777" w:rsidTr="00F645C6">
        <w:tc>
          <w:tcPr>
            <w:tcW w:w="2551" w:type="dxa"/>
            <w:vAlign w:val="center"/>
          </w:tcPr>
          <w:p w14:paraId="66A27627" w14:textId="77777777" w:rsidR="007F4962" w:rsidRPr="001C4AC1" w:rsidRDefault="00000000" w:rsidP="00A62FCA">
            <w:pPr>
              <w:spacing w:beforeLines="120" w:before="288" w:afterLines="120" w:after="288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762970E" wp14:editId="0C49C35D">
                  <wp:extent cx="1440000" cy="1440000"/>
                  <wp:effectExtent l="0" t="0" r="8255" b="8255"/>
                  <wp:docPr id="38" name="Picture 38" descr="လံၥ်နံၣ်လံၥ်လါဒုးနဲၣ်ဖျါ၀ဲ 'အီးကထိဘၢၣ်-ဒံၤစဲဘၢၣ်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လံၥ်နံၣ်လံၥ်လါဒုးနဲၣ်ဖျါ၀ဲ 'အီးကထိဘၢၣ်-ဒံၤစဲဘၢၣ်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9BA178" w14:textId="570F672F" w:rsidR="004A26FB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စးထီၣ်လါအီးကထိဘၢၣ်တုၤ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ဒံၤစဲဘၢၣ်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၂၀၂၁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ပမၤဃုၥ်တၢ်ဒီးပှၤတ၀ၢလၢကဃုသ့ၣ်ညါတၢ်တၤတၢ်တဖၣ်လၢ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အပှၤနုၥ်ပၣ်ဃုၥ်တဖၣ်ဘၣ်ကွၢ်ဆၢၣ်မဲၥ်အီၤ</w:t>
            </w:r>
            <w:r w:rsidR="00516896" w:rsidRP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မ့ၢ်မနုၤလဲၣ်န့ၣ်လီၤ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2A17F85" w14:textId="77777777" w:rsidTr="00F645C6">
        <w:tc>
          <w:tcPr>
            <w:tcW w:w="2551" w:type="dxa"/>
            <w:vAlign w:val="center"/>
          </w:tcPr>
          <w:p w14:paraId="4BDE78F8" w14:textId="77777777" w:rsidR="000030EB" w:rsidRPr="001C4AC1" w:rsidRDefault="000030EB" w:rsidP="00A62FCA">
            <w:pPr>
              <w:spacing w:beforeLines="120" w:before="288" w:afterLines="120" w:after="288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30D3A659" w14:textId="77777777" w:rsidR="000030EB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ပမၤဃုၥ်တၢ်ဒီး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1788B61D" w14:textId="77777777" w:rsidTr="00F645C6">
        <w:tc>
          <w:tcPr>
            <w:tcW w:w="2551" w:type="dxa"/>
            <w:vAlign w:val="center"/>
          </w:tcPr>
          <w:p w14:paraId="48A5ED54" w14:textId="77777777" w:rsidR="000030EB" w:rsidRPr="001C4AC1" w:rsidRDefault="00000000" w:rsidP="00A62FCA">
            <w:pPr>
              <w:spacing w:beforeLines="120" w:before="288" w:afterLines="120" w:after="288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4D88102" wp14:editId="1CC6B418">
                  <wp:extent cx="1192695" cy="1192695"/>
                  <wp:effectExtent l="0" t="0" r="7620" b="7620"/>
                  <wp:docPr id="19" name="Picture 19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51" cy="119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08E8B74" w14:textId="77777777" w:rsidR="000030EB" w:rsidRPr="00516896" w:rsidRDefault="00000000" w:rsidP="00A62FCA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အပှၤနုၥ်ပၣ်ဃုၥ်တၢ်တဖၣ်</w:t>
            </w:r>
          </w:p>
        </w:tc>
      </w:tr>
      <w:tr w:rsidR="00782F71" w:rsidRPr="001C4AC1" w14:paraId="286D9D53" w14:textId="77777777" w:rsidTr="00F645C6">
        <w:tc>
          <w:tcPr>
            <w:tcW w:w="2551" w:type="dxa"/>
            <w:vAlign w:val="center"/>
          </w:tcPr>
          <w:p w14:paraId="72BF2942" w14:textId="77777777" w:rsidR="000030EB" w:rsidRPr="001C4AC1" w:rsidRDefault="00000000" w:rsidP="00A62FCA">
            <w:pPr>
              <w:spacing w:beforeLines="120" w:before="288" w:afterLines="120" w:after="288" w:line="240" w:lineRule="auto"/>
              <w:jc w:val="center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1CE3CA4" wp14:editId="28F3259F">
                  <wp:extent cx="1216550" cy="1216550"/>
                  <wp:effectExtent l="0" t="0" r="3175" b="3175"/>
                  <wp:docPr id="35" name="Picture 35" descr="ဟံၣ်ဖိဃီဖိတဒူၣ်လၢအအိၣ်ဒီးပှၤနီၢ်ဒိၣ် ၂ ဂၤဒီးဖိသၣ် ၂ ဂ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ဟံၣ်ဖိဃီဖိတဒူၣ်လၢအအိၣ်ဒီးပှၤနီၢ်ဒိၣ် ၂ ဂၤဒီးဖိသၣ် ၂ ဂ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851" cy="122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9EC80E" w14:textId="77777777" w:rsidR="000030EB" w:rsidRPr="00516896" w:rsidRDefault="00000000" w:rsidP="00A62FCA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အဟံၣ်ဖိဃီဖိဒီးပှၤလၢအကွၢ်ထွဲအ၀ဲသ့ၣ်တဖၣ်</w:t>
            </w:r>
          </w:p>
        </w:tc>
      </w:tr>
      <w:tr w:rsidR="00782F71" w:rsidRPr="001C4AC1" w14:paraId="783B70B7" w14:textId="77777777" w:rsidTr="00F645C6">
        <w:tc>
          <w:tcPr>
            <w:tcW w:w="2551" w:type="dxa"/>
            <w:vAlign w:val="center"/>
          </w:tcPr>
          <w:p w14:paraId="103943A2" w14:textId="77777777" w:rsidR="000030EB" w:rsidRPr="001C4AC1" w:rsidRDefault="00000000" w:rsidP="00A62FCA">
            <w:pPr>
              <w:spacing w:beforeLines="120" w:before="288" w:afterLines="120" w:after="288" w:line="240" w:lineRule="auto"/>
              <w:jc w:val="center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4ACD712" wp14:editId="16FAFE11">
                  <wp:extent cx="1311966" cy="1311966"/>
                  <wp:effectExtent l="0" t="0" r="2540" b="2540"/>
                  <wp:docPr id="126" name="Picture 126" descr="ပှၤလၢအလီၤဆီလိၥ်အသး ၃ ဂၤအိၣ်ဖဲတၢ်သူၣ်ထီၣ်၀ဲၤဒၢးတဖျၢၣ်အမဲၥ်ည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ပှၤလၢအလီၤဆီလိၥ်အသး ၃ ဂၤအိၣ်ဖဲတၢ်သူၣ်ထီၣ်၀ဲၤဒၢးတဖျၢၣ်အမဲၥ်ည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69" cy="131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FE46674" w14:textId="77777777" w:rsidR="000030EB" w:rsidRPr="00516896" w:rsidRDefault="00000000" w:rsidP="00A62FCA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ကရၢလၢအမၤဃုၥ်တၢ်ဒီး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အပှၤတဖၣ်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782F71" w:rsidRPr="001C4AC1" w14:paraId="68239E34" w14:textId="77777777" w:rsidTr="00F645C6">
        <w:tc>
          <w:tcPr>
            <w:tcW w:w="2551" w:type="dxa"/>
            <w:vAlign w:val="center"/>
          </w:tcPr>
          <w:p w14:paraId="1B6010FF" w14:textId="77777777" w:rsidR="000030EB" w:rsidRPr="001C4AC1" w:rsidRDefault="00000000" w:rsidP="00A62FCA">
            <w:pPr>
              <w:spacing w:beforeLines="120" w:before="288" w:afterLines="120" w:after="288" w:line="240" w:lineRule="auto"/>
              <w:jc w:val="center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E7D3FF7" wp14:editId="461982E9">
                  <wp:extent cx="1184744" cy="1184744"/>
                  <wp:effectExtent l="0" t="0" r="0" b="0"/>
                  <wp:docPr id="37" name="Picture 37" descr="ကရူၢ်တဖုလၢအအိၣ်ဒီးပှၤသၢဂၤဃုၥ်ဒီးတၢ်သူၣ်ထီၣ်အိၣ်ဖဲအ၀ဲသ့ၣ်အလီၢ်ခံလီၤ. သးနီၢ်ခိက့ၢ်ဂီၤတလၢပှဲၤတဆူၣ်တချ့အပနီၣ်အိၣ်စ့ၢ်ကီ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ကရူၢ်တဖုလၢအအိၣ်ဒီးပှၤသၢဂၤဃုၥ်ဒီးတၢ်သူၣ်ထီၣ်အိၣ်ဖဲအ၀ဲသ့ၣ်အလီၢ်ခံလီၤ. သးနီၢ်ခိက့ၢ်ဂီၤတလၢပှဲၤတဆူၣ်တချ့အပနီၣ်အိၣ်စ့ၢ်ကီ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51" cy="118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78CB7F" w14:textId="77777777" w:rsidR="000030EB" w:rsidRPr="00516896" w:rsidRDefault="00000000" w:rsidP="00A62FCA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သးနီၢ်ခိက့ၢ်ဂီၤတလၢတပှဲၤတဆူၣ်တချ့ကရၢတဖၣ်</w:t>
            </w:r>
          </w:p>
        </w:tc>
      </w:tr>
      <w:tr w:rsidR="00782F71" w:rsidRPr="001C4AC1" w14:paraId="12303039" w14:textId="77777777" w:rsidTr="00F645C6">
        <w:tc>
          <w:tcPr>
            <w:tcW w:w="2551" w:type="dxa"/>
            <w:vAlign w:val="center"/>
          </w:tcPr>
          <w:p w14:paraId="73FF3535" w14:textId="77777777" w:rsidR="00FD4880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bookmarkStart w:id="98" w:name="_Hlk112852946"/>
            <w:r w:rsidRPr="001C4AC1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466CB1D2" wp14:editId="52EEAEDD">
                  <wp:extent cx="1440000" cy="960206"/>
                  <wp:effectExtent l="0" t="0" r="8255" b="0"/>
                  <wp:docPr id="39" name="Picture 39" descr="ပှၤတကရူၢ်ဆ့ၣ်နီၤ၀းတရံးစီၢ်နီၤခိၣ်လၢကရူၢ်တၢ်တၢၣ်ပီၣ်တခါအပူ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ပှၤတကရူၢ်ဆ့ၣ်နီၤ၀းတရံးစီၢ်နီၤခိၣ်လၢကရူၢ်တၢ်တၢၣ်ပီၣ်တခါအပူ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0A918FC" w14:textId="77777777" w:rsidR="00190018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ပရဲၣ်ကျဲၤမၤ၀ဲဒၣ်ကရူၢ်တဖၣ်ဖဲပှၤကတိၤသကိးအ၀ဲသ့ၣ်တၢ်ဆိမိၣ်တဖၣ်သ့၀ဲလီၤ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bookmarkEnd w:id="98"/>
      <w:tr w:rsidR="00782F71" w:rsidRPr="001C4AC1" w14:paraId="1491D9F7" w14:textId="77777777" w:rsidTr="00F645C6">
        <w:tc>
          <w:tcPr>
            <w:tcW w:w="2551" w:type="dxa"/>
            <w:vAlign w:val="center"/>
          </w:tcPr>
          <w:p w14:paraId="5DB6C8C8" w14:textId="77777777" w:rsidR="00FD4880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9B72B81" wp14:editId="730CB7D2">
                  <wp:extent cx="1482725" cy="1482725"/>
                  <wp:effectExtent l="0" t="0" r="3175" b="3175"/>
                  <wp:docPr id="40" name="Picture 40" descr="ပှၤပိၥ်ခွါ ၂ ဂၤတၢၣ်ပီၣ်သကိးတၢ်တမံၤမံၤလၢလံၥ်ချံးတဘ့ၣ်အပူ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ပှၤပိၥ်ခွါ ၂ ဂၤတၢၣ်ပီၣ်သကိးတၢ်တမံၤမံၤလၢလံၥ်ချံးတဘ့ၣ်အပူ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4184D6" w14:textId="77777777" w:rsidR="00190018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ဒီးပကတိၤတၢ်ဒီးပှၤတခီတဂၤန့ၣ်လီၤ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3A639280" w14:textId="77777777" w:rsidR="004832E2" w:rsidRPr="001C4AC1" w:rsidRDefault="00000000">
      <w:pPr>
        <w:rPr>
          <w:rFonts w:ascii="Arial" w:hAnsi="Arial" w:cs="Arial"/>
        </w:rPr>
      </w:pPr>
      <w:r w:rsidRPr="001C4AC1">
        <w:rPr>
          <w:rFonts w:ascii="Arial" w:hAnsi="Arial" w:cs="Arial"/>
        </w:rPr>
        <w:br w:type="page"/>
      </w:r>
    </w:p>
    <w:p w14:paraId="18F81411" w14:textId="77777777" w:rsidR="00263959" w:rsidRPr="001C4AC1" w:rsidRDefault="00000000" w:rsidP="00263959">
      <w:pPr>
        <w:pStyle w:val="Heading2"/>
        <w:rPr>
          <w:rFonts w:ascii="Arial" w:hAnsi="Arial" w:cs="Arial"/>
        </w:rPr>
      </w:pPr>
      <w:bookmarkStart w:id="99" w:name="_Toc256000003"/>
      <w:bookmarkStart w:id="100" w:name="_Toc113455973"/>
      <w:r w:rsidRPr="001C4AC1">
        <w:rPr>
          <w:rFonts w:ascii="Myanmar Text" w:eastAsia="Zawgyi-One" w:hAnsi="Myanmar Text" w:cs="Myanmar Text"/>
        </w:rPr>
        <w:lastRenderedPageBreak/>
        <w:t>ပှၤတ၀ၢတဲဘၣ်ပှၤတၢ်မနုၤလဲၣ်</w:t>
      </w:r>
      <w:bookmarkEnd w:id="99"/>
      <w:bookmarkEnd w:id="10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1EE9C3F7" w14:textId="77777777" w:rsidTr="00045828">
        <w:tc>
          <w:tcPr>
            <w:tcW w:w="2551" w:type="dxa"/>
            <w:vAlign w:val="center"/>
          </w:tcPr>
          <w:p w14:paraId="0026824F" w14:textId="77777777" w:rsidR="00263959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9F4E9D3" wp14:editId="53BB2B47">
                  <wp:extent cx="1440000" cy="1440000"/>
                  <wp:effectExtent l="0" t="0" r="8255" b="8255"/>
                  <wp:docPr id="41" name="Picture 41" descr="ပိၥ်ခွါတဂၤဆိမိၣ်တၢ်, ဖျါလၢအသးဒံ၀့ၤဒံ၀ီ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ပိၥ်ခွါတဂၤဆိမိၣ်တၢ်, ဖျါလၢအသးဒံ၀့ၤဒံ၀ီ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61B1AB" w14:textId="77777777" w:rsidR="00263959" w:rsidRPr="00516896" w:rsidRDefault="00000000" w:rsidP="005E3843">
            <w:p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ပှၤကညီတဖၣ်ဒုးသ့ၣ်ညါပှၤလၢ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အမၤတၢ်ဒ်လဲၣ်တၢ်နၢ်ပၢၢ်ဘၣ်အီၤကီ၀ဲလီၤ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9D3314D" w14:textId="77777777" w:rsidTr="00045828">
        <w:tc>
          <w:tcPr>
            <w:tcW w:w="2551" w:type="dxa"/>
            <w:vAlign w:val="center"/>
          </w:tcPr>
          <w:p w14:paraId="090FB09A" w14:textId="1FC87941" w:rsidR="00263959" w:rsidRPr="001C4AC1" w:rsidRDefault="00D7034B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8E06629" wp14:editId="795948D8">
                  <wp:extent cx="1392865" cy="1392865"/>
                  <wp:effectExtent l="0" t="0" r="0" b="0"/>
                  <wp:docPr id="29" name="Picture 29" descr="ပိၥ်မုၣ်တဂၤဖး၀ဲလံၥ်ချံးတဘ့ၣ်, ဒီးတၢ်ကတိၤစံၣ်ပိလိအဖျၢၣ်တဖၣ်ဒုးနဲၣ်ဖျါ၀ဲကျိၥ်လီၤဆီ ၃ ကျိၥ်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ပိၥ်မုၣ်တဂၤဖး၀ဲလံၥ်ချံးတဘ့ၣ်, ဒီးတၢ်ကတိၤစံၣ်ပိလိအဖျၢၣ်တဖၣ်ဒုးနဲၣ်ဖျါ၀ဲကျိၥ်လီၤဆီ ၃ ကျိၥ်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59" cy="139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9F6BD91" w14:textId="77777777" w:rsidR="00263959" w:rsidRPr="00516896" w:rsidRDefault="00000000" w:rsidP="005E3843">
            <w:p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ဒီးအ၀ဲသ့ၣ်တဲဘၣ်ပှၤတၢ်ဂ့ၢ်တၢ်ကျိၤလၢကျိၥ်အဂၤတဖၣ်န့ၣ်တညီ၀ဲလၢ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ACCF109" w14:textId="77777777" w:rsidTr="00045828">
        <w:tc>
          <w:tcPr>
            <w:tcW w:w="2551" w:type="dxa"/>
            <w:vAlign w:val="center"/>
          </w:tcPr>
          <w:p w14:paraId="461737B4" w14:textId="77777777" w:rsidR="007417E3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D92E45F" wp14:editId="474FE076">
                  <wp:extent cx="1440000" cy="1440000"/>
                  <wp:effectExtent l="0" t="0" r="8255" b="8255"/>
                  <wp:docPr id="44" name="Picture 44" descr="ပှၤတကရူၢ်လၢအလီၤဆီလိၥ်အသးဃုၥ်ဒီးသးနီၢ်ခိက့ၢ်ဂီၤတလၢတပှဲၤတဆူၣ်တချ့တဖၣ်ဒီးပျၢ်တဘိက၀ီၤတံၢ်ဃၥ်အ၀ဲသ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ပှၤတကရူၢ်လၢအလီၤဆီလိၥ်အသးဃုၥ်ဒီးသးနီၢ်ခိက့ၢ်ဂီၤတလၢတပှဲၤတဆူၣ်တချ့တဖၣ်ဒီးပျၢ်တဘိက၀ီၤတံၢ်ဃၥ်အ၀ဲသ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3C0E157" w14:textId="31A02CB5" w:rsidR="007417E3" w:rsidRPr="00516896" w:rsidRDefault="00000000" w:rsidP="005E3843">
            <w:p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အ၀ဲသ့ၣ်တဲ၀ဲလၢ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အတၢ်မၤအကျိၤအကျဲန့ၣ်တမ့ၢ်</w:t>
            </w:r>
            <w:r w:rsidR="005E3843" w:rsidRP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="007D13B3"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တၢ်ဒုးပၣ်ဃုၥ်၀ဲ</w:t>
            </w:r>
            <w:r w:rsidR="007D13B3" w:rsidRPr="00516896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အပှၤနုၥ်ပၣ်ဃုၥ်တဖၣ်အဂီၢ်ဘၣ်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19917E21" w14:textId="77777777" w:rsidR="007417E3" w:rsidRPr="00516896" w:rsidRDefault="00000000" w:rsidP="005E3843">
            <w:p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ဖဲတၢ်တခါခါလၢတၢ်ဒုးပၣ်ဃုၥ်၀ဲပှၤဂၤအခါန့ၣ်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ပှၤကိးဂၤပၣ်ဃုၥ်သ့လီၤ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7DA08250" w14:textId="77777777" w:rsidR="007417E3" w:rsidRPr="00516896" w:rsidRDefault="00000000" w:rsidP="005E3843">
            <w:pPr>
              <w:pStyle w:val="ListParagraph"/>
              <w:numPr>
                <w:ilvl w:val="0"/>
                <w:numId w:val="38"/>
              </w:num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ဃုသ့ၣ်ညါဒီးသူတၢ်ဂ့ၢ်တၢ်ကျိၤ</w:t>
            </w:r>
          </w:p>
          <w:p w14:paraId="11B43E76" w14:textId="77777777" w:rsidR="007417E3" w:rsidRPr="00516896" w:rsidRDefault="00000000" w:rsidP="005E3843">
            <w:pPr>
              <w:pStyle w:val="ListParagraph"/>
              <w:numPr>
                <w:ilvl w:val="0"/>
                <w:numId w:val="38"/>
              </w:num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နုၥ်ပၣ်ဃုၥ်လၢတၢ်မၤတၢ်ဆၢတဲၥ်တဖၣ်အပူၤလီၤ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0CEDCD8" w14:textId="77777777" w:rsidTr="00045828">
        <w:tc>
          <w:tcPr>
            <w:tcW w:w="2551" w:type="dxa"/>
            <w:vAlign w:val="center"/>
          </w:tcPr>
          <w:p w14:paraId="3347BAA4" w14:textId="77777777" w:rsidR="007D13B3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E62E170" wp14:editId="126F65F9">
                  <wp:extent cx="1440000" cy="965140"/>
                  <wp:effectExtent l="0" t="0" r="8255" b="6985"/>
                  <wp:docPr id="127" name="Picture 127" descr="ပိၥ်မုၣ်တဂၤမၤဟူးအဖံဘၣ်ခိၣ်, ဖျါလၢအသးဒံ၀့ၤဒံ၀ီ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ပိၥ်မုၣ်တဂၤမၤဟူးအဖံဘၣ်ခိၣ်, ဖျါလၢအသးဒံ၀့ၤဒံ၀ီ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CFED48" w14:textId="77777777" w:rsidR="007D13B3" w:rsidRPr="00516896" w:rsidRDefault="00000000" w:rsidP="005E3843">
            <w:p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ပှၤကညီတဖၣ်တဲပၠး၀ဲဒၣ်လၢ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ပှၤဘၣ်မူဘၣ်ဒါတဖၣ်တနၢ်ပၢၢ်တၢ်ကဆီၣ်ထွဲ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အပှၤနုာ်ပၣ်ဃုာ်တဖၣ်ထီဘိဘၣ်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11BC5643" w14:textId="77777777" w:rsidTr="00045828">
        <w:tc>
          <w:tcPr>
            <w:tcW w:w="2551" w:type="dxa"/>
            <w:vAlign w:val="center"/>
          </w:tcPr>
          <w:p w14:paraId="1AFAFD59" w14:textId="77777777" w:rsidR="007D13B3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6A7C497" wp14:editId="6CBDABD3">
                  <wp:extent cx="1104652" cy="1104652"/>
                  <wp:effectExtent l="0" t="0" r="635" b="635"/>
                  <wp:docPr id="128" name="Picture 128" descr="ပိၥ်မုၣ်တဂၤမၤဟူးအဖံဘၣ်ခိၣ်, ဒီးတၢ်မၤစၢၤကရၢအဂီၤ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ပိၥ်မုၣ်တဂၤမၤဟူးအဖံဘၣ်ခိၣ်, ဒီးတၢ်မၤစၢၤကရၢအဂီၤ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52" cy="110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D5FFA0" w14:textId="77777777" w:rsidR="007D13B3" w:rsidRPr="00516896" w:rsidRDefault="00000000" w:rsidP="005E3843">
            <w:pPr>
              <w:spacing w:before="200" w:after="20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အ၀ဲသ့ၣ်တဲဘၣ်ပှၤလၢကီလၢကဃုထံၣ်ဒီးသူ၀ဲတၢ်မၤစၢၤအကျိၤအကျဲတဖၣ်လၢကြၢး၀ဲဘၣ်၀ဲဒီး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အပှၤနုၥ်ပၣ်ဃုၥ်တဖၣ်အတၢ်လိၣ်ဘၣ်န့ၣ်လီၤ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2DC2C5EB" w14:textId="77777777" w:rsidTr="00045828">
        <w:tc>
          <w:tcPr>
            <w:tcW w:w="2551" w:type="dxa"/>
            <w:vAlign w:val="center"/>
          </w:tcPr>
          <w:p w14:paraId="0145FBDB" w14:textId="77777777" w:rsidR="007D13B3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60E382AC" wp14:editId="40B6BC1A">
                  <wp:extent cx="1232453" cy="1232453"/>
                  <wp:effectExtent l="0" t="0" r="6350" b="6350"/>
                  <wp:docPr id="45" name="Picture 45" descr="ပိၥ်ခွါတဂၤဃုၥ်ဒီးထူၣ်စုညါပနီၣ်လၢအဖီခိၣ်, ဒီးပှၤ၂ ဂၤဃုၥ်ဒီးတၢ်တိၤနီၣ်အိၣ်လၢအဖီခိ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ပိၥ်ခွါတဂၤဃုၥ်ဒီးထူၣ်စုညါပနီၣ်လၢအဖီခိၣ်, ဒီးပှၤ၂ ဂၤဃုၥ်ဒီးတၢ်တိၤနီၣ်အိၣ်လၢအဖီခိ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06" cy="123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4DBC288" w14:textId="77777777" w:rsidR="007D13B3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ပှၤကညီတဖၣ်တဲဘၣ်ပှၤလၢကျိၤကျဲလၢပရှဲပၠး၀ဲဒၣ်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‘CALD’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န့ၣ်တပၣ်ဃုၥ်၀ဲဒီးပှၤခဲလၢၥ်လၢအဟဲလၢ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အတၢ်အိၣ်သးအပူၤဘၣ်န့ၣ်လီၤ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AD39B0D" w14:textId="77777777" w:rsidTr="00045828">
        <w:tc>
          <w:tcPr>
            <w:tcW w:w="2551" w:type="dxa"/>
            <w:vAlign w:val="center"/>
          </w:tcPr>
          <w:p w14:paraId="242FA25D" w14:textId="77777777" w:rsidR="007D13B3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FC0C2AE" wp14:editId="3386D595">
                  <wp:extent cx="1240762" cy="1240762"/>
                  <wp:effectExtent l="0" t="0" r="0" b="0"/>
                  <wp:docPr id="47" name="Picture 47" descr="ပိၥ်ခွါတဂၤမၤဟူးအဖံဘၣ်ခိၣ်ဃုၥ်ဒီးတၢ်ဂ့ၢ်တၢ်ကျိၤအ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ပိၥ်ခွါတဂၤမၤဟူးအဖံဘၣ်ခိၣ်ဃုၥ်ဒီးတၢ်ဂ့ၢ်တၢ်ကျိၤအ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19" cy="124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2748308" w14:textId="77777777" w:rsidR="007D13B3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ဒီးအ၀ဲသ့ၣ်တဲဘၣ်ပှၤလၢကီဒိၣ်၀ဲလၢကဃုထံၣ်န့ၢ်တၢ်ဂ့ၢ်တၢ်ကျိၤလၢ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အအိၣ်ဘၣ်ဃးဒီး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အပှၤနုၥ်ပၣ်ဃုၥ်တဖၣ်အဂ့ၢ်န့ၣ်လီၤ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02F03710" w14:textId="77777777" w:rsidR="00D66A31" w:rsidRPr="001C4AC1" w:rsidRDefault="00000000" w:rsidP="00590A2A">
      <w:pPr>
        <w:pStyle w:val="Heading3"/>
        <w:spacing w:before="720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t>ပကြၢးပညိၣ်လီၤလၢတၢ်မနုၤအပူၤလဲၣ်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141"/>
        <w:gridCol w:w="6576"/>
        <w:gridCol w:w="512"/>
      </w:tblGrid>
      <w:tr w:rsidR="00782F71" w:rsidRPr="001C4AC1" w14:paraId="2C7D56D5" w14:textId="77777777" w:rsidTr="00A62FCA">
        <w:tc>
          <w:tcPr>
            <w:tcW w:w="2410" w:type="dxa"/>
            <w:vAlign w:val="center"/>
          </w:tcPr>
          <w:p w14:paraId="547D2585" w14:textId="77777777" w:rsidR="00D66A31" w:rsidRPr="001C4AC1" w:rsidRDefault="00D66A31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7229" w:type="dxa"/>
            <w:gridSpan w:val="3"/>
            <w:vAlign w:val="center"/>
          </w:tcPr>
          <w:p w14:paraId="60154ECF" w14:textId="77777777" w:rsidR="00D66A31" w:rsidRPr="00516896" w:rsidRDefault="00000000" w:rsidP="00A62FCA">
            <w:pPr>
              <w:spacing w:beforeLines="120" w:before="288" w:afterLines="120" w:after="288" w:line="240" w:lineRule="auto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ပှၤကညီတဖၣ်တဲဘၣ်ပှၤလၢပကဘၣ်ပညိၣ်လီၤလၢတၢ်နၢ်ပၢၢ်ဘၣ်ဃးဒီးမ့ၢ်</w:t>
            </w:r>
            <w:r w:rsidRPr="00516896">
              <w:rPr>
                <w:rFonts w:ascii="Arial" w:eastAsia="Zawgyi-One" w:hAnsi="Arial" w:cs="Arial"/>
                <w:spacing w:val="-4"/>
                <w:sz w:val="26"/>
                <w:szCs w:val="26"/>
              </w:rPr>
              <w:t>-</w:t>
            </w:r>
          </w:p>
        </w:tc>
      </w:tr>
      <w:tr w:rsidR="00782F71" w:rsidRPr="001C4AC1" w14:paraId="04BE603F" w14:textId="77777777" w:rsidTr="00A62FCA">
        <w:tc>
          <w:tcPr>
            <w:tcW w:w="2410" w:type="dxa"/>
            <w:vAlign w:val="center"/>
          </w:tcPr>
          <w:p w14:paraId="5F78F7FA" w14:textId="77777777" w:rsidR="00D66A31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BEA6445" wp14:editId="1C9BCA94">
                  <wp:extent cx="1240403" cy="1240403"/>
                  <wp:effectExtent l="0" t="0" r="0" b="0"/>
                  <wp:docPr id="129" name="Picture 129" descr="ပှၤ၂ ဂၤသူ၀ဲတၢ်ဒုးနဲၣ်စုအဒိလၢကကတိၤတၢ်အဂီၢ်, မ့ၢ်တၢ်ပနီၣ်လၢကျိၥ်လၢသူတၢ်ဒုးနဲၣ်အ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ပှၤ၂ ဂၤသူ၀ဲတၢ်ဒုးနဲၣ်စုအဒိလၢကကတိၤတၢ်အဂီၢ်, မ့ၢ်တၢ်ပနီၣ်လၢကျိၥ်လၢသူတၢ်ဒုးနဲၣ်အ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89" cy="124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3"/>
            <w:vAlign w:val="center"/>
          </w:tcPr>
          <w:p w14:paraId="3ECE206A" w14:textId="1E253B2F" w:rsidR="00D66A31" w:rsidRPr="00516896" w:rsidRDefault="00000000" w:rsidP="00A62FCA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အပှၤနုၥ်ပၣ်ဃုၥ်တဖၣ်အဲၣ်ဒိးလၢပဆဲးကျိးဒီးအ၀ဲသ့ၣ်</w:t>
            </w:r>
            <w:r w:rsidR="001F662D" w:rsidRP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လၢကျဲဒ်လဲၣ်</w:t>
            </w:r>
          </w:p>
        </w:tc>
      </w:tr>
      <w:tr w:rsidR="00782F71" w:rsidRPr="001C4AC1" w14:paraId="1AE5DBE3" w14:textId="77777777" w:rsidTr="00A62FCA">
        <w:tc>
          <w:tcPr>
            <w:tcW w:w="2410" w:type="dxa"/>
            <w:vAlign w:val="center"/>
          </w:tcPr>
          <w:p w14:paraId="167F0D48" w14:textId="77777777" w:rsidR="00D66A31" w:rsidRPr="001C4AC1" w:rsidRDefault="00000000" w:rsidP="00A62FCA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AE8584B" wp14:editId="0EC21C16">
                  <wp:extent cx="1240403" cy="1240403"/>
                  <wp:effectExtent l="0" t="0" r="0" b="0"/>
                  <wp:docPr id="90" name="Picture 90" descr="လံၥ်လဲၢ်တၢ်ကွဲး ၃ ဘ့ၣ်လၢကျိၥ် ၃ ကျိၥ်, ဒီးတၢ်ဂ့ၢ်တၢ်ကျိၤအပနီၣ်တခါ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လံၥ်လဲၢ်တၢ်ကွဲး ၃ ဘ့ၣ်လၢကျိၥ် ၃ ကျိၥ်, ဒီးတၢ်ဂ့ၢ်တၢ်ကျိၤအပနီၣ်တခါ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39" cy="124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3"/>
            <w:vAlign w:val="center"/>
          </w:tcPr>
          <w:p w14:paraId="232D4612" w14:textId="77777777" w:rsidR="00D66A31" w:rsidRPr="00516896" w:rsidRDefault="00000000" w:rsidP="00A62FCA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တၢ်ဂ့ၢ်တၢ်ကျိၤလၢကျိၥ်အဂၤတဖၣ်မၤတၢ်ဂ့ၤဂ့ၤလီၤ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7E76965" w14:textId="77777777" w:rsidTr="00A62FCA">
        <w:trPr>
          <w:gridAfter w:val="1"/>
          <w:wAfter w:w="512" w:type="dxa"/>
        </w:trPr>
        <w:tc>
          <w:tcPr>
            <w:tcW w:w="2551" w:type="dxa"/>
            <w:gridSpan w:val="2"/>
            <w:vAlign w:val="bottom"/>
          </w:tcPr>
          <w:p w14:paraId="1FAC6689" w14:textId="77777777" w:rsidR="00D66A31" w:rsidRPr="001C4AC1" w:rsidRDefault="00000000" w:rsidP="007071D0">
            <w:pPr>
              <w:pStyle w:val="Image"/>
              <w:spacing w:after="360" w:line="240" w:lineRule="auto"/>
              <w:rPr>
                <w:rFonts w:ascii="Arial" w:hAnsi="Arial" w:cs="Arial"/>
              </w:rPr>
            </w:pPr>
            <w:r w:rsidRPr="001C4AC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61E61FE" wp14:editId="06A235CD">
                  <wp:extent cx="1440000" cy="1440000"/>
                  <wp:effectExtent l="0" t="0" r="8255" b="8255"/>
                  <wp:docPr id="130" name="Picture 130" descr="ပိၥ်ခွါတဂၤသူ၀ဲလီထဲဖလဲး (digital tablet) ဆိကမိၣ်၀ဲဘၣ်ဃးဒီး CALD အပှၤတဖ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ပိၥ်ခွါတဂၤသူ၀ဲလီထဲဖလဲး (digital tablet) ဆိကမိၣ်၀ဲဘၣ်ဃးဒီး CALD အပှၤတဖ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3E6651F" w14:textId="77777777" w:rsidR="00D66A31" w:rsidRPr="00516896" w:rsidRDefault="00000000" w:rsidP="007071D0">
            <w:pPr>
              <w:spacing w:before="240" w:after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အ၀ဲသ့ၣ်တဲဘၣ်ပှၤလၢပကလိၣ်ဆိကမိၣ်ထီၣ်ဘၣ်ဃးတၢ်လၢ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အပှၤနုၥ်ပၣ်ဃုၥ်တဖၣ်လိၣ်ဘၣ်၀ဲဖဲပ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28C21773" w14:textId="77777777" w:rsidR="00D66A31" w:rsidRPr="00516896" w:rsidRDefault="00000000" w:rsidP="007071D0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ရဲၣ်ကျဲၤမၤ၀ဲ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အခါ</w:t>
            </w:r>
          </w:p>
          <w:p w14:paraId="390A71AB" w14:textId="77777777" w:rsidR="00D66A31" w:rsidRPr="00516896" w:rsidRDefault="00000000" w:rsidP="007071D0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ကွဲးတၢ်ရဲၣ်တၢ်ကျဲၤတဖၣ်</w:t>
            </w:r>
          </w:p>
          <w:p w14:paraId="60B76D42" w14:textId="77777777" w:rsidR="00D66A31" w:rsidRPr="00516896" w:rsidRDefault="00000000" w:rsidP="007071D0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မၤတၢ်ဆၢတဲၥ်တဖၣ်အခါလီၤ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5BBA7B5" w14:textId="77777777" w:rsidTr="00A62FCA">
        <w:trPr>
          <w:gridAfter w:val="1"/>
          <w:wAfter w:w="512" w:type="dxa"/>
        </w:trPr>
        <w:tc>
          <w:tcPr>
            <w:tcW w:w="2551" w:type="dxa"/>
            <w:gridSpan w:val="2"/>
            <w:vAlign w:val="center"/>
          </w:tcPr>
          <w:p w14:paraId="03C34187" w14:textId="77777777" w:rsidR="00D66A31" w:rsidRPr="001C4AC1" w:rsidRDefault="00000000" w:rsidP="007071D0">
            <w:pPr>
              <w:pStyle w:val="Image"/>
              <w:spacing w:before="480" w:after="360" w:line="240" w:lineRule="auto"/>
              <w:rPr>
                <w:rFonts w:ascii="Arial" w:hAnsi="Arial" w:cs="Arial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17F6BBF0" wp14:editId="6F949E15">
                  <wp:extent cx="1440000" cy="1080000"/>
                  <wp:effectExtent l="0" t="0" r="8255" b="6350"/>
                  <wp:docPr id="49" name="Picture 49" descr="ပိၥ်မုၣ်ခံဂၤကွၢ်၀ဲ လဲးပထီး (laptop) တပူၤဃီ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ပိၥ်မုၣ်ခံဂၤကွၢ်၀ဲ လဲးပထီး (laptop) တပူၤဃီ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4B59901" w14:textId="77777777" w:rsidR="00D66A31" w:rsidRPr="00516896" w:rsidRDefault="00000000" w:rsidP="007071D0">
            <w:pPr>
              <w:spacing w:before="240" w:after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ပှၤကညီတဖၣ်တဲဘၣ်ပှၤလၢပလိၣ်ဆီၣ်ထွဲ၀ဲပပှၤမၤတၢ်ဖိလၢကဆဲးမၤလိတၢ်ဘၣ်ဃးမ့ၢ်တၢ်ကမၤဃုၥ်တၢ်ဒီး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ပှၤနုၥ်ပၣ်ဃုၥ်တဖၣ်ဒ်လဲၣ်အဂီၢ်လီၤ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2474DB5A" w14:textId="77777777" w:rsidTr="00A62FCA">
        <w:trPr>
          <w:gridAfter w:val="1"/>
          <w:wAfter w:w="512" w:type="dxa"/>
        </w:trPr>
        <w:tc>
          <w:tcPr>
            <w:tcW w:w="2551" w:type="dxa"/>
            <w:gridSpan w:val="2"/>
            <w:vAlign w:val="center"/>
          </w:tcPr>
          <w:p w14:paraId="3B1DBDC5" w14:textId="77777777" w:rsidR="00D66A31" w:rsidRPr="001C4AC1" w:rsidRDefault="00000000" w:rsidP="007071D0">
            <w:pPr>
              <w:pStyle w:val="Image"/>
              <w:spacing w:before="360" w:after="360" w:line="240" w:lineRule="auto"/>
              <w:rPr>
                <w:rFonts w:ascii="Arial" w:hAnsi="Arial" w:cs="Arial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338178CD" wp14:editId="09041CFA">
                  <wp:extent cx="1440000" cy="1440000"/>
                  <wp:effectExtent l="0" t="0" r="8255" b="8255"/>
                  <wp:docPr id="51" name="Picture 51" descr="စုအပနီၣ်ဃုထၢ၀ဲတၢ်ဃုထၢသၢခါ- A B မ့တမ့ၢ် 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စုအပနီၣ်ဃုထၢ၀ဲတၢ်ဃုထၢသၢခါ- A B မ့တမ့ၢ် 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F060182" w14:textId="77777777" w:rsidR="00D66A31" w:rsidRPr="00516896" w:rsidRDefault="00000000" w:rsidP="007071D0">
            <w:pPr>
              <w:spacing w:before="240" w:after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အ၀ဲသ့ၣ်တဲဘၣ်၀ဲလၢပလိၣ်ဘၣ်ဟ့ၣ်အါထီၣ်၀ဲ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အပှၤနုၥ်ပၣ်ဃုၥ်တဖၣ်တၢ်ဃုထၢဒီးတၢ်ပၢန့ၢ်တၢ်န့ၣ်လီၤ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A12FAEF" w14:textId="77777777" w:rsidTr="00A62FCA">
        <w:trPr>
          <w:gridAfter w:val="1"/>
          <w:wAfter w:w="512" w:type="dxa"/>
        </w:trPr>
        <w:tc>
          <w:tcPr>
            <w:tcW w:w="2551" w:type="dxa"/>
            <w:gridSpan w:val="2"/>
            <w:vAlign w:val="center"/>
          </w:tcPr>
          <w:p w14:paraId="320FE0BD" w14:textId="77777777" w:rsidR="006A5E1E" w:rsidRPr="001C4AC1" w:rsidRDefault="00000000" w:rsidP="007071D0">
            <w:pPr>
              <w:pStyle w:val="Image"/>
              <w:spacing w:before="360" w:after="360" w:line="240" w:lineRule="auto"/>
              <w:rPr>
                <w:rFonts w:ascii="Arial" w:hAnsi="Arial" w:cs="Arial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7DD867C0" wp14:editId="72113525">
                  <wp:extent cx="1440000" cy="1440000"/>
                  <wp:effectExtent l="0" t="0" r="8255" b="8255"/>
                  <wp:docPr id="53" name="Picture 53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62D92B8" w14:textId="77777777" w:rsidR="006A5E1E" w:rsidRPr="00516896" w:rsidRDefault="00000000" w:rsidP="007071D0">
            <w:pPr>
              <w:spacing w:before="240" w:after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ဒီးပလိၣ်ဟ့ၣ်နီၤလီၤအါထီၣ်တၢ်ဂ့ၢ်တၢ်ကျိၤဘၣ်ဃးဒီး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3D627170" w14:textId="77777777" w:rsidR="006A5E1E" w:rsidRPr="00516896" w:rsidRDefault="00000000" w:rsidP="007071D0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အပှၤနုၥ်ပၣ်ဃုၥ်တၢ်တဖၣ်</w:t>
            </w:r>
          </w:p>
          <w:p w14:paraId="04A6B24E" w14:textId="77777777" w:rsidR="006A5E1E" w:rsidRPr="00516896" w:rsidRDefault="00000000" w:rsidP="007071D0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တၢ်ဆီၣ်ထွဲလၢအ၀ဲသ့ၣ်လိၣ်၀ဲ</w:t>
            </w:r>
          </w:p>
        </w:tc>
      </w:tr>
    </w:tbl>
    <w:p w14:paraId="153156D4" w14:textId="77777777" w:rsidR="00263959" w:rsidRPr="001C4AC1" w:rsidRDefault="00000000">
      <w:pPr>
        <w:spacing w:before="0" w:after="0" w:line="240" w:lineRule="auto"/>
        <w:rPr>
          <w:rFonts w:ascii="Arial" w:hAnsi="Arial" w:cs="Arial"/>
          <w:b/>
          <w:bCs/>
          <w:color w:val="6B2976"/>
          <w:sz w:val="40"/>
          <w:szCs w:val="26"/>
          <w:lang w:val="x-none" w:eastAsia="x-none"/>
        </w:rPr>
      </w:pPr>
      <w:r w:rsidRPr="001C4AC1">
        <w:rPr>
          <w:rFonts w:ascii="Arial" w:hAnsi="Arial" w:cs="Arial"/>
        </w:rPr>
        <w:br w:type="page"/>
      </w:r>
    </w:p>
    <w:p w14:paraId="20DCB8BE" w14:textId="77777777" w:rsidR="004832E2" w:rsidRPr="001C4AC1" w:rsidRDefault="00000000" w:rsidP="00092AB7">
      <w:pPr>
        <w:pStyle w:val="Heading2"/>
        <w:rPr>
          <w:rFonts w:ascii="Arial" w:hAnsi="Arial" w:cs="Arial"/>
        </w:rPr>
      </w:pPr>
      <w:bookmarkStart w:id="101" w:name="_Toc256000004"/>
      <w:bookmarkStart w:id="102" w:name="_Toc113455974"/>
      <w:r w:rsidRPr="001C4AC1">
        <w:rPr>
          <w:rFonts w:ascii="Myanmar Text" w:eastAsia="Zawgyi-One" w:hAnsi="Myanmar Text" w:cs="Myanmar Text"/>
        </w:rPr>
        <w:lastRenderedPageBreak/>
        <w:t>ပတၢ်ဂ့ၢ်မိၢ်ပှၢ်ဒီးတၢ်ပညိၣ်တဖၣ်</w:t>
      </w:r>
      <w:bookmarkEnd w:id="101"/>
      <w:bookmarkEnd w:id="10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635546D8" w14:textId="77777777" w:rsidTr="00F645C6">
        <w:tc>
          <w:tcPr>
            <w:tcW w:w="2551" w:type="dxa"/>
            <w:vAlign w:val="center"/>
          </w:tcPr>
          <w:p w14:paraId="4EA80D91" w14:textId="77777777" w:rsidR="00190018" w:rsidRPr="001C4AC1" w:rsidRDefault="00000000" w:rsidP="007071D0">
            <w:pPr>
              <w:pStyle w:val="Image"/>
              <w:spacing w:before="360"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930CB26" wp14:editId="7FEE2A45">
                  <wp:extent cx="1440000" cy="1080000"/>
                  <wp:effectExtent l="0" t="0" r="8255" b="6350"/>
                  <wp:docPr id="54" name="Picture 54" descr="ပှၤတကရူၢ် ဆ့ၣ်နီၤ၀းတရံး၀ဲစီၢ်နီၤခိၣ်တဖျၢၣ်ဒီးကတိၤတ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ပှၤတကရူၢ် ဆ့ၣ်နီၤ၀းတရံး၀ဲစီၢ်နီၤခိၣ်တဖျၢၣ်ဒီးကတိၤတ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01D4487" w14:textId="77777777" w:rsidR="00190018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ပမၤ၀ဲဒၣ်</w:t>
            </w: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တၢ်တၢၣ်ပီၣ်တဲသကိး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ဖဲလါဖ့ၤဘြူၤအါရံၤ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၂၀၂၂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1DDAA225" w14:textId="77777777" w:rsidR="00190018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တၢ်တၢၣ်ပီၣ်တဲသကိးတၢ်န့ၣ်မ့ၢ်ပှၤတကရူၢ်တဲသကိးဘၣ်ဃးတၢ်ဂ့ၢ်ခိၣ်တီတခါန့ၣ်လီၤ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678B3AA2" w14:textId="77777777" w:rsidR="00190018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ပှၤတဂၤစုၥ်စုၥ်အိၣ်ဒီးခွဲးယၥ်လၢကကတိၤတၢ်ဘၣ်ဃးတၢ်ဂ့ၢ်ခိၣ်တီန့ၣ်လီၤ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3DEA3676" w14:textId="77777777" w:rsidTr="00F645C6">
        <w:tc>
          <w:tcPr>
            <w:tcW w:w="2551" w:type="dxa"/>
            <w:vAlign w:val="center"/>
          </w:tcPr>
          <w:p w14:paraId="598BBF2F" w14:textId="77777777" w:rsidR="000030EB" w:rsidRPr="001C4AC1" w:rsidRDefault="00000000" w:rsidP="007071D0">
            <w:pPr>
              <w:pStyle w:val="Image"/>
              <w:spacing w:before="360"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ED8A57B" wp14:editId="085148D0">
                  <wp:extent cx="1440000" cy="1440000"/>
                  <wp:effectExtent l="0" t="0" r="8255" b="8255"/>
                  <wp:docPr id="55" name="Picture 55" descr="ပှၤတကရူၢ်လၢအလီၤဆီလိၥ်အသးဃုၥ်ဒီးသးနီၢ်ခိက့ၢ်ဂီၤတလၢတပှဲၤတဆူၣ်တချ့, ဒီးတၢ်ပနီၣ်လၢအဒုးနဲၣ်၀ဲ '30+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ပှၤတကရူၢ်လၢအလီၤဆီလိၥ်အသးဃုၥ်ဒီးသးနီၢ်ခိက့ၢ်ဂီၤတလၢတပှဲၤတဆူၣ်တချ့, ဒီးတၢ်ပနီၣ်လၢအဒုးနဲၣ်၀ဲ '30+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324B6F" w14:textId="363B89CB" w:rsidR="000030EB" w:rsidRPr="00516896" w:rsidRDefault="00000000" w:rsidP="00516896">
            <w:pPr>
              <w:spacing w:before="240" w:line="240" w:lineRule="auto"/>
              <w:rPr>
                <w:rFonts w:ascii="Myanmar Text" w:eastAsia="Zawgyi-One" w:hAnsi="Myanmar Text" w:cs="Myanmar Text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ပှၤအါန့ၢ်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၃၀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ဂၤနုၥ်ပၣ်ဃုၥ်၀ဲလၢတၢ်တၢၣ်ပီၣ်တဲသကိးတဖၣ်အံၤ</w:t>
            </w:r>
            <w:r w:rsid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အပူၤန့ၣ်လီၤ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6184C79A" w14:textId="77777777" w:rsidR="00603662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ဒီးအ၀ဲသ့ၣ်တဲသကိး၀ဲတၢ်လၢပှၤတ၀ၢတဲဘၣ်ပှၤတဖၣ်အဂ့ၢ်န့ၣ်လီၤ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18B755B" w14:textId="77777777" w:rsidTr="00F645C6">
        <w:tc>
          <w:tcPr>
            <w:tcW w:w="2551" w:type="dxa"/>
            <w:vAlign w:val="center"/>
          </w:tcPr>
          <w:p w14:paraId="5D382CB3" w14:textId="77777777" w:rsidR="00535FA0" w:rsidRPr="001C4AC1" w:rsidRDefault="00000000" w:rsidP="007071D0">
            <w:pPr>
              <w:pStyle w:val="Image"/>
              <w:spacing w:before="360"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163010C" wp14:editId="3E2BE6A7">
                  <wp:extent cx="1440000" cy="1440000"/>
                  <wp:effectExtent l="0" t="0" r="8255" b="8255"/>
                  <wp:docPr id="57" name="Picture 57" descr="တၢ်ဂီၤအမဲၥ်သၣ်တဘ့ၣ်ဒုးနဲၣ်၀ဲ ' တၢ်ဂ့ၢ်မိၢ်ပှၢ်'ဃုၥ်ဒီးမ့ၣ်အူဖျၢၣ်တဖျၢၣ်, ဒီးတၢ်ပနီၣ်အခီပညီမ့ၢ်တၢ်အကါဒိ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တၢ်ဂီၤအမဲၥ်သၣ်တဘ့ၣ်ဒုးနဲၣ်၀ဲ ' တၢ်ဂ့ၢ်မိၢ်ပှၢ်'ဃုၥ်ဒီးမ့ၣ်အူဖျၢၣ်တဖျၢၣ်, ဒီးတၢ်ပနီၣ်အခီပညီမ့ၢ်တၢ်အကါဒိ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17B514" w14:textId="2521FB3A" w:rsidR="00535FA0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တၢ်တၢၣ်ပီၣ်တဲသကိးန့ၣ်သူ၀ဲတၢ်ဆိမိၣ်တဖၣ်အံၤလၢကတ့ကဲထီၣ်၀ဲ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တၢ်ဂ့ၢ်ခိၣ်တီတဖၣ်</w:t>
            </w:r>
            <w:r w:rsidR="001F662D"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 xml:space="preserve"> (</w:t>
            </w:r>
            <w:r w:rsidR="001F662D" w:rsidRPr="00516896">
              <w:rPr>
                <w:rStyle w:val="Strong"/>
                <w:rFonts w:ascii="Arial" w:eastAsia="Zawgyi-One" w:hAnsi="Arial" w:cs="Arial"/>
                <w:sz w:val="26"/>
                <w:szCs w:val="26"/>
              </w:rPr>
              <w:t>themes</w:t>
            </w:r>
            <w:r w:rsidR="001F662D"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 xml:space="preserve">)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ဒီးဖီတၢၣ်တဖၣ်လၢတၢ်မၤအကျိၤအကျဲအသီအဂီၢ်လီၤ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5B8AA93D" w14:textId="77777777" w:rsidR="00603662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ခိၣ်တီတဖၣ်မ့ၢ်တၢ်အကါဒိၣ်၀ဲလၢအဟဲပၢၢ်ထီၣ်လၢတၢ်လီၢ်လီၤဆီအါတီၤလၢပတၢ်မၤဒီးပတၢ်အိၣ်မူအပူ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E29A8FF" w14:textId="77777777" w:rsidTr="00F645C6">
        <w:tc>
          <w:tcPr>
            <w:tcW w:w="2551" w:type="dxa"/>
            <w:vAlign w:val="center"/>
          </w:tcPr>
          <w:p w14:paraId="0E2208FE" w14:textId="77777777" w:rsidR="00647EA2" w:rsidRPr="001C4AC1" w:rsidRDefault="00000000" w:rsidP="007071D0">
            <w:pPr>
              <w:pStyle w:val="Image"/>
              <w:spacing w:before="360"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53C5E79" wp14:editId="68011E92">
                  <wp:extent cx="1440000" cy="1440000"/>
                  <wp:effectExtent l="0" t="0" r="8255" b="8255"/>
                  <wp:docPr id="59" name="Picture 59" descr="တၢ်ဂ့ၢ်မိၢ်ပှၢ်အပနီၣ်, တၢ်တိၥ်ပၥ်ဒီးစုမုၢ်ကျၢၢ်ယူၥ်ထီၣ်အသ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တၢ်ဂ့ၢ်မိၢ်ပှၢ်အပနီၣ်, တၢ်တိၥ်ပၥ်ဒီးစုမုၢ်ကျၢၢ်ယူၥ်ထီၣ်အသ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ABF9F29" w14:textId="77777777" w:rsidR="00647EA2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ဖဲလါမ့ၤ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၂၄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သီ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၂၀၂၂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ပအိၣ်ဒီးတၢ်တၢၣ်ပီၣ်တဲသကိးအသီတဘျီကဒီးလီၤ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3449CC26" w14:textId="77777777" w:rsidR="00647EA2" w:rsidRPr="00516896" w:rsidRDefault="00000000" w:rsidP="001F662D">
            <w:pPr>
              <w:spacing w:before="24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တၢ်တၢၣ်ပီၣ်တဲသကိးအပူၤန့ၣ်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ပှၤကိးဂၤဒဲးအၢၣ်လီၤထွဲ၀ဲဒီးတၢ်ဂ့ၢ်ခိၣ်တီတဖၣ်ဒီးဖီတၢၣ်တဖၣ်အဖီခိၣ်လၢပကြၢးမၤသကိးတၢ်တပူၤဃီန့ၣ်လီၤ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6F44F448" w14:textId="77777777" w:rsidR="00115682" w:rsidRPr="001C4AC1" w:rsidRDefault="00000000" w:rsidP="00E45672">
      <w:pPr>
        <w:pStyle w:val="Heading3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lastRenderedPageBreak/>
        <w:t>ပတၢ်ဂ့ၢ်ခိၣ်တီတဖၣ်မ့ၢ်တၢ်မနုၤလဲၣ်</w:t>
      </w:r>
      <w:r w:rsidRPr="001C4AC1">
        <w:rPr>
          <w:rFonts w:ascii="Arial" w:eastAsia="Zawgyi-One" w:hAnsi="Arial" w:cs="Arial"/>
        </w:rPr>
        <w:t>.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6DA672F6" w14:textId="77777777" w:rsidTr="00F645C6">
        <w:tc>
          <w:tcPr>
            <w:tcW w:w="2551" w:type="dxa"/>
            <w:vAlign w:val="center"/>
          </w:tcPr>
          <w:p w14:paraId="435C7075" w14:textId="77777777" w:rsidR="0051385B" w:rsidRPr="001C4AC1" w:rsidRDefault="00000000" w:rsidP="00F67B6A">
            <w:pPr>
              <w:pStyle w:val="Image"/>
              <w:spacing w:before="360" w:after="360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DFEC658" wp14:editId="020BE8C0">
                  <wp:extent cx="1440000" cy="1440000"/>
                  <wp:effectExtent l="0" t="0" r="8255" b="8255"/>
                  <wp:docPr id="60" name="Picture 60" descr="တၢ်ဂီၤအမဲၥ်သၣ်တဘ့ၣ်ဒုးနဲၣ်၀ဲ ' တၢ်ဂ့ၢ်မိၢ်ပှၢ်'ဃုၥ်ဒီးနီၣ်ဂံၢ် ၅ 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တၢ်ဂီၤအမဲၥ်သၣ်တဘ့ၣ်ဒုးနဲၣ်၀ဲ ' တၢ်ဂ့ၢ်မိၢ်ပှၢ်'ဃုၥ်ဒီးနီၣ်ဂံၢ် ၅ 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530D8C" w14:textId="77777777" w:rsidR="0051385B" w:rsidRPr="00516896" w:rsidRDefault="00000000" w:rsidP="00B61187">
            <w:pPr>
              <w:spacing w:before="240" w:after="24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ပတၢ်တၢၣ်ပီၣ်တဲသကိးအံၤဆၢတဲၥ်၀ဲတၢ်ဂ့ၢ်ခိၣ်တီ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၅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ထံၣ်န့ၣ်လီၤ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293B93EB" w14:textId="77777777" w:rsidR="00531CBF" w:rsidRPr="00516896" w:rsidRDefault="00000000" w:rsidP="00B61187">
            <w:pPr>
              <w:spacing w:before="240" w:after="24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တၢ်ဂ့ၢ်ခိၣ်တီတခါစုၥ်စုၥ်အိၣ်ဒီးဖီတၢၣ်တဖၣ်အစရီတခါန့ၣ်လီၤ</w:t>
            </w:r>
          </w:p>
        </w:tc>
      </w:tr>
      <w:tr w:rsidR="00782F71" w:rsidRPr="001C4AC1" w14:paraId="3DFBD676" w14:textId="77777777" w:rsidTr="00F645C6">
        <w:tc>
          <w:tcPr>
            <w:tcW w:w="2551" w:type="dxa"/>
            <w:vAlign w:val="center"/>
          </w:tcPr>
          <w:p w14:paraId="25954A58" w14:textId="77777777" w:rsidR="007F4962" w:rsidRPr="001C4AC1" w:rsidRDefault="00000000" w:rsidP="00F67B6A">
            <w:pPr>
              <w:pStyle w:val="Image"/>
              <w:spacing w:before="360" w:after="360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DECCBDE" wp14:editId="2055CD62">
                  <wp:extent cx="1440000" cy="1079682"/>
                  <wp:effectExtent l="0" t="0" r="8255" b="6350"/>
                  <wp:docPr id="61" name="Picture 61" descr="ပှၤတကရူၢ်ကတိၤတၢ်ဘၣ်ဃးဒီးလံၥ်လဲၢ်တၢ်ကွဲးတဘ့ၣ်အဂ့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ပှၤတကရူၢ်ကတိၤတၢ်ဘၣ်ဃးဒီးလံၥ်လဲၢ်တၢ်ကွဲးတဘ့ၣ်အဂ့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B51D8EC" w14:textId="77777777" w:rsidR="00961471" w:rsidRPr="00516896" w:rsidRDefault="00000000" w:rsidP="00B61187">
            <w:pPr>
              <w:spacing w:before="240" w:after="24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ပကသူ၀ဲဒၣ်တၢ်မၤကဲသကိးတၢ်လၢတၢ်ကမၤလီၤတံၢ်ပတၢ်ဂ့ၢ်ခိၣ်တီတဖၣ်ဒီး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ဖီတၢၣ်တဖၣ်ကမၤတၢ်ဂ့ၤဂ့ၤလၢ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၀ဲပတၢ်ပညိၣ်တဖၣ်ဒီးတၢ်ပညိၣ်တဖၣ်ပမၤတၢ်ဂ့ၤဂ့ၤလၢ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အပှၤနုၥ်ပၣ်ဃုၥ်တဖၣ်အဂီၢ်န့ၣ်လီၤ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1382937E" w14:textId="77777777" w:rsidTr="00F645C6">
        <w:tc>
          <w:tcPr>
            <w:tcW w:w="2551" w:type="dxa"/>
            <w:vAlign w:val="center"/>
          </w:tcPr>
          <w:p w14:paraId="015F491C" w14:textId="77777777" w:rsidR="0091595D" w:rsidRPr="001C4AC1" w:rsidRDefault="00000000" w:rsidP="00F67B6A">
            <w:pPr>
              <w:pStyle w:val="Image"/>
              <w:spacing w:before="360" w:after="360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6B4E8E5" wp14:editId="355746D3">
                  <wp:extent cx="1440000" cy="1440000"/>
                  <wp:effectExtent l="0" t="0" r="8255" b="8255"/>
                  <wp:docPr id="62" name="Picture 62" descr="ပှၤပိၥ်ခွါတဂၤဆီၣ်ထွဲပိၥ်ခွါအဂၤတဂၤ, ဒီးပျၢ်ခိၣ် ယူၥ်ထီၣ်အသးလိၤလိၤဆူစုမုၢ်ကျၢၢ်အအိ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ပှၤပိၥ်ခွါတဂၤဆီၣ်ထွဲပိၥ်ခွါအဂၤတဂၤ, ဒီးပျၢ်ခိၣ် ယူၥ်ထီၣ်အသးလိၤလိၤဆူစုမုၢ်ကျၢၢ်အအိ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F845B4A" w14:textId="77777777" w:rsidR="00B06D41" w:rsidRPr="00516896" w:rsidRDefault="00000000" w:rsidP="00B61187">
            <w:pPr>
              <w:spacing w:before="240" w:after="24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တၢ်အံၤကမၤစၢၤ၀ဲ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အပှၤနုၥ်ပၣ်ဃုၥ်တဖၣ်လၢက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- </w:t>
            </w:r>
          </w:p>
          <w:p w14:paraId="53AEEE7D" w14:textId="77777777" w:rsidR="00B06D41" w:rsidRPr="00516896" w:rsidRDefault="00000000" w:rsidP="00B6118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အိၣ်ဒီးတၢ်လဲၤခီဖျိဂ့ၤဒိၣ်ထီၣ်ဃုၥ်ဒီး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အဂီၢ်</w:t>
            </w:r>
          </w:p>
          <w:p w14:paraId="79001716" w14:textId="77777777" w:rsidR="0091595D" w:rsidRPr="00516896" w:rsidRDefault="00000000" w:rsidP="00B6118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ဒိးန့ၢ်တၢ်ဆီၣ်ထွဲလၢအလိၣ်ဘၣ်၀ဲ</w:t>
            </w:r>
          </w:p>
        </w:tc>
      </w:tr>
      <w:tr w:rsidR="00782F71" w:rsidRPr="001C4AC1" w14:paraId="0D292A41" w14:textId="77777777" w:rsidTr="00F645C6">
        <w:tc>
          <w:tcPr>
            <w:tcW w:w="2551" w:type="dxa"/>
            <w:vAlign w:val="center"/>
          </w:tcPr>
          <w:p w14:paraId="1360FCDA" w14:textId="77777777" w:rsidR="002119C9" w:rsidRPr="001C4AC1" w:rsidRDefault="00000000" w:rsidP="00F67B6A">
            <w:pPr>
              <w:pStyle w:val="Image"/>
              <w:spacing w:before="360" w:after="360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044D7E1" wp14:editId="1C1ABAAB">
                  <wp:extent cx="1440000" cy="1438767"/>
                  <wp:effectExtent l="0" t="0" r="8255" b="9525"/>
                  <wp:docPr id="63" name="Picture 63" descr="ပိၥ်မုၣ်တဂၤဖး၀ဲလံၥ်ချံးတဘ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ပိၥ်မုၣ်တဂၤဖး၀ဲလံၥ်ချံးတဘ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AD0F3E4" w14:textId="77777777" w:rsidR="002119C9" w:rsidRPr="00516896" w:rsidRDefault="00000000" w:rsidP="00B61187">
            <w:pPr>
              <w:spacing w:before="240" w:after="24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ပတဲဖျါထီၣ်၀ဲတၢ်ဂ့ၢ်ခိၣ်တီတခါစုၥ်စုၥ်အဂ့ၢ်လီၤတံၢ်လီၤဆဲးလၢလံၥ်ကဘျံးလၢအဖီလၥ်တဖၣ်အပူၤလီၤ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</w:tbl>
    <w:p w14:paraId="5506B9E6" w14:textId="59F20657" w:rsidR="00A0701F" w:rsidRPr="001C4AC1" w:rsidRDefault="00000000" w:rsidP="001F662D">
      <w:pPr>
        <w:pStyle w:val="Heading2"/>
        <w:spacing w:line="240" w:lineRule="auto"/>
        <w:rPr>
          <w:rFonts w:ascii="Arial" w:hAnsi="Arial" w:cs="Arial"/>
        </w:rPr>
      </w:pPr>
      <w:bookmarkStart w:id="103" w:name="_Toc256000005"/>
      <w:bookmarkStart w:id="104" w:name="_Toc113455975"/>
      <w:r w:rsidRPr="001C4AC1">
        <w:rPr>
          <w:rFonts w:ascii="Myanmar Text" w:eastAsia="Zawgyi-One" w:hAnsi="Myanmar Text" w:cs="Myanmar Text"/>
        </w:rPr>
        <w:lastRenderedPageBreak/>
        <w:t>၁</w:t>
      </w:r>
      <w:r w:rsidRPr="001C4AC1">
        <w:rPr>
          <w:rFonts w:ascii="Arial" w:eastAsia="Zawgyi-One" w:hAnsi="Arial" w:cs="Arial"/>
        </w:rPr>
        <w:t xml:space="preserve">. </w:t>
      </w:r>
      <w:r w:rsidRPr="001C4AC1">
        <w:rPr>
          <w:rFonts w:ascii="Myanmar Text" w:eastAsia="Zawgyi-One" w:hAnsi="Myanmar Text" w:cs="Myanmar Text"/>
        </w:rPr>
        <w:t>ပညိၣ်လီၤလၢ</w:t>
      </w:r>
      <w:r w:rsidRPr="001C4AC1">
        <w:rPr>
          <w:rFonts w:ascii="Arial" w:eastAsia="Zawgyi-One" w:hAnsi="Arial" w:cs="Arial"/>
        </w:rPr>
        <w:t xml:space="preserve"> CALD </w:t>
      </w:r>
      <w:r w:rsidRPr="001C4AC1">
        <w:rPr>
          <w:rFonts w:ascii="Myanmar Text" w:eastAsia="Zawgyi-One" w:hAnsi="Myanmar Text" w:cs="Myanmar Text"/>
        </w:rPr>
        <w:t>အပှၤနုၥ်ပၣ်ဃုၥ်တဖၣ်အဂ့ၢ်ဖဲပမၤ</w:t>
      </w:r>
      <w:r w:rsidR="001F662D">
        <w:rPr>
          <w:rFonts w:ascii="Myanmar Text" w:eastAsia="Zawgyi-One" w:hAnsi="Myanmar Text" w:cs="Myanmar Text"/>
        </w:rPr>
        <w:br/>
      </w:r>
      <w:r w:rsidRPr="001C4AC1">
        <w:rPr>
          <w:rFonts w:ascii="Myanmar Text" w:eastAsia="Zawgyi-One" w:hAnsi="Myanmar Text" w:cs="Myanmar Text"/>
        </w:rPr>
        <w:t>တၢ်အခါ</w:t>
      </w:r>
      <w:bookmarkEnd w:id="103"/>
      <w:bookmarkEnd w:id="10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6D752C72" w14:textId="77777777" w:rsidTr="00C91E9A">
        <w:tc>
          <w:tcPr>
            <w:tcW w:w="2551" w:type="dxa"/>
            <w:vAlign w:val="center"/>
          </w:tcPr>
          <w:p w14:paraId="72EF4266" w14:textId="77777777" w:rsidR="00236049" w:rsidRPr="001C4AC1" w:rsidRDefault="00236049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</w:p>
          <w:p w14:paraId="7E169394" w14:textId="2AC216BE" w:rsidR="006A5E1E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877E333" wp14:editId="3A53F465">
                  <wp:extent cx="1440000" cy="1440000"/>
                  <wp:effectExtent l="0" t="0" r="8255" b="8255"/>
                  <wp:docPr id="64" name="Picture 64" descr="ပိၥ်ခွါတဂၤသူ၀ဲလီထဲဖလဲး (digital tablet) ဆိကမိၣ်၀ဲဘၣ်ဃးဒီး CALD အပှၤတဖ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ပိၥ်ခွါတဂၤသူ၀ဲလီထဲဖလဲး (digital tablet) ဆိကမိၣ်၀ဲဘၣ်ဃးဒီး CALD အပှၤတဖ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3288B9A" w14:textId="77777777" w:rsidR="006A5E1E" w:rsidRPr="00516896" w:rsidRDefault="00000000" w:rsidP="001F662D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ပကဘၣ်မၤလီၤတံၢ်၀ဲလၢပဆိမိၣ်ဘၣ်ဃး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အပှၤနုၥ်ပၣ်ဃုၥ်တဖၣ်လိၣ်ဘၣ်၀ဲဖဲပ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05807016" w14:textId="77777777" w:rsidR="006A5E1E" w:rsidRPr="00516896" w:rsidRDefault="00000000" w:rsidP="00A07C33">
            <w:pPr>
              <w:pStyle w:val="ListParagraph"/>
              <w:numPr>
                <w:ilvl w:val="0"/>
                <w:numId w:val="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ရဲၣ်ကျဲၤမၤ၀ဲ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အခါ</w:t>
            </w:r>
          </w:p>
          <w:p w14:paraId="2B58A701" w14:textId="77777777" w:rsidR="006A5E1E" w:rsidRPr="00516896" w:rsidRDefault="00000000" w:rsidP="00A07C33">
            <w:pPr>
              <w:pStyle w:val="ListParagraph"/>
              <w:numPr>
                <w:ilvl w:val="0"/>
                <w:numId w:val="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ကွဲးတၢ်ရဲၣ်တၢ်ကျဲၤတဖၣ်</w:t>
            </w:r>
          </w:p>
          <w:p w14:paraId="030B8EE2" w14:textId="77777777" w:rsidR="006A5E1E" w:rsidRPr="00516896" w:rsidRDefault="00000000" w:rsidP="00A07C33">
            <w:pPr>
              <w:pStyle w:val="ListParagraph"/>
              <w:numPr>
                <w:ilvl w:val="0"/>
                <w:numId w:val="8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မၤတၢ်ဆၢတဲၥ်တဖၣ်အခါလီၤ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693176F7" w14:textId="77777777" w:rsidTr="00C91E9A">
        <w:tc>
          <w:tcPr>
            <w:tcW w:w="2551" w:type="dxa"/>
            <w:vAlign w:val="center"/>
          </w:tcPr>
          <w:p w14:paraId="43370209" w14:textId="77777777" w:rsidR="006A5E1E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1D38A80" wp14:editId="6B753919">
                  <wp:extent cx="1404000" cy="1404000"/>
                  <wp:effectExtent l="0" t="0" r="5715" b="5715"/>
                  <wp:docPr id="65" name="Picture 65" descr="ပိၥ်ခွါတဂၤဒုးနဲၣ်လီၤအကစၢ်အသးဃုၥ်ဒီးအစုအ၀ဲတခီယူၥ်ထီၣ်အသ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ပိၥ်ခွါတဂၤဒုးနဲၣ်လီၤအကစၢ်အသးဃုၥ်ဒီးအစုအ၀ဲတခီယူၥ်ထီၣ်အသ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055DDF9" w14:textId="77777777" w:rsidR="006A5E1E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ပလိၣ်ပညိၣ်လီၤလၢပှၤတဂၤစုၥ်စုၥ်အတၢ်လိၣ်ဘၣ်တဖၣ်လီၤ</w:t>
            </w:r>
          </w:p>
        </w:tc>
      </w:tr>
      <w:tr w:rsidR="00782F71" w:rsidRPr="001C4AC1" w14:paraId="3F773605" w14:textId="77777777" w:rsidTr="00C91E9A">
        <w:tc>
          <w:tcPr>
            <w:tcW w:w="2551" w:type="dxa"/>
            <w:vAlign w:val="center"/>
          </w:tcPr>
          <w:p w14:paraId="29ADD5F2" w14:textId="77777777" w:rsidR="006A5E1E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B1C63CE" wp14:editId="5B2D82B7">
                  <wp:extent cx="1440000" cy="1440000"/>
                  <wp:effectExtent l="0" t="0" r="8255" b="8255"/>
                  <wp:docPr id="66" name="Picture 66" descr="ပှၤတကရူၢ်လၢအလီၤဆီ၀ဲဃုၥ်ဒီးသးနီၢ်ခိက့ၢ်ဂီၤတလၢပှဲၤ, ဒီးစုမုၢ်ကျၢၢ်ယူၥ်ထီၣ်အသ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ပှၤတကရူၢ်လၢအလီၤဆီ၀ဲဃုၥ်ဒီးသးနီၢ်ခိက့ၢ်ဂီၤတလၢပှဲၤ, ဒီးစုမုၢ်ကျၢၢ်ယူၥ်ထီၣ်အသ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F57431" w14:textId="77777777" w:rsidR="006A5E1E" w:rsidRPr="00516896" w:rsidRDefault="00000000" w:rsidP="001F662D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ဒီးပလိၣ်မၤလီၤတံၢ်၀ဲလၢပမၤတၢ်အကျိၤအကျဲတဖၣ်ကကဲထီၣ်ကဲထီဂ့ၤဂ့ၤဘၣ်ဘၣ်လၢပှၤလၢအဟဲ၀ဲလၢ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အတၢ်အိၣ်သးတဖၣ်အဂီၢ်န့ၣ်လီၤ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24C9D23D" w14:textId="77777777" w:rsidTr="00C91E9A">
        <w:tc>
          <w:tcPr>
            <w:tcW w:w="2551" w:type="dxa"/>
            <w:vAlign w:val="center"/>
          </w:tcPr>
          <w:p w14:paraId="5B603CD3" w14:textId="31ECC096" w:rsidR="00B41968" w:rsidRPr="001C4AC1" w:rsidRDefault="00D7034B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2A50F62" wp14:editId="714C1B15">
                  <wp:extent cx="1440000" cy="1440000"/>
                  <wp:effectExtent l="0" t="0" r="8255" b="8255"/>
                  <wp:docPr id="86" name="Picture 86" descr="ခီၣ်ဖၠူထၢၣ်အမဲၥ်သၣ်ဒုးနဲၣ်၀ဲတၢ်ဃုထံၣ်သ့ၣ်ညါ, တၢ်ကတိၤစံၣ်ပိလိဒုးနဲၣ်၀ဲကျိၥ်အဂၤတခါဒီး, စုမုၢ်ကျၢၢ်ယူၥ်လီၤဆူအဖီလၥ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ခီၣ်ဖၠူထၢၣ်အမဲၥ်သၣ်ဒုးနဲၣ်၀ဲတၢ်ဃုထံၣ်သ့ၣ်ညါ, တၢ်ကတိၤစံၣ်ပိလိဒုးနဲၣ်၀ဲကျိၥ်အဂၤတခါဒီး, စုမုၢ်ကျၢၢ်ယူၥ်လီၤဆူအဖီလၥ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0A50C8" w14:textId="133A5EE0" w:rsidR="00B41968" w:rsidRPr="00516896" w:rsidRDefault="00000000" w:rsidP="00516896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အဒိ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ပှၥ်ယဲၤလၢပသူအီၤလၢတၢ်လူၤဃုထံၣ်သ့ၣ်ညါအဂီၢ်န့ၣ်တၢ်</w:t>
            </w:r>
            <w:r w:rsid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သူအီၤတသ့၀ဲလၢကျိၥ်လီၤဆီတဖၣ်အဂီၢ်ဘၣ်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516896" w14:paraId="1E0EE415" w14:textId="77777777" w:rsidTr="00C91E9A">
        <w:tc>
          <w:tcPr>
            <w:tcW w:w="2551" w:type="dxa"/>
            <w:vAlign w:val="center"/>
          </w:tcPr>
          <w:p w14:paraId="6D932FDF" w14:textId="77777777" w:rsidR="00B41968" w:rsidRPr="00516896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hAnsi="Arial" w:cs="Arial"/>
                <w:noProof/>
                <w:sz w:val="26"/>
                <w:szCs w:val="26"/>
              </w:rPr>
              <w:lastRenderedPageBreak/>
              <w:drawing>
                <wp:inline distT="0" distB="0" distL="0" distR="0" wp14:anchorId="7C0BD864" wp14:editId="6D797068">
                  <wp:extent cx="1440000" cy="1440000"/>
                  <wp:effectExtent l="0" t="0" r="8255" b="8255"/>
                  <wp:docPr id="69" name="Picture 69" descr="ပှၤတဂၤမၤစၢၤ၀ဲပှၤလၢအဟံးသူ၀ဲ NDIS တဂၤဒီးတၢ်ပူၤဖျဲးအပ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ပှၤတဂၤမၤစၢၤ၀ဲပှၤလၢအဟံးသူ၀ဲ NDIS တဂၤဒီးတၢ်ပူၤဖျဲးအပ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2A06351" w14:textId="77777777" w:rsidR="00B41968" w:rsidRPr="00516896" w:rsidRDefault="00000000" w:rsidP="001F662D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ပလိၣ်ဘၣ်စ့ၢ်ကီးတၢ်ရဲၣ်တၢ်ကျဲၤလၢကမၤလီၤတံၢ်၀ဲတၢ်မၤစၢၤအကျိၤအကျဲဒီးတၢ်ဆီၣ်ထွဲတဖၣ်ကပူၤဖျဲးလၢ</w:t>
            </w: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ဆဲးလၤ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ခဲလၢၥ်အဂီၢ်လီၤ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516896" w14:paraId="60859FA1" w14:textId="77777777" w:rsidTr="00C91E9A">
        <w:tc>
          <w:tcPr>
            <w:tcW w:w="2551" w:type="dxa"/>
            <w:vAlign w:val="center"/>
          </w:tcPr>
          <w:p w14:paraId="3C50C24F" w14:textId="77777777" w:rsidR="00B41968" w:rsidRPr="00516896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66DA3E30" wp14:editId="5D90B3BE">
                  <wp:extent cx="1440000" cy="1068129"/>
                  <wp:effectExtent l="0" t="0" r="8255" b="0"/>
                  <wp:docPr id="68" name="Picture 68" descr="ပှၤတကရူၢ်အိၣ်၀ဲဖဲအၤဖြံၣ်ကၤတၢ်မၤမူးပွဲအပူၤ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ပှၤတကရူၢ်အိၣ်၀ဲဖဲအၤဖြံၣ်ကၤတၢ်မၤမူးပွဲအပူၤ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3B31E3" w14:textId="77777777" w:rsidR="00B41968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နတၢ်ဆဲးတၢ်လၤန့ၣ်မ့ၢ်၀ဲ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56F57521" w14:textId="77777777" w:rsidR="00B41968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နတၢ်အိၣ်မူအကျဲ</w:t>
            </w:r>
          </w:p>
          <w:p w14:paraId="219B5E84" w14:textId="77777777" w:rsidR="00B41968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တၢ်လၢအကါဒိၣ်၀ဲလၢနဂီၢ်န့ၣ်လီၤ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0149CDBE" w14:textId="77777777" w:rsidR="00625A32" w:rsidRPr="00516896" w:rsidRDefault="00000000" w:rsidP="00CC544D">
      <w:pPr>
        <w:pStyle w:val="Heading3"/>
        <w:spacing w:before="480"/>
        <w:rPr>
          <w:rFonts w:ascii="Arial" w:hAnsi="Arial" w:cs="Arial"/>
          <w:sz w:val="26"/>
        </w:rPr>
      </w:pPr>
      <w:r w:rsidRPr="00516896">
        <w:rPr>
          <w:rFonts w:ascii="Myanmar Text" w:eastAsia="Zawgyi-One" w:hAnsi="Myanmar Text" w:cs="Myanmar Text"/>
          <w:sz w:val="26"/>
        </w:rPr>
        <w:t>ပဖီတၢၣ်တဖၣ်မ့ၢ်တၢ်မနုၤလဲၣ်</w:t>
      </w:r>
      <w:r w:rsidRPr="00516896">
        <w:rPr>
          <w:rFonts w:ascii="Arial" w:eastAsia="Zawgyi-One" w:hAnsi="Arial" w:cs="Arial"/>
          <w:sz w:val="26"/>
        </w:rPr>
        <w:t>.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516896" w14:paraId="470C3626" w14:textId="77777777" w:rsidTr="00CC544D">
        <w:tc>
          <w:tcPr>
            <w:tcW w:w="2551" w:type="dxa"/>
            <w:vAlign w:val="center"/>
          </w:tcPr>
          <w:p w14:paraId="076694DE" w14:textId="77777777" w:rsidR="00DA4FC6" w:rsidRPr="00516896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34C66FA" wp14:editId="75174E52">
                  <wp:extent cx="1440000" cy="1314810"/>
                  <wp:effectExtent l="0" t="0" r="8255" b="0"/>
                  <wp:docPr id="70" name="Picture 70" descr="ပှၤ ၂ ဂၤနီၤဟ့ၣ်လီၤ၀ဲလံၥ်ချံးတဘ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ပှၤ ၂ ဂၤနီၤဟ့ၣ်လီၤ၀ဲလံၥ်ချံးတဘ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569CDE3" w14:textId="382B782D" w:rsidR="00DA4FC6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ပအဲၣ်ဒိးမၤလီၤတံၢ်လၢ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အပှၤနုၥ်ပၣ်ဃုၥ်တဖၣ်ကသ့နုၥ်ပၣ်ဃု</w:t>
            </w:r>
            <w:r w:rsidR="001F662D" w:rsidRP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ၥ်၀ဲလၢတၢ်ဆၢတဲၥ်ဘၣ်ဃးဒီးအ၀ဲသ့ၣ်တၢ်ဆီၣ်ထွဲတဖၣ်အဂီၢ်လီၤ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516896" w14:paraId="63CE5ED4" w14:textId="77777777" w:rsidTr="00CC544D">
        <w:tc>
          <w:tcPr>
            <w:tcW w:w="2551" w:type="dxa"/>
            <w:vAlign w:val="center"/>
          </w:tcPr>
          <w:p w14:paraId="3A86263C" w14:textId="77777777" w:rsidR="00B41968" w:rsidRPr="00516896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A24A743" wp14:editId="0B317867">
                  <wp:extent cx="1440000" cy="1440000"/>
                  <wp:effectExtent l="0" t="0" r="8255" b="8255"/>
                  <wp:docPr id="73" name="Picture 73" descr="ပိၥ်မုၣ်တဂၤဒုးနဲၣ်ဃီၤ၀ဲဆူတၢ်ပနီၣ်အလွဲၢ်လါဟ့တခါဖဲ တၢ်က၀ီၤလၢအလွဲၢ်လုးတခါအပူ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ပိၥ်မုၣ်တဂၤဒုးနဲၣ်ဃီၤ၀ဲဆူတၢ်ပနီၣ်အလွဲၢ်လါဟ့တခါဖဲ တၢ်က၀ီၤလၢအလွဲၢ်လုးတခါအပူ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75A676" w14:textId="77777777" w:rsidR="00B41968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တၢ်အံၤပၣ်ဃုၥ်၀ဲဖဲအ၀ဲသ့ၣ်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077FCE78" w14:textId="77777777" w:rsidR="00B41968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နုၥ်ပၣ်ဃုၥ်၀ဲဆူ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အပူၤ</w:t>
            </w:r>
          </w:p>
          <w:p w14:paraId="4D207DA7" w14:textId="77777777" w:rsidR="00B41968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ရဲၣ်ကျဲၤမၤ၀ဲအတၢ်ဆီၣ်ထွဲတဖၣ်အဂီၢ်</w:t>
            </w:r>
          </w:p>
          <w:p w14:paraId="72814203" w14:textId="77777777" w:rsidR="00B41968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သူ၀ဲအတၢ်ဆီၣ်ထွဲတဖၣ်န့ၣ်လီၤ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7F18E106" w14:textId="77777777" w:rsidR="00CC544D" w:rsidRPr="001C4AC1" w:rsidRDefault="00000000">
      <w:pPr>
        <w:rPr>
          <w:rFonts w:ascii="Arial" w:hAnsi="Arial" w:cs="Arial"/>
        </w:rPr>
      </w:pPr>
      <w:r w:rsidRPr="001C4AC1">
        <w:rPr>
          <w:rFonts w:ascii="Arial" w:hAnsi="Arial" w:cs="Arial"/>
        </w:rPr>
        <w:br w:type="page"/>
      </w:r>
    </w:p>
    <w:tbl>
      <w:tblPr>
        <w:tblW w:w="918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57"/>
      </w:tblGrid>
      <w:tr w:rsidR="00782F71" w:rsidRPr="001C4AC1" w14:paraId="0810B7F0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787DA69A" w14:textId="77777777" w:rsidR="00B41968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03E4D0B4" wp14:editId="7C272F3A">
                  <wp:extent cx="1440000" cy="1440000"/>
                  <wp:effectExtent l="0" t="0" r="8255" b="8255"/>
                  <wp:docPr id="72" name="Picture 72" descr="ပိၥ်မုၣ်ခံဂၤကွၢ်သကိး၀ဲတၢ်ဂ့ၢ်တၢ်ကျိၤဖဲထဲပလဲးအ ပူ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ပိၥ်မုၣ်ခံဂၤကွၢ်သကိး၀ဲတၢ်ဂ့ၢ်တၢ်ကျိၤဖဲထဲပလဲးအ ပူ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6D52DE" w14:textId="77777777" w:rsidR="00B41968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တၢ်အံၤအခီပညီမ့ၢ်၀ဲပကဘၣ်ဆိမိၣ်ဘၣ်ဃးတၢ်ကဆီၣ်ထွဲ၀ဲ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အပှၤနုၥ်ပၣ်ဃုၥ်တဖၣ်ဒ်လဲၣ်အ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ဂီၢ်ဖဲအ၀ဲသ့ၣ်မၤတၢ်အံၤအခါန့ၣ်လီၤ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5FF6AA6" w14:textId="77777777" w:rsidTr="00144613">
        <w:tc>
          <w:tcPr>
            <w:tcW w:w="2551" w:type="dxa"/>
            <w:vAlign w:val="center"/>
          </w:tcPr>
          <w:p w14:paraId="046D28E4" w14:textId="77777777" w:rsidR="00625A32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64BB9DD" wp14:editId="2225F514">
                  <wp:extent cx="1440000" cy="1079846"/>
                  <wp:effectExtent l="0" t="0" r="8255" b="6350"/>
                  <wp:docPr id="71" name="Picture 71" descr="ပိၥ်မုၣ်တဂၤဘၣ်တၢ်မၤစၢၤအီၤ, ဒီးနံၤကမှံ၀ဲ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ပိၥ်မုၣ်တဂၤဘၣ်တၢ်မၤစၢၤအီၤ, ဒီးနံၤကမှံ၀ဲ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6AC656DE" w14:textId="77777777" w:rsidR="00625A32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pacing w:val="-2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ပအဲၣ်ဒိးဒုးကဲထီၣ်ပတၢ်မၤစၢၤအကျိၤအကျဲလၢကပူၤဖျဲးဒီးအိၣ်ဒီးတၢ်တူၢ်လိၥ်မုၥ်န့ၣ်လီၤ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>.</w:t>
            </w:r>
          </w:p>
        </w:tc>
      </w:tr>
      <w:tr w:rsidR="00782F71" w:rsidRPr="001C4AC1" w14:paraId="0AC9E85E" w14:textId="77777777" w:rsidTr="00144613">
        <w:tc>
          <w:tcPr>
            <w:tcW w:w="2551" w:type="dxa"/>
            <w:vAlign w:val="center"/>
          </w:tcPr>
          <w:p w14:paraId="42AB40A4" w14:textId="77777777" w:rsidR="00587F1B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537D709" wp14:editId="6A4134C8">
                  <wp:extent cx="1440000" cy="1440000"/>
                  <wp:effectExtent l="0" t="0" r="8255" b="8255"/>
                  <wp:docPr id="75" name="Picture 75" descr="ပှၤတကရူၢ်လၢအလီၤဆီလိၥ်အသးဃုၥ်ဒီးသးနီၢ်ခိက့ၢ်ဂီၤတလၢတပှဲၤတဆူၣ်တချ့တဖၣ်, ဒီးတၢ်ပူၤဖျဲးအ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ပှၤတကရူၢ်လၢအလီၤဆီလိၥ်အသးဃုၥ်ဒီးသးနီၢ်ခိက့ၢ်ဂီၤတလၢတပှဲၤတဆူၣ်တချ့တဖၣ်, ဒီးတၢ်ပူၤဖျဲးအ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3EDBA15B" w14:textId="77777777" w:rsidR="00587F1B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ပအဲၣ်ဒိးမၤဃုၥ်တၢ်ဒီးပှၤတ၀ၢဒ်သိးကနၢ်ပၢၢ်၀ဲတၢ်မၤစၢၤအကျိၤအကျဲတဖၣ်လၢတၢ်ဆဲးတၢ်လၤခဲလၢၥ်အဂီၢ်ပူၤဖျဲး၀ဲကသ့ဒ်လဲၣ်အဂီၢ်လီၤ</w:t>
            </w:r>
            <w:r w:rsidRPr="00516896">
              <w:rPr>
                <w:rFonts w:ascii="Arial" w:eastAsia="Zawgyi-One" w:hAnsi="Arial" w:cs="Arial"/>
                <w:spacing w:val="-4"/>
                <w:sz w:val="26"/>
                <w:szCs w:val="26"/>
              </w:rPr>
              <w:t>.</w:t>
            </w:r>
          </w:p>
        </w:tc>
      </w:tr>
      <w:tr w:rsidR="00782F71" w:rsidRPr="001C4AC1" w14:paraId="142B7DB9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7EE41C7C" w14:textId="77777777" w:rsidR="00625A32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292C58E" wp14:editId="33B1BDD1">
                  <wp:extent cx="1440000" cy="1440000"/>
                  <wp:effectExtent l="0" t="0" r="8255" b="8255"/>
                  <wp:docPr id="76" name="Picture 76" descr="ပှၤတဂၤမၤစၢၤ၀ဲပိၥ်မုၣ်တဂၤ, ပှၤ ၂ ဂၤဟံးစုကွၢ်မဲာ် လိာ်အသးဒီးတၢ်ပူၤဖျဲးအပ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ပှၤတဂၤမၤစၢၤ၀ဲပိၥ်မုၣ်တဂၤ, ပှၤ ၂ ဂၤဟံးစုကွၢ်မဲာ် လိာ်အသးဒီးတၢ်ပူၤဖျဲးအပ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025C60C" w14:textId="77777777" w:rsidR="00625A32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တၢ်အံၤပၣ်ဃုၥ်၀ဲတၢ်အၢၣ်လီၤထွဲဃုၥ်တၢ်အခီပညီလၢတၢ်မၤစၢၤအကျိၤအကျဲလၢကပူၤဖျဲးမ့ၢ်တၢ်မနုၤလဲၣ်အဂီၢ်လီၤ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6382E0FF" w14:textId="77777777" w:rsidR="000A4F01" w:rsidRPr="001C4AC1" w:rsidRDefault="00000000">
      <w:pPr>
        <w:spacing w:before="0" w:after="0" w:line="240" w:lineRule="auto"/>
        <w:rPr>
          <w:rFonts w:ascii="Arial" w:hAnsi="Arial" w:cs="Arial"/>
          <w:b/>
          <w:bCs/>
          <w:sz w:val="32"/>
          <w:szCs w:val="26"/>
        </w:rPr>
      </w:pPr>
      <w:r w:rsidRPr="001C4AC1">
        <w:rPr>
          <w:rFonts w:ascii="Arial" w:hAnsi="Arial" w:cs="Arial"/>
        </w:rPr>
        <w:br w:type="page"/>
      </w:r>
    </w:p>
    <w:p w14:paraId="2EFE78B8" w14:textId="7527D8CF" w:rsidR="00A0701F" w:rsidRPr="001C4AC1" w:rsidRDefault="00000000" w:rsidP="007F6F74">
      <w:pPr>
        <w:pStyle w:val="Heading2"/>
        <w:rPr>
          <w:rFonts w:ascii="Arial" w:hAnsi="Arial" w:cs="Arial"/>
          <w:lang w:val="en-US"/>
        </w:rPr>
      </w:pPr>
      <w:bookmarkStart w:id="105" w:name="_Toc256000006"/>
      <w:bookmarkStart w:id="106" w:name="_Toc113455976"/>
      <w:r w:rsidRPr="001C4AC1">
        <w:rPr>
          <w:rFonts w:ascii="Myanmar Text" w:eastAsia="Zawgyi-One" w:hAnsi="Myanmar Text" w:cs="Myanmar Text"/>
        </w:rPr>
        <w:lastRenderedPageBreak/>
        <w:t>၂</w:t>
      </w:r>
      <w:r w:rsidRPr="001C4AC1">
        <w:rPr>
          <w:rFonts w:ascii="Arial" w:eastAsia="Zawgyi-One" w:hAnsi="Arial" w:cs="Arial"/>
        </w:rPr>
        <w:t>.</w:t>
      </w:r>
      <w:r w:rsidRPr="001C4AC1">
        <w:rPr>
          <w:rFonts w:ascii="Myanmar Text" w:eastAsia="Zawgyi-One" w:hAnsi="Myanmar Text" w:cs="Myanmar Text"/>
        </w:rPr>
        <w:t>မၤလီၤတံၢ်ဒ်သိးပပှၤမၤတၢ်ဖိအိၣ်ဒီးတၢ်သ့တၢ်ဘၣ်လၢအဘၣ်ဘျိးဘၣ်ဒါတဖၣ်</w:t>
      </w:r>
      <w:bookmarkEnd w:id="105"/>
      <w:bookmarkEnd w:id="106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30A6D78D" w14:textId="77777777" w:rsidTr="00C91E9A">
        <w:tc>
          <w:tcPr>
            <w:tcW w:w="2551" w:type="dxa"/>
            <w:vAlign w:val="center"/>
          </w:tcPr>
          <w:p w14:paraId="7369FBC3" w14:textId="77777777" w:rsidR="00B774BE" w:rsidRPr="001C4AC1" w:rsidRDefault="00000000" w:rsidP="00A07C33">
            <w:pPr>
              <w:pStyle w:val="Image"/>
              <w:spacing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4CBBD9D" wp14:editId="5735FCD6">
                  <wp:extent cx="1440000" cy="1440000"/>
                  <wp:effectExtent l="0" t="0" r="8255" b="8255"/>
                  <wp:docPr id="77" name="Picture 77" descr="ပှၤ၂ ဂၤဆိမိၣ်ထီၣ်ဘၣ်ဃးတၢ်မၤစၢၤ၀ဲၤကျိၤ တဖ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ပှၤ၂ ဂၤဆိမိၣ်ထီၣ်ဘၣ်ဃးတၢ်မၤစၢၤ၀ဲၤကျိၤ တဖ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3EC6EA3" w14:textId="77777777" w:rsidR="00614C0E" w:rsidRPr="00516896" w:rsidRDefault="00000000" w:rsidP="00A07C33">
            <w:pPr>
              <w:spacing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ပပှၤမၤတၢ်ဖိကဘၣ်နၢ်ပၢၢ်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605D345C" w14:textId="77777777" w:rsidR="00614C0E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="120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ဒ်သိးကသ့မၤတၢ်ဒီး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အပှၤနုၥ်ပၣ်ဃုၥ်တဖၣ်ဒ်လဲၣ်အဂီၢ်</w:t>
            </w:r>
          </w:p>
          <w:p w14:paraId="72AEA2C2" w14:textId="77777777" w:rsidR="00B774BE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="120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အ၀ဲသ့ၣ်လိၣ်ဘၣ်တၢ်ဆီၣ်ထွဲမနုၤလဲၣ်န့ၣ်လီၤ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39F7DBB6" w14:textId="77777777" w:rsidTr="00C91E9A">
        <w:tc>
          <w:tcPr>
            <w:tcW w:w="2551" w:type="dxa"/>
            <w:vAlign w:val="center"/>
          </w:tcPr>
          <w:p w14:paraId="0BA8056E" w14:textId="77777777" w:rsidR="00A0701F" w:rsidRPr="001C4AC1" w:rsidRDefault="00A0701F" w:rsidP="00A07C33">
            <w:pPr>
              <w:pStyle w:val="Image"/>
              <w:spacing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47E51232" w14:textId="77777777" w:rsidR="00A0701F" w:rsidRPr="00516896" w:rsidRDefault="00000000" w:rsidP="001F662D">
            <w:pPr>
              <w:spacing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အ၀ဲသ့ၣ်ကြၢးသ့ၣ်ညါစ့ၢ်ကီး၀ဲလၢကဘၣ်ဟ့ၣ်ထီၣ်၀ဲတၢ်မၤစၢၤအကျိၤအကျဲလၢအ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- </w:t>
            </w:r>
          </w:p>
        </w:tc>
      </w:tr>
      <w:tr w:rsidR="00782F71" w:rsidRPr="001C4AC1" w14:paraId="5E5E1CA9" w14:textId="77777777" w:rsidTr="00C91E9A">
        <w:tc>
          <w:tcPr>
            <w:tcW w:w="2551" w:type="dxa"/>
            <w:vAlign w:val="center"/>
          </w:tcPr>
          <w:p w14:paraId="74B49CE5" w14:textId="77777777" w:rsidR="005D75D0" w:rsidRPr="001C4AC1" w:rsidRDefault="00000000" w:rsidP="00A07C33">
            <w:pPr>
              <w:pStyle w:val="Image"/>
              <w:spacing w:afterLines="120" w:after="288"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D317E8D" wp14:editId="7ED0B4C5">
                  <wp:extent cx="1440000" cy="1440000"/>
                  <wp:effectExtent l="0" t="0" r="8255" b="8255"/>
                  <wp:docPr id="79" name="Picture 79" descr="ပှၤတကရူၢ်လၢအလီၤဆီလိၥ်အသးဃုၥ်ဒီးသးနီၢ်ခိက့ၢ်ဂီၤတလၢတပှဲၤတဆူၣ်တချ့တဖၣ်ဒီးပျၢ်တဘိက၀ီၤတံၢ်ဃၥ်အ၀ဲသ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ပှၤတကရူၢ်လၢအလီၤဆီလိၥ်အသးဃုၥ်ဒီးသးနီၢ်ခိက့ၢ်ဂီၤတလၢတပှဲၤတဆူၣ်တချ့တဖၣ်ဒီးပျၢ်တဘိက၀ီၤတံၢ်ဃၥ်အ၀ဲသ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F3FDD8" w14:textId="77777777" w:rsidR="005D75D0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="120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ဒုးပၣ်ဃုၥ်ပှၤ</w:t>
            </w:r>
          </w:p>
        </w:tc>
      </w:tr>
      <w:tr w:rsidR="00782F71" w:rsidRPr="001C4AC1" w14:paraId="13AB2D93" w14:textId="77777777" w:rsidTr="00C91E9A">
        <w:tc>
          <w:tcPr>
            <w:tcW w:w="2551" w:type="dxa"/>
            <w:vAlign w:val="center"/>
          </w:tcPr>
          <w:p w14:paraId="5B7E6D63" w14:textId="77777777" w:rsidR="005D75D0" w:rsidRPr="001C4AC1" w:rsidRDefault="00000000" w:rsidP="00A07C33">
            <w:pPr>
              <w:pStyle w:val="Image"/>
              <w:spacing w:afterLines="120" w:after="288"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7B3E9B2" wp14:editId="252E9AB7">
                  <wp:extent cx="1400175" cy="1400175"/>
                  <wp:effectExtent l="0" t="0" r="9525" b="9525"/>
                  <wp:docPr id="80" name="Picture 80" descr="ပှၤတကရူၢ်လၢအလီၤဆီလိၥ်အသးဃုၥ်ဒီးသးနီၢ်ခိက့ၢ်ဂီၤတလၢတပှဲၤတဆူၣ်တချ့တဖၣ်, ဒီးတၢ်ပူၤဖျဲးအ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ပှၤတကရူၢ်လၢအလီၤဆီလိၥ်အသးဃုၥ်ဒီးသးနီၢ်ခိက့ၢ်ဂီၤတလၢတပှဲၤတဆူၣ်တချ့တဖၣ်, ဒီးတၢ်ပူၤဖျဲးအ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18" cy="140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C3761AF" w14:textId="77777777" w:rsidR="005D75D0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="120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ပူၤဖျဲး၀ဲလၢတၢ်ဆဲးတၢ်လၤခဲလၢၥ်အဂီၢ်</w:t>
            </w:r>
          </w:p>
        </w:tc>
      </w:tr>
      <w:tr w:rsidR="00782F71" w:rsidRPr="001C4AC1" w14:paraId="5118EF62" w14:textId="77777777" w:rsidTr="00C91E9A">
        <w:tc>
          <w:tcPr>
            <w:tcW w:w="2551" w:type="dxa"/>
            <w:vAlign w:val="center"/>
          </w:tcPr>
          <w:p w14:paraId="29002051" w14:textId="77777777" w:rsidR="00614C0E" w:rsidRPr="001C4AC1" w:rsidRDefault="00000000" w:rsidP="00A07C33">
            <w:pPr>
              <w:pStyle w:val="Image"/>
              <w:spacing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A67DF67" wp14:editId="26951E8C">
                  <wp:extent cx="1343025" cy="1343025"/>
                  <wp:effectExtent l="0" t="0" r="9525" b="9525"/>
                  <wp:docPr id="105" name="Picture 105" descr="ပိၥ်ခွါတဂၤလၢအအိၣ်ဒီးအမံၤပနီၣ်မၤစၢၤ၀ဲပိၥ်ခွါအဂၤတဂ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ပိၥ်ခွါတဂၤလၢအအိၣ်ဒီးအမံၤပနီၣ်မၤစၢၤ၀ဲပိၥ်ခွါအဂၤတဂ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50" cy="13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4E49AF2" w14:textId="1AD2C324" w:rsidR="00614C0E" w:rsidRPr="00516896" w:rsidRDefault="00000000" w:rsidP="001F662D">
            <w:pPr>
              <w:spacing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ဖဲပတဲတၢ်ဘၣ်ဃးဒီးပပှၤမၤတၢ်ဖိန့ၣ်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,</w:t>
            </w:r>
            <w:r w:rsidR="001F662D"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တၢ်အံၤပၣ်ဃု</w:t>
            </w:r>
            <w:r w:rsidR="001F662D" w:rsidRP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ၥ်၀ဲပှၤလၢအမၤဃုၥ်တၢ်ဒီးပှၤလၢအနုၥ်ပၣ်ဃုၥ်တဖၣ်န့ၣ်လီၤ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2C5562DC" w14:textId="77777777" w:rsidTr="00C91E9A">
        <w:tc>
          <w:tcPr>
            <w:tcW w:w="2551" w:type="dxa"/>
            <w:vAlign w:val="center"/>
          </w:tcPr>
          <w:p w14:paraId="724FB7A4" w14:textId="77777777" w:rsidR="00437017" w:rsidRPr="001C4AC1" w:rsidRDefault="00437017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6576" w:type="dxa"/>
            <w:vAlign w:val="center"/>
          </w:tcPr>
          <w:p w14:paraId="7744FAC6" w14:textId="77777777" w:rsidR="00437017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ပပှၤမၤတၢ်ဖိပၣ်ဃုာ်စ့ၢ်ကီးပှၤလၢ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4A2DA259" w14:textId="77777777" w:rsidTr="00C91E9A">
        <w:tc>
          <w:tcPr>
            <w:tcW w:w="2551" w:type="dxa"/>
            <w:vAlign w:val="center"/>
          </w:tcPr>
          <w:p w14:paraId="62BE5F2C" w14:textId="77777777" w:rsidR="00820E07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005C3492" wp14:editId="6C597836">
                  <wp:extent cx="1440000" cy="1440000"/>
                  <wp:effectExtent l="0" t="0" r="8255" b="8255"/>
                  <wp:docPr id="81" name="Picture 81" descr="ပိၥ်မုၣ်လၢအသ့အဘၣ်တဂၤဖဲအခးဆ့ၣ်နီၤအလိၤ, သူ၀ဲအလီတဲစိ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ပိၥ်မုၣ်လၢအသ့အဘၣ်တဂၤဖဲအခးဆ့ၣ်နီၤအလိၤ, သူ၀ဲအလီတဲစိ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C55FF3D" w14:textId="77777777" w:rsidR="00820E07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အမၤတၢ်လၢပ၀ဲၤဒၢးအပူၤတဖၣ်</w:t>
            </w:r>
          </w:p>
        </w:tc>
      </w:tr>
      <w:tr w:rsidR="00782F71" w:rsidRPr="001C4AC1" w14:paraId="5D370440" w14:textId="77777777" w:rsidTr="00C91E9A">
        <w:tc>
          <w:tcPr>
            <w:tcW w:w="2551" w:type="dxa"/>
            <w:vAlign w:val="center"/>
          </w:tcPr>
          <w:p w14:paraId="53BA0C58" w14:textId="77777777" w:rsidR="00820E07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3F65B225" wp14:editId="3B700757">
                  <wp:extent cx="1440000" cy="1440000"/>
                  <wp:effectExtent l="0" t="0" r="8255" b="8255"/>
                  <wp:docPr id="85" name="Picture 85" descr="ပိၥ်မုၣ်တဂၤဖီၣ်ဃၥ်၀ဲတၢ်ဂီၤအမဲၥ်သၣ်ဃုၥ်ဒီးတၢ်ကတိၤဖျၢၣ် 'NDIA' 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ပိၥ်မုၣ်တဂၤဖီၣ်ဃၥ်၀ဲတၢ်ဂီၤအမဲၥ်သၣ်ဃုၥ်ဒီးတၢ်ကတိၤဖျၢၣ် 'NDIA' 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37867E8" w14:textId="45C29740" w:rsidR="00820E07" w:rsidRPr="00516896" w:rsidRDefault="00000000" w:rsidP="00A07C33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ရဲၣ်ကျဲၤမၤ၀ဲ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</w:t>
            </w:r>
            <w:r w:rsidR="001F662D"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22AAE458" w14:textId="77777777" w:rsidR="00625A32" w:rsidRPr="001C4AC1" w:rsidRDefault="00000000" w:rsidP="00B61187">
      <w:pPr>
        <w:pStyle w:val="Heading3"/>
        <w:spacing w:before="720" w:after="120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t>ပဖီတၢၣ်တဖၣ်မ့ၢ်တၢ်မနုၤလဲၣ်</w:t>
      </w:r>
      <w:r w:rsidRPr="001C4AC1">
        <w:rPr>
          <w:rFonts w:ascii="Arial" w:eastAsia="Zawgyi-One" w:hAnsi="Arial" w:cs="Arial"/>
        </w:rPr>
        <w:t>.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441D2DC9" w14:textId="77777777" w:rsidTr="00C91E9A">
        <w:tc>
          <w:tcPr>
            <w:tcW w:w="2551" w:type="dxa"/>
            <w:vAlign w:val="center"/>
          </w:tcPr>
          <w:p w14:paraId="1106B653" w14:textId="77777777" w:rsidR="00A0701F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3D65C89" wp14:editId="61A8DBFE">
                  <wp:extent cx="1440000" cy="1440000"/>
                  <wp:effectExtent l="0" t="0" r="8255" b="8255"/>
                  <wp:docPr id="87" name="Picture 87" descr="ပိၥ်ခွါတဂၤသူ၀ဲလီထဲဖလဲး (digital tablet) ဆိကမိၣ်၀ဲဘၣ်ဃးဒီး CALD အပှၤတဖ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ပိၥ်ခွါတဂၤသူ၀ဲလီထဲဖလဲး (digital tablet) ဆိကမိၣ်၀ဲဘၣ်ဃးဒီး CALD အပှၤတဖ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98D4407" w14:textId="77777777" w:rsidR="00A0701F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ပအဲၣ်ဒိးလၢပပှၤမၤတၢ်ဖိတဖၣ်နၢ်ပၢၢ်၀ဲ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အပှၤနုၥ်ပၣ်ဃုၥ်တဖၣ်အတၢ်လိၣ်ဘၣ်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4B778B05" w14:textId="77777777" w:rsidR="004C11A9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ဒီးပအဲၣ်ဒိးလၢပပှၤမၤတၢ်ဖိကဆီၣ်ထွဲအ၀ဲသ့ၣ်လီၤ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3A8A5010" w14:textId="77777777" w:rsidTr="00C91E9A">
        <w:tc>
          <w:tcPr>
            <w:tcW w:w="2551" w:type="dxa"/>
            <w:vAlign w:val="center"/>
          </w:tcPr>
          <w:p w14:paraId="2E72523C" w14:textId="77777777" w:rsidR="004C11A9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60C9284" wp14:editId="4B5D935D">
                  <wp:extent cx="1440000" cy="1440000"/>
                  <wp:effectExtent l="0" t="0" r="8255" b="8255"/>
                  <wp:docPr id="83" name="Picture 83" descr="ပှၤတကရူၢ်လၢအလီၤဆီလိၥ်အသးဃုၥ်ဒီးသးနီၢ်ခိက့ၢ်ဂီၤတလၢတပှဲၤတဆူၣ်တချ့တဖၣ်, ဒီးတၢ်ပူၤဖျဲးအ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ပှၤတကရူၢ်လၢအလီၤဆီလိၥ်အသးဃုၥ်ဒီးသးနီၢ်ခိက့ၢ်ဂီၤတလၢတပှဲၤတဆူၣ်တချ့တဖၣ်, ဒီးတၢ်ပူၤဖျဲးအ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2C995F2" w14:textId="77777777" w:rsidR="004C11A9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ပအဲၣ်ဒိးလၢပတၢ်မၤန့ၣ်ကပူၤဖျဲးလၢတၢ်ဆဲးတၢ်လၤခဲလၢၥ်အဂီၢ်လီၤ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672E460F" w14:textId="77777777" w:rsidR="00A0701F" w:rsidRPr="001C4AC1" w:rsidRDefault="00000000" w:rsidP="00CF3645">
      <w:pPr>
        <w:pStyle w:val="Heading2"/>
        <w:rPr>
          <w:rFonts w:ascii="Arial" w:hAnsi="Arial" w:cs="Arial"/>
        </w:rPr>
      </w:pPr>
      <w:bookmarkStart w:id="107" w:name="_Toc256000007"/>
      <w:bookmarkStart w:id="108" w:name="_Toc113455977"/>
      <w:r w:rsidRPr="001C4AC1">
        <w:rPr>
          <w:rFonts w:ascii="Myanmar Text" w:eastAsia="Zawgyi-One" w:hAnsi="Myanmar Text" w:cs="Myanmar Text"/>
        </w:rPr>
        <w:lastRenderedPageBreak/>
        <w:t>၃</w:t>
      </w:r>
      <w:r w:rsidRPr="001C4AC1">
        <w:rPr>
          <w:rFonts w:ascii="Arial" w:eastAsia="Zawgyi-One" w:hAnsi="Arial" w:cs="Arial"/>
        </w:rPr>
        <w:t xml:space="preserve">. </w:t>
      </w:r>
      <w:r w:rsidRPr="001C4AC1">
        <w:rPr>
          <w:rFonts w:ascii="Myanmar Text" w:eastAsia="Zawgyi-One" w:hAnsi="Myanmar Text" w:cs="Myanmar Text"/>
        </w:rPr>
        <w:t>ပနီၤဟ့ၣ်လီၤတၢ်ဂ့ၢ်တၢ်ကျိၤအံၤဒ်လဲၣ်</w:t>
      </w:r>
      <w:bookmarkEnd w:id="107"/>
      <w:bookmarkEnd w:id="108"/>
    </w:p>
    <w:tbl>
      <w:tblPr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227"/>
      </w:tblGrid>
      <w:tr w:rsidR="00782F71" w:rsidRPr="001C4AC1" w14:paraId="1F26B7AE" w14:textId="77777777" w:rsidTr="00516896">
        <w:tc>
          <w:tcPr>
            <w:tcW w:w="2551" w:type="dxa"/>
            <w:vAlign w:val="center"/>
          </w:tcPr>
          <w:p w14:paraId="75429BE4" w14:textId="77777777" w:rsidR="00275097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FEB4694" wp14:editId="5FFF75E7">
                  <wp:extent cx="1440000" cy="1440000"/>
                  <wp:effectExtent l="0" t="0" r="8255" b="8255"/>
                  <wp:docPr id="84" name="Picture 84" descr="ပိၥ်မုၣ်တဂၤနံၤကမှံ၀ဲဒီးဖး၀ဲလံၥ်လဲၢ်တၢ်ကွဲးတဘ့ၣ်လီၤ. တၢ်တိၤနီၣ်ဃာ်တခါအိၣ်၀ဲဒၣ်လၢအကပ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ပိၥ်မုၣ်တဂၤနံၤကမှံ၀ဲဒီးဖး၀ဲလံၥ်လဲၢ်တၢ်ကွဲးတဘ့ၣ်လီၤ. တၢ်တိၤနီၣ်ဃာ်တခါအိၣ်၀ဲဒၣ်လၢအကပ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17636FFE" w14:textId="77777777" w:rsidR="00275097" w:rsidRPr="00516896" w:rsidRDefault="00000000" w:rsidP="001F662D">
            <w:pPr>
              <w:spacing w:beforeLines="120" w:before="288" w:afterLines="120" w:after="288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တၢ်ဂ့ၢ်တၢ်ကျိၤလၢပနီၤဟ့ၣ်လီၤတဖၣ်ကဘၣ်ညီ၀ဲလၢတၢ်ကနၢ်ပၢၢ်အီၤအဂီၢ်လီၤ</w:t>
            </w:r>
            <w:r w:rsidRPr="00516896">
              <w:rPr>
                <w:rFonts w:ascii="Arial" w:eastAsia="Zawgyi-One" w:hAnsi="Arial" w:cs="Arial"/>
                <w:spacing w:val="-4"/>
                <w:sz w:val="26"/>
                <w:szCs w:val="26"/>
              </w:rPr>
              <w:t>.</w:t>
            </w:r>
          </w:p>
          <w:p w14:paraId="5CCC27FB" w14:textId="77777777" w:rsidR="00BB479F" w:rsidRPr="00516896" w:rsidRDefault="00000000" w:rsidP="001F662D">
            <w:pPr>
              <w:spacing w:beforeLines="120" w:before="288" w:afterLines="120" w:after="288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တၢ်အံၤပၣ်ဃုၥ်၀ဲဖဲပနီၤဟ့ၣ်လီၤအီၤလၢကျိၥ်လီၤဆီလိၥ်သးတဖၣ်အပူၤန့ၣ်လီၤ</w:t>
            </w:r>
            <w:r w:rsidRPr="00516896">
              <w:rPr>
                <w:rFonts w:ascii="Arial" w:eastAsia="Zawgyi-One" w:hAnsi="Arial" w:cs="Arial"/>
                <w:spacing w:val="-4"/>
                <w:sz w:val="26"/>
                <w:szCs w:val="26"/>
              </w:rPr>
              <w:t>.</w:t>
            </w:r>
          </w:p>
        </w:tc>
      </w:tr>
      <w:tr w:rsidR="00782F71" w:rsidRPr="001C4AC1" w14:paraId="74A1E485" w14:textId="77777777" w:rsidTr="00516896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2B614C7A" w14:textId="77777777" w:rsidR="00BB479F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65B0C76" wp14:editId="4DF9FA23">
                  <wp:extent cx="1440000" cy="1440000"/>
                  <wp:effectExtent l="0" t="0" r="8255" b="8255"/>
                  <wp:docPr id="88" name="Picture 88" descr="ပိၥ်ခွါတဂၤဖး၀ဲလံၥ်လဲၢ်တၢ်ကွဲးတဘ့ၣ်ဒီးဆိကမိၣ်ထီၣ်တၢ်လီၤ. တတၢ်က၀ီၤအိၣ်တခါဃုၥ်ဒီး 'တၢ်ကတိၤဖျၢၣ်တဖၣ်' အိၣ်ဖဲအကပ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ပိၥ်ခွါတဂၤဖး၀ဲလံၥ်လဲၢ်တၢ်ကွဲးတဘ့ၣ်ဒီးဆိကမိၣ်ထီၣ်တၢ်လီၤ. တတၢ်က၀ီၤအိၣ်တခါဃုၥ်ဒီး 'တၢ်ကတိၤဖျၢၣ်တဖၣ်' အိၣ်ဖဲအကပ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EBFBBFC" w14:textId="77777777" w:rsidR="00BB479F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ပကဘၣ်ဆိကမိၣ်ထီၣ်</w:t>
            </w:r>
          </w:p>
          <w:p w14:paraId="2C9BA051" w14:textId="77777777" w:rsidR="00BB479F" w:rsidRPr="00516896" w:rsidRDefault="00000000" w:rsidP="00A07C33">
            <w:pPr>
              <w:pStyle w:val="ListParagraph"/>
              <w:numPr>
                <w:ilvl w:val="0"/>
                <w:numId w:val="2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ပသူတၢ်ကတိၤဖျၢၣ်မနုၤလဲၣ်</w:t>
            </w:r>
          </w:p>
          <w:p w14:paraId="6962213C" w14:textId="77777777" w:rsidR="00BB479F" w:rsidRPr="00516896" w:rsidRDefault="00000000" w:rsidP="00A07C33">
            <w:pPr>
              <w:pStyle w:val="ListParagraph"/>
              <w:numPr>
                <w:ilvl w:val="0"/>
                <w:numId w:val="2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တၢ်ဆဲးတၢ်လၤလီၤဆီတဖၣ်နၢ်ပၢၢ်အီၤဒ်လဲၣ်န့ၣ်လီၤ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17D9A8CE" w14:textId="77777777" w:rsidTr="00516896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01C8A779" w14:textId="77777777" w:rsidR="00BB479F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9FDE071" wp14:editId="6B980CB7">
                  <wp:extent cx="1440000" cy="1440000"/>
                  <wp:effectExtent l="0" t="0" r="8255" b="8255"/>
                  <wp:docPr id="2066066938" name="Picture 89" descr="လံၥ်လဲၢ်တၢ်ကွဲး ၃ ဘ့ၣ်လၢကျိၥ် ၃ ကျိၥ်, ဒီးတၢ်ဂ့ၢ်တၢ်ကျိၤအပနီၣ်တခါ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066938" name="Picture 89" descr="လံၥ်လဲၢ်တၢ်ကွဲး ၃ ဘ့ၣ်လၢကျိၥ် ၃ ကျိၥ်, ဒီးတၢ်ဂ့ၢ်တၢ်ကျိၤအပနီၣ်တခါ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9CD88D4" w14:textId="77777777" w:rsidR="00BB479F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ပကဘၣ်ရဲၣ်ကျဲၤမၤ၀ဲဒ်သိးမ့ၢ်တၢ်ကနီၤဟ့ၣ်ဘၣ်အါထီၣ်တၢ်ဂ့ၢ်တၢ်ကျိၤ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2D06E584" w14:textId="77777777" w:rsidR="00BB479F" w:rsidRPr="00516896" w:rsidRDefault="00000000" w:rsidP="00A07C33">
            <w:pPr>
              <w:pStyle w:val="ListParagraph"/>
              <w:numPr>
                <w:ilvl w:val="0"/>
                <w:numId w:val="2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လၢအညီလၢတၢ်ကနၢ်ပၢၢ်အီၤအဂီၢ်</w:t>
            </w:r>
          </w:p>
          <w:p w14:paraId="7C9FC1C5" w14:textId="77777777" w:rsidR="00BB479F" w:rsidRPr="00516896" w:rsidRDefault="00000000" w:rsidP="00A07C33">
            <w:pPr>
              <w:pStyle w:val="ListParagraph"/>
              <w:numPr>
                <w:ilvl w:val="0"/>
                <w:numId w:val="2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လၢကျိၥ်အါကျိၥ်အပူၤဒ်လဲၣ်န့ၣ်လီၤ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F7D92F3" w14:textId="77777777" w:rsidTr="00516896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142D96DE" w14:textId="77777777" w:rsidR="00A0701F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32CB520" wp14:editId="252D7527">
                  <wp:extent cx="1440000" cy="1080000"/>
                  <wp:effectExtent l="0" t="0" r="8255" b="6350"/>
                  <wp:docPr id="91" name="Picture 91" descr="ပိၥ်မုၣ်ခံဂၤကတိၤသကိးတ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ပိၥ်မုၣ်ခံဂၤကတိၤသကိးတ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40186AF" w14:textId="77777777" w:rsidR="00A0701F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ပကဘၣ်အိၣ်အါထီၣ်ဒီး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="00A64C65"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ပှၤကျိးထံတၢ်ဖိတဖၣ်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3998BEB7" w14:textId="77777777" w:rsidR="00BB479F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ဒီးပကဘၣ်ဆီၣ်ထွဲအ၀ဲသ့ၣ်လီၤ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33D955D6" w14:textId="77777777" w:rsidR="00143D44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ပှၤကျိးထံတၢ်တဂၤန့ၣ်မ့ၢ်ပှၤတဂၤလၢအ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33BEC70A" w14:textId="77777777" w:rsidR="00143D44" w:rsidRPr="00516896" w:rsidRDefault="00000000" w:rsidP="00A07C33">
            <w:pPr>
              <w:pStyle w:val="ListParagraph"/>
              <w:numPr>
                <w:ilvl w:val="0"/>
                <w:numId w:val="24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ကတိၤနကျိၥ်</w:t>
            </w:r>
          </w:p>
          <w:p w14:paraId="38E68B5F" w14:textId="77777777" w:rsidR="00143D44" w:rsidRPr="00516896" w:rsidRDefault="00000000" w:rsidP="00A07C33">
            <w:pPr>
              <w:pStyle w:val="ListParagraph"/>
              <w:numPr>
                <w:ilvl w:val="0"/>
                <w:numId w:val="24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မၤစၢၤနၤလၢကနၢ်ပၢၢ်တၢ်လၢပှၤတဂၤကတိၤအီၤ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,</w:t>
            </w:r>
          </w:p>
        </w:tc>
      </w:tr>
      <w:tr w:rsidR="00782F71" w:rsidRPr="001C4AC1" w14:paraId="0DA45B27" w14:textId="77777777" w:rsidTr="00516896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0E0B0631" w14:textId="77777777" w:rsidR="00BB479F" w:rsidRPr="001C4AC1" w:rsidRDefault="00000000" w:rsidP="00A07C33">
            <w:pPr>
              <w:pStyle w:val="Image"/>
              <w:spacing w:beforeLines="120" w:before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5BF41B8E" wp14:editId="7F3F4B60">
                  <wp:extent cx="1200150" cy="1200150"/>
                  <wp:effectExtent l="0" t="0" r="0" b="0"/>
                  <wp:docPr id="131" name="Picture 131" descr="ပိၥ်ခွါတဂၤယူၥ်ထီၣ်၀ဲအစုမုၢ်ကျၢၢ် ၂ ဘျီ, ဒီး တၢ်ဂ့ၢ်တၢ်ကျိၤအပ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ပိၥ်ခွါတဂၤယူၥ်ထီၣ်၀ဲအစုမုၢ်ကျၢၢ် ၂ ဘျီ, ဒီး တၢ်ဂ့ၢ်တၢ်ကျိၤအပ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30" cy="12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7F92F9C" w14:textId="7C2D18BD" w:rsidR="00BB479F" w:rsidRPr="00516896" w:rsidRDefault="00000000" w:rsidP="00A07C33">
            <w:pPr>
              <w:spacing w:beforeLines="120" w:before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ပကဘၣ်မၤလီၤတံၢ်လၢ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ပှၤတ၀ၢတဖၣ်ဃုသ့ၣ်ညါဒီးသူ၀ဲတၢ်</w:t>
            </w:r>
            <w:r w:rsidR="001F662D" w:rsidRP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ဂ့ၢ်တၢ်ကျိၤလၢပနီၤဟ့ၣ်လီၤအီၤတဖၣ်န့ၣ်လီၤ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EE348AD" w14:textId="77777777" w:rsidTr="00516896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754994B9" w14:textId="77777777" w:rsidR="00BB479F" w:rsidRPr="001C4AC1" w:rsidRDefault="00000000" w:rsidP="00A07C33">
            <w:pPr>
              <w:pStyle w:val="Image"/>
              <w:spacing w:beforeLines="120" w:before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69F9BAB" wp14:editId="0423BB2D">
                  <wp:extent cx="1440000" cy="1440000"/>
                  <wp:effectExtent l="0" t="0" r="8255" b="8255"/>
                  <wp:docPr id="92" name="Picture 92" descr="ပှၤအိၣ်၀ဲ ၃ ဂၤလၢခိခိၣ်တၢ်လီ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ပှၤအိၣ်၀ဲ ၃ ဂၤလၢခိခိၣ်တၢ်လီ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2DB67D5" w14:textId="77777777" w:rsidR="00BB479F" w:rsidRPr="00516896" w:rsidRDefault="00000000" w:rsidP="00A07C33">
            <w:pPr>
              <w:spacing w:beforeLines="120" w:before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ဘၣ်ဆိကမိၣ်ထီၣ်ဘၣ်ဃးမ့ၢ်တၢ်ကနီၤဟ့ၣ်တၢ်ဂ့ၢ်တၢ်ကျိၤဃုာ်ဒီးပှၤတ၀ၢတဖၣ်လၢတၢ်ဆဲးကျိးဘၣ်အီၤကီတဖၣ်ဒ်လဲ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562B1C23" w14:textId="2507B5B6" w:rsidR="00BB479F" w:rsidRPr="00516896" w:rsidRDefault="00000000" w:rsidP="00A07C33">
            <w:pPr>
              <w:spacing w:beforeLines="120" w:before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အဒိ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, </w:t>
            </w:r>
            <w:proofErr w:type="gramStart"/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တၢ်နီၤဟ့ၣ်လီၤတၢ်ဂ့ၢ်တၢ်ကျိၤလၢကျိၤကျဲအဂၤတဖၣ်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>,</w:t>
            </w: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ဒ်သိးဒီး</w:t>
            </w:r>
            <w:proofErr w:type="gramEnd"/>
            <w:r w:rsidR="001F662D"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တၢ်ထံၣ်လိာ်လၢနီၢ်ကစၢ်န့ၣ်လီၤ</w:t>
            </w:r>
            <w:r w:rsidRPr="00516896">
              <w:rPr>
                <w:rFonts w:ascii="Arial" w:eastAsia="Zawgyi-One" w:hAnsi="Arial" w:cs="Arial"/>
                <w:spacing w:val="-2"/>
                <w:sz w:val="26"/>
                <w:szCs w:val="26"/>
              </w:rPr>
              <w:t>.</w:t>
            </w:r>
          </w:p>
        </w:tc>
      </w:tr>
    </w:tbl>
    <w:p w14:paraId="0067E626" w14:textId="77777777" w:rsidR="00143D44" w:rsidRPr="001C4AC1" w:rsidRDefault="00000000" w:rsidP="00B61187">
      <w:pPr>
        <w:pStyle w:val="Heading3"/>
        <w:spacing w:before="480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t>ပဖီတၢၣ်တဖၣ်မ့ၢ်တၢ်မနုၤလဲၣ်</w:t>
      </w:r>
      <w:r w:rsidRPr="001C4AC1">
        <w:rPr>
          <w:rFonts w:ascii="Arial" w:eastAsia="Zawgyi-One" w:hAnsi="Arial" w:cs="Arial"/>
        </w:rPr>
        <w:t>.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0DC2BC50" w14:textId="77777777" w:rsidTr="00C91E9A">
        <w:tc>
          <w:tcPr>
            <w:tcW w:w="2551" w:type="dxa"/>
            <w:vAlign w:val="center"/>
          </w:tcPr>
          <w:p w14:paraId="2CF4F65B" w14:textId="77777777" w:rsidR="00A0701F" w:rsidRPr="001C4AC1" w:rsidRDefault="00000000" w:rsidP="00A07C33">
            <w:pPr>
              <w:pStyle w:val="Image"/>
              <w:spacing w:beforeLines="120" w:before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9D06ED5" wp14:editId="0ED0D5E4">
                  <wp:extent cx="1255809" cy="1190194"/>
                  <wp:effectExtent l="0" t="0" r="1905" b="0"/>
                  <wp:docPr id="93" name="Picture 93" descr="ပိၥ်မုၣ်ဒီးပိၥ်ခွါခံဂၤဟံးစုကွၢ်မဲၥ်လိၥ်သ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ပိၥ်မုၣ်ဒီးပိၥ်ခွါခံဂၤဟံးစုကွၢ်မဲၥ်လိၥ်သ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42" cy="119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9BBD87" w14:textId="77777777" w:rsidR="00A0701F" w:rsidRPr="00516896" w:rsidRDefault="00000000" w:rsidP="00A07C33">
            <w:pPr>
              <w:spacing w:beforeLines="120" w:before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ပအဲၣ်ဒိးဃုထံၣ်အါထီၣ်ကျဲလၢအဂ့ၤလၢကဆဲးကျိးဃုၥ်ဒီး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ပှၤတ၀ၢတဖၣ်ဒီးပှၤနုၥ်ပၣ်ဃုၥ်တဖၣ်န့ၣ်လီၤ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8C5AE77" w14:textId="77777777" w:rsidTr="00C91E9A">
        <w:tc>
          <w:tcPr>
            <w:tcW w:w="2551" w:type="dxa"/>
            <w:vAlign w:val="center"/>
          </w:tcPr>
          <w:p w14:paraId="02BEFB7E" w14:textId="77777777" w:rsidR="00DA4C91" w:rsidRPr="001C4AC1" w:rsidRDefault="00000000" w:rsidP="00A07C33">
            <w:pPr>
              <w:pStyle w:val="Image"/>
              <w:spacing w:beforeLines="120" w:before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BC8B319" wp14:editId="233A3F1F">
                  <wp:extent cx="1439545" cy="1439545"/>
                  <wp:effectExtent l="0" t="0" r="8255" b="8255"/>
                  <wp:docPr id="94" name="Picture 94" descr="ပိၥ်မုၣ်တဂၤကတိၤတၢ်ဒီးပိၥ်ခွါတဂၤ, ဒီး စ့ဒီလၤအပနီၣ်ဃုၥ်ဒီး ထူၣ်စုညါအဂီၤတဘ့ၣ်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ပိၥ်မုၣ်တဂၤကတိၤတၢ်ဒီးပိၥ်ခွါတဂၤ, ဒီး စ့ဒီလၤအပနီၣ်ဃုၥ်ဒီး ထူၣ်စုညါအဂီၤတဘ့ၣ်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44" cy="144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C2CD9D" w14:textId="30A16506" w:rsidR="00DA4C91" w:rsidRPr="00516896" w:rsidRDefault="00000000" w:rsidP="00A07C33">
            <w:pPr>
              <w:spacing w:beforeLines="120" w:before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အပှၤနုၥ်ပၣ်ဃုၥ်တဖၣ်အိၣ်အါထီၣ်၀ဲလၢက</w:t>
            </w:r>
            <w:r w:rsid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သ့ၣ်ညါဘၣ်ဃးတၢ်ကျိးထံတၢ်မၤစၢၤအကျိၤအကျဲလၢတလၢၥ်ဘူၣ်လၢၥ်စ့ၤလၢပအိၣ်တဖၣ်န့ၣ်လီၤ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1356ECC3" w14:textId="77777777" w:rsidR="00413F71" w:rsidRPr="00516896" w:rsidRDefault="00000000" w:rsidP="00A07C33">
            <w:pPr>
              <w:spacing w:beforeLines="120" w:before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ဒီးပအဲၣ်ဒိးလၢ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အပှၤနုၥ်ပၣ်ဃုၥ်တဖၣ်ကသူအါထီၣ်တၢ်မၤစၢၤသ့ၣ်တဖၣ်အံၤန့ၣ်လီၤ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CC3B253" w14:textId="77777777" w:rsidTr="00C91E9A">
        <w:tc>
          <w:tcPr>
            <w:tcW w:w="2551" w:type="dxa"/>
            <w:vAlign w:val="center"/>
          </w:tcPr>
          <w:p w14:paraId="22C2B27F" w14:textId="77777777" w:rsidR="00DE4C9B" w:rsidRPr="001C4AC1" w:rsidRDefault="00000000" w:rsidP="00A07C33">
            <w:pPr>
              <w:pStyle w:val="Image"/>
              <w:spacing w:beforeLines="120" w:before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DC591F5" wp14:editId="386985E2">
                  <wp:extent cx="1362075" cy="1362075"/>
                  <wp:effectExtent l="0" t="0" r="9525" b="9525"/>
                  <wp:docPr id="96" name="Picture 96" descr="ပိၥ်မုၣ်တဂၤဖးလံၥ်ချံးတဘ့ၣ်, ဒီးတၢ်တိၤနီၣ်တခါ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ပိၥ်မုၣ်တဂၤဖးလံၥ်ချံးတဘ့ၣ်, ဒီးတၢ်တိၤနီၣ်တခါ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06" cy="136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2466C82" w14:textId="77777777" w:rsidR="00413F71" w:rsidRPr="00516896" w:rsidRDefault="00000000" w:rsidP="00A07C33">
            <w:pPr>
              <w:spacing w:beforeLines="120" w:before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ပအဲၣ်ဒိးနီၤဟ့ၣ်လီၤအါထီၣ်တၢ်ဂ့ၢ်တၢ်ကျိၤတဖၣ်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- </w:t>
            </w:r>
          </w:p>
          <w:p w14:paraId="02BD7DD0" w14:textId="77777777" w:rsidR="00413F71" w:rsidRPr="00516896" w:rsidRDefault="00000000" w:rsidP="00A07C33">
            <w:pPr>
              <w:pStyle w:val="ListParagraph"/>
              <w:numPr>
                <w:ilvl w:val="0"/>
                <w:numId w:val="24"/>
              </w:numPr>
              <w:spacing w:beforeLines="120" w:before="288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လၢကညီ၀ဲလၢတၢ်ကနၢ်ပၢၢ်အီၤအဂီၢ်</w:t>
            </w:r>
          </w:p>
          <w:p w14:paraId="3A904C16" w14:textId="77777777" w:rsidR="00DE4C9B" w:rsidRPr="00516896" w:rsidRDefault="00000000" w:rsidP="00A07C33">
            <w:pPr>
              <w:pStyle w:val="ListParagraph"/>
              <w:numPr>
                <w:ilvl w:val="0"/>
                <w:numId w:val="24"/>
              </w:numPr>
              <w:spacing w:beforeLines="120" w:before="288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လၢကျိၥ်လီၤဆီလိၥ်သးတဖၣ်အပူၤန့ၣ်လီၤ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0A9CEBD4" w14:textId="77777777" w:rsidR="00A0701F" w:rsidRPr="001C4AC1" w:rsidRDefault="00000000" w:rsidP="00433D01">
      <w:pPr>
        <w:pStyle w:val="Heading2"/>
        <w:rPr>
          <w:rFonts w:ascii="Arial" w:hAnsi="Arial" w:cs="Arial"/>
        </w:rPr>
      </w:pPr>
      <w:bookmarkStart w:id="109" w:name="_Toc256000008"/>
      <w:bookmarkStart w:id="110" w:name="_Toc113455978"/>
      <w:r w:rsidRPr="001C4AC1">
        <w:rPr>
          <w:rFonts w:ascii="Myanmar Text" w:eastAsia="Zawgyi-One" w:hAnsi="Myanmar Text" w:cs="Myanmar Text"/>
        </w:rPr>
        <w:lastRenderedPageBreak/>
        <w:t>၄</w:t>
      </w:r>
      <w:r w:rsidRPr="001C4AC1">
        <w:rPr>
          <w:rFonts w:ascii="Arial" w:eastAsia="Zawgyi-One" w:hAnsi="Arial" w:cs="Arial"/>
        </w:rPr>
        <w:t xml:space="preserve">. </w:t>
      </w:r>
      <w:r w:rsidRPr="001C4AC1">
        <w:rPr>
          <w:rFonts w:ascii="Myanmar Text" w:eastAsia="Zawgyi-One" w:hAnsi="Myanmar Text" w:cs="Myanmar Text"/>
        </w:rPr>
        <w:t>တၢ်ဃုထၢဒီးတၢ်ပၢန့ၢ်တၢ်</w:t>
      </w:r>
      <w:bookmarkEnd w:id="109"/>
      <w:bookmarkEnd w:id="11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44B84976" w14:textId="77777777" w:rsidTr="00C91E9A">
        <w:tc>
          <w:tcPr>
            <w:tcW w:w="2551" w:type="dxa"/>
            <w:vAlign w:val="center"/>
          </w:tcPr>
          <w:p w14:paraId="410FD70B" w14:textId="77777777" w:rsidR="00A0701F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99F49D0" wp14:editId="5EDF6C34">
                  <wp:extent cx="1440000" cy="1137816"/>
                  <wp:effectExtent l="0" t="0" r="8255" b="5715"/>
                  <wp:docPr id="52" name="Picture 52" descr="CALD ပိၥ်မုၣ် ၃ ဂၤ, ၂ ဂၤန့ၣ်ဒုးနဲၣ်ဃီၤအစုဆူအကစၢ်အအိၣ်ဃုၥ်ဒီးအစုအ၀ဲတခီယူၥ်ထီၣ်၀ဲဒီးအ၀ဲတဂၤယူၥ်ထီၣ်အစုမုၢ်ခံဘိ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CALD ပိၥ်မုၣ် ၃ ဂၤ, ၂ ဂၤန့ၣ်ဒုးနဲၣ်ဃီၤအစုဆူအကစၢ်အအိၣ်ဃုၥ်ဒီးအစုအ၀ဲတခီယူၥ်ထီၣ်၀ဲဒီးအ၀ဲတဂၤယူၥ်ထီၣ်အစုမုၢ်ခံဘိ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7B98F39" w14:textId="4846E66E" w:rsidR="00A0701F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တၢ်ဆီၣ်ထွဲဒီးတၢ်မၤစၢၤအကျိၤအကျဲတဖၣ်ကြၢးအိၣ်အါထီၣ်၀ဲလၢမၤလၢပှဲၤထီၣ်၀ဲ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အပှၤနုၥ်ပၣ်ဃုၥ်တဖၣ်အတၢ်လိၣ်ဘၣ်</w:t>
            </w:r>
            <w:r w:rsid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F71D291" w14:textId="77777777" w:rsidTr="00C91E9A">
        <w:tc>
          <w:tcPr>
            <w:tcW w:w="2551" w:type="dxa"/>
            <w:vAlign w:val="center"/>
          </w:tcPr>
          <w:p w14:paraId="6CE6FFD8" w14:textId="77777777" w:rsidR="00413F71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C46F735" wp14:editId="098690D0">
                  <wp:extent cx="1440000" cy="1440000"/>
                  <wp:effectExtent l="0" t="0" r="8255" b="8255"/>
                  <wp:docPr id="97" name="Picture 97" descr="ပှၤတဂၤဃုၥ်ဒီးပှၤမၤစၢၤတၢ်ကရၢတဂၤ, စိၥ်ဃၥ်၀ဲတၢ်ဂီၤအမဲၥ်သၣ်တဘ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ပှၤတဂၤဃုၥ်ဒီးပှၤမၤစၢၤတၢ်ကရၢတဂၤ, စိၥ်ဃၥ်၀ဲတၢ်ဂီၤအမဲၥ်သၣ်တဘ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4F1E259" w14:textId="13AC6B39" w:rsidR="00413F71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ပှၤနုၥ်ပၣ်ဃုၥ်တဖၣ်ကြၢးဒိးန့ၢ်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ဘၣ်တၢ်ဆီၣ်ထွဲလၢကဃုသ့ၣ်ညါဒီးသူ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 </w:t>
            </w: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ကရၢလၢအဟ့ၣ်ထီၣ်တၢ်မၤစၢၤတဖၣ်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လၢကြၢးဒီးအတၢ်လိၣ်ဘၣ်တဖၣ်န့ၣ်လီၤ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7E856B49" w14:textId="77777777" w:rsidR="00413F71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ကရၢလၢအဟ့ၣ်ထီၣ်တၢ်မၤစၢၤန့ၣ်ဆီၣ်ထွဲ၀ဲပှၤအဂၤတဖၣ်ခီဖျိဟ့ၣ်ထီၣ်၀ဲတၢ်မၤစၢၤအကျိၤအကျဲန့ၣ်လီၤ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6AC423CF" w14:textId="77777777" w:rsidTr="00C91E9A">
        <w:tc>
          <w:tcPr>
            <w:tcW w:w="2551" w:type="dxa"/>
            <w:vAlign w:val="center"/>
          </w:tcPr>
          <w:p w14:paraId="2CA7F90A" w14:textId="77777777" w:rsidR="00413F71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A6E25E7" wp14:editId="3EB0B415">
                  <wp:extent cx="1440000" cy="1079846"/>
                  <wp:effectExtent l="0" t="0" r="8255" b="6350"/>
                  <wp:docPr id="48" name="Picture 48" descr="ပှၤ၂ဂၤ,  ၁ဂၤအိၣ်၀ဲလၢလ့ၣ်ဆီၣ်ဖိအပူၤ, အိၣ်၀ဲဖဲစီၢ်နီၤခိၣ်ဃုၥ်ဒီးတၢ်ဂီၤမူအမဲၥ်သၣ်တဖၣ်, တၢၣ်ပီၣ်သကိးဘၣ်ဃးတၢ်အိၣ်လၢတၢ်ဂီၤမူအမဲၥ်လိၤ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ပှၤ၂ဂၤ,  ၁ဂၤအိၣ်၀ဲလၢလ့ၣ်ဆီၣ်ဖိအပူၤ, အိၣ်၀ဲဖဲစီၢ်နီၤခိၣ်ဃုၥ်ဒီးတၢ်ဂီၤမူအမဲၥ်သၣ်တဖၣ်, တၢၣ်ပီၣ်သကိးဘၣ်ဃးတၢ်အိၣ်လၢတၢ်ဂီၤမူအမဲၥ်လိၤ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309D1D8" w14:textId="77777777" w:rsidR="00413F71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ရၢလၢအဟ့ၣ်ထီၣ်တၢ်မၤစၢၤတဖၣ်ကြၢးဒိးန့ၣ်အါထီၣ်တၢ်ဆီၣ်ထွဲလၢကမၤလိ၀ဲဒ်သိးကဟ့ၣ်ထီၣ်၀ဲတၢ်မၤစၢၤအကျိအကျဲဆူ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အပှၤနုၥ်ပၣ်ဃုၥ်တဖၣ်အအိၣ်ဒ်လဲၣ်အဂီၢ်လီၤ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B4E6A16" w14:textId="77777777" w:rsidTr="00C91E9A">
        <w:tc>
          <w:tcPr>
            <w:tcW w:w="2551" w:type="dxa"/>
            <w:vAlign w:val="center"/>
          </w:tcPr>
          <w:p w14:paraId="019E9BF6" w14:textId="77777777" w:rsidR="00413F71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BF96711" wp14:editId="49F3BE0F">
                  <wp:extent cx="1440000" cy="1440000"/>
                  <wp:effectExtent l="0" t="0" r="8255" b="8255"/>
                  <wp:docPr id="50" name="Picture 50" descr="ပှၤတဂၤဃုၥ်ဒီးတၢ်မၤဒိၣ်ထီၣ်မဲၥ်ကလၤလၢအမဲၥ်သၣ်အလိၤဘၣ်ဆၣ်ဘၣ်တၢ်မၤစၢၤအီၤလၢပှၤမၤစၢၤတၢ်ဖိတဂၤ, ဃုၥ်ဒီးတၢ်တိၤ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ပှၤတဂၤဃုၥ်ဒီးတၢ်မၤဒိၣ်ထီၣ်မဲၥ်ကလၤလၢအမဲၥ်သၣ်အလိၤဘၣ်ဆၣ်ဘၣ်တၢ်မၤစၢၤအီၤလၢပှၤမၤစၢၤတၢ်ဖိတဂၤ, ဃုၥ်ဒီးတၢ်တိၤ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CD1E517" w14:textId="77777777" w:rsidR="00413F71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ဒီးကရၢလၢအဟ့ၣ်ထီၣ်တၢ်မၤစၢၤတဖၣ်ကြၢးဟ့ၣ်ထီၣ်တၢ်မၤစၢၤအကျိၤအကျဲလၢအပညိၣ်လီၤဆူ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ပှၤလၢအဟဲလၢ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အတၢ်အိၣ်သးတဖၣ်န့ၣ်လီၤ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6A48C547" w14:textId="77777777" w:rsidR="00FD6D5C" w:rsidRPr="001C4AC1" w:rsidRDefault="00000000">
      <w:pPr>
        <w:spacing w:before="0" w:after="0" w:line="240" w:lineRule="auto"/>
        <w:rPr>
          <w:rFonts w:ascii="Arial" w:hAnsi="Arial" w:cs="Arial"/>
          <w:b/>
          <w:bCs/>
          <w:sz w:val="32"/>
          <w:szCs w:val="26"/>
        </w:rPr>
      </w:pPr>
      <w:r w:rsidRPr="001C4AC1">
        <w:rPr>
          <w:rFonts w:ascii="Arial" w:hAnsi="Arial" w:cs="Arial"/>
        </w:rPr>
        <w:br w:type="page"/>
      </w:r>
    </w:p>
    <w:p w14:paraId="04C5153B" w14:textId="77777777" w:rsidR="006A7301" w:rsidRPr="001C4AC1" w:rsidRDefault="00000000" w:rsidP="00433D01">
      <w:pPr>
        <w:pStyle w:val="Heading3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lastRenderedPageBreak/>
        <w:t>ပဖီတၢၣ်တဖၣ်မ့ၢ်တၢ်မနုၤလဲၣ်</w:t>
      </w:r>
      <w:r w:rsidRPr="001C4AC1">
        <w:rPr>
          <w:rFonts w:ascii="Arial" w:eastAsia="Zawgyi-One" w:hAnsi="Arial" w:cs="Arial"/>
        </w:rPr>
        <w:t>.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2B36A69C" w14:textId="77777777" w:rsidTr="00C91E9A">
        <w:tc>
          <w:tcPr>
            <w:tcW w:w="2551" w:type="dxa"/>
            <w:vAlign w:val="center"/>
          </w:tcPr>
          <w:p w14:paraId="17CC2325" w14:textId="77777777" w:rsidR="00A0701F" w:rsidRPr="001C4AC1" w:rsidRDefault="00000000" w:rsidP="00A07C33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6CF18D9" wp14:editId="71F8F6AD">
                  <wp:extent cx="1440000" cy="1440000"/>
                  <wp:effectExtent l="0" t="0" r="8255" b="8255"/>
                  <wp:docPr id="46" name="Picture 46" descr="ပိၥ်မုၣ်ခံဂၤကွၢ်သကိး၀ဲလံၥ်ချံးတဘ့ၣ်လီၤ. တၢ်ပူၤဖျဲးတၢ်ပနီၣ်အိၣ်စ့ၢ်ကီ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ပိၥ်မုၣ်ခံဂၤကွၢ်သကိး၀ဲလံၥ်ချံးတဘ့ၣ်လီၤ. တၢ်ပူၤဖျဲးတၢ်ပနီၣ်အိၣ်စ့ၢ်ကီ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6D0A73" w14:textId="17B4EEB4" w:rsidR="00A0701F" w:rsidRPr="00516896" w:rsidRDefault="00000000" w:rsidP="00A07C33">
            <w:pPr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ပအဲၣ်ဒိးဆီၣ်ထွဲ၀ဲ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အပှၤနုၥ်ပၣ်ဃုၥ်တဖၣ်လၢကဃုသ့ၣ်ညါ</w:t>
            </w:r>
            <w:r w:rsidR="00516896">
              <w:rPr>
                <w:rFonts w:ascii="Myanmar Text" w:eastAsia="Zawgyi-One" w:hAnsi="Myanmar Text" w:cs="Myanmar Text"/>
                <w:sz w:val="26"/>
                <w:szCs w:val="26"/>
              </w:rPr>
              <w:br/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ဒီးသူ၀ဲတၢ်မၤစၢၤအကျိၤအကျဲတဖၣ်လၢအပူၤဖျဲးလၢအတၢ်ဆဲးတၢ်လၤအဂီၢ်န့ၣ်လီၤ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1515D80" w14:textId="77777777" w:rsidTr="00BC345A">
        <w:tc>
          <w:tcPr>
            <w:tcW w:w="2551" w:type="dxa"/>
            <w:vAlign w:val="bottom"/>
          </w:tcPr>
          <w:p w14:paraId="6AA2776D" w14:textId="77777777" w:rsidR="007A77A9" w:rsidRPr="001C4AC1" w:rsidRDefault="00000000" w:rsidP="00A07C33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71C2D60" wp14:editId="0F05B6B0">
                  <wp:extent cx="1440000" cy="1440000"/>
                  <wp:effectExtent l="0" t="0" r="8255" b="8255"/>
                  <wp:docPr id="30" name="Picture 30" descr="ပှၤတကရူၢ်လၢအလီၤဆီ၀ဲဃုၥ်ဒီးသးနီၢ်ခိက့ၢ်ဂီၤတလၢပှဲၤ, ဒီးစုမုၢ်ကျၢၢ်ယူၥ်ထီၣ်အသ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ပှၤတကရူၢ်လၢအလီၤဆီ၀ဲဃုၥ်ဒီးသးနီၢ်ခိက့ၢ်ဂီၤတလၢပှဲၤ, ဒီးစုမုၢ်ကျၢၢ်ယူၥ်ထီၣ်အသ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CC78BF" w14:textId="77777777" w:rsidR="007A77A9" w:rsidRPr="00516896" w:rsidRDefault="00000000" w:rsidP="00A07C33">
            <w:pPr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ပအဲၣ်ဒိးစ့ၢ်ကီးလၢကရၢလၢအဟ့ၣ်ထီၣ်တၢ်မၤစၢၤတဖၣ်ကဟ့ၣ်ထီၣ်၀ဲတၢ်မၤစၢၤအကျိၤအကျဲလၢအဂ့ၤတဖၣ်လၢ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404123A9" w14:textId="77777777" w:rsidR="00EA20BA" w:rsidRPr="00516896" w:rsidRDefault="00000000" w:rsidP="00A07C3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ယူးယီၣ်ပၥ်ကဲ၀ဲတၢ်ဆဲးတၢ်လၤခဲလၢၥ်</w:t>
            </w:r>
          </w:p>
          <w:p w14:paraId="1E01D001" w14:textId="6302DDF4" w:rsidR="00EA20BA" w:rsidRPr="00516896" w:rsidRDefault="00000000" w:rsidP="00A07C3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ကမၤတၢ်ဂ့ၤဂ့ၤဘၣ်ဘၣ်လၢ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အပှၤနုၥ်ပၣ်ဃုၥ်တဖၣ်အဂီၢ်</w:t>
            </w:r>
          </w:p>
          <w:p w14:paraId="46958663" w14:textId="77777777" w:rsidR="00EA20BA" w:rsidRPr="00516896" w:rsidRDefault="00000000" w:rsidP="00A07C3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ပူၤဖျဲး၀ဲလၢတၢ်ဆဲးတၢ်လၤခဲလၢၥ်အဂီၢ်</w:t>
            </w:r>
          </w:p>
        </w:tc>
      </w:tr>
    </w:tbl>
    <w:p w14:paraId="597CFA06" w14:textId="77777777" w:rsidR="00207145" w:rsidRPr="001C4AC1" w:rsidRDefault="00000000">
      <w:pPr>
        <w:spacing w:before="0" w:after="0" w:line="240" w:lineRule="auto"/>
        <w:rPr>
          <w:rFonts w:ascii="Arial" w:hAnsi="Arial" w:cs="Arial"/>
          <w:b/>
          <w:bCs/>
          <w:color w:val="6B2976"/>
          <w:sz w:val="40"/>
          <w:szCs w:val="26"/>
          <w:highlight w:val="lightGray"/>
          <w:lang w:eastAsia="x-none"/>
        </w:rPr>
      </w:pPr>
      <w:r w:rsidRPr="001C4AC1">
        <w:rPr>
          <w:rFonts w:ascii="Arial" w:hAnsi="Arial" w:cs="Arial"/>
          <w:highlight w:val="lightGray"/>
        </w:rPr>
        <w:br w:type="page"/>
      </w:r>
    </w:p>
    <w:p w14:paraId="2A90A234" w14:textId="77777777" w:rsidR="00A0701F" w:rsidRPr="001C4AC1" w:rsidRDefault="00000000" w:rsidP="00433D01">
      <w:pPr>
        <w:pStyle w:val="Heading2"/>
        <w:rPr>
          <w:rFonts w:ascii="Arial" w:hAnsi="Arial" w:cs="Arial"/>
          <w:lang w:val="en-US"/>
        </w:rPr>
      </w:pPr>
      <w:bookmarkStart w:id="111" w:name="_Toc256000009"/>
      <w:bookmarkStart w:id="112" w:name="_Toc113455979"/>
      <w:r w:rsidRPr="001C4AC1">
        <w:rPr>
          <w:rFonts w:ascii="Myanmar Text" w:eastAsia="Zawgyi-One" w:hAnsi="Myanmar Text" w:cs="Myanmar Text"/>
        </w:rPr>
        <w:lastRenderedPageBreak/>
        <w:t>၅</w:t>
      </w:r>
      <w:r w:rsidRPr="001C4AC1">
        <w:rPr>
          <w:rFonts w:ascii="Arial" w:eastAsia="Zawgyi-One" w:hAnsi="Arial" w:cs="Arial"/>
        </w:rPr>
        <w:t xml:space="preserve">. </w:t>
      </w:r>
      <w:r w:rsidRPr="001C4AC1">
        <w:rPr>
          <w:rFonts w:ascii="Myanmar Text" w:eastAsia="Zawgyi-One" w:hAnsi="Myanmar Text" w:cs="Myanmar Text"/>
        </w:rPr>
        <w:t>တၢ်ဂ့ၢ်ထၢဖှိၣ်ဘၣ်ဃး</w:t>
      </w:r>
      <w:r w:rsidRPr="001C4AC1">
        <w:rPr>
          <w:rFonts w:ascii="Arial" w:eastAsia="Zawgyi-One" w:hAnsi="Arial" w:cs="Arial"/>
        </w:rPr>
        <w:t xml:space="preserve"> CALD </w:t>
      </w:r>
      <w:r w:rsidRPr="001C4AC1">
        <w:rPr>
          <w:rFonts w:ascii="Myanmar Text" w:eastAsia="Zawgyi-One" w:hAnsi="Myanmar Text" w:cs="Myanmar Text"/>
        </w:rPr>
        <w:t>အပှၤနုၥ်ပၣ်ဃုၥ်တဖၣ်</w:t>
      </w:r>
      <w:bookmarkEnd w:id="111"/>
      <w:bookmarkEnd w:id="11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7CB35BF7" w14:textId="77777777" w:rsidTr="00C91E9A">
        <w:tc>
          <w:tcPr>
            <w:tcW w:w="2551" w:type="dxa"/>
            <w:vAlign w:val="center"/>
          </w:tcPr>
          <w:p w14:paraId="09AB7F8F" w14:textId="77777777" w:rsidR="00A0701F" w:rsidRPr="001C4AC1" w:rsidRDefault="00000000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93E2652" wp14:editId="10511453">
                  <wp:extent cx="1440000" cy="1440000"/>
                  <wp:effectExtent l="0" t="0" r="8255" b="8255"/>
                  <wp:docPr id="98" name="Picture 98" descr="တၢ်ဂ့ၢ်တၢ်ကျိၤ, ကြး(ဖ)ဒီးလံၥ်လဲၢ်တၢ်ကွဲးတၢ် မၤနီၣ်မၤဃါအ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တၢ်ဂ့ၢ်တၢ်ကျိၤ, ကြး(ဖ)ဒီးလံၥ်လဲၢ်တၢ်ကွဲးတၢ် မၤနီၣ်မၤဃါအ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493C30" w14:textId="77777777" w:rsidR="00A0701F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ဖဲပကကတိၤတၢ်ဘၣ်ဃး</w:t>
            </w: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တၢ်ဂ့ၢ်ထၢဖှိၣ်န့ၣ်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ပပၥ်အခီပညီမ့ၢ်၀ဲ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7B96A97E" w14:textId="77777777" w:rsidR="00C91F77" w:rsidRPr="00516896" w:rsidRDefault="00000000" w:rsidP="00A07C33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တၢ်ဂ့ၢ်နီၢ်နီၢ်</w:t>
            </w:r>
          </w:p>
          <w:p w14:paraId="5DF13F7B" w14:textId="77777777" w:rsidR="00C91F77" w:rsidRPr="00516896" w:rsidRDefault="00000000" w:rsidP="00A07C33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တၢ်ဂ့ၢ်တၢ်ကျိၤ</w:t>
            </w:r>
          </w:p>
          <w:p w14:paraId="0B1D4381" w14:textId="77777777" w:rsidR="006E5A82" w:rsidRPr="00516896" w:rsidRDefault="00000000" w:rsidP="00A07C33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တၢ်ပၥ်ကီၤတဖၣ်န့ၣ်လီၤ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36E3AA09" w14:textId="77777777" w:rsidTr="00C91E9A">
        <w:tc>
          <w:tcPr>
            <w:tcW w:w="2551" w:type="dxa"/>
            <w:vAlign w:val="center"/>
          </w:tcPr>
          <w:p w14:paraId="07DC041A" w14:textId="77777777" w:rsidR="00EA20BA" w:rsidRPr="001C4AC1" w:rsidRDefault="00000000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1856349" wp14:editId="453EA4A9">
                  <wp:extent cx="1440000" cy="1440000"/>
                  <wp:effectExtent l="0" t="0" r="8255" b="8255"/>
                  <wp:docPr id="99" name="Picture 99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E96062E" w14:textId="77777777" w:rsidR="00EA20BA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ပလိၣ်ဘၣ်တၢ်ဂ့ၢ်ထၢဖှိၣ်လၢအဂ့ၤဒိၣ်တဖၣ်ဒ်သိးကနၢ်ပၢၢ်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7C77D70B" w14:textId="77777777" w:rsidR="00EA20BA" w:rsidRPr="00516896" w:rsidRDefault="00000000" w:rsidP="00A07C33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အပှၤနုၥ်ပၣ်ဃုၥ်တၢ်တဖၣ်</w:t>
            </w:r>
          </w:p>
          <w:p w14:paraId="1C81B403" w14:textId="77777777" w:rsidR="00EA20BA" w:rsidRPr="00516896" w:rsidRDefault="00000000" w:rsidP="00A07C33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တၢ်ဆီၣ်ထွဲလၢအ၀ဲသ့ၣ်လိၣ်ဘၣ်မ့ၢ်မနုၤလဲၣ်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1796CD99" w14:textId="77777777" w:rsidTr="00C91E9A">
        <w:tc>
          <w:tcPr>
            <w:tcW w:w="2551" w:type="dxa"/>
            <w:vAlign w:val="center"/>
          </w:tcPr>
          <w:p w14:paraId="56FEF808" w14:textId="77777777" w:rsidR="00A0701F" w:rsidRPr="001C4AC1" w:rsidRDefault="00A0701F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0E7E1FCE" w14:textId="77777777" w:rsidR="00AB0495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ပလိၣ်အါထီၣ်တၢ်ဂ့ၢ်ထၢဖှိၣ်ဘၣ်ဃးဒီး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အပှၤတဖၣ်လၢအ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6001A147" w14:textId="77777777" w:rsidTr="00C91E9A">
        <w:tc>
          <w:tcPr>
            <w:tcW w:w="2551" w:type="dxa"/>
            <w:vAlign w:val="center"/>
          </w:tcPr>
          <w:p w14:paraId="0F5A1D0F" w14:textId="77777777" w:rsidR="00296F22" w:rsidRPr="001C4AC1" w:rsidRDefault="00000000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F3FC9A1" wp14:editId="1D26DDFD">
                  <wp:extent cx="1440000" cy="1068129"/>
                  <wp:effectExtent l="0" t="0" r="8255" b="0"/>
                  <wp:docPr id="103" name="Picture 103" descr="ပှၤတကရူၢ်အိၣ်၀ဲဖဲအၤဖြံၣ်ကၤတၢ်မၤမူးပွဲအပူၤ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ပှၤတကရူၢ်အိၣ်၀ဲဖဲအၤဖြံၣ်ကၤတၢ်မၤမူးပွဲအပူၤ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F197DF4" w14:textId="77777777" w:rsidR="00296F22" w:rsidRPr="00516896" w:rsidRDefault="00000000" w:rsidP="00A07C33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ဟဲလၢတၢ်ဆဲးတၢ်လၤလီၤဆီတဖၣ်</w:t>
            </w:r>
          </w:p>
        </w:tc>
      </w:tr>
      <w:tr w:rsidR="00782F71" w:rsidRPr="001C4AC1" w14:paraId="14158D27" w14:textId="77777777" w:rsidTr="00C91E9A">
        <w:tc>
          <w:tcPr>
            <w:tcW w:w="2551" w:type="dxa"/>
            <w:vAlign w:val="center"/>
          </w:tcPr>
          <w:p w14:paraId="3994FE01" w14:textId="218A5F72" w:rsidR="00296F22" w:rsidRPr="001C4AC1" w:rsidRDefault="00D7034B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47C6284" wp14:editId="42DC5472">
                  <wp:extent cx="1440000" cy="1440000"/>
                  <wp:effectExtent l="0" t="0" r="8255" b="8255"/>
                  <wp:docPr id="111" name="Picture 111" descr="တၢ်ပနီၣ်လၢကျိၥ်အဂၤတဖၣ်အဂီ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တၢ်ပနီၣ်လၢကျိၥ်အဂၤတဖၣ်အဂီ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3E144B5" w14:textId="77777777" w:rsidR="00296F22" w:rsidRPr="00516896" w:rsidRDefault="00000000" w:rsidP="00A07C33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ကတိၤကျိၥ်လီၤဆီတဖၣ်န့ၣ်လီၤ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A6CB7C5" w14:textId="77777777" w:rsidTr="00C91E9A">
        <w:tc>
          <w:tcPr>
            <w:tcW w:w="2551" w:type="dxa"/>
            <w:vAlign w:val="center"/>
          </w:tcPr>
          <w:p w14:paraId="19D4C9E4" w14:textId="77777777" w:rsidR="00AB0495" w:rsidRPr="001C4AC1" w:rsidRDefault="00000000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5FE6E03" wp14:editId="0CCF2F27">
                  <wp:extent cx="1440000" cy="1440000"/>
                  <wp:effectExtent l="0" t="0" r="8255" b="8255"/>
                  <wp:docPr id="104" name="Picture 104" descr="တၢ်သံကွၢ်အပနီၣ်အိၣ်ဖဲတၢ်ကတိၤစံၣ်ပိလိအပူၤဒီးတၢ်တိၤ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တၢ်သံကွၢ်အပနီၣ်အိၣ်ဖဲတၢ်ကတိၤစံၣ်ပိလိအပူၤဒီးတၢ်တိၤ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51F690" w14:textId="77777777" w:rsidR="00AB0495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တၢ်အံၤအခီပညီမ့ၢ်၀ဲပကဘၣ်သံကွၢ်တၢ်သံကွၢ်လၢအဘၣ်တဖၣ်န့ၣ်လီၤ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60DB7935" w14:textId="77777777" w:rsidTr="00C91E9A">
        <w:tc>
          <w:tcPr>
            <w:tcW w:w="2551" w:type="dxa"/>
            <w:vAlign w:val="center"/>
          </w:tcPr>
          <w:p w14:paraId="47D2E904" w14:textId="77777777" w:rsidR="00A0701F" w:rsidRPr="001C4AC1" w:rsidRDefault="00000000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03509847" wp14:editId="45EE9C9B">
                  <wp:extent cx="1440000" cy="1440000"/>
                  <wp:effectExtent l="0" t="0" r="8255" b="8255"/>
                  <wp:docPr id="82" name="Picture 82" descr="ပိၥ်ခွါလၢအနံၤကမှံတဂၤသူ၀ဲလီစိချုးစိၤဒီးကြး(ဖ) အတၢ်ပ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ပိၥ်ခွါလၢအနံၤကမှံတဂၤသူ၀ဲလီစိချုးစိၤဒီးကြး(ဖ) အတၢ်ပ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42203D" w14:textId="77777777" w:rsidR="007E09B7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ကဘၣ်ညီ၀ဲလၢပှၤကိးဂၤဒဲးအဂီၢ်လၢကဃုသ့ၣ်ညါဒီးသူ၀ဲတၢ်ဂ့ၢ်ထၢဖှိၣ်ဘၣ်ဃးဒီ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CALD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36414A42" w14:textId="77777777" w:rsidTr="00C91E9A">
        <w:tc>
          <w:tcPr>
            <w:tcW w:w="2551" w:type="dxa"/>
            <w:vAlign w:val="center"/>
          </w:tcPr>
          <w:p w14:paraId="5EC5D72C" w14:textId="77777777" w:rsidR="00AB0495" w:rsidRPr="001C4AC1" w:rsidRDefault="00000000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DFAC4B8" wp14:editId="4859B297">
                  <wp:extent cx="1440000" cy="1440000"/>
                  <wp:effectExtent l="0" t="0" r="8255" b="8255"/>
                  <wp:docPr id="100" name="Picture 100" descr="ပိၥ်ခွါတဂၤမၤစၢၤ၀ဲပိၥ်မုၣ်တဂၤလၢကဖးလံၥ်လဲၢ်တၢ်ကွဲးတဘ့ၣ်လီၤ. အ၀ဲသ့ၣ်ဆ့ၣ်နီၤ၀ဲဖဲလီၢ်ဆ့ၣ်နီၤတဖျၢၣ်အခိၣ်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ပိၥ်ခွါတဂၤမၤစၢၤ၀ဲပိၥ်မုၣ်တဂၤလၢကဖးလံၥ်လဲၢ်တၢ်ကွဲးတဘ့ၣ်လီၤ. အ၀ဲသ့ၣ်ဆ့ၣ်နီၤ၀ဲဖဲလီၢ်ဆ့ၣ်နီၤတဖျၢၣ်အခိၣ်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DC8E05" w14:textId="77777777" w:rsidR="00AB0495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ဒီးပှၤကြၢးဒိးန့ၢ်ဘၣ်တၢ်ဆီၣ်ထွဲလၢကဃုသ့ၣ်ညါဒီးသူ၀ဲတၢ်ဂ့ၢ်ထၢဖှိၣ်အံၤန့ၣ်လီၤ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FC38DD9" w14:textId="77777777" w:rsidTr="00C91E9A">
        <w:tc>
          <w:tcPr>
            <w:tcW w:w="2551" w:type="dxa"/>
            <w:vAlign w:val="center"/>
          </w:tcPr>
          <w:p w14:paraId="01CA83CC" w14:textId="77777777" w:rsidR="00AB0495" w:rsidRPr="001C4AC1" w:rsidRDefault="00000000" w:rsidP="00A07C33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4252C7D" wp14:editId="112884E4">
                  <wp:extent cx="1440000" cy="1440000"/>
                  <wp:effectExtent l="0" t="0" r="8255" b="8255"/>
                  <wp:docPr id="106" name="Picture 106" descr="တၢ်သိၣ်တၢ်သီလံၥ်လဲၢ်တၢ်ကွဲးတဘ့ၣ်ဃုၥ်ဒီးတၢ်ပူၤဖျဲးအတၢ်ပ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တၢ်သိၣ်တၢ်သီလံၥ်လဲၢ်တၢ်ကွဲးတဘ့ၣ်ဃုၥ်ဒီးတၢ်ပူၤဖျဲးအတၢ်ပ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12ED6F7" w14:textId="77777777" w:rsidR="00AB0495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ပကဘၣ်လူၤပိၥ်ထွဲစ့ၢ်ကီးတၢ်သိၣ်တၢ်သီအခံဘၣ်ဃးဒီးတၢ်လၢပထၢဖှိၣ်ဒီးနီၤဟ့ၣ်လီၤတၢ်ဂ့ၢ်တၢ်ကျိၤန့ၣ်လီၤ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0CF9A1DF" w14:textId="77777777" w:rsidR="00AB0495" w:rsidRPr="00516896" w:rsidRDefault="00000000" w:rsidP="00A07C33">
            <w:pPr>
              <w:spacing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တၢ်သိၣ်တၢ်သီတဖၣ်အံၤပၥ်ပှၤလၢတၢ်ပူၤဖျဲးအလီၢ်လီၤ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6C25B39E" w14:textId="77777777" w:rsidR="006A7301" w:rsidRPr="001C4AC1" w:rsidRDefault="00000000" w:rsidP="003F6A3D">
      <w:pPr>
        <w:pStyle w:val="Heading3"/>
        <w:spacing w:before="480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t>ပဖီတၢၣ်တဖၣ်မ့ၢ်တၢ်မနုၤလဲၣ်</w:t>
      </w:r>
      <w:r w:rsidRPr="001C4AC1">
        <w:rPr>
          <w:rFonts w:ascii="Arial" w:eastAsia="Zawgyi-One" w:hAnsi="Arial" w:cs="Arial"/>
        </w:rPr>
        <w:t>.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325F4D8A" w14:textId="77777777" w:rsidTr="00C91E9A">
        <w:tc>
          <w:tcPr>
            <w:tcW w:w="2551" w:type="dxa"/>
            <w:vAlign w:val="center"/>
          </w:tcPr>
          <w:p w14:paraId="7D68A2EA" w14:textId="77777777" w:rsidR="00A0701F" w:rsidRPr="001C4AC1" w:rsidRDefault="00000000" w:rsidP="006A78A5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A7ECB42" wp14:editId="4D48982A">
                  <wp:extent cx="1440000" cy="1440000"/>
                  <wp:effectExtent l="0" t="0" r="8255" b="8255"/>
                  <wp:docPr id="102" name="Picture 102" descr="ပှၤတကရူၢ်လၢအလီၤဆီလိၥ်အသး ၃ ဂၤ, ဒီးတၢ်က တိၤဖျၢၣ် ''CALD' 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ပှၤတကရူၢ်လၢအလီၤဆီလိၥ်အသး ၃ ဂၤ, ဒီးတၢ်က တိၤဖျၢၣ် ''CALD' 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23EE837" w14:textId="77777777" w:rsidR="00A0701F" w:rsidRPr="00516896" w:rsidRDefault="00000000" w:rsidP="006A78A5">
            <w:pPr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ပအဲၣ်ဒိးသူကျဲတဘိလၢကတဲဖျါ၀ဲ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'CALD’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အဂ့ၢ်လၢအပၣ်ဃုၥ်ကယဲၢ်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23FB93B" w14:textId="77777777" w:rsidTr="00C91E9A">
        <w:tc>
          <w:tcPr>
            <w:tcW w:w="2551" w:type="dxa"/>
            <w:vAlign w:val="center"/>
          </w:tcPr>
          <w:p w14:paraId="0D2E6C85" w14:textId="77777777" w:rsidR="0042186E" w:rsidRPr="001C4AC1" w:rsidRDefault="00000000" w:rsidP="006A78A5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5026064" wp14:editId="7738D40F">
                  <wp:extent cx="1440000" cy="1440000"/>
                  <wp:effectExtent l="0" t="0" r="8255" b="8255"/>
                  <wp:docPr id="116" name="Picture 116" descr="ပိၥ်ခွါတဂၤယူၥ်ထီၣ်စုမုၢ်, ဒီးကြး(ဖ) တၢ်ပနီၣ်တခ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ပိၥ်ခွါတဂၤယူၥ်ထီၣ်စုမုၢ်, ဒီးကြး(ဖ) တၢ်ပနီၣ်တခ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905E56F" w14:textId="13363B12" w:rsidR="0042186E" w:rsidRPr="00516896" w:rsidRDefault="00000000" w:rsidP="006A78A5">
            <w:pPr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တၢ်အံၤမၤစၢၤပှၤလၢပကထၢဖှိၣ်တၢ်ဂ့ၢ်တၢ်ကျိၤဂ့ၤဒိၣ်ထီၣ်အဂီၢ်လီၤ</w:t>
            </w:r>
          </w:p>
        </w:tc>
      </w:tr>
    </w:tbl>
    <w:p w14:paraId="61B1C11B" w14:textId="77777777" w:rsidR="003F6A3D" w:rsidRPr="001C4AC1" w:rsidRDefault="00000000">
      <w:pPr>
        <w:rPr>
          <w:rFonts w:ascii="Arial" w:hAnsi="Arial" w:cs="Arial"/>
        </w:rPr>
      </w:pPr>
      <w:r w:rsidRPr="001C4AC1">
        <w:rPr>
          <w:rFonts w:ascii="Arial" w:hAnsi="Arial" w:cs="Arial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6DD67EB1" w14:textId="77777777" w:rsidTr="00C91E9A">
        <w:tc>
          <w:tcPr>
            <w:tcW w:w="2551" w:type="dxa"/>
            <w:vAlign w:val="center"/>
          </w:tcPr>
          <w:p w14:paraId="7B4A1D3F" w14:textId="77777777" w:rsidR="00B83F5F" w:rsidRPr="001C4AC1" w:rsidRDefault="00B83F5F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6550F511" w14:textId="77777777" w:rsidR="00416B80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ပအဲၣ်ဒိးသူတၢ်ထၢဖှိၣ်တၢ်ဂ့ၢ်တဖၣ်အံၤဒ်သိးတၢ်က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- </w:t>
            </w:r>
          </w:p>
        </w:tc>
      </w:tr>
      <w:tr w:rsidR="00782F71" w:rsidRPr="001C4AC1" w14:paraId="265D1E7F" w14:textId="77777777" w:rsidTr="00C91E9A">
        <w:tc>
          <w:tcPr>
            <w:tcW w:w="2551" w:type="dxa"/>
            <w:vAlign w:val="center"/>
          </w:tcPr>
          <w:p w14:paraId="58C72D42" w14:textId="77777777" w:rsidR="00416B80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A2C4DD7" wp14:editId="70B31DD3">
                  <wp:extent cx="1440000" cy="1440000"/>
                  <wp:effectExtent l="0" t="0" r="8255" b="8255"/>
                  <wp:docPr id="117" name="Picture 117" descr="ပှၤပိၥ်ခွါတဂၤဆီၣ်ထွဲပိၥ်ခွါအဂၤတဂၤ, ဒီးပျၢ်ခိၣ် ယူၥ်ထီၣ်အသးလိၤလိၤဆူစုမုၢ်ကျၢၢ်အအိ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ပှၤပိၥ်ခွါတဂၤဆီၣ်ထွဲပိၥ်ခွါအဂၤတဂၤ, ဒီးပျၢ်ခိၣ် ယူၥ်ထီၣ်အသးလိၤလိၤဆူစုမုၢ်ကျၢၢ်အအိ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20189D" w14:textId="77777777" w:rsidR="00416B80" w:rsidRPr="00516896" w:rsidRDefault="00000000" w:rsidP="00A07C33">
            <w:pPr>
              <w:pStyle w:val="ListParagraph"/>
              <w:numPr>
                <w:ilvl w:val="0"/>
                <w:numId w:val="15"/>
              </w:num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ဟ့ၣ်ထီၣ်၀ဲတၢ်မၤစၢၤအကျိၤအကျဲဂ့ၤဒိၣ်ထီၣ်လၢ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အပှၤနုၥ်ပၣ်ဃုၥ်တဖၣ်အဂီၢ်</w:t>
            </w:r>
          </w:p>
        </w:tc>
      </w:tr>
      <w:tr w:rsidR="00782F71" w:rsidRPr="001C4AC1" w14:paraId="25F60AF7" w14:textId="77777777" w:rsidTr="00C91E9A">
        <w:tc>
          <w:tcPr>
            <w:tcW w:w="2551" w:type="dxa"/>
            <w:vAlign w:val="center"/>
          </w:tcPr>
          <w:p w14:paraId="5D67B17F" w14:textId="77777777" w:rsidR="00E151BD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28C16FF" wp14:editId="735B0B7A">
                  <wp:extent cx="1440000" cy="1440000"/>
                  <wp:effectExtent l="0" t="0" r="8255" b="8255"/>
                  <wp:docPr id="118" name="Picture 118" descr="စုတခီဃုထၢ၀ဲ တၢ်ဃုထၢ ၃ ခါအကျါ, ဒီးစုမုၢ်ကျၢၢ်တခါယူၥ်ထီၣ်အသး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စုတခီဃုထၢ၀ဲ တၢ်ဃုထၢ ၃ ခါအကျါ, ဒီးစုမုၢ်ကျၢၢ်တခါယူၥ်ထီၣ်အသး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E113A4A" w14:textId="77777777" w:rsidR="00E151BD" w:rsidRPr="00516896" w:rsidRDefault="00000000" w:rsidP="00A07C33">
            <w:pPr>
              <w:pStyle w:val="ListParagraph"/>
              <w:numPr>
                <w:ilvl w:val="0"/>
                <w:numId w:val="15"/>
              </w:num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မၤတၢ်ဆၢတဲၥ်လၢအဂ့ၤတဖၣ်န့ၣ်လီၤ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9A7B169" w14:textId="77777777" w:rsidTr="00C91E9A">
        <w:tc>
          <w:tcPr>
            <w:tcW w:w="2551" w:type="dxa"/>
            <w:vAlign w:val="center"/>
          </w:tcPr>
          <w:p w14:paraId="6B0F76BA" w14:textId="77777777" w:rsidR="00AB0495" w:rsidRPr="001C4AC1" w:rsidRDefault="00000000" w:rsidP="00A07C33">
            <w:pPr>
              <w:pStyle w:val="Image"/>
              <w:spacing w:beforeLines="120" w:before="288" w:afterLines="120" w:after="288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6D4352B" wp14:editId="16087130">
                  <wp:extent cx="1440000" cy="1081696"/>
                  <wp:effectExtent l="0" t="0" r="8255" b="4445"/>
                  <wp:docPr id="119" name="Picture 119" descr="ပှၤတကရူၢ်လၢအလီၤဆီလိၥ်အသး တဖုဆ့ၣ်နီၤဒီးဆၢထၢၣ်တပူၤဃီလီၤ. အ၀ဲသ့ၣ်ခဲလၢၥ်ယူၥ်ထီၣ်အစုမုၢ်ကျၢ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ပှၤတကရူၢ်လၢအလီၤဆီလိၥ်အသး တဖုဆ့ၣ်နီၤဒီးဆၢထၢၣ်တပူၤဃီလီၤ. အ၀ဲသ့ၣ်ခဲလၢၥ်ယူၥ်ထီၣ်အစုမုၢ်ကျၢ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B4AA4F9" w14:textId="77777777" w:rsidR="00AB0495" w:rsidRPr="00516896" w:rsidRDefault="00000000" w:rsidP="00A07C33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ဒီးပအဲၣ်ဒိးလၢပှၤကဃုထံၣ်န့ၢ်ဒီးသူ၀ဲ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တၢ်ထၢဖှိၣ်တၢ်ဂ့ၢ်အါထီၣ်ဘၣ်ဃးဒီး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</w:tbl>
    <w:p w14:paraId="014DD188" w14:textId="77777777" w:rsidR="00A0701F" w:rsidRPr="001C4AC1" w:rsidRDefault="00000000" w:rsidP="00A0701F">
      <w:pPr>
        <w:pStyle w:val="Heading2"/>
        <w:rPr>
          <w:rFonts w:ascii="Arial" w:hAnsi="Arial" w:cs="Arial"/>
        </w:rPr>
      </w:pPr>
      <w:r w:rsidRPr="001C4AC1">
        <w:rPr>
          <w:rFonts w:ascii="Arial" w:hAnsi="Arial" w:cs="Arial"/>
        </w:rPr>
        <w:br w:type="page"/>
      </w:r>
    </w:p>
    <w:p w14:paraId="216BED5B" w14:textId="77777777" w:rsidR="00282ABC" w:rsidRPr="001C4AC1" w:rsidRDefault="00000000" w:rsidP="00282ABC">
      <w:pPr>
        <w:pStyle w:val="Heading2"/>
        <w:rPr>
          <w:rFonts w:ascii="Arial" w:hAnsi="Arial" w:cs="Arial"/>
          <w:lang w:val="en-AU"/>
        </w:rPr>
      </w:pPr>
      <w:bookmarkStart w:id="113" w:name="_Toc256000011"/>
      <w:bookmarkStart w:id="114" w:name="_Toc113455980"/>
      <w:r w:rsidRPr="001C4AC1">
        <w:rPr>
          <w:rFonts w:ascii="Myanmar Text" w:eastAsia="Zawgyi-One" w:hAnsi="Myanmar Text" w:cs="Myanmar Text"/>
        </w:rPr>
        <w:lastRenderedPageBreak/>
        <w:t>တၢ်မနုၤကကဲထီၣ်အသးဆူညါလဲၣ်</w:t>
      </w:r>
      <w:r w:rsidRPr="001C4AC1">
        <w:rPr>
          <w:rFonts w:ascii="Arial" w:eastAsia="Zawgyi-One" w:hAnsi="Arial" w:cs="Arial"/>
        </w:rPr>
        <w:t>.</w:t>
      </w:r>
      <w:bookmarkEnd w:id="113"/>
      <w:bookmarkEnd w:id="11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7E1339A4" w14:textId="77777777" w:rsidTr="00C91E9A">
        <w:tc>
          <w:tcPr>
            <w:tcW w:w="2551" w:type="dxa"/>
            <w:vAlign w:val="center"/>
          </w:tcPr>
          <w:p w14:paraId="447D7036" w14:textId="77777777" w:rsidR="00282ABC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CEB0B9D" wp14:editId="40296352">
                  <wp:extent cx="1440000" cy="1440000"/>
                  <wp:effectExtent l="0" t="0" r="8255" b="8255"/>
                  <wp:docPr id="120" name="Picture 120" descr="ပှၤတကရူၢ်လၢအလီၤဆီ၀ဲဃုၥ်ဒီးသးနီၢ်ခိက့ၢ်ဂီၤတလၢပှဲၤ, ဒီးစုမုၢ်ကျၢၢ်ယူၥ်ထီၣ်အသ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ပှၤတကရူၢ်လၢအလီၤဆီ၀ဲဃုၥ်ဒီးသးနီၢ်ခိက့ၢ်ဂီၤတလၢပှဲၤ, ဒီးစုမုၢ်ကျၢၢ်ယူၥ်ထီၣ်အသ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4696C8" w14:textId="77777777" w:rsidR="00282ABC" w:rsidRPr="00516896" w:rsidRDefault="00000000" w:rsidP="008E6871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ပကဆဲးမၤဃုၥ်တၢ်ဒီးပှၤတ၀ၢလၢကဃုထံၣ်န့ၢ်ကျဲအဂ့ၤတဖၣ်လၢကဆီၣ်ထွဲ၀ဲ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အပှၤနုၥ်ပၣ်ဃုၥ်တဖၣ်အဂီၢ်လီၤ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15FFFCE9" w14:textId="77777777" w:rsidTr="00B61187">
        <w:trPr>
          <w:trHeight w:val="4535"/>
        </w:trPr>
        <w:tc>
          <w:tcPr>
            <w:tcW w:w="2551" w:type="dxa"/>
            <w:vAlign w:val="center"/>
          </w:tcPr>
          <w:p w14:paraId="42973141" w14:textId="77777777" w:rsidR="00282ABC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ED4201A" wp14:editId="7AE03AB7">
                  <wp:extent cx="1439544" cy="1079658"/>
                  <wp:effectExtent l="0" t="0" r="8890" b="6350"/>
                  <wp:docPr id="121" name="Picture 121" descr="ပှၤတကရူၢ်ဆ့ၣ်နီၤက၀ီၤဒီးကွၢ်၀ဲလံၥ်လဲၢ်တၢ်ကွဲးတနီ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ပှၤတကရူၢ်ဆ့ၣ်နီၤက၀ီၤဒီးကွၢ်၀ဲလံၥ်လဲၢ်တၢ်ကွဲးတနီ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D495B03" w14:textId="77777777" w:rsidR="006A7301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ပကဃုထၢပှၤလၢ</w:t>
            </w:r>
            <w:r w:rsidR="00450BBA"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တၢ်ဟ့ၣ်ကူၣ်ဟ့ၣ်ဖးတၢ်တကရူၢ်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အဂီၢ်လီၤ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4235581C" w14:textId="77777777" w:rsidR="006A7301" w:rsidRPr="00516896" w:rsidRDefault="00000000" w:rsidP="008E6871">
            <w:pPr>
              <w:spacing w:beforeLines="120" w:before="288" w:afterLines="120" w:after="288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တၢ်ဟ့ၣ်ကူၣ်ဟ့ၣ်ဖးတၢ်ကရူၢ်န့ၣ်မ့ၢ်ကရူၢ်တဖုလၢအမၤဃုၥ်တၢ်ဒီးပှၤလၢကနီၤဟ့ၣ်လီၤတၢ်လၢအ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1381F1BB" w14:textId="77777777" w:rsidR="006A7301" w:rsidRPr="00516896" w:rsidRDefault="00000000" w:rsidP="00A07C33">
            <w:pPr>
              <w:pStyle w:val="ListParagraph"/>
              <w:numPr>
                <w:ilvl w:val="0"/>
                <w:numId w:val="1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မၤတၢ်ဂ့ၤဂ့ၤ</w:t>
            </w:r>
          </w:p>
          <w:p w14:paraId="7B235850" w14:textId="77777777" w:rsidR="00240285" w:rsidRPr="00516896" w:rsidRDefault="00000000" w:rsidP="00A07C33">
            <w:pPr>
              <w:pStyle w:val="ListParagraph"/>
              <w:numPr>
                <w:ilvl w:val="0"/>
                <w:numId w:val="1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လိၣ်ဘၣ်ဂ့ၤဒိၣ်ထီၣ်န့ၣ်လီၤ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B0774CA" w14:textId="77777777" w:rsidTr="00C91E9A">
        <w:tc>
          <w:tcPr>
            <w:tcW w:w="2551" w:type="dxa"/>
            <w:vAlign w:val="center"/>
          </w:tcPr>
          <w:p w14:paraId="18963643" w14:textId="77777777" w:rsidR="00D177E5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739844E" wp14:editId="449567B2">
                  <wp:extent cx="1440000" cy="1080000"/>
                  <wp:effectExtent l="0" t="0" r="8255" b="6350"/>
                  <wp:docPr id="122" name="Picture 122" descr="ပိၥ်ခွါတဂၤပၥ်ဖျါထီၣ်တၢ်ဂ့ၢ်တၢ်ကျိၤဆူပှၤတကရူၢ်အအိၣ်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ပိၥ်ခွါတဂၤပၥ်ဖျါထီၣ်တၢ်ဂ့ၢ်တၢ်ကျိၤဆူပှၤတကရူၢ်အအိၣ်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5AC63FB" w14:textId="77777777" w:rsidR="00D177E5" w:rsidRPr="00516896" w:rsidRDefault="00000000" w:rsidP="00A07C33">
            <w:p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တၢ်ဟ့ၣ်ကူၣ်ဟ့ၣ်ဖးကရူၢ်န့ၣ်က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51848480" w14:textId="77777777" w:rsidR="00D177E5" w:rsidRPr="00516896" w:rsidRDefault="00000000" w:rsidP="00A07C33">
            <w:pPr>
              <w:pStyle w:val="ListParagraph"/>
              <w:numPr>
                <w:ilvl w:val="0"/>
                <w:numId w:val="1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မၤစၢၤပှၤလၢကမၤဃုၥ်တၢ်ဒီး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အပှၤတ၀ၢတဖၣ်</w:t>
            </w:r>
          </w:p>
          <w:p w14:paraId="63DC070D" w14:textId="77777777" w:rsidR="00D177E5" w:rsidRPr="00516896" w:rsidRDefault="00000000" w:rsidP="00A07C33">
            <w:pPr>
              <w:pStyle w:val="ListParagraph"/>
              <w:numPr>
                <w:ilvl w:val="0"/>
                <w:numId w:val="13"/>
              </w:numPr>
              <w:spacing w:beforeLines="120" w:before="288" w:afterLines="120" w:after="288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မၤလီၤတံၢ်၀ဲတၢ်မၤအကျိၤကျဲအသီအံၤမၤတၢ်ဂ့ၤဂ့ၤဘၣ်ဘၣ်အဂီၢ်</w:t>
            </w:r>
          </w:p>
        </w:tc>
      </w:tr>
    </w:tbl>
    <w:p w14:paraId="38180E8C" w14:textId="77777777" w:rsidR="00737BE3" w:rsidRPr="001C4AC1" w:rsidRDefault="00000000">
      <w:pPr>
        <w:rPr>
          <w:rFonts w:ascii="Arial" w:hAnsi="Arial" w:cs="Arial"/>
        </w:rPr>
      </w:pPr>
      <w:r w:rsidRPr="001C4AC1">
        <w:rPr>
          <w:rFonts w:ascii="Arial" w:hAnsi="Arial" w:cs="Arial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6895D52B" w14:textId="77777777" w:rsidTr="00C91E9A">
        <w:tc>
          <w:tcPr>
            <w:tcW w:w="2551" w:type="dxa"/>
            <w:vAlign w:val="center"/>
          </w:tcPr>
          <w:p w14:paraId="0DF2EE4C" w14:textId="77777777" w:rsidR="006A7301" w:rsidRPr="001C4AC1" w:rsidRDefault="006A7301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3BACA07E" w14:textId="77777777" w:rsidR="006A7301" w:rsidRPr="00516896" w:rsidRDefault="00000000" w:rsidP="008E6871">
            <w:pPr>
              <w:spacing w:beforeLines="90" w:before="216" w:afterLines="90" w:after="216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ပအဲၣ်ဒိးလၢတၢ်ဟ့ၣ်ကူၣ်ဟ့ၣ်ဖးကရူၢ်အံၤကပၣ်ဃုၥ်၀ဲ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37713C3B" w14:textId="77777777" w:rsidTr="00C91E9A">
        <w:tc>
          <w:tcPr>
            <w:tcW w:w="2551" w:type="dxa"/>
            <w:vAlign w:val="center"/>
          </w:tcPr>
          <w:p w14:paraId="571FB2D4" w14:textId="77777777" w:rsidR="00282ABC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2B7FCD2" wp14:editId="6D9A9649">
                  <wp:extent cx="1311966" cy="1311966"/>
                  <wp:effectExtent l="0" t="0" r="2540" b="2540"/>
                  <wp:docPr id="108" name="Picture 108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ပှၤတကရူၢ်လၢအအိၣ်ဒီးဆဲးလၤဒီးကျိၥ်တၢ်လီၤဆီဃုၥ်ဒီးသးနီၢ်ခိက့ၢ်ဂီၤတလၢတပှဲၤတဆူၣ်တချ့တဖၣ်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96" cy="13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61C518B" w14:textId="77777777" w:rsidR="002C59F3" w:rsidRPr="00516896" w:rsidRDefault="00000000" w:rsidP="008E6871">
            <w:pPr>
              <w:pStyle w:val="ListParagraph"/>
              <w:numPr>
                <w:ilvl w:val="0"/>
                <w:numId w:val="11"/>
              </w:numPr>
              <w:spacing w:beforeLines="90" w:before="216" w:afterLines="90" w:after="216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အပှၤနုၥ်ပၣ်ဃုၥ်တၢ်တဖၣ်</w:t>
            </w:r>
          </w:p>
        </w:tc>
      </w:tr>
      <w:tr w:rsidR="00782F71" w:rsidRPr="001C4AC1" w14:paraId="5D0A5113" w14:textId="77777777" w:rsidTr="00C91E9A">
        <w:tc>
          <w:tcPr>
            <w:tcW w:w="2551" w:type="dxa"/>
            <w:vAlign w:val="center"/>
          </w:tcPr>
          <w:p w14:paraId="0E206B4B" w14:textId="77777777" w:rsidR="00282ABC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554DDA6" wp14:editId="70F7FF28">
                  <wp:extent cx="1272209" cy="1272209"/>
                  <wp:effectExtent l="0" t="0" r="4445" b="4445"/>
                  <wp:docPr id="107" name="Picture 107" descr="ကရူၢ်တဖုလၢအအိၣ်ဒီးပှၤသၢဂၤဃုၥ်ဒီးတၢ်သူၣ်ထီၣ်အိၣ်ဖဲအ၀ဲသ့ၣ်အလီၢ်ခံလီၤ. သးနီၢ်ခိက့ၢ်ဂီၤတလၢပှဲၤတဆူၣ်တချ့အပနီၣ်အိၣ်စ့ၢ်ကီး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ကရူၢ်တဖုလၢအအိၣ်ဒီးပှၤသၢဂၤဃုၥ်ဒီးတၢ်သူၣ်ထီၣ်အိၣ်ဖဲအ၀ဲသ့ၣ်အလီၢ်ခံလီၤ. သးနီၢ်ခိက့ၢ်ဂီၤတလၢပှဲၤတဆူၣ်တချ့အပနီၣ်အိၣ်စ့ၢ်ကီး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48" cy="127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C0D725" w14:textId="77777777" w:rsidR="00282ABC" w:rsidRPr="00516896" w:rsidRDefault="00000000" w:rsidP="008E6871">
            <w:pPr>
              <w:pStyle w:val="ListParagraph"/>
              <w:numPr>
                <w:ilvl w:val="0"/>
                <w:numId w:val="11"/>
              </w:numPr>
              <w:spacing w:beforeLines="90" w:before="216" w:afterLines="90" w:after="216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သးနီၢ်ခိက့ၢ်ဂီၤတလၢပှဲၤတဆူၣ်တချ့အကရၢတဖၣ်</w:t>
            </w:r>
          </w:p>
        </w:tc>
      </w:tr>
      <w:tr w:rsidR="00782F71" w:rsidRPr="001C4AC1" w14:paraId="59249D56" w14:textId="77777777" w:rsidTr="00C91E9A">
        <w:tc>
          <w:tcPr>
            <w:tcW w:w="2551" w:type="dxa"/>
            <w:vAlign w:val="center"/>
          </w:tcPr>
          <w:p w14:paraId="6FD52D4D" w14:textId="77777777" w:rsidR="004C6CC8" w:rsidRPr="001C4AC1" w:rsidRDefault="0000000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C2A68BB" wp14:editId="29E71695">
                  <wp:extent cx="1272568" cy="1272568"/>
                  <wp:effectExtent l="0" t="0" r="3810" b="3810"/>
                  <wp:docPr id="112" name="Picture 112" descr="ပှၤလၢအလီၤဆီလိၥ်အသး ၃ ဂၤအိၣ်ဖဲတၢ်သူၣ်ထီၣ်၀ဲၤဒၢးတဖျၢၣ်အမဲၥ်ညါ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ပှၤလၢအလီၤဆီလိၥ်အသး ၃ ဂၤအိၣ်ဖဲတၢ်သူၣ်ထီၣ်၀ဲၤဒၢးတဖျၢၣ်အမဲၥ်ညါ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54" cy="127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37D649" w14:textId="77777777" w:rsidR="004C6CC8" w:rsidRPr="00516896" w:rsidRDefault="00000000" w:rsidP="008E6871">
            <w:pPr>
              <w:pStyle w:val="ListParagraph"/>
              <w:numPr>
                <w:ilvl w:val="0"/>
                <w:numId w:val="11"/>
              </w:numPr>
              <w:spacing w:beforeLines="90" w:before="216" w:afterLines="90" w:after="216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တၢ်ကရၢကရိတဖၣ်လီၤ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6DB77E3E" w14:textId="77777777" w:rsidTr="00C91E9A">
        <w:tc>
          <w:tcPr>
            <w:tcW w:w="2551" w:type="dxa"/>
            <w:vAlign w:val="center"/>
          </w:tcPr>
          <w:p w14:paraId="6CB4DEE1" w14:textId="77777777" w:rsidR="004552F0" w:rsidRPr="001C4AC1" w:rsidRDefault="004552F0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71D75A7E" w14:textId="77777777" w:rsidR="004552F0" w:rsidRPr="00516896" w:rsidRDefault="00000000" w:rsidP="008E6871">
            <w:pPr>
              <w:spacing w:beforeLines="90" w:before="216" w:afterLines="90" w:after="216" w:line="600" w:lineRule="exact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ပကမၤဃုၥ်စ့ၢ်ကီးတၢ်ဒီး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ပှၤနုၥ်ပၣ်ဃုၥ်တဖၣ်ဒီးဟံၣ်ဖိဃီဖိလၢအ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4742DE71" w14:textId="77777777" w:rsidTr="00C91E9A">
        <w:tc>
          <w:tcPr>
            <w:tcW w:w="2551" w:type="dxa"/>
            <w:vAlign w:val="center"/>
          </w:tcPr>
          <w:p w14:paraId="33731513" w14:textId="0BF4A8CD" w:rsidR="00A73641" w:rsidRPr="001C4AC1" w:rsidRDefault="00D7034B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3FC772C" wp14:editId="0FA48B00">
                  <wp:extent cx="1304014" cy="1304014"/>
                  <wp:effectExtent l="0" t="0" r="0" b="0"/>
                  <wp:docPr id="1" name="Picture 1" descr="တၢ်ပနီၣ်လၢကျိၥ်အဂၤတဖၣ်အဂီ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တၢ်ပနီၣ်လၢကျိၥ်အဂၤတဖၣ်အဂီ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65" cy="130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FC39D1" w14:textId="77777777" w:rsidR="00A73641" w:rsidRPr="00516896" w:rsidRDefault="00000000" w:rsidP="008E6871">
            <w:pPr>
              <w:pStyle w:val="ListParagraph"/>
              <w:numPr>
                <w:ilvl w:val="0"/>
                <w:numId w:val="12"/>
              </w:numPr>
              <w:spacing w:beforeLines="90" w:before="216" w:afterLines="90" w:after="216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ကတိၤကျိၥ်အါန့ၢ်ဒံးအဲကလံးကျိၥ်လီၤ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563094C" w14:textId="77777777" w:rsidTr="00C91E9A">
        <w:tc>
          <w:tcPr>
            <w:tcW w:w="2551" w:type="dxa"/>
            <w:vAlign w:val="center"/>
          </w:tcPr>
          <w:p w14:paraId="6B5C74E2" w14:textId="73B61D76" w:rsidR="00A73641" w:rsidRPr="001C4AC1" w:rsidRDefault="00D7034B" w:rsidP="00A07C33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C9525B7" wp14:editId="1C65BDB5">
                  <wp:extent cx="1304014" cy="978011"/>
                  <wp:effectExtent l="0" t="0" r="0" b="0"/>
                  <wp:docPr id="31" name="Picture 31" descr="ပိၥ်မုၣ်တဂၤသူ၀ဲ တၢ်မၤဒိၣ်တၢ်ကလုၢ် (megaphone) 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ပိၥ်မုၣ်တဂၤသူ၀ဲ တၢ်မၤဒိၣ်တၢ်ကလုၢ် (megaphone) 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00" cy="98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4FCE827" w14:textId="77777777" w:rsidR="00A73641" w:rsidRPr="00516896" w:rsidRDefault="00000000" w:rsidP="008E6871">
            <w:pPr>
              <w:pStyle w:val="ListParagraph"/>
              <w:numPr>
                <w:ilvl w:val="0"/>
                <w:numId w:val="12"/>
              </w:numPr>
              <w:spacing w:beforeLines="90" w:before="216" w:afterLines="90" w:after="216" w:line="240" w:lineRule="auto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လၢတန့ၢ်ကတိၤဘၣ်တၢ်တဖၣ်</w:t>
            </w:r>
          </w:p>
        </w:tc>
      </w:tr>
    </w:tbl>
    <w:p w14:paraId="14B8B424" w14:textId="77777777" w:rsidR="00493D5D" w:rsidRPr="001C4AC1" w:rsidRDefault="00000000" w:rsidP="00DD389A">
      <w:pPr>
        <w:pStyle w:val="Heading2"/>
        <w:rPr>
          <w:rFonts w:ascii="Arial" w:hAnsi="Arial" w:cs="Arial"/>
        </w:rPr>
      </w:pPr>
      <w:bookmarkStart w:id="115" w:name="_Toc12634029"/>
      <w:bookmarkStart w:id="116" w:name="_Toc12636487"/>
      <w:bookmarkStart w:id="117" w:name="_Toc43391451"/>
      <w:bookmarkStart w:id="118" w:name="_Toc43391513"/>
      <w:bookmarkStart w:id="119" w:name="_Toc256000012"/>
      <w:bookmarkStart w:id="120" w:name="_Toc113455981"/>
      <w:r w:rsidRPr="001C4AC1">
        <w:rPr>
          <w:rFonts w:ascii="Myanmar Text" w:eastAsia="Zawgyi-One" w:hAnsi="Myanmar Text" w:cs="Myanmar Text"/>
        </w:rPr>
        <w:lastRenderedPageBreak/>
        <w:t>တၢ်ဂ့ၢ်တၢ်ကျိၤအါထီၣ်</w:t>
      </w:r>
      <w:bookmarkEnd w:id="115"/>
      <w:bookmarkEnd w:id="116"/>
      <w:bookmarkEnd w:id="117"/>
      <w:bookmarkEnd w:id="118"/>
      <w:bookmarkEnd w:id="119"/>
      <w:bookmarkEnd w:id="120"/>
    </w:p>
    <w:p w14:paraId="0CE39702" w14:textId="77777777" w:rsidR="008A5DB9" w:rsidRPr="001C4AC1" w:rsidRDefault="00000000" w:rsidP="008A5DB9">
      <w:pPr>
        <w:rPr>
          <w:rFonts w:ascii="Arial" w:hAnsi="Arial" w:cs="Arial"/>
          <w:lang w:val="x-none" w:eastAsia="x-none"/>
        </w:rPr>
      </w:pPr>
      <w:r w:rsidRPr="001C4AC1">
        <w:rPr>
          <w:rFonts w:ascii="Myanmar Text" w:eastAsia="Zawgyi-One" w:hAnsi="Myanmar Text" w:cs="Myanmar Text"/>
        </w:rPr>
        <w:t>လၢတၢ်ဂ့ၢ်တၢ်ကျိၤအါထီၣ်အဂီၢ်ဘၣ်ဃးတၢ်ပၥ်ဖျါအံၤအဂီၢ်</w:t>
      </w:r>
      <w:r w:rsidRPr="001C4AC1">
        <w:rPr>
          <w:rFonts w:ascii="Arial" w:eastAsia="Zawgyi-One" w:hAnsi="Arial" w:cs="Arial"/>
        </w:rPr>
        <w:t xml:space="preserve">, </w:t>
      </w:r>
      <w:r w:rsidRPr="001C4AC1">
        <w:rPr>
          <w:rFonts w:ascii="Myanmar Text" w:eastAsia="Zawgyi-One" w:hAnsi="Myanmar Text" w:cs="Myanmar Text"/>
        </w:rPr>
        <w:t>၀ံသးစူၤဆဲးကျိးပှၤတက့ၢ်</w:t>
      </w:r>
      <w:r w:rsidRPr="001C4AC1">
        <w:rPr>
          <w:rFonts w:ascii="Arial" w:eastAsia="Zawgyi-One" w:hAnsi="Arial" w:cs="Arial"/>
        </w:rPr>
        <w:t>.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79B319E1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224D79C" w14:textId="77777777" w:rsidR="00493D5D" w:rsidRPr="001C4AC1" w:rsidRDefault="00000000" w:rsidP="00463A40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28F693D" wp14:editId="42C52027">
                  <wp:extent cx="1440000" cy="1440000"/>
                  <wp:effectExtent l="0" t="0" r="8255" b="8255"/>
                  <wp:docPr id="3" name="Picture 3" descr="ပှၥ်ယဲၤအတၢ်ပနီၣ်ဃုၥ်ဒီး &quot;www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ပှၥ်ယဲၤအတၢ်ပနီၣ်ဃုၥ်ဒီး &quot;www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A7031C6" w14:textId="77777777" w:rsidR="00A73641" w:rsidRPr="00516896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နကွၢ်ဘၣ်ပပှၥ်ယဲၤသ့ဖဲ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2D3231F4" w14:textId="77777777" w:rsidR="00493D5D" w:rsidRPr="00516896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hyperlink r:id="rId106" w:history="1">
              <w:r w:rsidR="00A73641" w:rsidRPr="00516896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www.ndis.gov.au</w:t>
              </w:r>
            </w:hyperlink>
          </w:p>
        </w:tc>
      </w:tr>
      <w:tr w:rsidR="00782F71" w:rsidRPr="001C4AC1" w14:paraId="7FF13240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6F4CE70" w14:textId="77777777" w:rsidR="00493D5D" w:rsidRPr="001C4AC1" w:rsidRDefault="00000000" w:rsidP="00463A40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F6F4D97" wp14:editId="0C005008">
                  <wp:extent cx="1440000" cy="1440000"/>
                  <wp:effectExtent l="0" t="0" r="8255" b="8255"/>
                  <wp:docPr id="36" name="Picture 36" descr="လီတဲစိအပနီၣ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လီတဲစိအပနီၣ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8A088B6" w14:textId="77777777" w:rsidR="00A73641" w:rsidRPr="00516896" w:rsidRDefault="00000000" w:rsidP="00A736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နကိးပှၤသ့ဖဲ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21A988C8" w14:textId="77777777" w:rsidR="00493D5D" w:rsidRPr="00516896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1800 800 110</w:t>
            </w:r>
          </w:p>
        </w:tc>
      </w:tr>
      <w:tr w:rsidR="00782F71" w:rsidRPr="001C4AC1" w14:paraId="41119ECB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321BA08" w14:textId="77777777" w:rsidR="00CD310C" w:rsidRPr="001C4AC1" w:rsidRDefault="00000000" w:rsidP="00463A40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030B02E6" wp14:editId="587AE9AD">
                  <wp:extent cx="972000" cy="972000"/>
                  <wp:effectExtent l="0" t="0" r="0" b="0"/>
                  <wp:docPr id="15" name="Picture 15" descr="Facebook အက့ၢ်ပနီၣ်အဂ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acebook အက့ၢ်ပနီၣ်အဂ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FEABD9E" w14:textId="77777777" w:rsidR="00CD310C" w:rsidRPr="00516896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လူၤပိၥ်ပခံလၢ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Facebook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အပူၤ</w:t>
            </w:r>
          </w:p>
          <w:p w14:paraId="0B7921C8" w14:textId="77777777" w:rsidR="00CD310C" w:rsidRPr="00516896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6"/>
                <w:szCs w:val="26"/>
              </w:rPr>
            </w:pPr>
            <w:hyperlink r:id="rId109" w:history="1">
              <w:r w:rsidR="00DE6B8B" w:rsidRPr="00516896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www.facebook.com/NDISAus</w:t>
              </w:r>
            </w:hyperlink>
          </w:p>
        </w:tc>
      </w:tr>
      <w:tr w:rsidR="00782F71" w:rsidRPr="001C4AC1" w14:paraId="2D57F889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C05A0DE" w14:textId="77777777" w:rsidR="00CD310C" w:rsidRPr="001C4AC1" w:rsidRDefault="00000000" w:rsidP="00463A40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7E636D8F" wp14:editId="476F0461">
                  <wp:extent cx="972000" cy="972000"/>
                  <wp:effectExtent l="0" t="0" r="0" b="0"/>
                  <wp:docPr id="16" name="Picture 16" descr="Twitter အက့ၢ်ပနီၣ်အဂ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itter အက့ၢ်ပနီၣ်အဂ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EF95DA8" w14:textId="77777777" w:rsidR="00CD310C" w:rsidRPr="00516896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လူၤပိၥ်ပခံလၢ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Twitter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တက့ၢ်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</w:p>
          <w:p w14:paraId="1F8ADD49" w14:textId="77777777" w:rsidR="00CD310C" w:rsidRPr="00516896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@NDIS</w:t>
            </w:r>
          </w:p>
        </w:tc>
      </w:tr>
    </w:tbl>
    <w:p w14:paraId="22E67065" w14:textId="77777777" w:rsidR="00AE2123" w:rsidRPr="001C4AC1" w:rsidRDefault="00000000" w:rsidP="00AE2123">
      <w:pPr>
        <w:rPr>
          <w:rFonts w:ascii="Arial" w:hAnsi="Arial" w:cs="Arial"/>
          <w:sz w:val="32"/>
          <w:szCs w:val="26"/>
        </w:rPr>
      </w:pPr>
      <w:bookmarkStart w:id="121" w:name="_Toc43391514"/>
      <w:r w:rsidRPr="001C4AC1">
        <w:rPr>
          <w:rFonts w:ascii="Arial" w:hAnsi="Arial" w:cs="Arial"/>
        </w:rPr>
        <w:br w:type="page"/>
      </w:r>
    </w:p>
    <w:p w14:paraId="7D72973F" w14:textId="77777777" w:rsidR="00CD310C" w:rsidRPr="001C4AC1" w:rsidRDefault="00000000" w:rsidP="00AA574A">
      <w:pPr>
        <w:pStyle w:val="Heading3"/>
        <w:rPr>
          <w:rFonts w:ascii="Arial" w:hAnsi="Arial" w:cs="Arial"/>
        </w:rPr>
      </w:pPr>
      <w:r w:rsidRPr="001C4AC1">
        <w:rPr>
          <w:rFonts w:ascii="Myanmar Text" w:eastAsia="Zawgyi-One" w:hAnsi="Myanmar Text" w:cs="Myanmar Text"/>
        </w:rPr>
        <w:lastRenderedPageBreak/>
        <w:t>ဆီၣ်ထွဲလၢကကတိၤတၢ်ဒီးပှၤအဂီၢ်</w:t>
      </w:r>
      <w:bookmarkEnd w:id="121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782F71" w:rsidRPr="001C4AC1" w14:paraId="457BC8B7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02153CF" w14:textId="77777777" w:rsidR="00115682" w:rsidRPr="001C4AC1" w:rsidRDefault="00000000" w:rsidP="007071D0">
            <w:pPr>
              <w:pStyle w:val="Image"/>
              <w:spacing w:before="0" w:after="0"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907D9C7" wp14:editId="6CE5A0C6">
                  <wp:extent cx="1440000" cy="1440000"/>
                  <wp:effectExtent l="0" t="0" r="4445" b="4445"/>
                  <wp:docPr id="23" name="Picture 23" descr="Webchat အတၢ်ပနီၣ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Webchat အတၢ်ပနီၣ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998F2DC" w14:textId="77777777" w:rsidR="00115682" w:rsidRPr="00516896" w:rsidRDefault="00000000" w:rsidP="008E687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နကတိၤတၢ်ဒီးပှၤလၢလီကျိၤခိၣ်သူ၀ဲပပှၥ်ယဲၤတၢ်ကတိၤသကိးတၢ်အတၢ်မၤနီၣ်ဖဲပပှာ်ယဲၤအဖီခိၣ်သ့လီၤ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. </w:t>
            </w:r>
          </w:p>
          <w:p w14:paraId="4BA9A069" w14:textId="77777777" w:rsidR="00115682" w:rsidRPr="00516896" w:rsidRDefault="00000000" w:rsidP="008E6871">
            <w:pPr>
              <w:pStyle w:val="Body"/>
              <w:spacing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6B2976"/>
                <w:sz w:val="26"/>
                <w:szCs w:val="26"/>
              </w:rPr>
            </w:pPr>
            <w:hyperlink r:id="rId112" w:history="1">
              <w:r w:rsidRPr="00516896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www.ndis.gov.au</w:t>
              </w:r>
            </w:hyperlink>
          </w:p>
        </w:tc>
      </w:tr>
      <w:tr w:rsidR="00782F71" w:rsidRPr="001C4AC1" w14:paraId="5EFEFC36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8CFF5E3" w14:textId="77777777" w:rsidR="00CD310C" w:rsidRPr="001C4AC1" w:rsidRDefault="00CD310C" w:rsidP="007071D0">
            <w:pPr>
              <w:pStyle w:val="Image"/>
              <w:spacing w:before="0" w:after="0"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</w:p>
        </w:tc>
        <w:tc>
          <w:tcPr>
            <w:tcW w:w="6576" w:type="dxa"/>
          </w:tcPr>
          <w:p w14:paraId="1D18E467" w14:textId="77777777" w:rsidR="00CD310C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နမ့ၢ်ကတိၤကျိၥ်အါန့ၢ်ဒံးအဲးကလံးကျိၥ်န့ၣ်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နကိးနဲသ့ဖဲ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618DBDED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71E97AE" w14:textId="77777777" w:rsidR="00493D5D" w:rsidRPr="001C4AC1" w:rsidRDefault="00000000" w:rsidP="007071D0">
            <w:pPr>
              <w:pStyle w:val="Image"/>
              <w:spacing w:before="0" w:after="0"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149913A5" wp14:editId="31A85E2C">
                  <wp:extent cx="1440000" cy="1440000"/>
                  <wp:effectExtent l="0" t="0" r="8255" b="8255"/>
                  <wp:docPr id="13" name="Picture 13" descr="လံၥ်ကျိးထံဒီးတၢ်ကတိၤကျိးထံတၢ်မၤစၢၤအကျိၤအကျဲ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လံၥ်ကျိးထံဒီးတၢ်ကတိၤကျိးထံတၢ်မၤစၢၤအကျိၤအကျဲ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BADD5E9" w14:textId="77777777" w:rsidR="00092D2F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တၢ်ကျိးထံဒီးတၢ်ကတိၤကျိးထံတၢ်မၤစၢၤအကျိၤအကျဲ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(</w:t>
            </w:r>
            <w:proofErr w:type="gramEnd"/>
            <w:r w:rsidRPr="00516896">
              <w:rPr>
                <w:rFonts w:ascii="Arial" w:eastAsia="Zawgyi-One" w:hAnsi="Arial" w:cs="Arial"/>
                <w:sz w:val="26"/>
                <w:szCs w:val="26"/>
              </w:rPr>
              <w:t>TIS)</w:t>
            </w:r>
          </w:p>
          <w:p w14:paraId="06F43479" w14:textId="77777777" w:rsidR="00493D5D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131 450</w:t>
            </w:r>
          </w:p>
        </w:tc>
      </w:tr>
      <w:tr w:rsidR="00782F71" w:rsidRPr="001C4AC1" w14:paraId="47305EEF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5BC213D" w14:textId="77777777" w:rsidR="00CD310C" w:rsidRPr="001C4AC1" w:rsidRDefault="00CD310C" w:rsidP="007071D0">
            <w:pPr>
              <w:pStyle w:val="Image"/>
              <w:spacing w:before="0" w:after="0"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</w:p>
        </w:tc>
        <w:tc>
          <w:tcPr>
            <w:tcW w:w="6576" w:type="dxa"/>
          </w:tcPr>
          <w:p w14:paraId="6D53E977" w14:textId="77777777" w:rsidR="00CD310C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နမ့ၢ်အိၣ်ဒီးတၢ်ကတိၤမ့တမ့ၢ်တၢ်နၣ်ဟူတၢ်အတၢ်ဂ့ၢ်ကီန့ၣ်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,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နကိးနဲသ့ဖဲ</w:t>
            </w:r>
            <w:proofErr w:type="gramEnd"/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782F71" w:rsidRPr="001C4AC1" w14:paraId="2CF62BF9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5B6D576" w14:textId="77777777" w:rsidR="00493D5D" w:rsidRPr="001C4AC1" w:rsidRDefault="00000000" w:rsidP="007071D0">
            <w:pPr>
              <w:pStyle w:val="Image"/>
              <w:spacing w:before="0" w:after="0" w:line="240" w:lineRule="auto"/>
              <w:rPr>
                <w:rFonts w:ascii="Arial" w:hAnsi="Arial" w:cs="Arial"/>
                <w:sz w:val="25"/>
                <w:szCs w:val="25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62623B4F" wp14:editId="3FD3F43F">
                  <wp:extent cx="1440000" cy="1440000"/>
                  <wp:effectExtent l="0" t="0" r="8255" b="8255"/>
                  <wp:docPr id="9" name="Picture 9" descr="TTY အတၢ်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TY အတၢ်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AC1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</w:tc>
        <w:tc>
          <w:tcPr>
            <w:tcW w:w="6576" w:type="dxa"/>
          </w:tcPr>
          <w:p w14:paraId="7227D326" w14:textId="77777777" w:rsidR="00CD310C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>TTY</w:t>
            </w:r>
          </w:p>
          <w:p w14:paraId="7CDC5D59" w14:textId="77777777" w:rsidR="00493D5D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1800 555 677</w:t>
            </w:r>
          </w:p>
        </w:tc>
      </w:tr>
      <w:tr w:rsidR="00782F71" w:rsidRPr="001C4AC1" w14:paraId="392C2401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B01C70C" w14:textId="77777777" w:rsidR="00493D5D" w:rsidRPr="001C4AC1" w:rsidRDefault="00000000" w:rsidP="007071D0">
            <w:pPr>
              <w:pStyle w:val="Image"/>
              <w:spacing w:before="0" w:after="0"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68A64EC2" wp14:editId="68196CBA">
                  <wp:extent cx="1440000" cy="1440000"/>
                  <wp:effectExtent l="0" t="0" r="8255" b="8255"/>
                  <wp:docPr id="14" name="Picture 14" descr="တၢ်ကတိၤစံၣ်ပိလိအတၢ်ပနီၣ်ဒီးနၢ်ကုတခီ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တၢ်ကတိၤစံၣ်ပိလိအတၢ်ပနီၣ်ဒီးနၢ်ကုတခီ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E3DFE2A" w14:textId="77777777" w:rsidR="00CD310C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ကတိၤဒီးဒိကနၣ်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(Speak and Listen)</w:t>
            </w:r>
          </w:p>
          <w:p w14:paraId="7B4C4CD3" w14:textId="77777777" w:rsidR="00493D5D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1800 555 727</w:t>
            </w:r>
          </w:p>
        </w:tc>
      </w:tr>
      <w:tr w:rsidR="00782F71" w:rsidRPr="001C4AC1" w14:paraId="0A5A11CF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D6DFCD2" w14:textId="77777777" w:rsidR="00CD310C" w:rsidRPr="001C4AC1" w:rsidRDefault="00000000" w:rsidP="007071D0">
            <w:pPr>
              <w:pStyle w:val="Image"/>
              <w:spacing w:before="0" w:after="0"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1C4AC1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58791898" wp14:editId="200EA53C">
                  <wp:extent cx="1260000" cy="1017642"/>
                  <wp:effectExtent l="0" t="0" r="0" b="0"/>
                  <wp:docPr id="58" name="Picture 58" descr="ထံကီၢ်ပူၤတၢ်ဆှၢခီတၢ်မၤစၢၤအကျိၤအကျဲအတၢ်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ထံကီၢ်ပူၤတၢ်ဆှၢခီတၢ်မၤစၢၤအကျိၤအကျဲအတၢ်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F8908EA" w14:textId="77777777" w:rsidR="00CD310C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ထံကီၢ်ပူၤတၢ်ဆှၢခီတၢ်မၤစၢၤအကျိၤအကျဲအတၢ်ပနီၣ်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(National Relay Service)</w:t>
            </w:r>
          </w:p>
          <w:p w14:paraId="3727BFF7" w14:textId="77777777" w:rsidR="00CD310C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133 677</w:t>
            </w:r>
          </w:p>
          <w:p w14:paraId="0AFC4119" w14:textId="77777777" w:rsidR="00CD310C" w:rsidRPr="00516896" w:rsidRDefault="00000000" w:rsidP="008E6871">
            <w:pPr>
              <w:spacing w:before="0" w:after="0"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6"/>
                <w:szCs w:val="26"/>
              </w:rPr>
            </w:pPr>
            <w:hyperlink r:id="rId117" w:history="1">
              <w:r w:rsidRPr="00516896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www.relayservice.gov.au</w:t>
              </w:r>
            </w:hyperlink>
            <w:r w:rsidR="00C201D9" w:rsidRPr="00516896">
              <w:rPr>
                <w:rStyle w:val="Hyperlink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</w:tbl>
    <w:p w14:paraId="3C69EEBE" w14:textId="77777777" w:rsidR="008928D5" w:rsidRPr="001C4AC1" w:rsidRDefault="00000000" w:rsidP="00DD389A">
      <w:pPr>
        <w:pStyle w:val="Heading2"/>
        <w:rPr>
          <w:rFonts w:ascii="Arial" w:hAnsi="Arial" w:cs="Arial"/>
        </w:rPr>
      </w:pPr>
      <w:bookmarkStart w:id="122" w:name="_Toc256000013"/>
      <w:bookmarkStart w:id="123" w:name="_Toc43391452"/>
      <w:bookmarkStart w:id="124" w:name="_Toc43391515"/>
      <w:bookmarkStart w:id="125" w:name="_Toc113455982"/>
      <w:r w:rsidRPr="001C4AC1">
        <w:rPr>
          <w:rFonts w:ascii="Myanmar Text" w:eastAsia="Zawgyi-One" w:hAnsi="Myanmar Text" w:cs="Myanmar Text"/>
        </w:rPr>
        <w:lastRenderedPageBreak/>
        <w:t>လံၥ်ဖျၢၣ်ဆီရဲၣ်အတၢ်ပနီၣ်</w:t>
      </w:r>
      <w:r w:rsidRPr="001C4AC1">
        <w:rPr>
          <w:rFonts w:ascii="Arial" w:eastAsia="Zawgyi-One" w:hAnsi="Arial" w:cs="Arial"/>
        </w:rPr>
        <w:t>,</w:t>
      </w:r>
      <w:bookmarkEnd w:id="122"/>
      <w:bookmarkEnd w:id="123"/>
      <w:bookmarkEnd w:id="124"/>
      <w:bookmarkEnd w:id="125"/>
    </w:p>
    <w:p w14:paraId="46F8BFDF" w14:textId="77777777" w:rsidR="00115682" w:rsidRPr="001C4AC1" w:rsidRDefault="00000000" w:rsidP="00115682">
      <w:pPr>
        <w:rPr>
          <w:rFonts w:ascii="Arial" w:hAnsi="Arial" w:cs="Arial"/>
          <w:lang w:val="x-none" w:eastAsia="x-none"/>
        </w:rPr>
      </w:pPr>
      <w:r w:rsidRPr="001C4AC1">
        <w:rPr>
          <w:rFonts w:ascii="Myanmar Text" w:eastAsia="Zawgyi-One" w:hAnsi="Myanmar Text" w:cs="Myanmar Text"/>
          <w:lang w:eastAsia="x-none"/>
        </w:rPr>
        <w:t>တၢ်ဂ့ၢ်ဆီရဲၣ်တဲဖျါ၀ဲ</w:t>
      </w:r>
      <w:r w:rsidRPr="001C4AC1">
        <w:rPr>
          <w:rStyle w:val="Strong"/>
          <w:rFonts w:ascii="Myanmar Text" w:eastAsia="Zawgyi-One" w:hAnsi="Myanmar Text" w:cs="Myanmar Text"/>
          <w:lang w:eastAsia="x-none"/>
        </w:rPr>
        <w:t>လံၥ်မဲၥ်ဖျၢၣ်အသူ</w:t>
      </w:r>
      <w:r w:rsidRPr="001C4AC1">
        <w:rPr>
          <w:rFonts w:ascii="Arial" w:eastAsia="Zawgyi-One" w:hAnsi="Arial" w:cs="Arial"/>
          <w:lang w:eastAsia="x-none"/>
        </w:rPr>
        <w:t xml:space="preserve"> </w:t>
      </w:r>
      <w:r w:rsidRPr="001C4AC1">
        <w:rPr>
          <w:rFonts w:ascii="Myanmar Text" w:eastAsia="Zawgyi-One" w:hAnsi="Myanmar Text" w:cs="Myanmar Text"/>
          <w:lang w:eastAsia="x-none"/>
        </w:rPr>
        <w:t>ဖျၢၣ်တဖၣ်ဖဲလံၥ်တၢ်ကွဲးအံၤအပူၤအခီပညီမ့ၢ်</w:t>
      </w:r>
      <w:r w:rsidRPr="001C4AC1">
        <w:rPr>
          <w:rFonts w:ascii="Arial" w:eastAsia="Zawgyi-One" w:hAnsi="Arial" w:cs="Arial"/>
          <w:lang w:eastAsia="x-none"/>
        </w:rPr>
        <w:t>-</w:t>
      </w:r>
    </w:p>
    <w:tbl>
      <w:tblPr>
        <w:tblStyle w:val="Style1"/>
        <w:tblW w:w="9639" w:type="dxa"/>
        <w:tblLayout w:type="fixed"/>
        <w:tblLook w:val="04A0" w:firstRow="1" w:lastRow="0" w:firstColumn="1" w:lastColumn="0" w:noHBand="0" w:noVBand="1"/>
      </w:tblPr>
      <w:tblGrid>
        <w:gridCol w:w="1633"/>
        <w:gridCol w:w="918"/>
        <w:gridCol w:w="6576"/>
        <w:gridCol w:w="512"/>
      </w:tblGrid>
      <w:tr w:rsidR="00782F71" w:rsidRPr="001C4AC1" w14:paraId="026C032B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4FE5A77A" w14:textId="77777777" w:rsidR="00B6657E" w:rsidRPr="001C4AC1" w:rsidRDefault="00000000" w:rsidP="0071466B">
            <w:pPr>
              <w:pStyle w:val="Image"/>
              <w:spacing w:before="360" w:after="36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08675278" wp14:editId="7ED36C07">
                  <wp:extent cx="1439544" cy="1079658"/>
                  <wp:effectExtent l="0" t="0" r="8890" b="6350"/>
                  <wp:docPr id="132" name="Picture 132" descr="ပှၤတကရူၢ်ဆ့ၣ်နီၤက၀ီၤဒီးကွၢ်၀ဲလံၥ်လဲၢ်တၢ်ကွဲးတနီ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ပှၤတကရူၢ်ဆ့ၣ်နီၤက၀ီၤဒီးကွၢ်၀ဲလံၥ်လဲၢ်တၢ်ကွဲးတနီ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856C884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တၢ်ဟ့ၣ်ကူၣ်ဟ့ၣ်ဖးကရူၢ်</w:t>
            </w:r>
          </w:p>
          <w:p w14:paraId="74573795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တၢ်ဟ့ၣ်ကူၣ်ဟ့ၣ်ဖးတၢ်ကရူၢ်န့ၣ်မ့ၢ်ကရူၢ်တဖုလၢအမၤဃုၥ်တၢ်ဒီးပှၤလၢကနီၤဟ့ၣ်လီၤတၢ်လၢအ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50FC41D8" w14:textId="77777777" w:rsidR="00B6657E" w:rsidRPr="00516896" w:rsidRDefault="00000000" w:rsidP="007071D0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မၤတၢ်ဂ့ၤဂ့ၤဘၣ်ဘၣ်</w:t>
            </w:r>
          </w:p>
          <w:p w14:paraId="7876D8E7" w14:textId="77777777" w:rsidR="00B6657E" w:rsidRPr="00516896" w:rsidRDefault="00000000" w:rsidP="007071D0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ဘၣ်မၤဂ့ၤထီၣ်အီၤန့ၣ်လီၤ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4FEEBB61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04C235CF" w14:textId="77777777" w:rsidR="00BA0B4E" w:rsidRPr="001C4AC1" w:rsidRDefault="00000000" w:rsidP="0071466B">
            <w:pPr>
              <w:pStyle w:val="Image"/>
              <w:spacing w:before="360" w:after="36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0FE44FB8" wp14:editId="44D2ED08">
                  <wp:extent cx="1440000" cy="1440000"/>
                  <wp:effectExtent l="0" t="0" r="8255" b="8255"/>
                  <wp:docPr id="1485130673" name="Picture 78" descr="တၢ်ဒူၣ်တကပၤအိၣ်စးခိအက့အကလုၥ်ကလုၥ်စဲဘူးတၥ်လၢအလိၤန့ၣ်လီၤ. တၢ်ကွဲးနီၣ်အိၣ်၀ဲလၢစးခိအလိၤလီၤ. ပှၤသၢဂၤကွၢ်၀ဲတၢ်ကွဲးနီၣ်တဖၣ်န့ၣ်ဒီးဒုးနဲၣ်ဃီၤဆူအအိၣ်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30673" name="Picture 78" descr="တၢ်ဒူၣ်တကပၤအိၣ်စးခိအက့အကလုၥ်ကလုၥ်စဲဘူးတၥ်လၢအလိၤန့ၣ်လီၤ. တၢ်ကွဲးနီၣ်အိၣ်၀ဲလၢစးခိအလိၤလီၤ. ပှၤသၢဂၤကွၢ်၀ဲတၢ်ကွဲးနီၣ်တဖၣ်န့ၣ်ဒီးဒုးနဲၣ်ဃီၤဆူအအိၣ်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996E79F" w14:textId="77777777" w:rsidR="00BA0B4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တၢ်မၤကဲထီၣ်သကိး</w:t>
            </w:r>
          </w:p>
          <w:p w14:paraId="1D4089AF" w14:textId="77777777" w:rsidR="00BA0B4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တၢ်မၤကဲထီၣ်သကိးန့ၣ်မ့ၢ်ဖဲပှၤကညီတဖၣ်မၤသကိးတၢ်တပူၤဃီလၢတၢ်ကရဲၣ်ကျဲၤတၢ်အသီတမံၤမံၤန့ၣ်လီၤ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2675DA6E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14974E4C" w14:textId="67EB50E8" w:rsidR="008928D5" w:rsidRPr="001C4AC1" w:rsidRDefault="00D7034B" w:rsidP="0071466B">
            <w:pPr>
              <w:pStyle w:val="Image"/>
              <w:spacing w:before="360" w:after="36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498BBB9B" wp14:editId="10A915A8">
                  <wp:extent cx="1440000" cy="1440000"/>
                  <wp:effectExtent l="0" t="0" r="8255" b="8255"/>
                  <wp:docPr id="140" name="Picture 140" descr="ပှၤတကရူၢ်လၢအဟဲ၀ဲလၢပှၤတ၀ၢအအိၣ်, အကျါသၢဂၤအိၣ်ဒီးတၢ်ဆိမိၣ်စံၣ်ပိလိလၢအဖီခိၣ်လၢအိၣ်ဒီးကျိၥ်လီၤဆီလၢအပူၤန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ပှၤတကရူၢ်လၢအဟဲ၀ဲလၢပှၤတ၀ၢအအိၣ်, အကျါသၢဂၤအိၣ်ဒီးတၢ်ဆိမိၣ်စံၣ်ပိလိလၢအဖီခိၣ်လၢအိၣ်ဒီးကျိၥ်လီၤဆီလၢအပူၤန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BA37182" w14:textId="77777777" w:rsidR="00326C89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ဆဲးလၤဒီးကျိၥ်အတၢ်လီၤဆီလိၥ်သး</w:t>
            </w:r>
            <w:r w:rsidRPr="00516896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(CALD) </w:t>
            </w:r>
          </w:p>
          <w:p w14:paraId="18464F09" w14:textId="77777777" w:rsidR="00326C89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အပှၤတဖၣ်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5C52D8B2" w14:textId="77777777" w:rsidR="00326C89" w:rsidRPr="00516896" w:rsidRDefault="00000000" w:rsidP="007071D0">
            <w:pPr>
              <w:numPr>
                <w:ilvl w:val="0"/>
                <w:numId w:val="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ဟဲ၀ဲလၢတၢ်လီၢ်လီၤဆီလိၥ်သးအါတီၤ</w:t>
            </w:r>
          </w:p>
          <w:p w14:paraId="715008FE" w14:textId="77777777" w:rsidR="008928D5" w:rsidRPr="00516896" w:rsidRDefault="00000000" w:rsidP="007071D0">
            <w:pPr>
              <w:numPr>
                <w:ilvl w:val="0"/>
                <w:numId w:val="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ကတိၤကျိၥ်အါန့ၢ်ဒံးအဲကလံးကျိာ်လီၤ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BE8F409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12498601" w14:textId="77777777" w:rsidR="00B6657E" w:rsidRPr="001C4AC1" w:rsidRDefault="00000000" w:rsidP="00B61187">
            <w:pPr>
              <w:pStyle w:val="Image"/>
              <w:spacing w:before="600" w:after="36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3AC6C906" wp14:editId="771ABFFF">
                  <wp:extent cx="1440000" cy="1068129"/>
                  <wp:effectExtent l="0" t="0" r="8255" b="0"/>
                  <wp:docPr id="115" name="Picture 115" descr="ပှၤတကရူၢ်အိၣ်၀ဲဖဲအၤဖြံၣ်ကၤတၢ်မၤမူးပွဲအပူၤလီၤ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ပှၤတကရူၢ်အိၣ်၀ဲဖဲအၤဖြံၣ်ကၤတၢ်မၤမူးပွဲအပူၤလီၤ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9A69840" w14:textId="77777777" w:rsidR="00B6657E" w:rsidRPr="00516896" w:rsidRDefault="00000000" w:rsidP="007071D0">
            <w:pPr>
              <w:spacing w:before="3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တၢ်ဆဲးတၢ်လၤ</w:t>
            </w:r>
          </w:p>
          <w:p w14:paraId="772B9874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နတၢ်ဆဲးတၢ်လၤန့ၣ်မ့ၢ်၀ဲ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5E8485BC" w14:textId="77777777" w:rsidR="00B6657E" w:rsidRPr="00516896" w:rsidRDefault="00000000" w:rsidP="007071D0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နတၢ်အိၣ်မူအကျဲ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1D0B7735" w14:textId="77777777" w:rsidR="0036791B" w:rsidRPr="00516896" w:rsidRDefault="00000000" w:rsidP="007071D0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တၢ်လၢအကါဒိၣ်၀ဲလၢနဂီၢ်န့ၣ်လီၤ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72D4AE9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12E6D790" w14:textId="77777777" w:rsidR="00B6657E" w:rsidRPr="001C4AC1" w:rsidRDefault="00000000" w:rsidP="0071466B">
            <w:pPr>
              <w:pStyle w:val="Image"/>
              <w:spacing w:before="480" w:after="48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8448B27" wp14:editId="589B3833">
                  <wp:extent cx="1440000" cy="1440000"/>
                  <wp:effectExtent l="0" t="0" r="8255" b="8255"/>
                  <wp:docPr id="133" name="Picture 133" descr="တၢ်ဂ့ၢ်တၢ်ကျိၤ, ကြး(ဖ)ဒီးလံၥ်လဲၢ်တၢ်ကွဲးတၢ် မၤနီၣ်မၤဃါအပနီ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တၢ်ဂ့ၢ်တၢ်ကျိၤ, ကြး(ဖ)ဒီးလံၥ်လဲၢ်တၢ်ကွဲးတၢ် မၤနီၣ်မၤဃါအပနီ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CE85E11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တၢ်ဂ့ၢ်ထၢဖှိၣ်</w:t>
            </w:r>
            <w:r w:rsidRPr="00516896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396D9934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ဖဲပကတိၤတၢ်ဘၣ်ဃးတၢ်ထၢဖှိၣ်န့ၣ်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ပပၥ်အခီပညီဒ်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3C9B305D" w14:textId="77777777" w:rsidR="00B6657E" w:rsidRPr="00516896" w:rsidRDefault="00000000" w:rsidP="007071D0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တၢ်ဂ့ၢ်နီၢ်နီၢ်</w:t>
            </w:r>
          </w:p>
          <w:p w14:paraId="289B3CC6" w14:textId="77777777" w:rsidR="00B6657E" w:rsidRPr="00516896" w:rsidRDefault="00000000" w:rsidP="007071D0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တၢ်ဂ့ၢ်တၢ်ကျိၤ</w:t>
            </w:r>
          </w:p>
          <w:p w14:paraId="66773B5D" w14:textId="77777777" w:rsidR="00B6657E" w:rsidRPr="00516896" w:rsidRDefault="00000000" w:rsidP="007071D0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တၢ်ပၥ်ကီၤတဖၣ်န့ၣ်လီၤ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5B7305C2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6F9F843D" w14:textId="77777777" w:rsidR="006C211E" w:rsidRPr="001C4AC1" w:rsidRDefault="00000000" w:rsidP="0071466B">
            <w:pPr>
              <w:pStyle w:val="Image"/>
              <w:spacing w:before="480" w:after="48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55C7DEFB" wp14:editId="6FC236F2">
                  <wp:extent cx="1440000" cy="1440000"/>
                  <wp:effectExtent l="0" t="0" r="8255" b="8255"/>
                  <wp:docPr id="134" name="Picture 134" descr="ပှၤတကရူၢ်လၢအလီၤဆီလိၥ်အသးဃုၥ်ဒီးသးနီၢ်ခိက့ၢ်ဂီၤတလၢတပှဲၤတဆူၣ်တချ့တဖၣ်ဒီးပျၢ်တဘိက၀ီၤတံၢ်ဃၥ်အ၀ဲသ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ပှၤတကရူၢ်လၢအလီၤဆီလိၥ်အသးဃုၥ်ဒီးသးနီၢ်ခိက့ၢ်ဂီၤတလၢတပှဲၤတဆူၣ်တချ့တဖၣ်ဒီးပျၢ်တဘိက၀ီၤတံၢ်ဃၥ်အ၀ဲသ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5A10FD2" w14:textId="77777777" w:rsidR="006C211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တၢ်ဒုးပၣ်ဃုၥ်</w:t>
            </w:r>
          </w:p>
          <w:p w14:paraId="1EE8C847" w14:textId="77777777" w:rsidR="00D177E5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ဖဲတၢ်တခါခါလၢတၢ်ဒုးပၣ်ဃုၥ်၀ဲပှၤဂၤအခါန့ၣ်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ပှၤကိးဂၤပၣ်ဃုၥ်သ့လီၤ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63580F3A" w14:textId="77777777" w:rsidR="00D177E5" w:rsidRPr="00516896" w:rsidRDefault="00000000" w:rsidP="007071D0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ဃုသ့ၣ်ညါဒီးသူတၢ်ဂ့ၢ်တၢ်ကျိၤ</w:t>
            </w:r>
          </w:p>
          <w:p w14:paraId="444D1031" w14:textId="77777777" w:rsidR="006C211E" w:rsidRPr="00516896" w:rsidRDefault="00000000" w:rsidP="007071D0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နုၥ်ပၣ်ဃုၥ်လၢတၢ်မၤတၢ်ဆၢတဲၥ်တဖၣ်အပူၤလီၤ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070CB9C3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66B0DB23" w14:textId="77777777" w:rsidR="006C211E" w:rsidRPr="001C4AC1" w:rsidRDefault="00000000" w:rsidP="0071466B">
            <w:pPr>
              <w:pStyle w:val="Image"/>
              <w:spacing w:before="480" w:after="48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08C2D41C" wp14:editId="354FE2C1">
                  <wp:extent cx="1440000" cy="1080000"/>
                  <wp:effectExtent l="0" t="0" r="8255" b="6350"/>
                  <wp:docPr id="135" name="Picture 135" descr="ပိၥ်မုၣ်ခံဂၤကတိၤသကိးတ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ပိၥ်မုၣ်ခံဂၤကတိၤသကိးတ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9D3AAA1" w14:textId="77777777" w:rsidR="006C211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ပှၤကျိးထံတၢ်ဖိ</w:t>
            </w:r>
          </w:p>
          <w:p w14:paraId="38459EF5" w14:textId="77777777" w:rsidR="006C211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ပှၤကျိးထံတၢ်တဂၤန့ၣ်မ့ၢ်ပှၤတဂၤလၢအ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61EFE6E2" w14:textId="77777777" w:rsidR="006C211E" w:rsidRPr="00516896" w:rsidRDefault="00000000" w:rsidP="007071D0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ကတိၤနကျိၥ်</w:t>
            </w:r>
          </w:p>
          <w:p w14:paraId="4B7949B0" w14:textId="77777777" w:rsidR="006C211E" w:rsidRPr="00516896" w:rsidRDefault="00000000" w:rsidP="007071D0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မၤစၢၤနၤလၢကနၢ်ပၢၢ်တၢ်လၢပှၤတဂၤကတိၤအီၤ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,</w:t>
            </w:r>
          </w:p>
        </w:tc>
      </w:tr>
      <w:tr w:rsidR="00782F71" w:rsidRPr="001C4AC1" w14:paraId="2AC5C271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0E3F12A2" w14:textId="77777777" w:rsidR="00B6657E" w:rsidRPr="001C4AC1" w:rsidRDefault="00000000" w:rsidP="0071466B">
            <w:pPr>
              <w:pStyle w:val="Image"/>
              <w:spacing w:before="480" w:after="48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54BAE2E0" wp14:editId="209E8045">
                  <wp:extent cx="1440000" cy="1440000"/>
                  <wp:effectExtent l="0" t="0" r="0" b="8255"/>
                  <wp:docPr id="110" name="Picture 110" descr="ပှၤတကရူၢ်လၢအအိၣ်၀ဲဒီးသးနီၢ်ခိက့ၢ်ဂီၤတလၢပှဲၤတဆူၣ်တချ့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ပှၤတကရူၢ်လၢအအိၣ်၀ဲဒီးသးနီၢ်ခိက့ၢ်ဂီၤတလၢပှဲၤတဆူၣ်တချ့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4BA8B73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ပှၤနုၥ်ပၣ်ဃုၥ်တဖၣ်</w:t>
            </w:r>
            <w:r w:rsidRPr="00516896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23846FE7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ပှၤနုၥ်ပၣ်ဃုၥ်တဖၣ်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 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မ့ၢ်ပှၤလၢအိၣ်ဒီးသးနီၢ်ခိက့ၢ်ဂီၤတလၢပှဲၤတဆူၣ်တချ့လၢအနုၥ်ပၣ်ဃုၥ်၀ဲဆူ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အပူၤန့ၣ်လီၤ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29EB42DD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7FC13480" w14:textId="77777777" w:rsidR="00732055" w:rsidRPr="001C4AC1" w:rsidRDefault="00000000" w:rsidP="0071466B">
            <w:pPr>
              <w:pStyle w:val="Image"/>
              <w:keepNext/>
              <w:keepLines/>
              <w:spacing w:before="360" w:after="360"/>
              <w:rPr>
                <w:rFonts w:ascii="Arial" w:hAnsi="Arial" w:cs="Arial"/>
                <w:noProof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BABA92F" wp14:editId="03867347">
                  <wp:extent cx="1440000" cy="1440000"/>
                  <wp:effectExtent l="0" t="0" r="8255" b="8255"/>
                  <wp:docPr id="136" name="Picture 136" descr="ပှၤတဂၤဃုၥ်ဒီးပှၤမၤစၢၤတၢ်ကရၢတဂၤ, စိၥ်ဃၥ်၀ဲတၢ်ဂီၤအမဲၥ်သၣ်တဘ့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ပှၤတဂၤဃုၥ်ဒီးပှၤမၤစၢၤတၢ်ကရၢတဂၤ, စိၥ်ဃၥ်၀ဲတၢ်ဂီၤအမဲၥ်သၣ်တဘ့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2080F55" w14:textId="77777777" w:rsidR="00732055" w:rsidRPr="00516896" w:rsidRDefault="00000000" w:rsidP="007071D0">
            <w:pPr>
              <w:keepNext/>
              <w:keepLine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ကရၢလၢအဟ့ၣ်ထီၣ်တၢ်မၤစၢၤအကျိၤအကျဲ</w:t>
            </w:r>
            <w:r w:rsidRPr="00516896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7A40FB07" w14:textId="77777777" w:rsidR="00732055" w:rsidRPr="00516896" w:rsidRDefault="00000000" w:rsidP="007071D0">
            <w:pPr>
              <w:keepNext/>
              <w:keepLine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ကရၢလၢအဟ့ၣ်ထီၣ်တၢ်မၤစၢၤန့ၣ်ဆီၣ်ထွဲ၀ဲပှၤအဂၤတဖၣ်ခီဖျိဟ့ၣ်ထီၣ်၀ဲတၢ်မၤစၢၤအကျိၤအကျဲန့ၣ်လီၤ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72090BAD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4170F3EC" w14:textId="77777777" w:rsidR="00B6657E" w:rsidRPr="001C4AC1" w:rsidRDefault="00000000" w:rsidP="0071466B">
            <w:pPr>
              <w:pStyle w:val="Image"/>
              <w:spacing w:before="360" w:after="36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5801205E" wp14:editId="3E438B1E">
                  <wp:extent cx="1440000" cy="1080000"/>
                  <wp:effectExtent l="0" t="0" r="8255" b="6350"/>
                  <wp:docPr id="137" name="Picture 137" descr="ပှၤတကရူၢ် ဆ့ၣ်နီၤ၀းတရံး၀ဲစီၢ်နီၤခိၣ်တဖျၢၣ်ဒီးကတိၤတၢ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ပှၤတကရူၢ် ဆ့ၣ်နီၤ၀းတရံး၀ဲစီၢ်နီၤခိၣ်တဖျၢၣ်ဒီးကတိၤတၢ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54A8432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တၢ်တၢၣ်ပီၣ်တဲသကိး</w:t>
            </w:r>
          </w:p>
          <w:p w14:paraId="36BE3560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တၢ်တၢၣ်ပီၣ်တဲသကိးတၢ်န့ၣ်မ့ၢ်ပှၤတကရူၢ်တဲသကိးဘၣ်ဃးတၢ်ဂ့ၢ်ခိၣ်တီတခါန့ၣ်လီၤ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  <w:p w14:paraId="3A127B18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ပှၤတဂၤစုၥ်စုၥ်အိၣ်ဒီးခွဲးယၥ်လၢကကတိၤတၢ်ဘၣ်ဃးတၢ်ဂ့ၢ်ခိၣ်တီန့ၣ်လီၤ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82F71" w:rsidRPr="001C4AC1" w14:paraId="14C0697B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6011E262" w14:textId="77777777" w:rsidR="00B6657E" w:rsidRPr="001C4AC1" w:rsidRDefault="00000000" w:rsidP="0071466B">
            <w:pPr>
              <w:pStyle w:val="Image"/>
              <w:spacing w:before="360" w:after="360"/>
              <w:rPr>
                <w:rFonts w:ascii="Arial" w:hAnsi="Arial" w:cs="Arial"/>
                <w:lang w:eastAsia="en-AU"/>
              </w:rPr>
            </w:pPr>
            <w:r w:rsidRPr="001C4AC1">
              <w:rPr>
                <w:rFonts w:ascii="Arial" w:hAnsi="Arial" w:cs="Arial"/>
                <w:noProof/>
              </w:rPr>
              <w:drawing>
                <wp:inline distT="0" distB="0" distL="0" distR="0" wp14:anchorId="403CD6FD" wp14:editId="7910809F">
                  <wp:extent cx="1440000" cy="1440000"/>
                  <wp:effectExtent l="0" t="0" r="8255" b="8255"/>
                  <wp:docPr id="138" name="Picture 138" descr="တၢ်ဂီၤအမဲၥ်သၣ်တဘ့ၣ်ဒုးနဲၣ်၀ဲ ' တၢ်ဂ့ၢ်မိၢ်ပှၢ်'ဃုၥ်ဒီးမ့ၣ်အူဖျၢၣ်တဖျၢၣ်, ဒီးတၢ်ပနီၣ်အခီပညီမ့ၢ်တၢ်အကါဒိၣ်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တၢ်ဂီၤအမဲၥ်သၣ်တဘ့ၣ်ဒုးနဲၣ်၀ဲ ' တၢ်ဂ့ၢ်မိၢ်ပှၢ်'ဃုၥ်ဒီးမ့ၣ်အူဖျၢၣ်တဖျၢၣ်, ဒီးတၢ်ပနီၣ်အခီပညီမ့ၢ်တၢ်အကါဒိၣ်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926B13B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တၢ်ဂ့ၢ်ခိၣ်တီတဖၣ်</w:t>
            </w:r>
          </w:p>
          <w:p w14:paraId="4C69DFED" w14:textId="77777777" w:rsidR="00B6657E" w:rsidRPr="00516896" w:rsidRDefault="0000000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516896">
              <w:rPr>
                <w:rFonts w:ascii="Myanmar Text" w:eastAsia="Zawgyi-One" w:hAnsi="Myanmar Text" w:cs="Myanmar Text"/>
                <w:sz w:val="26"/>
                <w:szCs w:val="26"/>
              </w:rPr>
              <w:t>တၢ်ဂ့ၢ်ခိၣ်တီတဖၣ်မ့ၢ်တၢ်အကါဒိၣ်၀ဲလၢအဟဲပၢၢ်ထီၣ်လၢတၢ်လီၢ်လီၤဆီအါတီၤလၢပတၢ်မၤဒီးပတၢ်အိၣ်မူအပူၤန့ၣ်လီၤ</w:t>
            </w:r>
            <w:r w:rsidRPr="00516896">
              <w:rPr>
                <w:rFonts w:ascii="Arial" w:eastAsia="Zawgyi-One" w:hAnsi="Arial" w:cs="Arial"/>
                <w:sz w:val="26"/>
                <w:szCs w:val="26"/>
              </w:rPr>
              <w:t>.</w:t>
            </w:r>
          </w:p>
        </w:tc>
      </w:tr>
      <w:tr w:rsidR="007071D0" w:rsidRPr="001C4AC1" w14:paraId="31871CBF" w14:textId="77777777" w:rsidTr="007071D0">
        <w:trPr>
          <w:gridAfter w:val="1"/>
          <w:wAfter w:w="5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gridSpan w:val="2"/>
          </w:tcPr>
          <w:p w14:paraId="7E77FB26" w14:textId="77777777" w:rsidR="007071D0" w:rsidRPr="001C4AC1" w:rsidRDefault="007071D0" w:rsidP="007071D0">
            <w:pPr>
              <w:pStyle w:val="Image"/>
              <w:spacing w:before="360" w:after="360"/>
              <w:jc w:val="left"/>
              <w:rPr>
                <w:rFonts w:ascii="Arial" w:hAnsi="Arial" w:cs="Arial"/>
                <w:noProof/>
              </w:rPr>
            </w:pPr>
          </w:p>
          <w:p w14:paraId="2C4A3000" w14:textId="7FEB3C5F" w:rsidR="007071D0" w:rsidRPr="001C4AC1" w:rsidRDefault="007071D0" w:rsidP="0071466B">
            <w:pPr>
              <w:pStyle w:val="Image"/>
              <w:spacing w:before="360" w:after="360"/>
              <w:rPr>
                <w:rFonts w:ascii="Arial" w:hAnsi="Arial" w:cs="Arial"/>
                <w:noProof/>
              </w:rPr>
            </w:pPr>
          </w:p>
        </w:tc>
        <w:tc>
          <w:tcPr>
            <w:tcW w:w="6576" w:type="dxa"/>
          </w:tcPr>
          <w:p w14:paraId="1E7947EF" w14:textId="77777777" w:rsidR="007071D0" w:rsidRPr="001C4AC1" w:rsidRDefault="007071D0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  <w:p w14:paraId="222A29A9" w14:textId="77777777" w:rsidR="00A07C33" w:rsidRPr="001C4AC1" w:rsidRDefault="00A07C33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  <w:p w14:paraId="28C88A19" w14:textId="77777777" w:rsidR="00A07C33" w:rsidRPr="001C4AC1" w:rsidRDefault="00A07C33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  <w:p w14:paraId="6C8BAA88" w14:textId="77777777" w:rsidR="00A07C33" w:rsidRPr="001C4AC1" w:rsidRDefault="00A07C33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  <w:p w14:paraId="11EFA1CF" w14:textId="77777777" w:rsidR="00A07C33" w:rsidRPr="001C4AC1" w:rsidRDefault="00A07C33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  <w:p w14:paraId="15639F22" w14:textId="77777777" w:rsidR="00A07C33" w:rsidRPr="001C4AC1" w:rsidRDefault="00A07C33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  <w:p w14:paraId="04747AE3" w14:textId="77777777" w:rsidR="00A07C33" w:rsidRPr="001C4AC1" w:rsidRDefault="00A07C33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  <w:p w14:paraId="352041BF" w14:textId="216A420C" w:rsidR="00A07C33" w:rsidRPr="001C4AC1" w:rsidRDefault="00A07C33" w:rsidP="007071D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eastAsia="Zawgyi-One" w:hAnsi="Arial" w:cs="Arial"/>
              </w:rPr>
            </w:pPr>
          </w:p>
        </w:tc>
      </w:tr>
      <w:tr w:rsidR="00782F71" w:rsidRPr="001C4AC1" w14:paraId="6B4FBE86" w14:textId="77777777" w:rsidTr="007071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27765768" w14:textId="77777777" w:rsidR="000E4E3C" w:rsidRPr="001C4AC1" w:rsidRDefault="00000000" w:rsidP="00BD367D">
            <w:pPr>
              <w:rPr>
                <w:rFonts w:ascii="Arial" w:hAnsi="Arial" w:cs="Arial"/>
              </w:rPr>
            </w:pPr>
            <w:r w:rsidRPr="001C4AC1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0923565E" wp14:editId="2BB4F857">
                  <wp:extent cx="864000" cy="864000"/>
                  <wp:effectExtent l="0" t="0" r="0" b="0"/>
                  <wp:docPr id="74" name="Picture 74" descr="တၢ်မၤန့ၢ်တၢ်ဂ့ၢ်တၢ်ကျိၤအက့ၢ်ပနီၣ်အဂီၤလီ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တၢ်မၤန့ၢ်တၢ်ဂ့ၢ်တၢ်ကျိၤအက့ၢ်ပနီၣ်အဂီၤလီ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gridSpan w:val="3"/>
            <w:hideMark/>
          </w:tcPr>
          <w:p w14:paraId="0203EAB4" w14:textId="203197C5" w:rsidR="000E4E3C" w:rsidRPr="00516896" w:rsidRDefault="00000000" w:rsidP="007071D0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516896">
              <w:rPr>
                <w:rFonts w:ascii="Myanmar Text" w:eastAsia="Zawgyi-One" w:hAnsi="Myanmar Text" w:cs="Myanmar Text"/>
                <w:sz w:val="22"/>
              </w:rPr>
              <w:t>တၢ်မၤန့ၢ်သူတၢ်ဂ့ၢ်တၢ်ကျိၤဂ့ၢ်၀ီအကရူၢ်</w:t>
            </w:r>
            <w:r w:rsidR="008E6871" w:rsidRPr="00516896">
              <w:rPr>
                <w:rFonts w:ascii="Myanmar Text" w:eastAsia="Zawgyi-One" w:hAnsi="Myanmar Text" w:cs="Myanmar Text"/>
                <w:sz w:val="22"/>
              </w:rPr>
              <w:t xml:space="preserve"> </w:t>
            </w:r>
            <w:r w:rsidRPr="00516896">
              <w:rPr>
                <w:rFonts w:ascii="Arial" w:eastAsia="Zawgyi-One" w:hAnsi="Arial" w:cs="Arial"/>
                <w:sz w:val="22"/>
              </w:rPr>
              <w:t xml:space="preserve">(Information Access Group) </w:t>
            </w:r>
            <w:r w:rsidRPr="00516896">
              <w:rPr>
                <w:rFonts w:ascii="Myanmar Text" w:eastAsia="Zawgyi-One" w:hAnsi="Myanmar Text" w:cs="Myanmar Text"/>
                <w:sz w:val="22"/>
              </w:rPr>
              <w:t>တ့ကဲထီၣ်၀ဲလံၥ်လဲၢ်လၢတၢ်ဖးအီၤသ့ညီညီတခါအံၤဒီးသူ၀ဲတၢ်ဂီၤပၥ်ဖှိၣ်ဒီးခီၣ်ဖၠူထၢၣ်တၢ်ဂီၤအတၢ်ပီးတၢ်လီတဖၣ်န့ၣ်လီၤ</w:t>
            </w:r>
            <w:r w:rsidRPr="00516896">
              <w:rPr>
                <w:rFonts w:ascii="Arial" w:eastAsia="Zawgyi-One" w:hAnsi="Arial" w:cs="Arial"/>
                <w:sz w:val="22"/>
              </w:rPr>
              <w:t xml:space="preserve">. </w:t>
            </w:r>
            <w:r w:rsidRPr="00516896">
              <w:rPr>
                <w:rFonts w:ascii="Myanmar Text" w:eastAsia="Zawgyi-One" w:hAnsi="Myanmar Text" w:cs="Myanmar Text"/>
                <w:sz w:val="22"/>
              </w:rPr>
              <w:t>မ့ၢ်တန့ၢ်တၢ်ပျဲဘၣ်န့ၣ်တၢ်ဂီၤတဖၣ်တၢ်ကသူက့ၤအီၤတသ့၀ဲဘၣ်</w:t>
            </w:r>
            <w:r w:rsidRPr="00516896">
              <w:rPr>
                <w:rFonts w:ascii="Arial" w:eastAsia="Zawgyi-One" w:hAnsi="Arial" w:cs="Arial"/>
                <w:sz w:val="22"/>
              </w:rPr>
              <w:t xml:space="preserve">. </w:t>
            </w:r>
            <w:r w:rsidRPr="00516896">
              <w:rPr>
                <w:rFonts w:ascii="Myanmar Text" w:eastAsia="Zawgyi-One" w:hAnsi="Myanmar Text" w:cs="Myanmar Text"/>
                <w:sz w:val="22"/>
              </w:rPr>
              <w:t>လၢတၢ်သံကွၢ်သံဒိးဘၣ်ဃးတၢ်ဂီၤတဖၣ်အဂီၢ်</w:t>
            </w:r>
            <w:r w:rsidRPr="00516896">
              <w:rPr>
                <w:rFonts w:ascii="Arial" w:eastAsia="Zawgyi-One" w:hAnsi="Arial" w:cs="Arial"/>
                <w:sz w:val="22"/>
              </w:rPr>
              <w:t xml:space="preserve">, </w:t>
            </w:r>
            <w:r w:rsidRPr="00516896">
              <w:rPr>
                <w:rFonts w:ascii="Myanmar Text" w:eastAsia="Zawgyi-One" w:hAnsi="Myanmar Text" w:cs="Myanmar Text"/>
                <w:sz w:val="22"/>
              </w:rPr>
              <w:t>လဲၤကွၢ်ဘၣ်ဖဲ</w:t>
            </w:r>
            <w:r w:rsidR="00D7034B" w:rsidRPr="00516896">
              <w:rPr>
                <w:rFonts w:ascii="Arial" w:eastAsia="Zawgyi-One" w:hAnsi="Arial" w:cs="Arial"/>
                <w:sz w:val="22"/>
              </w:rPr>
              <w:br/>
            </w:r>
            <w:hyperlink r:id="rId120" w:history="1">
              <w:r w:rsidR="00D7034B" w:rsidRPr="00516896">
                <w:rPr>
                  <w:rStyle w:val="Hyperlink"/>
                  <w:rFonts w:ascii="Arial" w:eastAsia="Zawgyi-One" w:hAnsi="Arial" w:cs="Arial"/>
                  <w:sz w:val="22"/>
                </w:rPr>
                <w:t>www.informationaccessgroup.com</w:t>
              </w:r>
            </w:hyperlink>
            <w:r w:rsidRPr="00516896">
              <w:rPr>
                <w:rFonts w:ascii="Arial" w:eastAsia="Zawgyi-One" w:hAnsi="Arial" w:cs="Arial"/>
                <w:sz w:val="22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2"/>
              </w:rPr>
              <w:t>တက့ၢ်</w:t>
            </w:r>
            <w:r w:rsidRPr="00516896">
              <w:rPr>
                <w:rFonts w:ascii="Arial" w:eastAsia="Zawgyi-One" w:hAnsi="Arial" w:cs="Arial"/>
                <w:sz w:val="22"/>
              </w:rPr>
              <w:t xml:space="preserve">. </w:t>
            </w:r>
            <w:r w:rsidRPr="00516896">
              <w:rPr>
                <w:rFonts w:ascii="Myanmar Text" w:eastAsia="Zawgyi-One" w:hAnsi="Myanmar Text" w:cs="Myanmar Text"/>
                <w:sz w:val="22"/>
              </w:rPr>
              <w:t>တၢ်တဲပၥ်ဆိတၢ်မၤနီၣ်ဂံၢ်</w:t>
            </w:r>
            <w:r w:rsidRPr="00516896">
              <w:rPr>
                <w:rFonts w:ascii="Arial" w:eastAsia="Zawgyi-One" w:hAnsi="Arial" w:cs="Arial"/>
                <w:sz w:val="22"/>
              </w:rPr>
              <w:t xml:space="preserve"> </w:t>
            </w:r>
            <w:r w:rsidRPr="00516896">
              <w:rPr>
                <w:rFonts w:ascii="Myanmar Text" w:eastAsia="Zawgyi-One" w:hAnsi="Myanmar Text" w:cs="Myanmar Text"/>
                <w:sz w:val="22"/>
              </w:rPr>
              <w:t>၄၉၇၈</w:t>
            </w:r>
            <w:r w:rsidRPr="00516896">
              <w:rPr>
                <w:rFonts w:ascii="Arial" w:eastAsia="Zawgyi-One" w:hAnsi="Arial" w:cs="Arial"/>
                <w:sz w:val="22"/>
              </w:rPr>
              <w:t>.</w:t>
            </w:r>
          </w:p>
        </w:tc>
      </w:tr>
      <w:bookmarkEnd w:id="92"/>
      <w:bookmarkEnd w:id="93"/>
    </w:tbl>
    <w:p w14:paraId="6D4D114B" w14:textId="77777777" w:rsidR="007071D0" w:rsidRPr="001C4AC1" w:rsidRDefault="007071D0" w:rsidP="007071D0">
      <w:pPr>
        <w:pStyle w:val="Tablespacerrow"/>
        <w:jc w:val="left"/>
        <w:rPr>
          <w:rFonts w:ascii="Arial" w:hAnsi="Arial" w:cs="Arial"/>
        </w:rPr>
        <w:sectPr w:rsidR="007071D0" w:rsidRPr="001C4AC1" w:rsidSect="00AC2055">
          <w:footerReference w:type="default" r:id="rId121"/>
          <w:headerReference w:type="first" r:id="rId122"/>
          <w:footerReference w:type="first" r:id="rId123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409D4955" w14:textId="77777777" w:rsidR="00EC31C6" w:rsidRPr="001C4AC1" w:rsidRDefault="00EC31C6" w:rsidP="00D25C78">
      <w:pPr>
        <w:rPr>
          <w:rFonts w:ascii="Arial" w:hAnsi="Arial" w:cs="Arial"/>
          <w:lang w:val="en-US"/>
        </w:rPr>
      </w:pPr>
    </w:p>
    <w:p w14:paraId="6D1308AF" w14:textId="77777777" w:rsidR="00ED647D" w:rsidRPr="001C4AC1" w:rsidRDefault="00ED647D" w:rsidP="00ED647D">
      <w:pPr>
        <w:rPr>
          <w:rFonts w:ascii="Arial" w:hAnsi="Arial" w:cs="Arial"/>
          <w:lang w:val="en-US"/>
        </w:rPr>
      </w:pPr>
    </w:p>
    <w:p w14:paraId="0E41145E" w14:textId="77777777" w:rsidR="00ED647D" w:rsidRPr="001C4AC1" w:rsidRDefault="00ED647D" w:rsidP="00ED647D">
      <w:pPr>
        <w:rPr>
          <w:rFonts w:ascii="Arial" w:hAnsi="Arial" w:cs="Arial"/>
          <w:lang w:val="en-US"/>
        </w:rPr>
      </w:pPr>
    </w:p>
    <w:p w14:paraId="71B7181D" w14:textId="77777777" w:rsidR="00ED647D" w:rsidRPr="001C4AC1" w:rsidRDefault="00ED647D" w:rsidP="00ED647D">
      <w:pPr>
        <w:tabs>
          <w:tab w:val="left" w:pos="6900"/>
        </w:tabs>
        <w:rPr>
          <w:rFonts w:ascii="Arial" w:hAnsi="Arial" w:cs="Arial"/>
          <w:lang w:val="en-US"/>
        </w:rPr>
      </w:pPr>
    </w:p>
    <w:sectPr w:rsidR="00ED647D" w:rsidRPr="001C4AC1" w:rsidSect="00E310D5">
      <w:footerReference w:type="default" r:id="rId124"/>
      <w:headerReference w:type="first" r:id="rId125"/>
      <w:footerReference w:type="first" r:id="rId126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2DC36" w14:textId="77777777" w:rsidR="00622856" w:rsidRDefault="00622856">
      <w:pPr>
        <w:spacing w:before="0" w:after="0" w:line="240" w:lineRule="auto"/>
      </w:pPr>
      <w:r>
        <w:separator/>
      </w:r>
    </w:p>
  </w:endnote>
  <w:endnote w:type="continuationSeparator" w:id="0">
    <w:p w14:paraId="6D2AEFCA" w14:textId="77777777" w:rsidR="00622856" w:rsidRDefault="0062285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372162-440A-4ABF-A2F9-98158406030E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9B97D55-8DE6-4E87-A1DC-49006A9E4626}"/>
    <w:embedBold r:id="rId3" w:fontKey="{FFC0F51F-38C6-4EB7-8C20-8FE2A30A8C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4" w:fontKey="{13AA085B-62AC-4721-B1C7-C9037B6DFB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wgyi-One">
    <w:panose1 w:val="00000603000000000203"/>
    <w:charset w:val="80"/>
    <w:family w:val="auto"/>
    <w:pitch w:val="variable"/>
    <w:sig w:usb0="21002A87" w:usb1="190F0000" w:usb2="00000410" w:usb3="00000000" w:csb0="803F01FF" w:csb1="00000000"/>
    <w:embedRegular r:id="rId5" w:subsetted="1" w:fontKey="{CFC91D3C-0BFA-4534-869E-6F6884146525}"/>
    <w:embedBold r:id="rId6" w:subsetted="1" w:fontKey="{D2B3CEDD-07A1-4B09-AF98-F77786310BFC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7" w:fontKey="{20D59AF6-3644-479D-B799-D8EB025C46F2}"/>
    <w:embedBold r:id="rId8" w:fontKey="{39D75B2D-70C4-49DB-9CDB-A45091D272B6}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  <w:embedRegular r:id="rId9" w:fontKey="{128DAB63-51E8-44AA-B079-83014E17F3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31CE5" w14:textId="783F01D6" w:rsidR="00986198" w:rsidRDefault="00135E9B" w:rsidP="00057C58">
    <w:pPr>
      <w:pStyle w:val="Footer"/>
      <w:spacing w:before="0" w:line="240" w:lineRule="auto"/>
    </w:pPr>
    <w:r w:rsidRPr="00C911D4">
      <w:rPr>
        <w:rFonts w:ascii="Noto Sans Khmer" w:hAnsi="Noto Sans Khmer" w:cs="Noto Sans Khmer"/>
      </w:rPr>
      <w:drawing>
        <wp:anchor distT="0" distB="0" distL="114300" distR="114300" simplePos="0" relativeHeight="251661312" behindDoc="1" locked="1" layoutInCell="1" allowOverlap="1" wp14:anchorId="3F22E979" wp14:editId="4428BC94">
          <wp:simplePos x="0" y="0"/>
          <wp:positionH relativeFrom="page">
            <wp:posOffset>-46355</wp:posOffset>
          </wp:positionH>
          <wp:positionV relativeFrom="page">
            <wp:posOffset>9547225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34B">
      <w:rPr>
        <w:rFonts w:ascii="Myanmar Text" w:eastAsia="Zawgyi-One" w:hAnsi="Myanmar Text" w:cs="Myanmar Text"/>
      </w:rPr>
      <w:t>ကဘျံးပၤ</w:t>
    </w:r>
    <w:r w:rsidR="001C4AC1">
      <w:rPr>
        <w:rFonts w:ascii="Myanmar Text" w:eastAsia="Zawgyi-One" w:hAnsi="Myanmar Text" w:cs="Myanmar Text"/>
      </w:rPr>
      <w:t xml:space="preserve"> </w:t>
    </w:r>
    <w:r w:rsidRPr="00D7034B">
      <w:rPr>
        <w:rFonts w:ascii="Arial" w:hAnsi="Arial" w:cs="Arial"/>
      </w:rPr>
      <w:fldChar w:fldCharType="begin"/>
    </w:r>
    <w:r w:rsidRPr="00D7034B">
      <w:rPr>
        <w:rFonts w:ascii="Arial" w:eastAsia="Zawgyi-One" w:hAnsi="Arial" w:cs="Arial"/>
      </w:rPr>
      <w:instrText xml:space="preserve"> PAGE   \* MERGEFORMAT </w:instrText>
    </w:r>
    <w:r w:rsidRPr="00D7034B">
      <w:rPr>
        <w:rFonts w:ascii="Arial" w:hAnsi="Arial" w:cs="Arial"/>
      </w:rPr>
      <w:fldChar w:fldCharType="separate"/>
    </w:r>
    <w:r w:rsidRPr="00D7034B">
      <w:rPr>
        <w:rFonts w:ascii="Arial" w:eastAsia="Zawgyi-One" w:hAnsi="Arial" w:cs="Arial"/>
      </w:rPr>
      <w:t>43</w:t>
    </w:r>
    <w:r w:rsidRPr="00D7034B">
      <w:rPr>
        <w:rFonts w:ascii="Arial" w:hAnsi="Arial" w:cs="Arial"/>
      </w:rPr>
      <w:fldChar w:fldCharType="end"/>
    </w:r>
    <w:r w:rsidR="001C4AC1">
      <w:rPr>
        <w:rFonts w:ascii="Arial" w:hAnsi="Arial" w:cs="Arial"/>
      </w:rPr>
      <w:t xml:space="preserve"> </w:t>
    </w:r>
    <w:r w:rsidRPr="00D7034B">
      <w:rPr>
        <w:rFonts w:ascii="Myanmar Text" w:eastAsia="Zawgyi-One" w:hAnsi="Myanmar Text" w:cs="Myanmar Text"/>
      </w:rPr>
      <w:t>လၢ</w:t>
    </w:r>
    <w:r w:rsidRPr="000749C5">
      <w:rPr>
        <w:rFonts w:ascii="Zawgyi-One" w:eastAsia="Zawgyi-One" w:hAnsi="Zawgyi-One" w:cs="Zawgyi-One"/>
      </w:rPr>
      <w:t xml:space="preserve"> </w:t>
    </w:r>
    <w:r w:rsidR="007258BD" w:rsidRPr="00D7034B">
      <w:rPr>
        <w:rFonts w:ascii="Arial" w:hAnsi="Arial" w:cs="Arial"/>
      </w:rPr>
      <w:fldChar w:fldCharType="begin"/>
    </w:r>
    <w:r w:rsidRPr="00D7034B">
      <w:rPr>
        <w:rFonts w:ascii="Arial" w:eastAsia="Zawgyi-One" w:hAnsi="Arial" w:cs="Arial"/>
      </w:rPr>
      <w:instrText xml:space="preserve"> NUMPAGES   \* MERGEFORMAT </w:instrText>
    </w:r>
    <w:r w:rsidR="007258BD" w:rsidRPr="00D7034B">
      <w:rPr>
        <w:rFonts w:ascii="Arial" w:hAnsi="Arial" w:cs="Arial"/>
      </w:rPr>
      <w:fldChar w:fldCharType="separate"/>
    </w:r>
    <w:r w:rsidR="007258BD" w:rsidRPr="00D7034B">
      <w:rPr>
        <w:rFonts w:ascii="Arial" w:eastAsia="Zawgyi-One" w:hAnsi="Arial" w:cs="Arial"/>
      </w:rPr>
      <w:t>44</w:t>
    </w:r>
    <w:r w:rsidR="007258BD" w:rsidRPr="00D7034B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06953" w14:textId="77777777" w:rsidR="00D77FB4" w:rsidRDefault="00D77FB4" w:rsidP="00D77FB4">
    <w:pPr>
      <w:pStyle w:val="Footerfrontpage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1656639" wp14:editId="0A2A7560">
          <wp:simplePos x="0" y="0"/>
          <wp:positionH relativeFrom="margin">
            <wp:align>left</wp:align>
          </wp:positionH>
          <wp:positionV relativeFrom="paragraph">
            <wp:posOffset>-368300</wp:posOffset>
          </wp:positionV>
          <wp:extent cx="1260000" cy="624393"/>
          <wp:effectExtent l="0" t="0" r="0" b="4445"/>
          <wp:wrapNone/>
          <wp:docPr id="20" name="Picture 20" descr="NDIS အက့ၢ်ပနီၣ်အဂီ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NDIS အက့ၢ်ပနီၣ်အဂီၤ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  <w:t xml:space="preserve"> </w:t>
    </w:r>
    <w:r w:rsidRPr="00F26340">
      <w:rPr>
        <w:rFonts w:ascii="Arial" w:eastAsia="Arial Unicode MS" w:hAnsi="Arial" w:cs="Arial"/>
        <w:lang w:val="hi"/>
      </w:rPr>
      <w:t>ndis.gov.au</w:t>
    </w:r>
  </w:p>
  <w:p w14:paraId="691F6E5A" w14:textId="77777777" w:rsidR="00EC34F7" w:rsidRPr="00BE3FC7" w:rsidRDefault="00000000" w:rsidP="00EC34F7">
    <w:pPr>
      <w:pStyle w:val="Tablespacerrow"/>
    </w:pPr>
    <w:r>
      <w:br/>
    </w:r>
  </w:p>
  <w:p w14:paraId="75D95F90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6D9AA" w14:textId="77777777" w:rsidR="00384C4C" w:rsidRPr="001A07DF" w:rsidRDefault="00000000" w:rsidP="000749C5">
    <w:pPr>
      <w:pStyle w:val="Footer"/>
    </w:pPr>
    <w:r w:rsidRPr="00AD2EFB">
      <w:rPr>
        <w:rStyle w:val="IntenseEmphasis1"/>
        <w:rFonts w:ascii="Zawgyi-One" w:eastAsia="Zawgyi-One" w:hAnsi="Zawgyi-One" w:cs="Zawgyi-One"/>
      </w:rPr>
      <w:t>ndis.gov.au</w:t>
    </w:r>
    <w:r w:rsidRPr="00AD2EFB">
      <w:rPr>
        <w:rStyle w:val="IntenseEmphasis1"/>
        <w:rFonts w:ascii="Zawgyi-One" w:eastAsia="Zawgyi-One" w:hAnsi="Zawgyi-One" w:cs="Zawgyi-One"/>
      </w:rPr>
      <w:tab/>
    </w:r>
    <w:sdt>
      <w:sdtPr>
        <w:alias w:val="Title"/>
        <w:id w:val="44160666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CALD Strategy 2023–2027</w:t>
        </w:r>
      </w:sdtContent>
    </w:sdt>
    <w:r>
      <w:rPr>
        <w:rFonts w:ascii="Zawgyi-One" w:eastAsia="Zawgyi-One" w:hAnsi="Zawgyi-One" w:cs="Zawgyi-One"/>
      </w:rPr>
      <w:t xml:space="preserve"> </w:t>
    </w:r>
    <w:sdt>
      <w:sdtPr>
        <w:id w:val="1487336958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  <w:rFonts w:ascii="Zawgyi-One" w:eastAsia="Zawgyi-One" w:hAnsi="Zawgyi-One" w:cs="Zawgyi-One"/>
          </w:rPr>
          <w:t>Click or tap to enter a date.</w:t>
        </w:r>
      </w:sdtContent>
    </w:sdt>
    <w:r w:rsidRPr="00AD2EFB">
      <w:rPr>
        <w:rStyle w:val="IntenseEmphasis1"/>
        <w:rFonts w:ascii="Zawgyi-One" w:eastAsia="Zawgyi-One" w:hAnsi="Zawgyi-One" w:cs="Zawgyi-One"/>
      </w:rPr>
      <w:tab/>
    </w:r>
    <w:sdt>
      <w:sdtPr>
        <w:id w:val="93188485"/>
        <w:docPartObj>
          <w:docPartGallery w:val="Page Numbers (Bottom of Page)"/>
          <w:docPartUnique/>
        </w:docPartObj>
      </w:sdtPr>
      <w:sdtContent>
        <w:r w:rsidRPr="001A07DF">
          <w:rPr>
            <w:rFonts w:ascii="Zawgyi-One" w:eastAsia="Zawgyi-One" w:hAnsi="Zawgyi-One" w:cs="Zawgyi-One"/>
          </w:rPr>
          <w:t xml:space="preserve">ကဘျံး </w:t>
        </w:r>
        <w:r w:rsidRPr="001A07DF">
          <w:fldChar w:fldCharType="begin"/>
        </w:r>
        <w:r w:rsidRPr="001A07DF">
          <w:rPr>
            <w:rFonts w:ascii="Zawgyi-One" w:eastAsia="Zawgyi-One" w:hAnsi="Zawgyi-One" w:cs="Zawgyi-One"/>
          </w:rPr>
          <w:instrText xml:space="preserve"> PAGE   \* MERGEFORMAT </w:instrText>
        </w:r>
        <w:r w:rsidRPr="001A07DF">
          <w:fldChar w:fldCharType="separate"/>
        </w:r>
        <w:r w:rsidRPr="001A07DF">
          <w:rPr>
            <w:rFonts w:ascii="Zawgyi-One" w:eastAsia="Zawgyi-One" w:hAnsi="Zawgyi-One" w:cs="Zawgyi-One"/>
          </w:rPr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B4CA4" w14:textId="77777777" w:rsidR="00C65783" w:rsidRDefault="00000000" w:rsidP="00C65783">
    <w:pPr>
      <w:rPr>
        <w:lang w:val="en-US"/>
      </w:rPr>
    </w:pPr>
    <w:r>
      <w:rPr>
        <w:noProof/>
        <w:lang w:val="en-US"/>
      </w:rPr>
      <w:drawing>
        <wp:inline distT="0" distB="0" distL="0" distR="0" wp14:anchorId="5D192478" wp14:editId="18B28072">
          <wp:extent cx="1620000" cy="919733"/>
          <wp:effectExtent l="0" t="0" r="0" b="0"/>
          <wp:docPr id="7" name="Picture 7" descr="NDIS အက့ၢ်ပနီၣ်အဂီ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NDIS အက့ၢ်ပနီၣ်အဂီၤ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07EE85" w14:textId="77777777" w:rsidR="00CB3B8E" w:rsidRDefault="00CB3B8E" w:rsidP="00CB3B8E"/>
  <w:p w14:paraId="50562DF8" w14:textId="77777777" w:rsidR="00C65783" w:rsidRPr="008E6871" w:rsidRDefault="00000000" w:rsidP="00CB3B8E">
    <w:pPr>
      <w:pStyle w:val="Backpagetext"/>
      <w:rPr>
        <w:rFonts w:ascii="Arial" w:hAnsi="Arial" w:cs="Arial"/>
      </w:rPr>
    </w:pPr>
    <w:r w:rsidRPr="008E6871">
      <w:rPr>
        <w:rFonts w:ascii="Arial" w:eastAsia="Zawgyi-One" w:hAnsi="Arial" w:cs="Arial"/>
      </w:rPr>
      <w:t>ndis.gov.au</w:t>
    </w:r>
  </w:p>
  <w:p w14:paraId="152E7224" w14:textId="77777777" w:rsidR="00C65783" w:rsidRDefault="00C65783" w:rsidP="00CB3B8E">
    <w:pPr>
      <w:pStyle w:val="Backpagetext"/>
    </w:pPr>
  </w:p>
  <w:p w14:paraId="31DD89E6" w14:textId="77777777" w:rsidR="00CB3B8E" w:rsidRPr="00C65783" w:rsidRDefault="00CB3B8E" w:rsidP="00CB3B8E">
    <w:pPr>
      <w:pStyle w:val="Backpagetext"/>
    </w:pPr>
  </w:p>
  <w:p w14:paraId="1B000696" w14:textId="0519EA75" w:rsidR="00384C4C" w:rsidRPr="008E6871" w:rsidRDefault="007071D0" w:rsidP="007071D0">
    <w:pPr>
      <w:pStyle w:val="ProductCode"/>
      <w:rPr>
        <w:rFonts w:ascii="Arial" w:hAnsi="Arial" w:cs="Arial"/>
      </w:rPr>
    </w:pPr>
    <w:r w:rsidRPr="008E6871">
      <w:rPr>
        <w:rFonts w:ascii="Arial" w:hAnsi="Arial" w:cs="Arial"/>
      </w:rPr>
      <w:t xml:space="preserve">DA0629 - </w:t>
    </w:r>
    <w:sdt>
      <w:sdtPr>
        <w:rPr>
          <w:rFonts w:ascii="Arial" w:hAnsi="Arial" w:cs="Arial"/>
        </w:rPr>
        <w:alias w:val="Title"/>
        <w:tag w:val=""/>
        <w:id w:val="-1290358025"/>
        <w:placeholder>
          <w:docPart w:val="1B29E52E2BEC4718AE161FBFADF16FE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8E6871">
          <w:rPr>
            <w:rFonts w:ascii="Arial" w:hAnsi="Arial" w:cs="Arial"/>
          </w:rPr>
          <w:t>CALD Strategy 2023–2027</w:t>
        </w:r>
      </w:sdtContent>
    </w:sdt>
    <w:r w:rsidRPr="008E6871">
      <w:rPr>
        <w:rFonts w:ascii="Arial" w:hAnsi="Arial" w:cs="Arial"/>
      </w:rPr>
      <w:t xml:space="preserve"> –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77FB4" w14:textId="77777777" w:rsidR="00622856" w:rsidRDefault="00622856">
      <w:pPr>
        <w:spacing w:before="0" w:after="0" w:line="240" w:lineRule="auto"/>
      </w:pPr>
      <w:r>
        <w:separator/>
      </w:r>
    </w:p>
  </w:footnote>
  <w:footnote w:type="continuationSeparator" w:id="0">
    <w:p w14:paraId="1ABFC9E6" w14:textId="77777777" w:rsidR="00622856" w:rsidRDefault="0062285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6AA4" w14:textId="77777777" w:rsidR="00384C4C" w:rsidRDefault="00000000">
    <w:pPr>
      <w:pStyle w:val="Header"/>
    </w:pPr>
    <w:r>
      <w:drawing>
        <wp:anchor distT="0" distB="0" distL="114300" distR="114300" simplePos="0" relativeHeight="251658240" behindDoc="1" locked="0" layoutInCell="1" allowOverlap="1" wp14:anchorId="7ACC8B07" wp14:editId="13FE87ED">
          <wp:simplePos x="0" y="0"/>
          <wp:positionH relativeFrom="margin">
            <wp:posOffset>-1037788</wp:posOffset>
          </wp:positionH>
          <wp:positionV relativeFrom="margin">
            <wp:posOffset>-745490</wp:posOffset>
          </wp:positionV>
          <wp:extent cx="7774699" cy="10907742"/>
          <wp:effectExtent l="0" t="0" r="0" b="8255"/>
          <wp:wrapNone/>
          <wp:docPr id="186" name="Picture 1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75435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C996D" w14:textId="77777777" w:rsidR="00384C4C" w:rsidRPr="00C65783" w:rsidRDefault="00000000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118C33FE" wp14:editId="4AB356E3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2049" alt="&quot;&quot;" style="width:612.3pt;height:850.4pt;margin-top:-17.75pt;margin-left:-8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6b297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C0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AC8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120C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E7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C03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E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6B2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E6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6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68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C6008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C22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16BA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0616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088B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580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F4A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E1B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F01D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A5A2A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6A1F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B68E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48C8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089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C9C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B235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EDF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A65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2242B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9621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1C59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18BE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549D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18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2C69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07F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E43F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FB187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08E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7058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8B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23F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8A2A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0C58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7041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9A45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A8ECE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3A39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462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863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BC23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5EF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84B1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E77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96FC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2752ED32">
      <w:start w:val="1"/>
      <w:numFmt w:val="decimal"/>
      <w:lvlText w:val="%1."/>
      <w:lvlJc w:val="left"/>
      <w:pPr>
        <w:ind w:left="720" w:hanging="360"/>
      </w:pPr>
    </w:lvl>
    <w:lvl w:ilvl="1" w:tplc="484ABDB6">
      <w:start w:val="1"/>
      <w:numFmt w:val="lowerLetter"/>
      <w:lvlText w:val="%2."/>
      <w:lvlJc w:val="left"/>
      <w:pPr>
        <w:ind w:left="1440" w:hanging="360"/>
      </w:pPr>
    </w:lvl>
    <w:lvl w:ilvl="2" w:tplc="96AA7C24">
      <w:start w:val="1"/>
      <w:numFmt w:val="lowerRoman"/>
      <w:lvlText w:val="%3."/>
      <w:lvlJc w:val="right"/>
      <w:pPr>
        <w:ind w:left="2160" w:hanging="180"/>
      </w:pPr>
    </w:lvl>
    <w:lvl w:ilvl="3" w:tplc="D14848C0">
      <w:start w:val="1"/>
      <w:numFmt w:val="decimal"/>
      <w:lvlText w:val="%4."/>
      <w:lvlJc w:val="left"/>
      <w:pPr>
        <w:ind w:left="2880" w:hanging="360"/>
      </w:pPr>
    </w:lvl>
    <w:lvl w:ilvl="4" w:tplc="60866D46">
      <w:start w:val="1"/>
      <w:numFmt w:val="lowerLetter"/>
      <w:lvlText w:val="%5."/>
      <w:lvlJc w:val="left"/>
      <w:pPr>
        <w:ind w:left="3600" w:hanging="360"/>
      </w:pPr>
    </w:lvl>
    <w:lvl w:ilvl="5" w:tplc="B8E22426">
      <w:start w:val="1"/>
      <w:numFmt w:val="lowerRoman"/>
      <w:lvlText w:val="%6."/>
      <w:lvlJc w:val="right"/>
      <w:pPr>
        <w:ind w:left="4320" w:hanging="180"/>
      </w:pPr>
    </w:lvl>
    <w:lvl w:ilvl="6" w:tplc="2DCA18A0">
      <w:start w:val="1"/>
      <w:numFmt w:val="decimal"/>
      <w:lvlText w:val="%7."/>
      <w:lvlJc w:val="left"/>
      <w:pPr>
        <w:ind w:left="5040" w:hanging="360"/>
      </w:pPr>
    </w:lvl>
    <w:lvl w:ilvl="7" w:tplc="0CA8F1EC">
      <w:start w:val="1"/>
      <w:numFmt w:val="lowerLetter"/>
      <w:lvlText w:val="%8."/>
      <w:lvlJc w:val="left"/>
      <w:pPr>
        <w:ind w:left="5760" w:hanging="360"/>
      </w:pPr>
    </w:lvl>
    <w:lvl w:ilvl="8" w:tplc="A95012B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56266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BA05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AE7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2FF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66CB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0ED2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1423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EAD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2C41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D40A2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03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20CB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849A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FEDC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2494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25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F6E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88B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6876E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F097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1AE8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04F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7470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FEE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C080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AC34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DE85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981CD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B694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42E6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C49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602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8C36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E448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782E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D2B7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DE445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A6AB44" w:tentative="1">
      <w:start w:val="1"/>
      <w:numFmt w:val="lowerLetter"/>
      <w:lvlText w:val="%2."/>
      <w:lvlJc w:val="left"/>
      <w:pPr>
        <w:ind w:left="1440" w:hanging="360"/>
      </w:pPr>
    </w:lvl>
    <w:lvl w:ilvl="2" w:tplc="E4FC488A" w:tentative="1">
      <w:start w:val="1"/>
      <w:numFmt w:val="lowerRoman"/>
      <w:lvlText w:val="%3."/>
      <w:lvlJc w:val="right"/>
      <w:pPr>
        <w:ind w:left="2160" w:hanging="180"/>
      </w:pPr>
    </w:lvl>
    <w:lvl w:ilvl="3" w:tplc="5C9644D6" w:tentative="1">
      <w:start w:val="1"/>
      <w:numFmt w:val="decimal"/>
      <w:lvlText w:val="%4."/>
      <w:lvlJc w:val="left"/>
      <w:pPr>
        <w:ind w:left="2880" w:hanging="360"/>
      </w:pPr>
    </w:lvl>
    <w:lvl w:ilvl="4" w:tplc="165E739E" w:tentative="1">
      <w:start w:val="1"/>
      <w:numFmt w:val="lowerLetter"/>
      <w:lvlText w:val="%5."/>
      <w:lvlJc w:val="left"/>
      <w:pPr>
        <w:ind w:left="3600" w:hanging="360"/>
      </w:pPr>
    </w:lvl>
    <w:lvl w:ilvl="5" w:tplc="04E29FF0" w:tentative="1">
      <w:start w:val="1"/>
      <w:numFmt w:val="lowerRoman"/>
      <w:lvlText w:val="%6."/>
      <w:lvlJc w:val="right"/>
      <w:pPr>
        <w:ind w:left="4320" w:hanging="180"/>
      </w:pPr>
    </w:lvl>
    <w:lvl w:ilvl="6" w:tplc="4000B8E8" w:tentative="1">
      <w:start w:val="1"/>
      <w:numFmt w:val="decimal"/>
      <w:lvlText w:val="%7."/>
      <w:lvlJc w:val="left"/>
      <w:pPr>
        <w:ind w:left="5040" w:hanging="360"/>
      </w:pPr>
    </w:lvl>
    <w:lvl w:ilvl="7" w:tplc="4EA212C4" w:tentative="1">
      <w:start w:val="1"/>
      <w:numFmt w:val="lowerLetter"/>
      <w:lvlText w:val="%8."/>
      <w:lvlJc w:val="left"/>
      <w:pPr>
        <w:ind w:left="5760" w:hanging="360"/>
      </w:pPr>
    </w:lvl>
    <w:lvl w:ilvl="8" w:tplc="4B402E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E7229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448C90" w:tentative="1">
      <w:start w:val="1"/>
      <w:numFmt w:val="lowerLetter"/>
      <w:lvlText w:val="%2."/>
      <w:lvlJc w:val="left"/>
      <w:pPr>
        <w:ind w:left="1440" w:hanging="360"/>
      </w:pPr>
    </w:lvl>
    <w:lvl w:ilvl="2" w:tplc="09D6A976" w:tentative="1">
      <w:start w:val="1"/>
      <w:numFmt w:val="lowerRoman"/>
      <w:lvlText w:val="%3."/>
      <w:lvlJc w:val="right"/>
      <w:pPr>
        <w:ind w:left="2160" w:hanging="180"/>
      </w:pPr>
    </w:lvl>
    <w:lvl w:ilvl="3" w:tplc="930CCB1E" w:tentative="1">
      <w:start w:val="1"/>
      <w:numFmt w:val="decimal"/>
      <w:lvlText w:val="%4."/>
      <w:lvlJc w:val="left"/>
      <w:pPr>
        <w:ind w:left="2880" w:hanging="360"/>
      </w:pPr>
    </w:lvl>
    <w:lvl w:ilvl="4" w:tplc="D0803EAC" w:tentative="1">
      <w:start w:val="1"/>
      <w:numFmt w:val="lowerLetter"/>
      <w:lvlText w:val="%5."/>
      <w:lvlJc w:val="left"/>
      <w:pPr>
        <w:ind w:left="3600" w:hanging="360"/>
      </w:pPr>
    </w:lvl>
    <w:lvl w:ilvl="5" w:tplc="B55E7B3E" w:tentative="1">
      <w:start w:val="1"/>
      <w:numFmt w:val="lowerRoman"/>
      <w:lvlText w:val="%6."/>
      <w:lvlJc w:val="right"/>
      <w:pPr>
        <w:ind w:left="4320" w:hanging="180"/>
      </w:pPr>
    </w:lvl>
    <w:lvl w:ilvl="6" w:tplc="9C7A640A" w:tentative="1">
      <w:start w:val="1"/>
      <w:numFmt w:val="decimal"/>
      <w:lvlText w:val="%7."/>
      <w:lvlJc w:val="left"/>
      <w:pPr>
        <w:ind w:left="5040" w:hanging="360"/>
      </w:pPr>
    </w:lvl>
    <w:lvl w:ilvl="7" w:tplc="58485890" w:tentative="1">
      <w:start w:val="1"/>
      <w:numFmt w:val="lowerLetter"/>
      <w:lvlText w:val="%8."/>
      <w:lvlJc w:val="left"/>
      <w:pPr>
        <w:ind w:left="5760" w:hanging="360"/>
      </w:pPr>
    </w:lvl>
    <w:lvl w:ilvl="8" w:tplc="1228FF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F29A8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CC1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F82B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1C5B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6D4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6CDA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FE2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7E20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FE3F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6EC4D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AA6C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B401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4A9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CE3F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80D3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C4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4AFA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A4B5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24764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0E0B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4E0E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62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326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E20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CCD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22F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5C87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F738D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666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42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202F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68DF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8853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A2AA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612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F4ED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5052E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6F0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EA4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6CB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9EBF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0267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4E8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6DB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B6B5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5A944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941C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78C8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5AAC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309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32FA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C95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9C3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0EFD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D460E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206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1288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82A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64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A247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8BB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0CD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AEF4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6B32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F6DC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DCD3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46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F4F9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2C6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DC6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EC3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5C2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95185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C693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E413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76E0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EB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46F1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2C7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C640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A4C8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A26A4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30A5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70B4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21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644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BA64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2EE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32B5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A01C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37564618">
      <w:start w:val="1"/>
      <w:numFmt w:val="decimal"/>
      <w:lvlText w:val="%1."/>
      <w:lvlJc w:val="left"/>
      <w:pPr>
        <w:ind w:left="720" w:hanging="360"/>
      </w:pPr>
    </w:lvl>
    <w:lvl w:ilvl="1" w:tplc="7D0EFD94" w:tentative="1">
      <w:start w:val="1"/>
      <w:numFmt w:val="lowerLetter"/>
      <w:lvlText w:val="%2."/>
      <w:lvlJc w:val="left"/>
      <w:pPr>
        <w:ind w:left="1440" w:hanging="360"/>
      </w:pPr>
    </w:lvl>
    <w:lvl w:ilvl="2" w:tplc="E006F9DC" w:tentative="1">
      <w:start w:val="1"/>
      <w:numFmt w:val="lowerRoman"/>
      <w:lvlText w:val="%3."/>
      <w:lvlJc w:val="right"/>
      <w:pPr>
        <w:ind w:left="2160" w:hanging="180"/>
      </w:pPr>
    </w:lvl>
    <w:lvl w:ilvl="3" w:tplc="24B45A4A" w:tentative="1">
      <w:start w:val="1"/>
      <w:numFmt w:val="decimal"/>
      <w:lvlText w:val="%4."/>
      <w:lvlJc w:val="left"/>
      <w:pPr>
        <w:ind w:left="2880" w:hanging="360"/>
      </w:pPr>
    </w:lvl>
    <w:lvl w:ilvl="4" w:tplc="4FD874CA" w:tentative="1">
      <w:start w:val="1"/>
      <w:numFmt w:val="lowerLetter"/>
      <w:lvlText w:val="%5."/>
      <w:lvlJc w:val="left"/>
      <w:pPr>
        <w:ind w:left="3600" w:hanging="360"/>
      </w:pPr>
    </w:lvl>
    <w:lvl w:ilvl="5" w:tplc="0C5A16B2" w:tentative="1">
      <w:start w:val="1"/>
      <w:numFmt w:val="lowerRoman"/>
      <w:lvlText w:val="%6."/>
      <w:lvlJc w:val="right"/>
      <w:pPr>
        <w:ind w:left="4320" w:hanging="180"/>
      </w:pPr>
    </w:lvl>
    <w:lvl w:ilvl="6" w:tplc="F8F46BB2" w:tentative="1">
      <w:start w:val="1"/>
      <w:numFmt w:val="decimal"/>
      <w:lvlText w:val="%7."/>
      <w:lvlJc w:val="left"/>
      <w:pPr>
        <w:ind w:left="5040" w:hanging="360"/>
      </w:pPr>
    </w:lvl>
    <w:lvl w:ilvl="7" w:tplc="18E0B8B4" w:tentative="1">
      <w:start w:val="1"/>
      <w:numFmt w:val="lowerLetter"/>
      <w:lvlText w:val="%8."/>
      <w:lvlJc w:val="left"/>
      <w:pPr>
        <w:ind w:left="5760" w:hanging="360"/>
      </w:pPr>
    </w:lvl>
    <w:lvl w:ilvl="8" w:tplc="78DAB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4A9CC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8EE0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8C8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0857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E38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3847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7C2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48B9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D47A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4F2E13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E0EFDE" w:tentative="1">
      <w:start w:val="1"/>
      <w:numFmt w:val="lowerLetter"/>
      <w:lvlText w:val="%2."/>
      <w:lvlJc w:val="left"/>
      <w:pPr>
        <w:ind w:left="1440" w:hanging="360"/>
      </w:pPr>
    </w:lvl>
    <w:lvl w:ilvl="2" w:tplc="B4081C8C" w:tentative="1">
      <w:start w:val="1"/>
      <w:numFmt w:val="lowerRoman"/>
      <w:lvlText w:val="%3."/>
      <w:lvlJc w:val="right"/>
      <w:pPr>
        <w:ind w:left="2160" w:hanging="180"/>
      </w:pPr>
    </w:lvl>
    <w:lvl w:ilvl="3" w:tplc="6DB8A542" w:tentative="1">
      <w:start w:val="1"/>
      <w:numFmt w:val="decimal"/>
      <w:lvlText w:val="%4."/>
      <w:lvlJc w:val="left"/>
      <w:pPr>
        <w:ind w:left="2880" w:hanging="360"/>
      </w:pPr>
    </w:lvl>
    <w:lvl w:ilvl="4" w:tplc="7B5CE140" w:tentative="1">
      <w:start w:val="1"/>
      <w:numFmt w:val="lowerLetter"/>
      <w:lvlText w:val="%5."/>
      <w:lvlJc w:val="left"/>
      <w:pPr>
        <w:ind w:left="3600" w:hanging="360"/>
      </w:pPr>
    </w:lvl>
    <w:lvl w:ilvl="5" w:tplc="17A80E6A" w:tentative="1">
      <w:start w:val="1"/>
      <w:numFmt w:val="lowerRoman"/>
      <w:lvlText w:val="%6."/>
      <w:lvlJc w:val="right"/>
      <w:pPr>
        <w:ind w:left="4320" w:hanging="180"/>
      </w:pPr>
    </w:lvl>
    <w:lvl w:ilvl="6" w:tplc="70363BCC" w:tentative="1">
      <w:start w:val="1"/>
      <w:numFmt w:val="decimal"/>
      <w:lvlText w:val="%7."/>
      <w:lvlJc w:val="left"/>
      <w:pPr>
        <w:ind w:left="5040" w:hanging="360"/>
      </w:pPr>
    </w:lvl>
    <w:lvl w:ilvl="7" w:tplc="69BEF7F8" w:tentative="1">
      <w:start w:val="1"/>
      <w:numFmt w:val="lowerLetter"/>
      <w:lvlText w:val="%8."/>
      <w:lvlJc w:val="left"/>
      <w:pPr>
        <w:ind w:left="5760" w:hanging="360"/>
      </w:pPr>
    </w:lvl>
    <w:lvl w:ilvl="8" w:tplc="89F4C5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2A627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E829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5C1B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A656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8E4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566F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3CA8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CA0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8C90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EC54D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B001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F8F9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70ED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6CF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4084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92E4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4667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7CF5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646334">
    <w:abstractNumId w:val="21"/>
  </w:num>
  <w:num w:numId="2" w16cid:durableId="592975005">
    <w:abstractNumId w:val="33"/>
  </w:num>
  <w:num w:numId="3" w16cid:durableId="116067172">
    <w:abstractNumId w:val="30"/>
  </w:num>
  <w:num w:numId="4" w16cid:durableId="1276402537">
    <w:abstractNumId w:val="35"/>
  </w:num>
  <w:num w:numId="5" w16cid:durableId="1582181292">
    <w:abstractNumId w:val="12"/>
  </w:num>
  <w:num w:numId="6" w16cid:durableId="1687251262">
    <w:abstractNumId w:val="27"/>
  </w:num>
  <w:num w:numId="7" w16cid:durableId="281150699">
    <w:abstractNumId w:val="36"/>
  </w:num>
  <w:num w:numId="8" w16cid:durableId="574171235">
    <w:abstractNumId w:val="29"/>
  </w:num>
  <w:num w:numId="9" w16cid:durableId="361367467">
    <w:abstractNumId w:val="10"/>
  </w:num>
  <w:num w:numId="10" w16cid:durableId="158273693">
    <w:abstractNumId w:val="20"/>
  </w:num>
  <w:num w:numId="11" w16cid:durableId="610630697">
    <w:abstractNumId w:val="18"/>
  </w:num>
  <w:num w:numId="12" w16cid:durableId="1045836289">
    <w:abstractNumId w:val="11"/>
  </w:num>
  <w:num w:numId="13" w16cid:durableId="1183395567">
    <w:abstractNumId w:val="28"/>
  </w:num>
  <w:num w:numId="14" w16cid:durableId="1227569732">
    <w:abstractNumId w:val="31"/>
  </w:num>
  <w:num w:numId="15" w16cid:durableId="671183234">
    <w:abstractNumId w:val="26"/>
  </w:num>
  <w:num w:numId="16" w16cid:durableId="964239148">
    <w:abstractNumId w:val="17"/>
  </w:num>
  <w:num w:numId="17" w16cid:durableId="1106077497">
    <w:abstractNumId w:val="22"/>
  </w:num>
  <w:num w:numId="18" w16cid:durableId="1503013599">
    <w:abstractNumId w:val="25"/>
  </w:num>
  <w:num w:numId="19" w16cid:durableId="153767322">
    <w:abstractNumId w:val="19"/>
  </w:num>
  <w:num w:numId="20" w16cid:durableId="1237128804">
    <w:abstractNumId w:val="37"/>
  </w:num>
  <w:num w:numId="21" w16cid:durableId="1502162151">
    <w:abstractNumId w:val="13"/>
  </w:num>
  <w:num w:numId="22" w16cid:durableId="561597169">
    <w:abstractNumId w:val="23"/>
  </w:num>
  <w:num w:numId="23" w16cid:durableId="761799231">
    <w:abstractNumId w:val="32"/>
  </w:num>
  <w:num w:numId="24" w16cid:durableId="1180241562">
    <w:abstractNumId w:val="16"/>
  </w:num>
  <w:num w:numId="25" w16cid:durableId="302203125">
    <w:abstractNumId w:val="9"/>
  </w:num>
  <w:num w:numId="26" w16cid:durableId="1785805270">
    <w:abstractNumId w:val="7"/>
  </w:num>
  <w:num w:numId="27" w16cid:durableId="957874627">
    <w:abstractNumId w:val="6"/>
  </w:num>
  <w:num w:numId="28" w16cid:durableId="1489056803">
    <w:abstractNumId w:val="5"/>
  </w:num>
  <w:num w:numId="29" w16cid:durableId="1652100237">
    <w:abstractNumId w:val="4"/>
  </w:num>
  <w:num w:numId="30" w16cid:durableId="602345363">
    <w:abstractNumId w:val="8"/>
  </w:num>
  <w:num w:numId="31" w16cid:durableId="831870075">
    <w:abstractNumId w:val="3"/>
  </w:num>
  <w:num w:numId="32" w16cid:durableId="1384598493">
    <w:abstractNumId w:val="2"/>
  </w:num>
  <w:num w:numId="33" w16cid:durableId="615985494">
    <w:abstractNumId w:val="1"/>
  </w:num>
  <w:num w:numId="34" w16cid:durableId="837189158">
    <w:abstractNumId w:val="0"/>
  </w:num>
  <w:num w:numId="35" w16cid:durableId="19153150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19603480">
    <w:abstractNumId w:val="34"/>
  </w:num>
  <w:num w:numId="37" w16cid:durableId="1755936997">
    <w:abstractNumId w:val="15"/>
  </w:num>
  <w:num w:numId="38" w16cid:durableId="162017864">
    <w:abstractNumId w:val="24"/>
  </w:num>
  <w:num w:numId="39" w16cid:durableId="144786016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CA9"/>
    <w:rsid w:val="00056735"/>
    <w:rsid w:val="00056EB9"/>
    <w:rsid w:val="0005720B"/>
    <w:rsid w:val="00057C58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5D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2CA7"/>
    <w:rsid w:val="000A31E6"/>
    <w:rsid w:val="000A4F01"/>
    <w:rsid w:val="000A5D45"/>
    <w:rsid w:val="000A6160"/>
    <w:rsid w:val="000A6221"/>
    <w:rsid w:val="000A627C"/>
    <w:rsid w:val="000A6AC9"/>
    <w:rsid w:val="000A6AE8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AE5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F0C76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5E9B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616F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5E9"/>
    <w:rsid w:val="001B2CCF"/>
    <w:rsid w:val="001B30A8"/>
    <w:rsid w:val="001B30D8"/>
    <w:rsid w:val="001B4580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4AC1"/>
    <w:rsid w:val="001C6408"/>
    <w:rsid w:val="001C6C2E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62D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388"/>
    <w:rsid w:val="00214480"/>
    <w:rsid w:val="00214662"/>
    <w:rsid w:val="00216540"/>
    <w:rsid w:val="00217241"/>
    <w:rsid w:val="002173D7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5D4"/>
    <w:rsid w:val="00235BDF"/>
    <w:rsid w:val="00235D23"/>
    <w:rsid w:val="00236049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5097"/>
    <w:rsid w:val="0027620F"/>
    <w:rsid w:val="002763DB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0AA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B55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187"/>
    <w:rsid w:val="0036791B"/>
    <w:rsid w:val="00367F2B"/>
    <w:rsid w:val="00370A3B"/>
    <w:rsid w:val="00370B82"/>
    <w:rsid w:val="0037199F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5D3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B1A"/>
    <w:rsid w:val="003D4B35"/>
    <w:rsid w:val="003D528A"/>
    <w:rsid w:val="003D5BA1"/>
    <w:rsid w:val="003D5C7D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30D3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896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42512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0E7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304"/>
    <w:rsid w:val="005B6751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78BB"/>
    <w:rsid w:val="005D013E"/>
    <w:rsid w:val="005D3860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DEF"/>
    <w:rsid w:val="005E1F80"/>
    <w:rsid w:val="005E2083"/>
    <w:rsid w:val="005E2A9E"/>
    <w:rsid w:val="005E3843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59BE"/>
    <w:rsid w:val="005F5D79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662"/>
    <w:rsid w:val="00603C17"/>
    <w:rsid w:val="006044D8"/>
    <w:rsid w:val="006049BD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2090B"/>
    <w:rsid w:val="00621D33"/>
    <w:rsid w:val="00622022"/>
    <w:rsid w:val="0062234D"/>
    <w:rsid w:val="00622856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A76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A82"/>
    <w:rsid w:val="006E6184"/>
    <w:rsid w:val="006E6AE2"/>
    <w:rsid w:val="006F028F"/>
    <w:rsid w:val="006F05E5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071D0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57"/>
    <w:rsid w:val="00770726"/>
    <w:rsid w:val="00770965"/>
    <w:rsid w:val="007711E2"/>
    <w:rsid w:val="00771432"/>
    <w:rsid w:val="00771A7E"/>
    <w:rsid w:val="00771DF5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2F71"/>
    <w:rsid w:val="00784132"/>
    <w:rsid w:val="00784273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307D"/>
    <w:rsid w:val="007B3150"/>
    <w:rsid w:val="007B360B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2D8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1959"/>
    <w:rsid w:val="00841A45"/>
    <w:rsid w:val="008428FF"/>
    <w:rsid w:val="008436E7"/>
    <w:rsid w:val="00843DA2"/>
    <w:rsid w:val="00844AA2"/>
    <w:rsid w:val="00845D8F"/>
    <w:rsid w:val="0084628A"/>
    <w:rsid w:val="008465E1"/>
    <w:rsid w:val="00846E78"/>
    <w:rsid w:val="00847B14"/>
    <w:rsid w:val="00850665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6CCF"/>
    <w:rsid w:val="00877A4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32F5"/>
    <w:rsid w:val="008B3A24"/>
    <w:rsid w:val="008B4330"/>
    <w:rsid w:val="008B543E"/>
    <w:rsid w:val="008B5448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3558"/>
    <w:rsid w:val="008E5A05"/>
    <w:rsid w:val="008E5CF3"/>
    <w:rsid w:val="008E6871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D58"/>
    <w:rsid w:val="00903A25"/>
    <w:rsid w:val="00904F94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4122"/>
    <w:rsid w:val="00944126"/>
    <w:rsid w:val="0094486C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499"/>
    <w:rsid w:val="009B3DBC"/>
    <w:rsid w:val="009B3E1B"/>
    <w:rsid w:val="009B3EEE"/>
    <w:rsid w:val="009B48DC"/>
    <w:rsid w:val="009B4C56"/>
    <w:rsid w:val="009B5861"/>
    <w:rsid w:val="009B6614"/>
    <w:rsid w:val="009B6711"/>
    <w:rsid w:val="009B6EB2"/>
    <w:rsid w:val="009B6F97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E12"/>
    <w:rsid w:val="009C3338"/>
    <w:rsid w:val="009C363B"/>
    <w:rsid w:val="009C3A3A"/>
    <w:rsid w:val="009C4106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C33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ADF"/>
    <w:rsid w:val="00A23C2C"/>
    <w:rsid w:val="00A2403B"/>
    <w:rsid w:val="00A2426D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FEA"/>
    <w:rsid w:val="00A575D6"/>
    <w:rsid w:val="00A57F4A"/>
    <w:rsid w:val="00A612A7"/>
    <w:rsid w:val="00A61730"/>
    <w:rsid w:val="00A617B5"/>
    <w:rsid w:val="00A62558"/>
    <w:rsid w:val="00A62FCA"/>
    <w:rsid w:val="00A645AF"/>
    <w:rsid w:val="00A646E2"/>
    <w:rsid w:val="00A64C65"/>
    <w:rsid w:val="00A6653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105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488E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6E05"/>
    <w:rsid w:val="00AE71A7"/>
    <w:rsid w:val="00AE737C"/>
    <w:rsid w:val="00AE7C3E"/>
    <w:rsid w:val="00AE7D44"/>
    <w:rsid w:val="00AF2116"/>
    <w:rsid w:val="00AF236B"/>
    <w:rsid w:val="00AF27FD"/>
    <w:rsid w:val="00AF28C8"/>
    <w:rsid w:val="00AF298F"/>
    <w:rsid w:val="00AF4CF0"/>
    <w:rsid w:val="00AF65E8"/>
    <w:rsid w:val="00AF6844"/>
    <w:rsid w:val="00AF70DE"/>
    <w:rsid w:val="00AF79FE"/>
    <w:rsid w:val="00AF7FE2"/>
    <w:rsid w:val="00B0006E"/>
    <w:rsid w:val="00B00801"/>
    <w:rsid w:val="00B01A0A"/>
    <w:rsid w:val="00B01D10"/>
    <w:rsid w:val="00B01DB4"/>
    <w:rsid w:val="00B027D8"/>
    <w:rsid w:val="00B031DC"/>
    <w:rsid w:val="00B03804"/>
    <w:rsid w:val="00B04691"/>
    <w:rsid w:val="00B04DA4"/>
    <w:rsid w:val="00B05872"/>
    <w:rsid w:val="00B05934"/>
    <w:rsid w:val="00B069C4"/>
    <w:rsid w:val="00B06CAC"/>
    <w:rsid w:val="00B06D4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398"/>
    <w:rsid w:val="00B22E82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187"/>
    <w:rsid w:val="00B61F0D"/>
    <w:rsid w:val="00B62578"/>
    <w:rsid w:val="00B62904"/>
    <w:rsid w:val="00B62A2A"/>
    <w:rsid w:val="00B6373A"/>
    <w:rsid w:val="00B63AAD"/>
    <w:rsid w:val="00B64927"/>
    <w:rsid w:val="00B6657E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124"/>
    <w:rsid w:val="00B81C02"/>
    <w:rsid w:val="00B81FFE"/>
    <w:rsid w:val="00B82062"/>
    <w:rsid w:val="00B82728"/>
    <w:rsid w:val="00B8325E"/>
    <w:rsid w:val="00B839DD"/>
    <w:rsid w:val="00B83F5F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904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77F6"/>
    <w:rsid w:val="00BB7B3B"/>
    <w:rsid w:val="00BC0C36"/>
    <w:rsid w:val="00BC1163"/>
    <w:rsid w:val="00BC1A72"/>
    <w:rsid w:val="00BC345A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C27"/>
    <w:rsid w:val="00BE1F51"/>
    <w:rsid w:val="00BE2452"/>
    <w:rsid w:val="00BE2ECE"/>
    <w:rsid w:val="00BE32EC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F59"/>
    <w:rsid w:val="00C40A0E"/>
    <w:rsid w:val="00C40F90"/>
    <w:rsid w:val="00C411E4"/>
    <w:rsid w:val="00C41D52"/>
    <w:rsid w:val="00C41EEB"/>
    <w:rsid w:val="00C425B6"/>
    <w:rsid w:val="00C429BD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F77"/>
    <w:rsid w:val="00C92FC2"/>
    <w:rsid w:val="00C92FF1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4476"/>
    <w:rsid w:val="00CB47C9"/>
    <w:rsid w:val="00CB4AD7"/>
    <w:rsid w:val="00CB4E58"/>
    <w:rsid w:val="00CB5C2F"/>
    <w:rsid w:val="00CB644C"/>
    <w:rsid w:val="00CB6DD2"/>
    <w:rsid w:val="00CB6EF1"/>
    <w:rsid w:val="00CB76E4"/>
    <w:rsid w:val="00CB7D2F"/>
    <w:rsid w:val="00CC0618"/>
    <w:rsid w:val="00CC126C"/>
    <w:rsid w:val="00CC248A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D751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72F"/>
    <w:rsid w:val="00CF1B91"/>
    <w:rsid w:val="00CF259A"/>
    <w:rsid w:val="00CF2845"/>
    <w:rsid w:val="00CF3645"/>
    <w:rsid w:val="00CF3AE5"/>
    <w:rsid w:val="00CF3CEE"/>
    <w:rsid w:val="00CF4E8B"/>
    <w:rsid w:val="00CF54B4"/>
    <w:rsid w:val="00CF5967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21E1"/>
    <w:rsid w:val="00D223F5"/>
    <w:rsid w:val="00D231C8"/>
    <w:rsid w:val="00D233BC"/>
    <w:rsid w:val="00D238CE"/>
    <w:rsid w:val="00D2465C"/>
    <w:rsid w:val="00D24CBC"/>
    <w:rsid w:val="00D24F67"/>
    <w:rsid w:val="00D25A24"/>
    <w:rsid w:val="00D25C78"/>
    <w:rsid w:val="00D25E9E"/>
    <w:rsid w:val="00D26167"/>
    <w:rsid w:val="00D26653"/>
    <w:rsid w:val="00D269F9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5D45"/>
    <w:rsid w:val="00D465BE"/>
    <w:rsid w:val="00D46A07"/>
    <w:rsid w:val="00D46B8A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4757"/>
    <w:rsid w:val="00D5586D"/>
    <w:rsid w:val="00D561F0"/>
    <w:rsid w:val="00D565F8"/>
    <w:rsid w:val="00D56AE9"/>
    <w:rsid w:val="00D56E36"/>
    <w:rsid w:val="00D57721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535"/>
    <w:rsid w:val="00D66A31"/>
    <w:rsid w:val="00D7034B"/>
    <w:rsid w:val="00D70C69"/>
    <w:rsid w:val="00D70FD5"/>
    <w:rsid w:val="00D712F2"/>
    <w:rsid w:val="00D71C9A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77FB4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66B"/>
    <w:rsid w:val="00E04C31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E59"/>
    <w:rsid w:val="00E23085"/>
    <w:rsid w:val="00E24913"/>
    <w:rsid w:val="00E24B9E"/>
    <w:rsid w:val="00E24DDB"/>
    <w:rsid w:val="00E25323"/>
    <w:rsid w:val="00E25720"/>
    <w:rsid w:val="00E25928"/>
    <w:rsid w:val="00E26856"/>
    <w:rsid w:val="00E27E58"/>
    <w:rsid w:val="00E310D5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2D79"/>
    <w:rsid w:val="00E72E77"/>
    <w:rsid w:val="00E7382D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EB9"/>
    <w:rsid w:val="00E87783"/>
    <w:rsid w:val="00E9016B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33EA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2265"/>
    <w:rsid w:val="00F13187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5414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2973"/>
    <w:rsid w:val="00F3309F"/>
    <w:rsid w:val="00F33196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31CF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D0FC9"/>
    <w:rsid w:val="00FD215F"/>
    <w:rsid w:val="00FD25FA"/>
    <w:rsid w:val="00FD2E26"/>
    <w:rsid w:val="00FD30CA"/>
    <w:rsid w:val="00FD3B60"/>
    <w:rsid w:val="00FD3F9F"/>
    <w:rsid w:val="00FD4046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1088"/>
    <w:rsid w:val="00FF16DD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FDF3A"/>
  <w15:docId w15:val="{F4AE2844-A68C-44C9-83BC-5F37DB8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62FCA"/>
    <w:pPr>
      <w:pBdr>
        <w:between w:val="single" w:sz="4" w:space="3" w:color="6B2976"/>
      </w:pBdr>
      <w:tabs>
        <w:tab w:val="right" w:pos="9323"/>
      </w:tabs>
      <w:spacing w:beforeLines="100" w:before="240" w:afterLines="200" w:after="480" w:line="24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D70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elayservice.gov.au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hyperlink" Target="http://www.ndis.gov.au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footer" Target="footer2.xml"/><Relationship Id="rId12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2.jpeg"/><Relationship Id="rId118" Type="http://schemas.openxmlformats.org/officeDocument/2006/relationships/image" Target="media/image106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99.png"/><Relationship Id="rId124" Type="http://schemas.openxmlformats.org/officeDocument/2006/relationships/footer" Target="footer3.xml"/><Relationship Id="rId129" Type="http://schemas.openxmlformats.org/officeDocument/2006/relationships/theme" Target="theme/theme1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3.jpeg"/><Relationship Id="rId119" Type="http://schemas.openxmlformats.org/officeDocument/2006/relationships/image" Target="media/image107.pn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customXml" Target="../customXml/item2.xm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hyperlink" Target="https://www.facebook.com/NDISAus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hyperlink" Target="http://www.informationaccessgroup.com" TargetMode="External"/><Relationship Id="rId125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0.jpeg"/><Relationship Id="rId115" Type="http://schemas.openxmlformats.org/officeDocument/2006/relationships/image" Target="media/image104.jpeg"/><Relationship Id="rId131" Type="http://schemas.openxmlformats.org/officeDocument/2006/relationships/customXml" Target="../customXml/item3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https://www.ndis.gov.a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5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1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hyperlink" Target="http://www.ndis.gov.au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August%20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000000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000000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29E52E2BEC4718AE161FBFADF1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39659-5D60-4CF5-8C34-5071F09CBA8B}"/>
      </w:docPartPr>
      <w:docPartBody>
        <w:p w:rsidR="009605E7" w:rsidRDefault="009B5564" w:rsidP="009B5564">
          <w:pPr>
            <w:pStyle w:val="1B29E52E2BEC4718AE161FBFADF16FEE"/>
          </w:pPr>
          <w:r w:rsidRPr="00803BA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wgyi-One">
    <w:panose1 w:val="00000603000000000203"/>
    <w:charset w:val="80"/>
    <w:family w:val="auto"/>
    <w:pitch w:val="variable"/>
    <w:sig w:usb0="21002A87" w:usb1="190F0000" w:usb2="00000410" w:usb3="00000000" w:csb0="803F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14"/>
    <w:rsid w:val="00012202"/>
    <w:rsid w:val="00096BF2"/>
    <w:rsid w:val="0012697C"/>
    <w:rsid w:val="00136F52"/>
    <w:rsid w:val="001C58B7"/>
    <w:rsid w:val="00260216"/>
    <w:rsid w:val="0031773B"/>
    <w:rsid w:val="003B34BD"/>
    <w:rsid w:val="003C6CF5"/>
    <w:rsid w:val="003D2089"/>
    <w:rsid w:val="00665087"/>
    <w:rsid w:val="006E1CA1"/>
    <w:rsid w:val="00724875"/>
    <w:rsid w:val="00764252"/>
    <w:rsid w:val="007677ED"/>
    <w:rsid w:val="0083085C"/>
    <w:rsid w:val="008B7114"/>
    <w:rsid w:val="008E397D"/>
    <w:rsid w:val="00927F16"/>
    <w:rsid w:val="009605E7"/>
    <w:rsid w:val="00973137"/>
    <w:rsid w:val="00985177"/>
    <w:rsid w:val="009B5564"/>
    <w:rsid w:val="009E27D9"/>
    <w:rsid w:val="00A72332"/>
    <w:rsid w:val="00A800A5"/>
    <w:rsid w:val="00C42F88"/>
    <w:rsid w:val="00C64272"/>
    <w:rsid w:val="00E51FA5"/>
    <w:rsid w:val="00F219F3"/>
    <w:rsid w:val="00F3176C"/>
    <w:rsid w:val="00FA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5564"/>
    <w:rPr>
      <w:color w:val="808080"/>
    </w:rPr>
  </w:style>
  <w:style w:type="paragraph" w:customStyle="1" w:styleId="1B29E52E2BEC4718AE161FBFADF16FEE">
    <w:name w:val="1B29E52E2BEC4718AE161FBFADF16FEE"/>
    <w:rsid w:val="009B5564"/>
    <w:rPr>
      <w:lang w:eastAsia="zh-CN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579CAD-CBEB-4E52-A21C-5D1471D1718E}"/>
</file>

<file path=customXml/itemProps3.xml><?xml version="1.0" encoding="utf-8"?>
<ds:datastoreItem xmlns:ds="http://schemas.openxmlformats.org/officeDocument/2006/customXml" ds:itemID="{47D0ABEE-8198-4B66-B982-8490D04EA2C7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August 9.dotx</Template>
  <TotalTime>94</TotalTime>
  <Pages>33</Pages>
  <Words>2427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16229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18</cp:revision>
  <cp:lastPrinted>2022-10-08T03:26:00Z</cp:lastPrinted>
  <dcterms:created xsi:type="dcterms:W3CDTF">2022-10-06T22:21:00Z</dcterms:created>
  <dcterms:modified xsi:type="dcterms:W3CDTF">2022-10-20T12:46:00Z</dcterms:modified>
</cp:coreProperties>
</file>