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AD1E4" w14:textId="68C29A38" w:rsidR="00F74CE0" w:rsidRPr="002F0DB2" w:rsidRDefault="00F74CE0" w:rsidP="00F74CE0">
      <w:pPr>
        <w:pStyle w:val="Headingcover"/>
        <w:rPr>
          <w:sz w:val="48"/>
          <w:szCs w:val="48"/>
        </w:rPr>
      </w:pPr>
      <w:bookmarkStart w:id="0" w:name="_Toc478476072"/>
      <w:bookmarkStart w:id="1" w:name="_Toc454014723"/>
      <w:bookmarkStart w:id="2" w:name="_Toc454015089"/>
      <w:bookmarkStart w:id="3" w:name="_Toc454096184"/>
      <w:bookmarkStart w:id="4" w:name="_Toc454097239"/>
      <w:bookmarkStart w:id="5" w:name="_Toc454807292"/>
      <w:bookmarkStart w:id="6" w:name="_Toc454809422"/>
      <w:bookmarkStart w:id="7" w:name="_Toc454872822"/>
      <w:bookmarkStart w:id="8" w:name="_Toc453948266"/>
      <w:r w:rsidRPr="002F0DB2">
        <w:rPr>
          <w:noProof/>
          <w:sz w:val="48"/>
          <w:szCs w:val="48"/>
          <w:lang w:eastAsia="en-US"/>
        </w:rPr>
        <w:drawing>
          <wp:anchor distT="0" distB="0" distL="114300" distR="114300" simplePos="0" relativeHeight="251659264" behindDoc="1" locked="0" layoutInCell="1" allowOverlap="1" wp14:anchorId="334BC137" wp14:editId="2CC935A7">
            <wp:simplePos x="0" y="0"/>
            <wp:positionH relativeFrom="page">
              <wp:posOffset>328930</wp:posOffset>
            </wp:positionH>
            <wp:positionV relativeFrom="page">
              <wp:posOffset>328930</wp:posOffset>
            </wp:positionV>
            <wp:extent cx="6839585" cy="8999855"/>
            <wp:effectExtent l="0" t="0" r="0" b="0"/>
            <wp:wrapNone/>
            <wp:docPr id="5" name="Picture 5" descr="cover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ing panel purp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8E">
        <w:rPr>
          <w:rFonts w:eastAsia="MS Gothic"/>
          <w:sz w:val="56"/>
          <w:szCs w:val="56"/>
          <w:lang w:val="en"/>
        </w:rPr>
        <w:t>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2F0DB2">
        <w:rPr>
          <w:sz w:val="48"/>
          <w:szCs w:val="48"/>
        </w:rPr>
        <w:t>rovider</w:t>
      </w:r>
      <w:bookmarkStart w:id="9" w:name="_GoBack"/>
      <w:bookmarkEnd w:id="9"/>
      <w:r w:rsidRPr="002F0DB2">
        <w:rPr>
          <w:sz w:val="48"/>
          <w:szCs w:val="48"/>
        </w:rPr>
        <w:t xml:space="preserve"> </w:t>
      </w:r>
      <w:r>
        <w:rPr>
          <w:sz w:val="48"/>
          <w:szCs w:val="48"/>
        </w:rPr>
        <w:t>Toolkit</w:t>
      </w:r>
      <w:r w:rsidRPr="002F0DB2">
        <w:rPr>
          <w:sz w:val="48"/>
          <w:szCs w:val="48"/>
        </w:rPr>
        <w:br/>
      </w:r>
    </w:p>
    <w:p w14:paraId="1F22CE01" w14:textId="6FFA1903" w:rsidR="00F74CE0" w:rsidRPr="00F74CE0" w:rsidRDefault="00F74CE0" w:rsidP="006F5245">
      <w:pPr>
        <w:pStyle w:val="Heading1"/>
      </w:pPr>
      <w:r w:rsidRPr="00F74CE0">
        <w:t>myplace registration for new providers</w:t>
      </w:r>
    </w:p>
    <w:p w14:paraId="1545BC5B" w14:textId="77777777" w:rsidR="00F74CE0" w:rsidRPr="006F5245" w:rsidRDefault="00F74CE0" w:rsidP="006F5245">
      <w:pPr>
        <w:pStyle w:val="Heading1"/>
        <w:spacing w:before="240" w:after="3960"/>
        <w:rPr>
          <w:b w:val="0"/>
        </w:rPr>
      </w:pPr>
      <w:r w:rsidRPr="006F5245">
        <w:rPr>
          <w:b w:val="0"/>
        </w:rPr>
        <w:t>Step by step guide</w:t>
      </w:r>
    </w:p>
    <w:p w14:paraId="2F57A72E" w14:textId="77777777" w:rsidR="00F74CE0" w:rsidRPr="002F0DB2" w:rsidRDefault="00F74CE0" w:rsidP="00F74CE0">
      <w:pPr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>1</w:t>
      </w:r>
      <w:r w:rsidRPr="002F0DB2">
        <w:rPr>
          <w:b/>
          <w:color w:val="FFFFFF" w:themeColor="background1"/>
          <w:sz w:val="40"/>
          <w:szCs w:val="40"/>
        </w:rPr>
        <w:t xml:space="preserve"> </w:t>
      </w:r>
      <w:r>
        <w:rPr>
          <w:b/>
          <w:color w:val="FFFFFF" w:themeColor="background1"/>
          <w:sz w:val="40"/>
          <w:szCs w:val="40"/>
        </w:rPr>
        <w:t>July</w:t>
      </w:r>
      <w:r w:rsidRPr="002F0DB2">
        <w:rPr>
          <w:b/>
          <w:color w:val="FFFFFF" w:themeColor="background1"/>
          <w:sz w:val="40"/>
          <w:szCs w:val="40"/>
        </w:rPr>
        <w:t xml:space="preserve"> 2016</w:t>
      </w:r>
    </w:p>
    <w:p w14:paraId="0E4CEF55" w14:textId="2327F510" w:rsidR="00773FC0" w:rsidRPr="00773FC0" w:rsidRDefault="00773FC0" w:rsidP="00F74CE0">
      <w:pPr>
        <w:keepNext/>
        <w:spacing w:before="320" w:after="240"/>
        <w:outlineLvl w:val="0"/>
        <w:rPr>
          <w:rFonts w:cs="Arial"/>
          <w:color w:val="FFFFFF" w:themeColor="background1"/>
          <w:sz w:val="28"/>
          <w:szCs w:val="96"/>
        </w:rPr>
      </w:pPr>
      <w:r w:rsidRPr="00773FC0">
        <w:rPr>
          <w:color w:val="FFFFFF" w:themeColor="background1"/>
          <w:sz w:val="28"/>
        </w:rPr>
        <w:br w:type="page"/>
      </w:r>
    </w:p>
    <w:p w14:paraId="38863AAA" w14:textId="77777777" w:rsidR="00773FC0" w:rsidRDefault="00773FC0" w:rsidP="006F5245">
      <w:pPr>
        <w:pStyle w:val="Heading1"/>
      </w:pPr>
      <w:bookmarkStart w:id="10" w:name="_Toc454015091"/>
    </w:p>
    <w:p w14:paraId="10855ABC" w14:textId="77777777" w:rsidR="00E15D0D" w:rsidRPr="006F5245" w:rsidRDefault="00E15D0D" w:rsidP="006F5245">
      <w:pPr>
        <w:pStyle w:val="TOCHeading"/>
        <w:rPr>
          <w:rFonts w:ascii="Arial" w:hAnsi="Arial" w:cs="Arial"/>
          <w:b/>
          <w:color w:val="660066"/>
        </w:rPr>
      </w:pPr>
      <w:r w:rsidRPr="006F5245">
        <w:rPr>
          <w:rFonts w:ascii="Arial" w:hAnsi="Arial" w:cs="Arial"/>
          <w:b/>
          <w:color w:val="660066"/>
        </w:rPr>
        <w:t>Table of Contents</w:t>
      </w:r>
    </w:p>
    <w:p w14:paraId="66F6A301" w14:textId="77777777" w:rsidR="00E15D0D" w:rsidRPr="00687647" w:rsidRDefault="00E15D0D" w:rsidP="00E15D0D">
      <w:pPr>
        <w:pStyle w:val="ContactDetails"/>
        <w:rPr>
          <w:color w:val="7030A0"/>
          <w:sz w:val="22"/>
        </w:rPr>
      </w:pPr>
    </w:p>
    <w:bookmarkEnd w:id="8" w:displacedByCustomXml="next"/>
    <w:bookmarkEnd w:id="10" w:displacedByCustomXml="next"/>
    <w:sdt>
      <w:sdtPr>
        <w:id w:val="10345430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D84CDC" w14:textId="35228EA6" w:rsidR="00E15D0D" w:rsidRDefault="00E15D0D">
          <w:pPr>
            <w:pStyle w:val="TOC1"/>
            <w:tabs>
              <w:tab w:val="right" w:leader="dot" w:pos="9764"/>
            </w:tabs>
          </w:pPr>
        </w:p>
        <w:p w14:paraId="0DCE4019" w14:textId="6A145720" w:rsidR="009F384D" w:rsidRDefault="005A00F1">
          <w:pPr>
            <w:pStyle w:val="TOC1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r w:rsidRPr="00E15D0D"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val="en-US" w:eastAsia="en-US"/>
            </w:rPr>
            <w:fldChar w:fldCharType="begin"/>
          </w:r>
          <w:r w:rsidRPr="00E15D0D">
            <w:instrText xml:space="preserve"> TOC \o "1-3" \h \z \u </w:instrText>
          </w:r>
          <w:r w:rsidRPr="00E15D0D"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val="en-US" w:eastAsia="en-US"/>
            </w:rPr>
            <w:fldChar w:fldCharType="separate"/>
          </w:r>
          <w:hyperlink w:anchor="_Toc478476074" w:history="1">
            <w:r w:rsidR="009F384D" w:rsidRPr="00325E21">
              <w:rPr>
                <w:rStyle w:val="Hyperlink"/>
                <w:noProof/>
              </w:rPr>
              <w:t>Introduction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_Toc478476074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 w:rsidR="00227C19">
              <w:rPr>
                <w:noProof/>
                <w:webHidden/>
              </w:rPr>
              <w:t>3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3C7DA7D8" w14:textId="77777777" w:rsidR="009F384D" w:rsidRDefault="00227C19">
          <w:pPr>
            <w:pStyle w:val="TOC1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hyperlink w:anchor="_Toc478476075" w:history="1">
            <w:r w:rsidR="009F384D" w:rsidRPr="00325E21">
              <w:rPr>
                <w:rStyle w:val="Hyperlink"/>
                <w:noProof/>
              </w:rPr>
              <w:t>Authentication process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_Toc478476075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3B9CDC1E" w14:textId="77777777" w:rsidR="009F384D" w:rsidRDefault="00227C19">
          <w:pPr>
            <w:pStyle w:val="TOC1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hyperlink w:anchor="_Toc478476076" w:history="1">
            <w:r w:rsidR="009F384D" w:rsidRPr="00325E21">
              <w:rPr>
                <w:rStyle w:val="Hyperlink"/>
                <w:noProof/>
              </w:rPr>
              <w:t>New providers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_Toc478476076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0BB52BCA" w14:textId="77777777" w:rsidR="009F384D" w:rsidRDefault="00227C19">
          <w:pPr>
            <w:pStyle w:val="TOC1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hyperlink w:anchor="_Toc478476077" w:history="1">
            <w:r w:rsidR="009F384D" w:rsidRPr="00325E21">
              <w:rPr>
                <w:rStyle w:val="Hyperlink"/>
                <w:noProof/>
              </w:rPr>
              <w:t>Registering as a NDIS provider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_Toc478476077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405DA366" w14:textId="77777777" w:rsidR="009F384D" w:rsidRDefault="00227C19">
          <w:pPr>
            <w:pStyle w:val="TOC2"/>
            <w:rPr>
              <w:rFonts w:asciiTheme="minorHAnsi" w:eastAsiaTheme="minorEastAsia" w:hAnsiTheme="minorHAnsi" w:cstheme="minorBidi"/>
              <w:sz w:val="24"/>
              <w:szCs w:val="24"/>
              <w:lang w:val="en-US" w:eastAsia="en-US"/>
            </w:rPr>
          </w:pPr>
          <w:hyperlink w:anchor="_Toc478476078" w:history="1">
            <w:r w:rsidR="009F384D" w:rsidRPr="00325E21">
              <w:rPr>
                <w:rStyle w:val="Hyperlink"/>
              </w:rPr>
              <w:t>Steps for Primary Contacts</w:t>
            </w:r>
            <w:r w:rsidR="009F384D">
              <w:rPr>
                <w:webHidden/>
              </w:rPr>
              <w:tab/>
            </w:r>
            <w:r w:rsidR="009F384D">
              <w:rPr>
                <w:webHidden/>
              </w:rPr>
              <w:fldChar w:fldCharType="begin"/>
            </w:r>
            <w:r w:rsidR="009F384D">
              <w:rPr>
                <w:webHidden/>
              </w:rPr>
              <w:instrText xml:space="preserve"> PAGEREF _Toc478476078 \h </w:instrText>
            </w:r>
            <w:r w:rsidR="009F384D">
              <w:rPr>
                <w:webHidden/>
              </w:rPr>
            </w:r>
            <w:r w:rsidR="009F384D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9F384D">
              <w:rPr>
                <w:webHidden/>
              </w:rPr>
              <w:fldChar w:fldCharType="end"/>
            </w:r>
          </w:hyperlink>
        </w:p>
        <w:p w14:paraId="635250AD" w14:textId="77777777" w:rsidR="009F384D" w:rsidRDefault="00227C19">
          <w:pPr>
            <w:pStyle w:val="TOC3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hyperlink w:anchor="_Toc478476079" w:history="1">
            <w:r w:rsidR="009F384D" w:rsidRPr="00325E21">
              <w:rPr>
                <w:rStyle w:val="Hyperlink"/>
                <w:noProof/>
              </w:rPr>
              <w:t>Adding registration groups and professions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_Toc478476079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67EDE7C5" w14:textId="77777777" w:rsidR="009F384D" w:rsidRDefault="00227C19">
          <w:pPr>
            <w:pStyle w:val="TOC3"/>
            <w:tabs>
              <w:tab w:val="right" w:leader="dot" w:pos="976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 w:eastAsia="en-US"/>
            </w:rPr>
          </w:pPr>
          <w:hyperlink w:anchor="_Toc478476080" w:history="1">
            <w:r w:rsidR="009F384D" w:rsidRPr="00325E21">
              <w:rPr>
                <w:rStyle w:val="Hyperlink"/>
                <w:noProof/>
              </w:rPr>
              <w:t>Viewing registration approval status</w:t>
            </w:r>
            <w:r w:rsidR="009F384D">
              <w:rPr>
                <w:noProof/>
                <w:webHidden/>
              </w:rPr>
              <w:tab/>
            </w:r>
            <w:r w:rsidR="009F384D">
              <w:rPr>
                <w:noProof/>
                <w:webHidden/>
              </w:rPr>
              <w:fldChar w:fldCharType="begin"/>
            </w:r>
            <w:r w:rsidR="009F384D">
              <w:rPr>
                <w:noProof/>
                <w:webHidden/>
              </w:rPr>
              <w:instrText xml:space="preserve"> PAGEREF _Toc478476080 \h </w:instrText>
            </w:r>
            <w:r w:rsidR="009F384D">
              <w:rPr>
                <w:noProof/>
                <w:webHidden/>
              </w:rPr>
            </w:r>
            <w:r w:rsidR="009F38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F384D">
              <w:rPr>
                <w:noProof/>
                <w:webHidden/>
              </w:rPr>
              <w:fldChar w:fldCharType="end"/>
            </w:r>
          </w:hyperlink>
        </w:p>
        <w:p w14:paraId="2CE15220" w14:textId="77777777" w:rsidR="009F384D" w:rsidRDefault="00227C19">
          <w:pPr>
            <w:pStyle w:val="TOC2"/>
            <w:rPr>
              <w:rFonts w:asciiTheme="minorHAnsi" w:eastAsiaTheme="minorEastAsia" w:hAnsiTheme="minorHAnsi" w:cstheme="minorBidi"/>
              <w:sz w:val="24"/>
              <w:szCs w:val="24"/>
              <w:lang w:val="en-US" w:eastAsia="en-US"/>
            </w:rPr>
          </w:pPr>
          <w:hyperlink w:anchor="_Toc478476081" w:history="1">
            <w:r w:rsidR="009F384D" w:rsidRPr="00325E21">
              <w:rPr>
                <w:rStyle w:val="Hyperlink"/>
              </w:rPr>
              <w:t>Steps for other users of myplace</w:t>
            </w:r>
            <w:r w:rsidR="009F384D">
              <w:rPr>
                <w:webHidden/>
              </w:rPr>
              <w:tab/>
            </w:r>
            <w:r w:rsidR="009F384D">
              <w:rPr>
                <w:webHidden/>
              </w:rPr>
              <w:fldChar w:fldCharType="begin"/>
            </w:r>
            <w:r w:rsidR="009F384D">
              <w:rPr>
                <w:webHidden/>
              </w:rPr>
              <w:instrText xml:space="preserve"> PAGEREF _Toc478476081 \h </w:instrText>
            </w:r>
            <w:r w:rsidR="009F384D">
              <w:rPr>
                <w:webHidden/>
              </w:rPr>
            </w:r>
            <w:r w:rsidR="009F384D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9F384D">
              <w:rPr>
                <w:webHidden/>
              </w:rPr>
              <w:fldChar w:fldCharType="end"/>
            </w:r>
          </w:hyperlink>
        </w:p>
        <w:p w14:paraId="77F589AC" w14:textId="35E74B2D" w:rsidR="00397300" w:rsidRPr="00EC6F71" w:rsidRDefault="005A00F1" w:rsidP="00EC6F71">
          <w:pPr>
            <w:sectPr w:rsidR="00397300" w:rsidRPr="00EC6F71" w:rsidSect="00F74CE0"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0" w:h="16840"/>
              <w:pgMar w:top="1474" w:right="1134" w:bottom="454" w:left="992" w:header="284" w:footer="932" w:gutter="0"/>
              <w:cols w:space="340"/>
              <w:titlePg/>
              <w:docGrid w:linePitch="299"/>
            </w:sectPr>
          </w:pPr>
          <w:r w:rsidRPr="00E15D0D">
            <w:rPr>
              <w:bCs/>
              <w:noProof/>
            </w:rPr>
            <w:fldChar w:fldCharType="end"/>
          </w:r>
        </w:p>
      </w:sdtContent>
    </w:sdt>
    <w:p w14:paraId="20C5D57D" w14:textId="77777777" w:rsidR="00ED0B43" w:rsidRPr="00ED0B43" w:rsidRDefault="00397300" w:rsidP="006F5245">
      <w:pPr>
        <w:pStyle w:val="Heading2"/>
      </w:pPr>
      <w:bookmarkStart w:id="11" w:name="_Toc478476074"/>
      <w:r>
        <w:lastRenderedPageBreak/>
        <w:t>Introduction</w:t>
      </w:r>
      <w:bookmarkEnd w:id="11"/>
    </w:p>
    <w:p w14:paraId="609BE709" w14:textId="77777777" w:rsidR="00ED0B43" w:rsidRDefault="00ED0B43" w:rsidP="006F5245">
      <w:r>
        <w:t xml:space="preserve">The </w:t>
      </w:r>
      <w:proofErr w:type="spellStart"/>
      <w:r w:rsidRPr="0083186C">
        <w:rPr>
          <w:rStyle w:val="Strong"/>
        </w:rPr>
        <w:t>myplace</w:t>
      </w:r>
      <w:proofErr w:type="spellEnd"/>
      <w:r>
        <w:t xml:space="preserve"> Provider Portal is the means </w:t>
      </w:r>
      <w:r w:rsidR="004342AD">
        <w:t>for</w:t>
      </w:r>
      <w:r>
        <w:t xml:space="preserve"> </w:t>
      </w:r>
      <w:r w:rsidR="004342AD">
        <w:t xml:space="preserve">registered NDIS </w:t>
      </w:r>
      <w:r w:rsidR="00950DDD">
        <w:t xml:space="preserve">providers </w:t>
      </w:r>
      <w:r w:rsidR="004342AD">
        <w:t xml:space="preserve">to manage their products and services for </w:t>
      </w:r>
      <w:r w:rsidR="00950DDD">
        <w:t>participants</w:t>
      </w:r>
      <w:r w:rsidR="004342AD">
        <w:t>. Providers</w:t>
      </w:r>
      <w:r w:rsidR="00950DDD">
        <w:t xml:space="preserve"> can</w:t>
      </w:r>
      <w:r w:rsidR="004342AD">
        <w:t xml:space="preserve"> use </w:t>
      </w:r>
      <w:proofErr w:type="spellStart"/>
      <w:r w:rsidR="004342AD" w:rsidRPr="00E53A30">
        <w:rPr>
          <w:b/>
          <w:color w:val="8064A2" w:themeColor="accent4"/>
        </w:rPr>
        <w:t>myplace</w:t>
      </w:r>
      <w:proofErr w:type="spellEnd"/>
      <w:r w:rsidR="004342AD" w:rsidRPr="00E53A30">
        <w:rPr>
          <w:color w:val="8064A2" w:themeColor="accent4"/>
        </w:rPr>
        <w:t xml:space="preserve"> </w:t>
      </w:r>
      <w:r w:rsidR="004342AD">
        <w:t>to</w:t>
      </w:r>
      <w:r w:rsidR="00950DDD">
        <w:t>:</w:t>
      </w:r>
    </w:p>
    <w:p w14:paraId="57FB412D" w14:textId="77777777" w:rsidR="00950DDD" w:rsidRDefault="00950DDD" w:rsidP="006F5245">
      <w:pPr>
        <w:pStyle w:val="ListParagraph"/>
        <w:numPr>
          <w:ilvl w:val="0"/>
          <w:numId w:val="44"/>
        </w:numPr>
      </w:pPr>
      <w:proofErr w:type="gramStart"/>
      <w:r>
        <w:t>view</w:t>
      </w:r>
      <w:proofErr w:type="gramEnd"/>
      <w:r>
        <w:t xml:space="preserve"> information</w:t>
      </w:r>
    </w:p>
    <w:p w14:paraId="5D002D51" w14:textId="77777777" w:rsidR="00C64CA3" w:rsidRDefault="00C64CA3" w:rsidP="006F5245">
      <w:pPr>
        <w:pStyle w:val="ListParagraph"/>
        <w:numPr>
          <w:ilvl w:val="0"/>
          <w:numId w:val="44"/>
        </w:numPr>
      </w:pPr>
      <w:proofErr w:type="gramStart"/>
      <w:r>
        <w:t>create</w:t>
      </w:r>
      <w:proofErr w:type="gramEnd"/>
      <w:r>
        <w:t xml:space="preserve"> service bookings</w:t>
      </w:r>
    </w:p>
    <w:p w14:paraId="6AD771B0" w14:textId="77777777" w:rsidR="00386424" w:rsidRDefault="00950DDD" w:rsidP="006F5245">
      <w:pPr>
        <w:pStyle w:val="ListParagraph"/>
        <w:numPr>
          <w:ilvl w:val="0"/>
          <w:numId w:val="44"/>
        </w:numPr>
      </w:pPr>
      <w:proofErr w:type="gramStart"/>
      <w:r>
        <w:t>manage</w:t>
      </w:r>
      <w:proofErr w:type="gramEnd"/>
      <w:r>
        <w:t xml:space="preserve"> </w:t>
      </w:r>
      <w:r w:rsidR="004342AD">
        <w:t>payment requests</w:t>
      </w:r>
      <w:r>
        <w:t xml:space="preserve"> </w:t>
      </w:r>
    </w:p>
    <w:p w14:paraId="6631510A" w14:textId="77777777" w:rsidR="00950DDD" w:rsidRPr="00C05047" w:rsidRDefault="00950DDD" w:rsidP="006F5245">
      <w:pPr>
        <w:pStyle w:val="ListParagraph"/>
        <w:numPr>
          <w:ilvl w:val="0"/>
          <w:numId w:val="44"/>
        </w:numPr>
      </w:pPr>
      <w:proofErr w:type="gramStart"/>
      <w:r>
        <w:t>communicate</w:t>
      </w:r>
      <w:proofErr w:type="gramEnd"/>
      <w:r>
        <w:t xml:space="preserve"> with participants.</w:t>
      </w:r>
    </w:p>
    <w:p w14:paraId="0CFEE040" w14:textId="681CB541" w:rsidR="00C05047" w:rsidRDefault="00950DDD" w:rsidP="006F5245">
      <w:r>
        <w:t xml:space="preserve">Accessing the </w:t>
      </w:r>
      <w:proofErr w:type="spellStart"/>
      <w:r w:rsidRPr="0083186C">
        <w:rPr>
          <w:rStyle w:val="Strong"/>
        </w:rPr>
        <w:t>myplace</w:t>
      </w:r>
      <w:proofErr w:type="spellEnd"/>
      <w:r w:rsidR="003B6190">
        <w:t xml:space="preserve"> provider p</w:t>
      </w:r>
      <w:r>
        <w:t xml:space="preserve">ortal involves a </w:t>
      </w:r>
      <w:r w:rsidR="00791D9E">
        <w:t>two-</w:t>
      </w:r>
      <w:r>
        <w:t xml:space="preserve">step online process. </w:t>
      </w:r>
      <w:r w:rsidR="00397300">
        <w:t xml:space="preserve">This Step-by-Step Guide </w:t>
      </w:r>
      <w:r w:rsidR="001F165E">
        <w:t xml:space="preserve">is intended for use by new </w:t>
      </w:r>
      <w:r w:rsidR="00C64CA3">
        <w:t>p</w:t>
      </w:r>
      <w:r w:rsidR="001F165E">
        <w:t>roviders</w:t>
      </w:r>
      <w:r w:rsidR="00C64CA3">
        <w:t xml:space="preserve"> </w:t>
      </w:r>
      <w:r w:rsidR="00773FC0">
        <w:t>a</w:t>
      </w:r>
      <w:r w:rsidR="006340D7">
        <w:t xml:space="preserve">nd provides information on setting up your access for the new </w:t>
      </w:r>
      <w:proofErr w:type="spellStart"/>
      <w:r w:rsidR="006340D7" w:rsidRPr="001F165E">
        <w:rPr>
          <w:rStyle w:val="Strong"/>
        </w:rPr>
        <w:t>myplace</w:t>
      </w:r>
      <w:proofErr w:type="spellEnd"/>
      <w:r w:rsidR="003B6190">
        <w:t xml:space="preserve"> provider p</w:t>
      </w:r>
      <w:r w:rsidR="006340D7">
        <w:t>ortal.</w:t>
      </w:r>
      <w:r w:rsidR="00773FC0">
        <w:t xml:space="preserve"> </w:t>
      </w:r>
    </w:p>
    <w:p w14:paraId="28EDB524" w14:textId="77777777" w:rsidR="00C05047" w:rsidRDefault="00C05047" w:rsidP="006F5245">
      <w:r>
        <w:t xml:space="preserve">The Primary Contact of your organisation will need to complete the initial registration </w:t>
      </w:r>
      <w:proofErr w:type="gramStart"/>
      <w:r>
        <w:t>process which</w:t>
      </w:r>
      <w:proofErr w:type="gramEnd"/>
      <w:r>
        <w:t xml:space="preserve"> involves completing the </w:t>
      </w:r>
      <w:r w:rsidRPr="0083186C">
        <w:rPr>
          <w:rStyle w:val="Strong"/>
        </w:rPr>
        <w:t>Intent to Register</w:t>
      </w:r>
      <w:r>
        <w:t xml:space="preserve"> form in </w:t>
      </w:r>
      <w:proofErr w:type="spellStart"/>
      <w:r w:rsidRPr="0083186C">
        <w:rPr>
          <w:rStyle w:val="Strong"/>
        </w:rPr>
        <w:t>myplace</w:t>
      </w:r>
      <w:proofErr w:type="spellEnd"/>
      <w:r>
        <w:t xml:space="preserve">. If you are unsure who the Primary Contact is, we recommend you contact your organisation for clarification. This Step-by-Step Guide provides instructions for both the Primary Contact and other users of </w:t>
      </w:r>
      <w:proofErr w:type="spellStart"/>
      <w:r w:rsidRPr="0083186C">
        <w:rPr>
          <w:rStyle w:val="Strong"/>
        </w:rPr>
        <w:t>myplace</w:t>
      </w:r>
      <w:proofErr w:type="spellEnd"/>
      <w:r>
        <w:t>.</w:t>
      </w:r>
    </w:p>
    <w:p w14:paraId="3EF1487C" w14:textId="49768EDE" w:rsidR="00E53A30" w:rsidRDefault="00912329" w:rsidP="006F5245">
      <w:r>
        <w:t>The</w:t>
      </w:r>
      <w:r w:rsidR="001F165E">
        <w:t xml:space="preserve"> </w:t>
      </w:r>
      <w:proofErr w:type="gramStart"/>
      <w:r w:rsidR="001F165E">
        <w:t>s</w:t>
      </w:r>
      <w:r w:rsidR="00F45721">
        <w:t>teps outlined in this document continues</w:t>
      </w:r>
      <w:proofErr w:type="gramEnd"/>
      <w:r w:rsidR="00F45721">
        <w:t xml:space="preserve"> from</w:t>
      </w:r>
      <w:r w:rsidR="00E53A30">
        <w:t xml:space="preserve"> the</w:t>
      </w:r>
      <w:r w:rsidR="00F45721">
        <w:t xml:space="preserve"> </w:t>
      </w:r>
      <w:r w:rsidR="00791D9E" w:rsidRPr="00791D9E">
        <w:rPr>
          <w:b/>
          <w:i/>
        </w:rPr>
        <w:t>PRODA Step by Step Guide</w:t>
      </w:r>
      <w:r w:rsidR="001F165E">
        <w:t>.</w:t>
      </w:r>
      <w:r w:rsidR="00497277">
        <w:t xml:space="preserve"> </w:t>
      </w:r>
    </w:p>
    <w:p w14:paraId="527C69B7" w14:textId="24332E5E" w:rsidR="001F165E" w:rsidRDefault="008A2EB4" w:rsidP="006F5245">
      <w:pPr>
        <w:pStyle w:val="Heading2"/>
      </w:pPr>
      <w:bookmarkStart w:id="12" w:name="_Toc478476075"/>
      <w:r>
        <w:t>Authentication p</w:t>
      </w:r>
      <w:r w:rsidR="00970E8B">
        <w:t>rocess</w:t>
      </w:r>
      <w:bookmarkEnd w:id="12"/>
    </w:p>
    <w:p w14:paraId="09F06D6C" w14:textId="04B4A859" w:rsidR="008F7875" w:rsidRDefault="00640EAF" w:rsidP="006F5245">
      <w:r>
        <w:t xml:space="preserve">Since </w:t>
      </w:r>
      <w:r w:rsidR="008F7875">
        <w:t>1 July 2016</w:t>
      </w:r>
      <w:r>
        <w:t xml:space="preserve"> </w:t>
      </w:r>
      <w:r w:rsidR="008F7875">
        <w:t xml:space="preserve">there </w:t>
      </w:r>
      <w:r>
        <w:t>has been</w:t>
      </w:r>
      <w:r w:rsidR="008F7875">
        <w:t xml:space="preserve"> a new online NDIS Provider Portal called </w:t>
      </w:r>
      <w:proofErr w:type="spellStart"/>
      <w:r w:rsidR="008F7875" w:rsidRPr="00E53A30">
        <w:rPr>
          <w:b/>
          <w:color w:val="7030A0"/>
        </w:rPr>
        <w:t>myplace</w:t>
      </w:r>
      <w:proofErr w:type="spellEnd"/>
      <w:r w:rsidR="008F7875">
        <w:t xml:space="preserve">. To access </w:t>
      </w:r>
      <w:proofErr w:type="spellStart"/>
      <w:r w:rsidR="008F7875" w:rsidRPr="00E53A30">
        <w:rPr>
          <w:b/>
          <w:color w:val="8064A2" w:themeColor="accent4"/>
        </w:rPr>
        <w:t>myplace</w:t>
      </w:r>
      <w:proofErr w:type="spellEnd"/>
      <w:r w:rsidR="008F7875">
        <w:t xml:space="preserve">, a new authentication process called Provider Digital Access (PRODA) will be in place and managed by the Department of Human Services. All existing and new Providers will need to register for </w:t>
      </w:r>
      <w:r w:rsidR="00E53A30">
        <w:t xml:space="preserve">a </w:t>
      </w:r>
      <w:r w:rsidR="008F7875">
        <w:t>PRODA</w:t>
      </w:r>
      <w:r w:rsidR="00E53A30">
        <w:t xml:space="preserve"> account</w:t>
      </w:r>
      <w:r w:rsidR="008F7875">
        <w:t>.</w:t>
      </w:r>
    </w:p>
    <w:p w14:paraId="67A276D6" w14:textId="77777777" w:rsidR="008F7875" w:rsidRDefault="008F7875" w:rsidP="006F5245">
      <w:r>
        <w:t>The authentication process through PRODA is designed to provide secure access to specific Government services.</w:t>
      </w:r>
      <w:r w:rsidRPr="002C1216">
        <w:t xml:space="preserve"> </w:t>
      </w:r>
      <w:r>
        <w:t xml:space="preserve">All users of </w:t>
      </w:r>
      <w:proofErr w:type="spellStart"/>
      <w:r w:rsidRPr="008A2EB4">
        <w:rPr>
          <w:b/>
        </w:rPr>
        <w:t>myplace</w:t>
      </w:r>
      <w:proofErr w:type="spellEnd"/>
      <w:r>
        <w:t xml:space="preserve"> will need to create a PRODA account.</w:t>
      </w:r>
    </w:p>
    <w:p w14:paraId="34A8EE41" w14:textId="4FC90BCE" w:rsidR="00E53A30" w:rsidRDefault="00701CB1" w:rsidP="006F5245">
      <w:r>
        <w:t>For</w:t>
      </w:r>
      <w:r w:rsidR="008F7875">
        <w:t xml:space="preserve"> </w:t>
      </w:r>
      <w:r w:rsidR="008F7875" w:rsidRPr="008C3BA6">
        <w:rPr>
          <w:rStyle w:val="Strong"/>
          <w:color w:val="000000" w:themeColor="text1"/>
        </w:rPr>
        <w:t>new NDIS Provider</w:t>
      </w:r>
      <w:r w:rsidRPr="008C3BA6">
        <w:rPr>
          <w:rStyle w:val="Strong"/>
          <w:color w:val="000000" w:themeColor="text1"/>
        </w:rPr>
        <w:t>s</w:t>
      </w:r>
      <w:r w:rsidR="00497277">
        <w:t xml:space="preserve">, </w:t>
      </w:r>
      <w:r w:rsidR="00E53A30">
        <w:t>the PROD</w:t>
      </w:r>
      <w:r w:rsidR="008F7875">
        <w:t xml:space="preserve">A authentication process will be your access point into </w:t>
      </w:r>
      <w:proofErr w:type="spellStart"/>
      <w:r w:rsidR="008F7875" w:rsidRPr="008C3BA6">
        <w:rPr>
          <w:b/>
          <w:color w:val="8064A2" w:themeColor="accent4"/>
        </w:rPr>
        <w:t>myplace</w:t>
      </w:r>
      <w:proofErr w:type="spellEnd"/>
      <w:r w:rsidR="008F7875">
        <w:t xml:space="preserve">. Once your PRODA account is created and authenticated, you will need to submit your NDIS registration request using </w:t>
      </w:r>
      <w:proofErr w:type="spellStart"/>
      <w:r w:rsidR="008F7875" w:rsidRPr="008A2EB4">
        <w:rPr>
          <w:b/>
        </w:rPr>
        <w:t>myplace</w:t>
      </w:r>
      <w:proofErr w:type="spellEnd"/>
      <w:r w:rsidR="008F7875">
        <w:t xml:space="preserve">. </w:t>
      </w:r>
    </w:p>
    <w:p w14:paraId="04A629E2" w14:textId="77777777" w:rsidR="00970E8B" w:rsidRDefault="00970E8B" w:rsidP="006F5245">
      <w:r>
        <w:t xml:space="preserve">The authentication system is a </w:t>
      </w:r>
      <w:r w:rsidR="00701CB1">
        <w:t>two-</w:t>
      </w:r>
      <w:r>
        <w:t>step online process:</w:t>
      </w:r>
    </w:p>
    <w:p w14:paraId="75A178F9" w14:textId="77777777" w:rsidR="008F7875" w:rsidRDefault="00970E8B" w:rsidP="006F5245">
      <w:pPr>
        <w:pStyle w:val="ListParagraph"/>
        <w:numPr>
          <w:ilvl w:val="0"/>
          <w:numId w:val="45"/>
        </w:numPr>
      </w:pPr>
      <w:r w:rsidRPr="006F5245">
        <w:rPr>
          <w:b/>
          <w:bCs/>
        </w:rPr>
        <w:t>Create your account</w:t>
      </w:r>
      <w:r>
        <w:t xml:space="preserve"> – provide basic personal information, create a username and password, and provide contact information for the secure management of your account</w:t>
      </w:r>
    </w:p>
    <w:p w14:paraId="4EAAD94C" w14:textId="77777777" w:rsidR="00970E8B" w:rsidRDefault="00970E8B" w:rsidP="006F5245">
      <w:pPr>
        <w:pStyle w:val="ListParagraph"/>
        <w:numPr>
          <w:ilvl w:val="0"/>
          <w:numId w:val="45"/>
        </w:numPr>
      </w:pPr>
      <w:r w:rsidRPr="006F5245">
        <w:rPr>
          <w:b/>
          <w:bCs/>
        </w:rPr>
        <w:t>Verify your identity</w:t>
      </w:r>
      <w:r>
        <w:t xml:space="preserve"> – verify your identity online using Government issued identity documents which requires you to provide key information from your documents. Your identity will be verified online </w:t>
      </w:r>
      <w:r w:rsidRPr="006F5245">
        <w:rPr>
          <w:lang w:val="en-US"/>
        </w:rPr>
        <w:t>and in real-time</w:t>
      </w:r>
      <w:r>
        <w:t xml:space="preserve"> using the Government’s </w:t>
      </w:r>
      <w:hyperlink r:id="rId15" w:history="1">
        <w:r>
          <w:rPr>
            <w:rStyle w:val="Hyperlink"/>
          </w:rPr>
          <w:t>Document Verification Service</w:t>
        </w:r>
      </w:hyperlink>
      <w:r>
        <w:t xml:space="preserve"> (DVS). </w:t>
      </w:r>
    </w:p>
    <w:p w14:paraId="0B5F27BB" w14:textId="4DC1C86F" w:rsidR="00497277" w:rsidRDefault="003B6190" w:rsidP="006F5245">
      <w:pPr>
        <w:pStyle w:val="Heading2"/>
      </w:pPr>
      <w:bookmarkStart w:id="13" w:name="_Toc478476076"/>
      <w:r>
        <w:t>New p</w:t>
      </w:r>
      <w:r w:rsidR="00497277">
        <w:t>roviders</w:t>
      </w:r>
      <w:bookmarkEnd w:id="13"/>
    </w:p>
    <w:p w14:paraId="5C83F2B8" w14:textId="77777777" w:rsidR="00C64CA3" w:rsidRDefault="00C64CA3" w:rsidP="006F5245">
      <w:r>
        <w:t xml:space="preserve">The key steps for </w:t>
      </w:r>
      <w:r w:rsidRPr="00E53A30">
        <w:rPr>
          <w:rStyle w:val="Strong"/>
          <w:color w:val="000000" w:themeColor="text1"/>
        </w:rPr>
        <w:t>registering as a NDIS Provider</w:t>
      </w:r>
      <w:r w:rsidRPr="00E53A30">
        <w:t xml:space="preserve"> </w:t>
      </w:r>
      <w:r>
        <w:t>are:</w:t>
      </w:r>
    </w:p>
    <w:p w14:paraId="4D03691D" w14:textId="77777777" w:rsidR="00C64CA3" w:rsidRDefault="004342AD" w:rsidP="006F5245">
      <w:pPr>
        <w:pStyle w:val="ListParagraph"/>
        <w:numPr>
          <w:ilvl w:val="0"/>
          <w:numId w:val="46"/>
        </w:numPr>
      </w:pPr>
      <w:r>
        <w:t xml:space="preserve">Create </w:t>
      </w:r>
      <w:r w:rsidR="00C64CA3">
        <w:t xml:space="preserve">an account and </w:t>
      </w:r>
      <w:r>
        <w:t xml:space="preserve">verify </w:t>
      </w:r>
      <w:r w:rsidR="00C64CA3">
        <w:t>your identity using PRODA</w:t>
      </w:r>
    </w:p>
    <w:p w14:paraId="16E4696F" w14:textId="77777777" w:rsidR="00C64CA3" w:rsidRDefault="004342AD" w:rsidP="006F5245">
      <w:pPr>
        <w:pStyle w:val="ListParagraph"/>
        <w:numPr>
          <w:ilvl w:val="0"/>
          <w:numId w:val="46"/>
        </w:numPr>
      </w:pPr>
      <w:r>
        <w:t xml:space="preserve">Complete the </w:t>
      </w:r>
      <w:r w:rsidR="00C64CA3">
        <w:t xml:space="preserve">Intent to Register form in the </w:t>
      </w:r>
      <w:proofErr w:type="spellStart"/>
      <w:r w:rsidR="00C64CA3">
        <w:t>myplace</w:t>
      </w:r>
      <w:proofErr w:type="spellEnd"/>
      <w:r w:rsidR="00C64CA3">
        <w:t xml:space="preserve"> portal </w:t>
      </w:r>
    </w:p>
    <w:p w14:paraId="53AD9061" w14:textId="77777777" w:rsidR="00C64CA3" w:rsidRDefault="00C64CA3" w:rsidP="006F5245">
      <w:pPr>
        <w:pStyle w:val="ListParagraph"/>
        <w:numPr>
          <w:ilvl w:val="0"/>
          <w:numId w:val="46"/>
        </w:numPr>
      </w:pPr>
      <w:r>
        <w:t>Add Professions and Registration Groups</w:t>
      </w:r>
      <w:r w:rsidRPr="0039207F">
        <w:t xml:space="preserve"> </w:t>
      </w:r>
      <w:r>
        <w:t xml:space="preserve">for NDIS approval (including the states/territories for which you will be providing services) </w:t>
      </w:r>
    </w:p>
    <w:p w14:paraId="697AF80B" w14:textId="11BEC75B" w:rsidR="00E53A30" w:rsidRDefault="00C64CA3" w:rsidP="006F5245">
      <w:pPr>
        <w:pStyle w:val="ListParagraph"/>
        <w:numPr>
          <w:ilvl w:val="0"/>
          <w:numId w:val="46"/>
        </w:numPr>
      </w:pPr>
      <w:r>
        <w:t>Upload r</w:t>
      </w:r>
      <w:r w:rsidR="00E53A30">
        <w:t>equired supporting documentati</w:t>
      </w:r>
      <w:bookmarkStart w:id="14" w:name="_For_new_Providers:"/>
      <w:bookmarkEnd w:id="14"/>
      <w:r w:rsidR="00E53A30">
        <w:t>on</w:t>
      </w:r>
    </w:p>
    <w:p w14:paraId="3E817E45" w14:textId="77777777" w:rsidR="00E53A30" w:rsidRDefault="00E53A30" w:rsidP="00E53A30">
      <w:pPr>
        <w:pStyle w:val="ListParagraph"/>
        <w:numPr>
          <w:ilvl w:val="0"/>
          <w:numId w:val="0"/>
        </w:numPr>
        <w:ind w:left="567"/>
      </w:pPr>
    </w:p>
    <w:p w14:paraId="08D5EBAB" w14:textId="77777777" w:rsidR="00E53A30" w:rsidRDefault="00E53A30" w:rsidP="00E53A30">
      <w:pPr>
        <w:pStyle w:val="ListParagraph"/>
        <w:numPr>
          <w:ilvl w:val="0"/>
          <w:numId w:val="0"/>
        </w:numPr>
        <w:ind w:left="567"/>
      </w:pPr>
    </w:p>
    <w:p w14:paraId="09520401" w14:textId="2B1ECF82" w:rsidR="00916381" w:rsidRPr="001F165E" w:rsidRDefault="00916381" w:rsidP="006F5245">
      <w:pPr>
        <w:pStyle w:val="Heading2"/>
      </w:pPr>
      <w:bookmarkStart w:id="15" w:name="_Toc478476077"/>
      <w:r w:rsidRPr="001F165E">
        <w:lastRenderedPageBreak/>
        <w:t xml:space="preserve">Registering as a </w:t>
      </w:r>
      <w:r w:rsidR="00243E6D">
        <w:t xml:space="preserve">NDIS </w:t>
      </w:r>
      <w:r w:rsidR="003B6190">
        <w:t>p</w:t>
      </w:r>
      <w:r w:rsidRPr="001F165E">
        <w:t>rovider</w:t>
      </w:r>
      <w:bookmarkEnd w:id="15"/>
    </w:p>
    <w:p w14:paraId="2A705555" w14:textId="77777777" w:rsidR="0099091B" w:rsidRDefault="001F165E" w:rsidP="006F5245">
      <w:r>
        <w:t>Once a PRODA account is created and authenticated in PRODA,</w:t>
      </w:r>
      <w:r w:rsidR="006C1783">
        <w:t xml:space="preserve"> you will need to link your PRODA account to </w:t>
      </w:r>
      <w:proofErr w:type="spellStart"/>
      <w:r w:rsidR="006C1783" w:rsidRPr="006C1783">
        <w:rPr>
          <w:rStyle w:val="Strong"/>
        </w:rPr>
        <w:t>myplace</w:t>
      </w:r>
      <w:proofErr w:type="spellEnd"/>
      <w:r w:rsidR="006C1783">
        <w:t xml:space="preserve"> and complete</w:t>
      </w:r>
      <w:r>
        <w:t xml:space="preserve"> the </w:t>
      </w:r>
      <w:r w:rsidR="00A63243">
        <w:t>remaining</w:t>
      </w:r>
      <w:r>
        <w:t xml:space="preserve"> registration process</w:t>
      </w:r>
      <w:r w:rsidR="006C1783">
        <w:t xml:space="preserve"> in </w:t>
      </w:r>
      <w:proofErr w:type="spellStart"/>
      <w:r w:rsidR="006C1783" w:rsidRPr="006C1783">
        <w:rPr>
          <w:rStyle w:val="Strong"/>
        </w:rPr>
        <w:t>myplace</w:t>
      </w:r>
      <w:proofErr w:type="spellEnd"/>
      <w:r>
        <w:t>.</w:t>
      </w:r>
    </w:p>
    <w:p w14:paraId="328675D9" w14:textId="77777777" w:rsidR="003656E5" w:rsidRDefault="003656E5" w:rsidP="006F5245">
      <w:r>
        <w:t>Your registration is complete when you have:</w:t>
      </w:r>
    </w:p>
    <w:p w14:paraId="6B63C2BF" w14:textId="77777777" w:rsidR="003656E5" w:rsidRDefault="003656E5" w:rsidP="006F5245">
      <w:pPr>
        <w:pStyle w:val="ListParagraph"/>
        <w:numPr>
          <w:ilvl w:val="0"/>
          <w:numId w:val="47"/>
        </w:numPr>
      </w:pPr>
      <w:r>
        <w:t xml:space="preserve">Linked your PRODA account to </w:t>
      </w:r>
      <w:proofErr w:type="spellStart"/>
      <w:r w:rsidRPr="006F5245">
        <w:rPr>
          <w:b/>
        </w:rPr>
        <w:t>myplace</w:t>
      </w:r>
      <w:proofErr w:type="spellEnd"/>
      <w:r>
        <w:t xml:space="preserve"> (steps </w:t>
      </w:r>
      <w:r w:rsidR="004342AD">
        <w:t xml:space="preserve">1 </w:t>
      </w:r>
      <w:r>
        <w:t xml:space="preserve">to </w:t>
      </w:r>
      <w:r w:rsidR="004342AD">
        <w:t>17</w:t>
      </w:r>
      <w:r>
        <w:t>)</w:t>
      </w:r>
    </w:p>
    <w:p w14:paraId="5A897D20" w14:textId="40E0C50C" w:rsidR="00243E6D" w:rsidRDefault="003656E5" w:rsidP="0099091B">
      <w:pPr>
        <w:pStyle w:val="ListParagraph"/>
        <w:numPr>
          <w:ilvl w:val="0"/>
          <w:numId w:val="47"/>
        </w:numPr>
      </w:pPr>
      <w:r>
        <w:t xml:space="preserve">Added the Registration Groups and Professions you wish to provide services for (steps </w:t>
      </w:r>
      <w:r w:rsidR="004342AD">
        <w:t>1</w:t>
      </w:r>
      <w:r w:rsidR="00DD1E1D">
        <w:t>9</w:t>
      </w:r>
      <w:r>
        <w:t xml:space="preserve"> to </w:t>
      </w:r>
      <w:r w:rsidR="004342AD">
        <w:t>29</w:t>
      </w:r>
      <w:r>
        <w:t>)</w:t>
      </w:r>
    </w:p>
    <w:p w14:paraId="67920BC4" w14:textId="77777777" w:rsidR="002165DF" w:rsidRPr="004342AD" w:rsidRDefault="002165DF" w:rsidP="00DE287A">
      <w:pPr>
        <w:pStyle w:val="Steps"/>
      </w:pPr>
      <w:r w:rsidRPr="004342AD">
        <w:t xml:space="preserve">Access the </w:t>
      </w:r>
      <w:proofErr w:type="spellStart"/>
      <w:r w:rsidRPr="0083186C">
        <w:rPr>
          <w:rStyle w:val="Strong"/>
        </w:rPr>
        <w:t>myplace</w:t>
      </w:r>
      <w:proofErr w:type="spellEnd"/>
      <w:r w:rsidRPr="004342AD">
        <w:t xml:space="preserve"> portal using the link provided on the</w:t>
      </w:r>
      <w:r w:rsidR="00C05047">
        <w:t xml:space="preserve"> </w:t>
      </w:r>
      <w:hyperlink r:id="rId16" w:history="1">
        <w:r w:rsidR="00C05047" w:rsidRPr="00C05047">
          <w:rPr>
            <w:rStyle w:val="Hyperlink"/>
          </w:rPr>
          <w:t>NDIS website</w:t>
        </w:r>
      </w:hyperlink>
      <w:r w:rsidRPr="004342AD">
        <w:t xml:space="preserve"> or type in </w:t>
      </w:r>
      <w:r w:rsidR="00C05047" w:rsidRPr="00796070">
        <w:t>https://</w:t>
      </w:r>
      <w:r w:rsidR="00C05047" w:rsidRPr="008A2EB4">
        <w:rPr>
          <w:b/>
        </w:rPr>
        <w:t>myplace</w:t>
      </w:r>
      <w:r w:rsidR="00C05047" w:rsidRPr="00796070">
        <w:t>.ndis.gov.au/supplier</w:t>
      </w:r>
      <w:r w:rsidR="00C05047">
        <w:t xml:space="preserve"> </w:t>
      </w:r>
      <w:r w:rsidRPr="004342AD">
        <w:t xml:space="preserve">into your </w:t>
      </w:r>
      <w:proofErr w:type="gramStart"/>
      <w:r w:rsidRPr="004342AD">
        <w:t>internet</w:t>
      </w:r>
      <w:proofErr w:type="gramEnd"/>
      <w:r w:rsidRPr="004342AD">
        <w:t xml:space="preserve"> browser address bar.</w:t>
      </w:r>
    </w:p>
    <w:p w14:paraId="68DA418E" w14:textId="77777777" w:rsidR="003F6FE7" w:rsidRDefault="003F6FE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20CECCA6" wp14:editId="388DCFDA">
            <wp:extent cx="4664468" cy="2028524"/>
            <wp:effectExtent l="19050" t="19050" r="22225" b="10160"/>
            <wp:docPr id="6" name="Picture 6" descr="internet 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65" cy="20440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1DF3F" w14:textId="77777777" w:rsidR="002165DF" w:rsidRDefault="002165DF" w:rsidP="006B4281">
      <w:pPr>
        <w:pStyle w:val="Steps"/>
      </w:pPr>
      <w:r>
        <w:t xml:space="preserve">Enter your </w:t>
      </w:r>
      <w:r w:rsidRPr="00EB0A0D">
        <w:rPr>
          <w:rStyle w:val="Strong"/>
        </w:rPr>
        <w:t>Username</w:t>
      </w:r>
      <w:r>
        <w:t xml:space="preserve"> and </w:t>
      </w:r>
      <w:r w:rsidRPr="00EB0A0D">
        <w:rPr>
          <w:rStyle w:val="Strong"/>
        </w:rPr>
        <w:t>Password</w:t>
      </w:r>
      <w:r>
        <w:t xml:space="preserve"> </w:t>
      </w:r>
      <w:r w:rsidR="00A63243">
        <w:t>then</w:t>
      </w:r>
      <w:r>
        <w:t xml:space="preserve"> </w:t>
      </w:r>
      <w:r w:rsidR="00A72C0D">
        <w:t>select</w:t>
      </w:r>
      <w:r>
        <w:t xml:space="preserve"> </w:t>
      </w:r>
      <w:r w:rsidRPr="00EB0A0D">
        <w:rPr>
          <w:rStyle w:val="Strong"/>
        </w:rPr>
        <w:t>Login</w:t>
      </w:r>
      <w:r w:rsidR="00A72C0D">
        <w:rPr>
          <w:rStyle w:val="Strong"/>
        </w:rPr>
        <w:t>.</w:t>
      </w:r>
    </w:p>
    <w:p w14:paraId="00AE34A1" w14:textId="77777777" w:rsidR="002165DF" w:rsidRDefault="002165DF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336BA5FA" wp14:editId="43CB421C">
            <wp:extent cx="4643920" cy="2413668"/>
            <wp:effectExtent l="19050" t="19050" r="23495" b="24765"/>
            <wp:docPr id="15" name="Picture 15" descr="p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47" cy="24249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5B591" w14:textId="77777777" w:rsidR="002165DF" w:rsidRDefault="002165DF" w:rsidP="00DE287A">
      <w:pPr>
        <w:pStyle w:val="Steps"/>
      </w:pPr>
      <w:r>
        <w:t xml:space="preserve">Enter the </w:t>
      </w:r>
      <w:r w:rsidRPr="00EB0A0D">
        <w:rPr>
          <w:rStyle w:val="Strong"/>
        </w:rPr>
        <w:t>verification code</w:t>
      </w:r>
      <w:r>
        <w:t xml:space="preserve"> sent to your email or mobile phone or </w:t>
      </w:r>
      <w:r w:rsidR="0040480E">
        <w:t>PRODA Code Generator</w:t>
      </w:r>
      <w:r>
        <w:t xml:space="preserve"> app. </w:t>
      </w:r>
      <w:r w:rsidR="00A72C0D">
        <w:t>Select</w:t>
      </w:r>
      <w:r>
        <w:t xml:space="preserve"> </w:t>
      </w:r>
      <w:r w:rsidRPr="00EB0A0D">
        <w:rPr>
          <w:rStyle w:val="Strong"/>
        </w:rPr>
        <w:t>Submit</w:t>
      </w:r>
      <w:r>
        <w:t xml:space="preserve">. </w:t>
      </w:r>
    </w:p>
    <w:p w14:paraId="5FB3548A" w14:textId="77777777" w:rsidR="002165DF" w:rsidRDefault="002165DF" w:rsidP="00DE287A">
      <w:pPr>
        <w:pStyle w:val="Steps"/>
        <w:numPr>
          <w:ilvl w:val="0"/>
          <w:numId w:val="0"/>
        </w:numPr>
        <w:ind w:left="567"/>
      </w:pPr>
      <w:r>
        <w:t xml:space="preserve">The method you receive your verification code is from the preference you selected when creating your PRODA account. </w:t>
      </w:r>
    </w:p>
    <w:p w14:paraId="7DBF27C4" w14:textId="77777777" w:rsidR="002165DF" w:rsidRDefault="002165DF" w:rsidP="00DE287A">
      <w:pPr>
        <w:pStyle w:val="Steps"/>
        <w:numPr>
          <w:ilvl w:val="0"/>
          <w:numId w:val="0"/>
        </w:numPr>
        <w:ind w:left="567"/>
      </w:pPr>
      <w:r>
        <w:t xml:space="preserve">If you do not receive your verification code, </w:t>
      </w:r>
      <w:r w:rsidR="00A72C0D">
        <w:t>select</w:t>
      </w:r>
      <w:r>
        <w:t xml:space="preserve"> </w:t>
      </w:r>
      <w:r w:rsidRPr="001F5DD4">
        <w:rPr>
          <w:rStyle w:val="Strong"/>
        </w:rPr>
        <w:t>Resend code</w:t>
      </w:r>
      <w:r>
        <w:t>.</w:t>
      </w:r>
    </w:p>
    <w:p w14:paraId="29659127" w14:textId="77777777" w:rsidR="002165DF" w:rsidRDefault="002165DF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67B4014A" wp14:editId="7FA25AE8">
            <wp:extent cx="4646930" cy="1327142"/>
            <wp:effectExtent l="19050" t="19050" r="20320" b="26035"/>
            <wp:docPr id="16" name="Picture 16" descr="verification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27" cy="13438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E3DE4" w14:textId="77777777" w:rsidR="004E5B3D" w:rsidRDefault="00A63243" w:rsidP="00DE287A">
      <w:pPr>
        <w:pStyle w:val="Steps"/>
      </w:pPr>
      <w:r>
        <w:t>Select</w:t>
      </w:r>
      <w:r w:rsidR="004E5B3D">
        <w:t xml:space="preserve"> </w:t>
      </w:r>
      <w:r w:rsidR="004E5B3D" w:rsidRPr="00A63243">
        <w:rPr>
          <w:rStyle w:val="Strong"/>
        </w:rPr>
        <w:t>NDIS for providers</w:t>
      </w:r>
      <w:r w:rsidR="004E5B3D">
        <w:t xml:space="preserve"> to be directed to the </w:t>
      </w:r>
      <w:proofErr w:type="spellStart"/>
      <w:r w:rsidR="004E5B3D" w:rsidRPr="004E5B3D">
        <w:rPr>
          <w:rStyle w:val="Strong"/>
        </w:rPr>
        <w:t>myplace</w:t>
      </w:r>
      <w:proofErr w:type="spellEnd"/>
      <w:r w:rsidR="004E5B3D">
        <w:t xml:space="preserve"> portal</w:t>
      </w:r>
      <w:r w:rsidR="00A72C0D">
        <w:t>.</w:t>
      </w:r>
    </w:p>
    <w:p w14:paraId="5E191A8F" w14:textId="77777777" w:rsidR="004E5B3D" w:rsidRDefault="004E5B3D" w:rsidP="00DE287A">
      <w:pPr>
        <w:pStyle w:val="Steps"/>
        <w:numPr>
          <w:ilvl w:val="0"/>
          <w:numId w:val="0"/>
        </w:numPr>
        <w:ind w:left="567"/>
      </w:pPr>
      <w:r w:rsidRPr="00A72C0D">
        <w:rPr>
          <w:noProof/>
          <w:lang w:val="en-US" w:eastAsia="en-US"/>
        </w:rPr>
        <w:drawing>
          <wp:inline distT="0" distB="0" distL="0" distR="0" wp14:anchorId="12866D1F" wp14:editId="4A14F509">
            <wp:extent cx="4673600" cy="2371755"/>
            <wp:effectExtent l="19050" t="19050" r="12700" b="28575"/>
            <wp:docPr id="54" name="Picture 54" descr="my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03" cy="23937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CCBC6" w14:textId="77777777" w:rsidR="004E5B3D" w:rsidRDefault="004E5B3D" w:rsidP="00DE287A">
      <w:pPr>
        <w:pStyle w:val="Steps"/>
      </w:pPr>
      <w:r>
        <w:t xml:space="preserve">You are now in the </w:t>
      </w:r>
      <w:proofErr w:type="spellStart"/>
      <w:r w:rsidRPr="00A72C0D">
        <w:rPr>
          <w:rStyle w:val="Strong"/>
        </w:rPr>
        <w:t>myplace</w:t>
      </w:r>
      <w:proofErr w:type="spellEnd"/>
      <w:r>
        <w:t xml:space="preserve"> portal. Enter your </w:t>
      </w:r>
      <w:r w:rsidRPr="001F5DD4">
        <w:rPr>
          <w:rStyle w:val="Strong"/>
        </w:rPr>
        <w:t>first and last names</w:t>
      </w:r>
      <w:r>
        <w:t xml:space="preserve">, </w:t>
      </w:r>
      <w:r w:rsidRPr="001F5DD4">
        <w:rPr>
          <w:rStyle w:val="Strong"/>
        </w:rPr>
        <w:t>date of birth</w:t>
      </w:r>
      <w:r>
        <w:t xml:space="preserve">, </w:t>
      </w:r>
      <w:r w:rsidRPr="001F5DD4">
        <w:rPr>
          <w:rStyle w:val="Strong"/>
        </w:rPr>
        <w:t>email</w:t>
      </w:r>
      <w:r>
        <w:t xml:space="preserve"> and </w:t>
      </w:r>
      <w:r>
        <w:rPr>
          <w:rStyle w:val="Strong"/>
        </w:rPr>
        <w:t>mobile</w:t>
      </w:r>
      <w:r w:rsidRPr="001F5DD4">
        <w:rPr>
          <w:rStyle w:val="Strong"/>
        </w:rPr>
        <w:t xml:space="preserve"> phone number</w:t>
      </w:r>
      <w:r>
        <w:t xml:space="preserve">. </w:t>
      </w:r>
      <w:r w:rsidR="00A72C0D">
        <w:t>Select</w:t>
      </w:r>
      <w:r>
        <w:t xml:space="preserve"> </w:t>
      </w:r>
      <w:r w:rsidRPr="00061F53">
        <w:rPr>
          <w:rStyle w:val="Strong"/>
        </w:rPr>
        <w:t>Submit</w:t>
      </w:r>
      <w:r w:rsidR="00A72C0D" w:rsidRPr="00A72C0D">
        <w:rPr>
          <w:rStyle w:val="Strong"/>
          <w:b w:val="0"/>
          <w:color w:val="auto"/>
        </w:rPr>
        <w:t>.</w:t>
      </w:r>
    </w:p>
    <w:p w14:paraId="5FC22D04" w14:textId="77777777" w:rsidR="004E5B3D" w:rsidRDefault="004E5B3D" w:rsidP="00DE287A">
      <w:pPr>
        <w:pStyle w:val="Steps"/>
        <w:numPr>
          <w:ilvl w:val="0"/>
          <w:numId w:val="0"/>
        </w:numPr>
        <w:ind w:left="567"/>
      </w:pPr>
      <w:r w:rsidRPr="00A72C0D">
        <w:rPr>
          <w:noProof/>
          <w:lang w:val="en-US" w:eastAsia="en-US"/>
        </w:rPr>
        <w:drawing>
          <wp:inline distT="0" distB="0" distL="0" distR="0" wp14:anchorId="21092BA5" wp14:editId="77DC1674">
            <wp:extent cx="4692072" cy="1844651"/>
            <wp:effectExtent l="19050" t="19050" r="13335" b="22860"/>
            <wp:docPr id="55" name="Picture 55" descr="you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8"/>
                    <a:stretch/>
                  </pic:blipFill>
                  <pic:spPr bwMode="auto">
                    <a:xfrm>
                      <a:off x="0" y="0"/>
                      <a:ext cx="4736129" cy="186197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5D43C" w14:textId="77777777" w:rsidR="006A5A29" w:rsidRDefault="00C05047" w:rsidP="00DE287A">
      <w:pPr>
        <w:pStyle w:val="Steps"/>
      </w:pPr>
      <w:r>
        <w:t xml:space="preserve">The </w:t>
      </w:r>
      <w:proofErr w:type="spellStart"/>
      <w:r w:rsidRPr="0083186C">
        <w:rPr>
          <w:rStyle w:val="Strong"/>
        </w:rPr>
        <w:t>myplace</w:t>
      </w:r>
      <w:proofErr w:type="spellEnd"/>
      <w:r w:rsidRPr="0083186C">
        <w:rPr>
          <w:rStyle w:val="Strong"/>
        </w:rPr>
        <w:t xml:space="preserve"> </w:t>
      </w:r>
      <w:r>
        <w:t xml:space="preserve">homepage displays. </w:t>
      </w:r>
    </w:p>
    <w:p w14:paraId="0CEBDD36" w14:textId="77777777" w:rsidR="002165DF" w:rsidRDefault="00DA5605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51566536" wp14:editId="7A75B93B">
            <wp:extent cx="4653135" cy="1720066"/>
            <wp:effectExtent l="19050" t="19050" r="14605" b="13970"/>
            <wp:docPr id="3" name="Picture 3" descr="myplac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02" cy="17282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22B2C" w14:textId="77777777" w:rsidR="006A5A29" w:rsidRDefault="006A5A29" w:rsidP="006A5A29">
      <w:pPr>
        <w:pStyle w:val="BodyText"/>
      </w:pPr>
      <w:r>
        <w:t xml:space="preserve">The following steps are divided into sections for Primary Contacts and other users. Refer to the relevant section for instructions on setting up your access to </w:t>
      </w:r>
      <w:proofErr w:type="spellStart"/>
      <w:r w:rsidRPr="0083186C">
        <w:rPr>
          <w:rStyle w:val="Strong"/>
        </w:rPr>
        <w:t>myplace</w:t>
      </w:r>
      <w:proofErr w:type="spellEnd"/>
      <w:r>
        <w:t>.</w:t>
      </w:r>
    </w:p>
    <w:p w14:paraId="358F068F" w14:textId="77777777" w:rsidR="006A5A29" w:rsidRDefault="006A5A29" w:rsidP="006A5A29">
      <w:pPr>
        <w:pStyle w:val="BodyText"/>
      </w:pPr>
      <w:r>
        <w:lastRenderedPageBreak/>
        <w:t xml:space="preserve">Note that the first person to log in to the </w:t>
      </w:r>
      <w:proofErr w:type="spellStart"/>
      <w:r w:rsidRPr="008A2EB4">
        <w:rPr>
          <w:b/>
        </w:rPr>
        <w:t>myplace</w:t>
      </w:r>
      <w:proofErr w:type="spellEnd"/>
      <w:r>
        <w:t xml:space="preserve"> Provider Portal with the correct Australian Business Number (ABN) and the provider organisation’s </w:t>
      </w:r>
      <w:r>
        <w:rPr>
          <w:rStyle w:val="Strong"/>
          <w:b w:val="0"/>
          <w:color w:val="auto"/>
        </w:rPr>
        <w:t>Registration Number will be</w:t>
      </w:r>
      <w:r w:rsidRPr="000E7797">
        <w:rPr>
          <w:rStyle w:val="Strong"/>
          <w:b w:val="0"/>
          <w:color w:val="auto"/>
        </w:rPr>
        <w:t xml:space="preserve"> </w:t>
      </w:r>
      <w:r w:rsidRPr="009453C2">
        <w:rPr>
          <w:rStyle w:val="Strong"/>
          <w:b w:val="0"/>
          <w:color w:val="auto"/>
        </w:rPr>
        <w:t>automatically identified as the Primary Contact.</w:t>
      </w:r>
    </w:p>
    <w:p w14:paraId="4AFB720B" w14:textId="77777777" w:rsidR="00DA5605" w:rsidRDefault="00705F77" w:rsidP="006B4281">
      <w:pPr>
        <w:pStyle w:val="Heading3"/>
      </w:pPr>
      <w:bookmarkStart w:id="16" w:name="_Toc478476078"/>
      <w:r>
        <w:t>Steps for Primary Contacts</w:t>
      </w:r>
      <w:bookmarkEnd w:id="16"/>
    </w:p>
    <w:p w14:paraId="2B52DE86" w14:textId="77777777" w:rsidR="00DA5605" w:rsidRDefault="00DA5605" w:rsidP="0083186C">
      <w:pPr>
        <w:pStyle w:val="BodyText"/>
      </w:pPr>
      <w:r>
        <w:t xml:space="preserve">The following steps are for Primary Contacts only. Instructions for other users of </w:t>
      </w:r>
      <w:proofErr w:type="spellStart"/>
      <w:r w:rsidRPr="0083186C">
        <w:rPr>
          <w:rStyle w:val="Strong"/>
        </w:rPr>
        <w:t>myplace</w:t>
      </w:r>
      <w:proofErr w:type="spellEnd"/>
      <w:r>
        <w:t xml:space="preserve"> are provided in the next section.</w:t>
      </w:r>
    </w:p>
    <w:p w14:paraId="252F7BF2" w14:textId="77777777" w:rsidR="00DA5605" w:rsidRDefault="00DA5605" w:rsidP="00DE287A">
      <w:pPr>
        <w:pStyle w:val="Steps"/>
      </w:pPr>
      <w:r>
        <w:t xml:space="preserve">Select </w:t>
      </w:r>
      <w:r w:rsidRPr="0083186C">
        <w:rPr>
          <w:rStyle w:val="Strong"/>
        </w:rPr>
        <w:t>Find a Provider</w:t>
      </w:r>
      <w:r>
        <w:t>.</w:t>
      </w:r>
    </w:p>
    <w:p w14:paraId="29B2AE69" w14:textId="77777777" w:rsidR="00DA5605" w:rsidRDefault="00DA5605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11500CDD" wp14:editId="470A3AA6">
            <wp:extent cx="4645891" cy="1727246"/>
            <wp:effectExtent l="0" t="0" r="2540" b="6350"/>
            <wp:docPr id="2" name="Picture 2" descr="find a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09" cy="173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9AE29" w14:textId="77777777" w:rsidR="002A23DF" w:rsidRDefault="002A23DF" w:rsidP="00DE287A">
      <w:pPr>
        <w:pStyle w:val="Steps"/>
      </w:pPr>
      <w:r>
        <w:t xml:space="preserve">Enter the </w:t>
      </w:r>
      <w:r w:rsidRPr="001F5DD4">
        <w:rPr>
          <w:rStyle w:val="Strong"/>
        </w:rPr>
        <w:t>Australian Business Number (ABN)</w:t>
      </w:r>
      <w:r>
        <w:t xml:space="preserve"> of your Provider organisation and </w:t>
      </w:r>
      <w:r w:rsidR="00157533">
        <w:t>select</w:t>
      </w:r>
      <w:r>
        <w:t xml:space="preserve"> </w:t>
      </w:r>
      <w:r w:rsidRPr="00192D1D">
        <w:rPr>
          <w:rStyle w:val="Strong"/>
        </w:rPr>
        <w:t>Search</w:t>
      </w:r>
      <w:r w:rsidR="00157533" w:rsidRPr="00DA5605">
        <w:rPr>
          <w:rStyle w:val="Strong"/>
          <w:b w:val="0"/>
          <w:color w:val="auto"/>
        </w:rPr>
        <w:t>.</w:t>
      </w:r>
    </w:p>
    <w:p w14:paraId="27FB47B1" w14:textId="77777777" w:rsidR="002A23DF" w:rsidRDefault="002A23DF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E78CD44" wp14:editId="2B67972D">
            <wp:extent cx="4572000" cy="2419376"/>
            <wp:effectExtent l="19050" t="19050" r="19050" b="19050"/>
            <wp:docPr id="25" name="Picture 25" descr="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84" cy="24285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A213F" w14:textId="77777777" w:rsidR="005321AD" w:rsidRDefault="004E5B3D" w:rsidP="00DE287A">
      <w:pPr>
        <w:pStyle w:val="Steps"/>
      </w:pPr>
      <w:r>
        <w:t xml:space="preserve">As your organisation is not yet </w:t>
      </w:r>
      <w:r w:rsidR="002A23DF">
        <w:t xml:space="preserve">registered with NDIS, no search results will display. </w:t>
      </w:r>
      <w:r w:rsidR="00157533">
        <w:t>Select</w:t>
      </w:r>
      <w:r w:rsidR="002A23DF">
        <w:t xml:space="preserve"> </w:t>
      </w:r>
      <w:r w:rsidR="002A23DF" w:rsidRPr="002A2DE0">
        <w:rPr>
          <w:rStyle w:val="Strong"/>
        </w:rPr>
        <w:t>Intent to Register</w:t>
      </w:r>
      <w:r>
        <w:rPr>
          <w:rStyle w:val="Strong"/>
        </w:rPr>
        <w:t xml:space="preserve"> </w:t>
      </w:r>
      <w:r>
        <w:t>to begin</w:t>
      </w:r>
      <w:r w:rsidRPr="004E5B3D">
        <w:t xml:space="preserve"> the registration process</w:t>
      </w:r>
      <w:r w:rsidR="002A23DF">
        <w:t>.</w:t>
      </w:r>
    </w:p>
    <w:p w14:paraId="2FDA66D3" w14:textId="77777777" w:rsidR="00DD2D1F" w:rsidRDefault="002A2DE0" w:rsidP="00DE287A">
      <w:pPr>
        <w:pStyle w:val="Steps"/>
        <w:numPr>
          <w:ilvl w:val="0"/>
          <w:numId w:val="0"/>
        </w:numPr>
        <w:ind w:left="567"/>
      </w:pPr>
      <w:r w:rsidRPr="00157533">
        <w:rPr>
          <w:noProof/>
          <w:lang w:val="en-US" w:eastAsia="en-US"/>
        </w:rPr>
        <w:lastRenderedPageBreak/>
        <w:drawing>
          <wp:inline distT="0" distB="0" distL="0" distR="0" wp14:anchorId="401F5B5C" wp14:editId="0E00B33D">
            <wp:extent cx="4618181" cy="2652129"/>
            <wp:effectExtent l="19050" t="19050" r="11430" b="15240"/>
            <wp:docPr id="26" name="Picture 26" descr="find a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89" cy="26681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766B8" w14:textId="77777777" w:rsidR="00F375CF" w:rsidRDefault="006E46A0" w:rsidP="00DE287A">
      <w:pPr>
        <w:pStyle w:val="Steps"/>
      </w:pPr>
      <w:r>
        <w:t>Complete the required</w:t>
      </w:r>
      <w:r w:rsidR="003E165B">
        <w:t xml:space="preserve"> fields. Mandatory</w:t>
      </w:r>
      <w:r>
        <w:t xml:space="preserve"> required </w:t>
      </w:r>
      <w:r w:rsidR="003E165B">
        <w:t>fields are marked with a red asterisk (</w:t>
      </w:r>
      <w:r w:rsidR="003E165B" w:rsidRPr="0077696F">
        <w:rPr>
          <w:b/>
          <w:color w:val="FF0000"/>
        </w:rPr>
        <w:t>*</w:t>
      </w:r>
      <w:r w:rsidR="003E165B">
        <w:t xml:space="preserve">). The required fields are divided into </w:t>
      </w:r>
      <w:r w:rsidRPr="006E46A0">
        <w:t>six</w:t>
      </w:r>
      <w:r w:rsidR="003E165B">
        <w:t xml:space="preserve"> </w:t>
      </w:r>
      <w:r>
        <w:t>parts</w:t>
      </w:r>
      <w:r w:rsidR="003E165B">
        <w:t>:</w:t>
      </w:r>
    </w:p>
    <w:p w14:paraId="791C9847" w14:textId="77777777" w:rsidR="003E165B" w:rsidRPr="00D32A45" w:rsidRDefault="003E165B" w:rsidP="003E165B">
      <w:pPr>
        <w:pStyle w:val="ListBullet"/>
        <w:rPr>
          <w:rStyle w:val="Strong"/>
        </w:rPr>
      </w:pPr>
      <w:r w:rsidRPr="00D32A45">
        <w:rPr>
          <w:rStyle w:val="Strong"/>
        </w:rPr>
        <w:t>Type of Provider</w:t>
      </w:r>
    </w:p>
    <w:p w14:paraId="590ACA29" w14:textId="77777777" w:rsidR="003E165B" w:rsidRDefault="006E46A0" w:rsidP="003E165B">
      <w:pPr>
        <w:pStyle w:val="ListBullet"/>
        <w:numPr>
          <w:ilvl w:val="0"/>
          <w:numId w:val="0"/>
        </w:numPr>
        <w:ind w:left="993"/>
      </w:pPr>
      <w:r>
        <w:t>S</w:t>
      </w:r>
      <w:r w:rsidR="003E165B">
        <w:t xml:space="preserve">elect the </w:t>
      </w:r>
      <w:r w:rsidR="003E165B" w:rsidRPr="006E46A0">
        <w:t xml:space="preserve">type of </w:t>
      </w:r>
      <w:r>
        <w:t>organisation you are registering</w:t>
      </w:r>
      <w:r w:rsidR="00C05047">
        <w:t>.</w:t>
      </w:r>
    </w:p>
    <w:p w14:paraId="0DFA762B" w14:textId="77777777" w:rsidR="003E165B" w:rsidRDefault="003E165B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4BE8E454" wp14:editId="408C5B0F">
            <wp:extent cx="4562763" cy="1758126"/>
            <wp:effectExtent l="19050" t="19050" r="9525" b="13970"/>
            <wp:docPr id="79" name="Picture 79" descr="type of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46" cy="17781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3F8FB" w14:textId="77777777" w:rsidR="001C1AB2" w:rsidRPr="00D32A45" w:rsidRDefault="006E46A0" w:rsidP="001C1AB2">
      <w:pPr>
        <w:pStyle w:val="ListBullet"/>
        <w:rPr>
          <w:rStyle w:val="Strong"/>
        </w:rPr>
      </w:pPr>
      <w:r>
        <w:rPr>
          <w:rStyle w:val="Strong"/>
        </w:rPr>
        <w:t>Details about the Provider organisation</w:t>
      </w:r>
    </w:p>
    <w:p w14:paraId="33C39937" w14:textId="77777777" w:rsidR="00D32A45" w:rsidRPr="006E46A0" w:rsidRDefault="006E46A0" w:rsidP="00D32A45">
      <w:pPr>
        <w:pStyle w:val="ListBullet"/>
        <w:numPr>
          <w:ilvl w:val="0"/>
          <w:numId w:val="0"/>
        </w:numPr>
        <w:ind w:left="993"/>
      </w:pPr>
      <w:r w:rsidRPr="006E46A0">
        <w:t>Complete the details of your organisation</w:t>
      </w:r>
      <w:r w:rsidR="00C05047">
        <w:t>.</w:t>
      </w:r>
    </w:p>
    <w:p w14:paraId="71D99943" w14:textId="77777777" w:rsidR="006E46A0" w:rsidRPr="00D32A45" w:rsidRDefault="006E46A0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38E218B" wp14:editId="5EA9BC31">
            <wp:extent cx="4544291" cy="2582140"/>
            <wp:effectExtent l="19050" t="19050" r="27940" b="27940"/>
            <wp:docPr id="43" name="Picture 43" descr="details about the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99" cy="2599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987B7" w14:textId="77777777" w:rsidR="00705F77" w:rsidRDefault="00705F77" w:rsidP="001C1AB2">
      <w:pPr>
        <w:pStyle w:val="ListBullet"/>
        <w:sectPr w:rsidR="00705F77" w:rsidSect="006F5245">
          <w:pgSz w:w="11900" w:h="16840"/>
          <w:pgMar w:top="1474" w:right="1134" w:bottom="454" w:left="992" w:header="284" w:footer="609" w:gutter="0"/>
          <w:cols w:space="340"/>
          <w:docGrid w:linePitch="299"/>
        </w:sectPr>
      </w:pPr>
    </w:p>
    <w:p w14:paraId="0B38525F" w14:textId="77777777" w:rsidR="001C1AB2" w:rsidRPr="00D32A45" w:rsidRDefault="001C1AB2" w:rsidP="001C1AB2">
      <w:pPr>
        <w:pStyle w:val="ListBullet"/>
        <w:rPr>
          <w:rStyle w:val="Strong"/>
        </w:rPr>
      </w:pPr>
      <w:r w:rsidRPr="00D32A45">
        <w:rPr>
          <w:rStyle w:val="Strong"/>
        </w:rPr>
        <w:lastRenderedPageBreak/>
        <w:t xml:space="preserve">Part 2b: </w:t>
      </w:r>
      <w:r w:rsidR="006E46A0">
        <w:rPr>
          <w:rStyle w:val="Strong"/>
        </w:rPr>
        <w:t xml:space="preserve">Addresses </w:t>
      </w:r>
      <w:r w:rsidRPr="00D32A45">
        <w:rPr>
          <w:rStyle w:val="Strong"/>
        </w:rPr>
        <w:t xml:space="preserve">of the </w:t>
      </w:r>
      <w:r w:rsidR="006E46A0">
        <w:rPr>
          <w:rStyle w:val="Strong"/>
        </w:rPr>
        <w:t>organisation including postal address</w:t>
      </w:r>
    </w:p>
    <w:p w14:paraId="0ABCC6A7" w14:textId="77777777" w:rsidR="001C1AB2" w:rsidRDefault="006E46A0" w:rsidP="004F1E66">
      <w:pPr>
        <w:pStyle w:val="ListParagraph"/>
        <w:numPr>
          <w:ilvl w:val="0"/>
          <w:numId w:val="0"/>
        </w:numPr>
        <w:ind w:left="993"/>
      </w:pPr>
      <w:r>
        <w:t xml:space="preserve">Enter your organisation’s address. If the postal address is the same as the physical address, </w:t>
      </w:r>
      <w:r w:rsidR="004F1E66">
        <w:t>s</w:t>
      </w:r>
      <w:r w:rsidR="001C1AB2">
        <w:t>elect</w:t>
      </w:r>
      <w:r w:rsidR="004F1E66">
        <w:t xml:space="preserve"> the radio button next to </w:t>
      </w:r>
      <w:r w:rsidR="004F1E66" w:rsidRPr="004F1E66">
        <w:rPr>
          <w:rStyle w:val="Strong"/>
        </w:rPr>
        <w:t>Postal Address</w:t>
      </w:r>
      <w:r w:rsidR="004F1E66">
        <w:rPr>
          <w:rStyle w:val="Strong"/>
        </w:rPr>
        <w:t xml:space="preserve"> </w:t>
      </w:r>
      <w:r w:rsidR="004F1E66" w:rsidRPr="004F1E66">
        <w:t>under</w:t>
      </w:r>
      <w:r w:rsidR="004F1E66">
        <w:rPr>
          <w:rStyle w:val="Strong"/>
        </w:rPr>
        <w:t xml:space="preserve"> Part 2b</w:t>
      </w:r>
      <w:r w:rsidR="004F1E66">
        <w:t xml:space="preserve"> and it will turn to</w:t>
      </w:r>
      <w:r w:rsidR="001C1AB2">
        <w:t xml:space="preserve"> </w:t>
      </w:r>
      <w:proofErr w:type="gramStart"/>
      <w:r w:rsidR="001C1AB2" w:rsidRPr="001C1AB2">
        <w:rPr>
          <w:rStyle w:val="Strong"/>
        </w:rPr>
        <w:t>Yes</w:t>
      </w:r>
      <w:proofErr w:type="gramEnd"/>
      <w:r w:rsidR="001C1AB2">
        <w:t>.</w:t>
      </w:r>
    </w:p>
    <w:p w14:paraId="071DBABB" w14:textId="77777777" w:rsidR="001F5B72" w:rsidRDefault="004F1E66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30A596D1" wp14:editId="5B97A2CC">
            <wp:extent cx="4027382" cy="4734688"/>
            <wp:effectExtent l="19050" t="19050" r="11430" b="27940"/>
            <wp:docPr id="46" name="Picture 46" descr="addr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33" cy="47374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1450B" w14:textId="77777777" w:rsidR="001F5B72" w:rsidRPr="00D32A45" w:rsidRDefault="001F5B72" w:rsidP="001F5B72">
      <w:pPr>
        <w:pStyle w:val="ListBullet"/>
        <w:rPr>
          <w:rStyle w:val="Strong"/>
        </w:rPr>
      </w:pPr>
      <w:r w:rsidRPr="00D32A45">
        <w:rPr>
          <w:rStyle w:val="Strong"/>
        </w:rPr>
        <w:t>Contact Details</w:t>
      </w:r>
    </w:p>
    <w:p w14:paraId="521277CF" w14:textId="77777777" w:rsidR="001F5B72" w:rsidRDefault="001F5B72" w:rsidP="001F5B72">
      <w:pPr>
        <w:pStyle w:val="ListBullet"/>
        <w:numPr>
          <w:ilvl w:val="0"/>
          <w:numId w:val="0"/>
        </w:numPr>
        <w:ind w:left="993"/>
      </w:pPr>
      <w:r w:rsidRPr="00820BD2">
        <w:t>The Contact Person ID is automatically generated.</w:t>
      </w:r>
      <w:r w:rsidR="00B33AC7">
        <w:t xml:space="preserve"> This is the ID number for the Primary Contact in your organisation.</w:t>
      </w:r>
    </w:p>
    <w:p w14:paraId="298B1E9C" w14:textId="77777777" w:rsidR="001F5B72" w:rsidRDefault="00422FC3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34D41E7" wp14:editId="25E613EF">
            <wp:extent cx="4608945" cy="828325"/>
            <wp:effectExtent l="19050" t="19050" r="20320" b="10160"/>
            <wp:docPr id="81" name="Picture 81" descr="contact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94"/>
                    <a:stretch/>
                  </pic:blipFill>
                  <pic:spPr bwMode="auto">
                    <a:xfrm>
                      <a:off x="0" y="0"/>
                      <a:ext cx="4720640" cy="84839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21B6A" w14:textId="77777777" w:rsidR="00B33AC7" w:rsidRPr="00D32A45" w:rsidRDefault="00B33AC7" w:rsidP="00B33AC7">
      <w:pPr>
        <w:pStyle w:val="ListBullet"/>
        <w:rPr>
          <w:rStyle w:val="Strong"/>
        </w:rPr>
      </w:pPr>
      <w:r w:rsidRPr="00D32A45">
        <w:rPr>
          <w:rStyle w:val="Strong"/>
        </w:rPr>
        <w:t>Declarations</w:t>
      </w:r>
    </w:p>
    <w:p w14:paraId="0C829C0F" w14:textId="77777777" w:rsidR="00DC24EA" w:rsidRDefault="00DC24EA" w:rsidP="00DC24EA">
      <w:pPr>
        <w:pStyle w:val="ListBullet"/>
        <w:numPr>
          <w:ilvl w:val="0"/>
          <w:numId w:val="0"/>
        </w:numPr>
        <w:ind w:left="993"/>
        <w:rPr>
          <w:rStyle w:val="Strong"/>
          <w:b w:val="0"/>
        </w:rPr>
      </w:pPr>
      <w:r>
        <w:t xml:space="preserve">Read the declarations and select the boxes to agree. Select </w:t>
      </w:r>
      <w:r w:rsidRPr="00DD2D1F">
        <w:rPr>
          <w:rStyle w:val="Strong"/>
        </w:rPr>
        <w:t>Submit</w:t>
      </w:r>
      <w:r>
        <w:rPr>
          <w:rStyle w:val="Strong"/>
          <w:b w:val="0"/>
        </w:rPr>
        <w:t>.</w:t>
      </w:r>
    </w:p>
    <w:p w14:paraId="09A9AA2B" w14:textId="77777777" w:rsidR="004F1E66" w:rsidRPr="00DC24EA" w:rsidRDefault="004F1E66" w:rsidP="00DC24EA">
      <w:pPr>
        <w:pStyle w:val="ListBullet"/>
        <w:numPr>
          <w:ilvl w:val="0"/>
          <w:numId w:val="0"/>
        </w:numPr>
        <w:ind w:left="993"/>
      </w:pPr>
      <w:r>
        <w:t xml:space="preserve">If you wish to return to the </w:t>
      </w:r>
      <w:proofErr w:type="spellStart"/>
      <w:r w:rsidRPr="00A63243">
        <w:rPr>
          <w:rStyle w:val="Strong"/>
        </w:rPr>
        <w:t>myplace</w:t>
      </w:r>
      <w:proofErr w:type="spellEnd"/>
      <w:r>
        <w:t xml:space="preserve"> homepage, select </w:t>
      </w:r>
      <w:proofErr w:type="gramStart"/>
      <w:r w:rsidRPr="004F1E66">
        <w:rPr>
          <w:rStyle w:val="Strong"/>
        </w:rPr>
        <w:t>Back</w:t>
      </w:r>
      <w:proofErr w:type="gramEnd"/>
      <w:r>
        <w:t xml:space="preserve"> or </w:t>
      </w:r>
      <w:r w:rsidRPr="004F1E66">
        <w:rPr>
          <w:rStyle w:val="Strong"/>
        </w:rPr>
        <w:t>Cancel</w:t>
      </w:r>
      <w:r>
        <w:t>.</w:t>
      </w:r>
    </w:p>
    <w:p w14:paraId="4CF1E85F" w14:textId="77777777" w:rsidR="00DC24EA" w:rsidRDefault="004F1E66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06978993" wp14:editId="7E858665">
            <wp:extent cx="4618181" cy="2217712"/>
            <wp:effectExtent l="19050" t="19050" r="11430" b="11430"/>
            <wp:docPr id="47" name="Picture 47" descr="decla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44" cy="22260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C598D" w14:textId="77777777" w:rsidR="002D3A43" w:rsidRDefault="002D3A43" w:rsidP="00DE287A">
      <w:pPr>
        <w:pStyle w:val="Steps"/>
      </w:pPr>
      <w:r>
        <w:t xml:space="preserve">You will be asked whether you </w:t>
      </w:r>
      <w:r w:rsidR="0038479E">
        <w:t>wish</w:t>
      </w:r>
      <w:r>
        <w:t xml:space="preserve"> to submit</w:t>
      </w:r>
      <w:r w:rsidR="0038479E">
        <w:t xml:space="preserve"> the information entered</w:t>
      </w:r>
      <w:r>
        <w:t xml:space="preserve">. Select </w:t>
      </w:r>
      <w:r w:rsidRPr="002D3A43">
        <w:rPr>
          <w:rStyle w:val="Strong"/>
        </w:rPr>
        <w:t>Yes</w:t>
      </w:r>
      <w:r>
        <w:t xml:space="preserve"> to continue or </w:t>
      </w:r>
      <w:r w:rsidRPr="002D3A43">
        <w:rPr>
          <w:rStyle w:val="Strong"/>
        </w:rPr>
        <w:t>No</w:t>
      </w:r>
      <w:r>
        <w:t xml:space="preserve"> to return to the </w:t>
      </w:r>
      <w:r w:rsidRPr="002D3A43">
        <w:rPr>
          <w:rStyle w:val="Strong"/>
        </w:rPr>
        <w:t>Intent to Register</w:t>
      </w:r>
      <w:r>
        <w:t xml:space="preserve"> form.</w:t>
      </w:r>
    </w:p>
    <w:p w14:paraId="12B47CA6" w14:textId="77777777" w:rsidR="002D3A43" w:rsidRDefault="002D3A43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381C128" wp14:editId="03DC0E1A">
            <wp:extent cx="4636654" cy="2238203"/>
            <wp:effectExtent l="19050" t="19050" r="12065" b="10160"/>
            <wp:docPr id="48" name="Picture 48" descr="submission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82" cy="22490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1E9AB0" w14:textId="77777777" w:rsidR="00CF7F1E" w:rsidRDefault="00A63243" w:rsidP="00DE287A">
      <w:pPr>
        <w:pStyle w:val="Steps"/>
        <w:rPr>
          <w:rStyle w:val="Strong"/>
          <w:b w:val="0"/>
          <w:color w:val="auto"/>
          <w:szCs w:val="22"/>
        </w:rPr>
      </w:pPr>
      <w:r>
        <w:rPr>
          <w:rStyle w:val="Strong"/>
          <w:b w:val="0"/>
          <w:color w:val="auto"/>
          <w:szCs w:val="22"/>
        </w:rPr>
        <w:t xml:space="preserve">After selecting </w:t>
      </w:r>
      <w:r w:rsidRPr="00A63243">
        <w:rPr>
          <w:rStyle w:val="Strong"/>
        </w:rPr>
        <w:t>YES</w:t>
      </w:r>
      <w:r>
        <w:rPr>
          <w:rStyle w:val="Strong"/>
          <w:b w:val="0"/>
          <w:color w:val="auto"/>
          <w:szCs w:val="22"/>
        </w:rPr>
        <w:t xml:space="preserve">, </w:t>
      </w:r>
      <w:r w:rsidR="00CF7F1E">
        <w:rPr>
          <w:rStyle w:val="Strong"/>
          <w:b w:val="0"/>
          <w:color w:val="auto"/>
          <w:szCs w:val="22"/>
        </w:rPr>
        <w:t xml:space="preserve">your details </w:t>
      </w:r>
      <w:r>
        <w:rPr>
          <w:rStyle w:val="Strong"/>
          <w:b w:val="0"/>
          <w:color w:val="auto"/>
          <w:szCs w:val="22"/>
        </w:rPr>
        <w:t>will be saved and</w:t>
      </w:r>
      <w:r w:rsidR="00CF7F1E">
        <w:rPr>
          <w:rStyle w:val="Strong"/>
          <w:b w:val="0"/>
          <w:color w:val="auto"/>
          <w:szCs w:val="22"/>
        </w:rPr>
        <w:t xml:space="preserve"> a confirmation page will display. </w:t>
      </w:r>
      <w:r w:rsidR="00814286">
        <w:rPr>
          <w:rStyle w:val="Strong"/>
          <w:b w:val="0"/>
          <w:color w:val="auto"/>
          <w:szCs w:val="22"/>
        </w:rPr>
        <w:t>Select</w:t>
      </w:r>
      <w:r w:rsidR="00CF7F1E">
        <w:rPr>
          <w:rStyle w:val="Strong"/>
          <w:b w:val="0"/>
          <w:color w:val="auto"/>
          <w:szCs w:val="22"/>
        </w:rPr>
        <w:t xml:space="preserve"> </w:t>
      </w:r>
      <w:r w:rsidR="00CF7F1E" w:rsidRPr="00CF7F1E">
        <w:rPr>
          <w:rStyle w:val="Strong"/>
        </w:rPr>
        <w:t>Close</w:t>
      </w:r>
      <w:r w:rsidR="00CF7F1E">
        <w:rPr>
          <w:rStyle w:val="Strong"/>
          <w:b w:val="0"/>
          <w:color w:val="auto"/>
          <w:szCs w:val="22"/>
        </w:rPr>
        <w:t xml:space="preserve"> to exit the page</w:t>
      </w:r>
      <w:r w:rsidR="00814286">
        <w:rPr>
          <w:rStyle w:val="Strong"/>
          <w:b w:val="0"/>
          <w:color w:val="auto"/>
          <w:szCs w:val="22"/>
        </w:rPr>
        <w:t>.</w:t>
      </w:r>
    </w:p>
    <w:p w14:paraId="7E21161E" w14:textId="77777777" w:rsidR="00CF7F1E" w:rsidRDefault="00CF7F1E" w:rsidP="00DE287A">
      <w:pPr>
        <w:pStyle w:val="Steps"/>
        <w:numPr>
          <w:ilvl w:val="0"/>
          <w:numId w:val="0"/>
        </w:numPr>
        <w:ind w:left="567"/>
        <w:rPr>
          <w:rStyle w:val="Strong"/>
          <w:b w:val="0"/>
          <w:color w:val="auto"/>
          <w:szCs w:val="22"/>
        </w:rPr>
      </w:pPr>
      <w:r w:rsidRPr="00814286">
        <w:rPr>
          <w:rStyle w:val="Strong"/>
          <w:b w:val="0"/>
          <w:noProof/>
          <w:color w:val="auto"/>
          <w:szCs w:val="22"/>
          <w:lang w:val="en-US" w:eastAsia="en-US"/>
        </w:rPr>
        <w:drawing>
          <wp:inline distT="0" distB="0" distL="0" distR="0" wp14:anchorId="2C15A482" wp14:editId="5554D762">
            <wp:extent cx="4636135" cy="2255092"/>
            <wp:effectExtent l="19050" t="19050" r="12065" b="12065"/>
            <wp:docPr id="29" name="Picture 29" descr="successfully sa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40" cy="2265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A8857" w14:textId="77777777" w:rsidR="00A63243" w:rsidRDefault="005321AD" w:rsidP="00DE287A">
      <w:pPr>
        <w:pStyle w:val="Steps"/>
      </w:pPr>
      <w:r>
        <w:t xml:space="preserve">Log out </w:t>
      </w:r>
      <w:r w:rsidR="00820BD2">
        <w:t xml:space="preserve">of </w:t>
      </w:r>
      <w:proofErr w:type="spellStart"/>
      <w:r w:rsidR="00820BD2" w:rsidRPr="003656E5">
        <w:rPr>
          <w:rStyle w:val="Strong"/>
        </w:rPr>
        <w:t>myplace</w:t>
      </w:r>
      <w:proofErr w:type="spellEnd"/>
      <w:r w:rsidR="00820BD2">
        <w:t xml:space="preserve"> </w:t>
      </w:r>
      <w:r w:rsidR="00A63243">
        <w:t xml:space="preserve">by selecting your username at the top right hand corner of the page then select </w:t>
      </w:r>
      <w:r w:rsidR="00A63243" w:rsidRPr="00A63243">
        <w:rPr>
          <w:rStyle w:val="Strong"/>
        </w:rPr>
        <w:t>Logout</w:t>
      </w:r>
      <w:r w:rsidR="00A63243">
        <w:t xml:space="preserve">. </w:t>
      </w:r>
    </w:p>
    <w:p w14:paraId="6A2D4CCA" w14:textId="77777777" w:rsidR="008C156E" w:rsidRDefault="001358BD" w:rsidP="00DE287A">
      <w:pPr>
        <w:pStyle w:val="Steps"/>
        <w:numPr>
          <w:ilvl w:val="0"/>
          <w:numId w:val="0"/>
        </w:numPr>
        <w:ind w:left="567"/>
      </w:pPr>
      <w:r w:rsidRPr="001358BD">
        <w:rPr>
          <w:noProof/>
          <w:lang w:val="en-US" w:eastAsia="en-US"/>
        </w:rPr>
        <w:lastRenderedPageBreak/>
        <w:drawing>
          <wp:inline distT="0" distB="0" distL="0" distR="0" wp14:anchorId="32D7A15F" wp14:editId="15567A07">
            <wp:extent cx="4655127" cy="1886391"/>
            <wp:effectExtent l="19050" t="19050" r="12700" b="19050"/>
            <wp:docPr id="50" name="Picture 50" descr="log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87" cy="18956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7E3C2" w14:textId="77777777" w:rsidR="00A63243" w:rsidRDefault="00A63243" w:rsidP="00DE287A">
      <w:pPr>
        <w:pStyle w:val="Steps"/>
      </w:pPr>
      <w:r>
        <w:t xml:space="preserve">Log back into PRODA to continue with the registration. For instructions on logging in to PRODA, refer to steps </w:t>
      </w:r>
      <w:r w:rsidRPr="00002338">
        <w:t>2 and 3</w:t>
      </w:r>
      <w:r>
        <w:t xml:space="preserve"> outlined in this guide</w:t>
      </w:r>
      <w:r w:rsidRPr="00002338">
        <w:t>.</w:t>
      </w:r>
    </w:p>
    <w:p w14:paraId="69196569" w14:textId="77777777" w:rsidR="00814286" w:rsidRDefault="00346A9F" w:rsidP="00DE287A">
      <w:pPr>
        <w:pStyle w:val="Steps"/>
      </w:pPr>
      <w:r>
        <w:t xml:space="preserve">When you log back into </w:t>
      </w:r>
      <w:r w:rsidRPr="003656E5">
        <w:rPr>
          <w:rStyle w:val="Strong"/>
        </w:rPr>
        <w:t>PRODA</w:t>
      </w:r>
      <w:r>
        <w:t xml:space="preserve">, the </w:t>
      </w:r>
      <w:r w:rsidR="005321AD">
        <w:t xml:space="preserve">terms and conditions </w:t>
      </w:r>
      <w:r>
        <w:t xml:space="preserve">will display. </w:t>
      </w:r>
      <w:r w:rsidR="00B61FC4">
        <w:t>The</w:t>
      </w:r>
      <w:r w:rsidR="008C156E">
        <w:t>se</w:t>
      </w:r>
      <w:r w:rsidR="00B61FC4">
        <w:t xml:space="preserve"> will only display for the first time you log back into </w:t>
      </w:r>
      <w:r w:rsidR="00B61FC4" w:rsidRPr="003656E5">
        <w:rPr>
          <w:rStyle w:val="Strong"/>
        </w:rPr>
        <w:t>PRODA</w:t>
      </w:r>
      <w:r w:rsidR="00B61FC4">
        <w:t xml:space="preserve">. </w:t>
      </w:r>
      <w:r>
        <w:t>Read through the terms and conditions</w:t>
      </w:r>
      <w:r w:rsidR="00814286">
        <w:t>:</w:t>
      </w:r>
    </w:p>
    <w:p w14:paraId="0E54687B" w14:textId="77777777" w:rsidR="00814286" w:rsidRDefault="00346A9F" w:rsidP="00814286">
      <w:pPr>
        <w:pStyle w:val="ListBullet"/>
      </w:pPr>
      <w:r>
        <w:t>I</w:t>
      </w:r>
      <w:r w:rsidR="00814286">
        <w:t xml:space="preserve">f you accept the terms and conditions, select </w:t>
      </w:r>
      <w:r w:rsidR="00814286" w:rsidRPr="00814286">
        <w:rPr>
          <w:rStyle w:val="Strong"/>
        </w:rPr>
        <w:t>I agree</w:t>
      </w:r>
      <w:r>
        <w:t xml:space="preserve">. </w:t>
      </w:r>
      <w:r w:rsidR="00814286">
        <w:t>This will take</w:t>
      </w:r>
      <w:r w:rsidR="00002338">
        <w:t xml:space="preserve"> you</w:t>
      </w:r>
      <w:r w:rsidR="00814286">
        <w:t xml:space="preserve"> to the </w:t>
      </w:r>
      <w:proofErr w:type="spellStart"/>
      <w:r w:rsidR="00814286" w:rsidRPr="00814286">
        <w:rPr>
          <w:rStyle w:val="Strong"/>
        </w:rPr>
        <w:t>myplace</w:t>
      </w:r>
      <w:proofErr w:type="spellEnd"/>
      <w:r w:rsidR="00814286">
        <w:t xml:space="preserve"> portal.</w:t>
      </w:r>
    </w:p>
    <w:p w14:paraId="5738E969" w14:textId="77777777" w:rsidR="00814286" w:rsidRDefault="00346A9F" w:rsidP="00814286">
      <w:pPr>
        <w:pStyle w:val="ListBullet"/>
      </w:pPr>
      <w:r>
        <w:t>If you do not accept the terms and con</w:t>
      </w:r>
      <w:r w:rsidR="00814286">
        <w:t xml:space="preserve">ditions, select </w:t>
      </w:r>
      <w:r w:rsidR="00814286" w:rsidRPr="00814286">
        <w:rPr>
          <w:rStyle w:val="Strong"/>
        </w:rPr>
        <w:t>I decline</w:t>
      </w:r>
      <w:r w:rsidR="00814286">
        <w:t xml:space="preserve">. This will take you </w:t>
      </w:r>
      <w:r w:rsidR="00002338">
        <w:t>out of PRO</w:t>
      </w:r>
      <w:r w:rsidR="00814286">
        <w:t>DA.</w:t>
      </w:r>
    </w:p>
    <w:p w14:paraId="3D5F39DC" w14:textId="77777777" w:rsidR="005321AD" w:rsidRDefault="00B61FC4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31942115" wp14:editId="1AC5E17F">
            <wp:extent cx="4673600" cy="2304964"/>
            <wp:effectExtent l="19050" t="19050" r="12700" b="19685"/>
            <wp:docPr id="35" name="Picture 35" descr="PRODA terms and con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38" cy="23273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B892A" w14:textId="77777777" w:rsidR="005321AD" w:rsidRDefault="000771D8" w:rsidP="00DE287A">
      <w:pPr>
        <w:pStyle w:val="Steps"/>
      </w:pPr>
      <w:r>
        <w:t xml:space="preserve">Your PRODA account has now been linked to </w:t>
      </w:r>
      <w:proofErr w:type="spellStart"/>
      <w:r w:rsidRPr="005221E7">
        <w:rPr>
          <w:rStyle w:val="Strong"/>
        </w:rPr>
        <w:t>myplace</w:t>
      </w:r>
      <w:proofErr w:type="spellEnd"/>
      <w:r>
        <w:t xml:space="preserve">. A confirmation is displayed in the green banner located at the top of the page. </w:t>
      </w:r>
      <w:r w:rsidR="005221E7">
        <w:t>Select</w:t>
      </w:r>
      <w:r w:rsidR="005511C4">
        <w:t xml:space="preserve"> </w:t>
      </w:r>
      <w:r w:rsidR="005511C4" w:rsidRPr="005511C4">
        <w:rPr>
          <w:rStyle w:val="Strong"/>
        </w:rPr>
        <w:t>NDIS for providers</w:t>
      </w:r>
      <w:r w:rsidR="005511C4">
        <w:t xml:space="preserve"> to go into </w:t>
      </w:r>
      <w:proofErr w:type="spellStart"/>
      <w:r w:rsidR="005511C4" w:rsidRPr="005511C4">
        <w:rPr>
          <w:rStyle w:val="Strong"/>
        </w:rPr>
        <w:t>myplace</w:t>
      </w:r>
      <w:proofErr w:type="spellEnd"/>
      <w:r w:rsidR="005221E7">
        <w:rPr>
          <w:rStyle w:val="Strong"/>
          <w:b w:val="0"/>
        </w:rPr>
        <w:t>.</w:t>
      </w:r>
    </w:p>
    <w:p w14:paraId="4C09B45F" w14:textId="77777777" w:rsidR="00B61FC4" w:rsidRDefault="000771D8" w:rsidP="00DE287A">
      <w:pPr>
        <w:pStyle w:val="Steps"/>
        <w:numPr>
          <w:ilvl w:val="0"/>
          <w:numId w:val="0"/>
        </w:numPr>
        <w:ind w:left="567"/>
      </w:pPr>
      <w:r w:rsidRPr="003D37C8">
        <w:rPr>
          <w:noProof/>
          <w:lang w:val="en-US" w:eastAsia="en-US"/>
        </w:rPr>
        <w:drawing>
          <wp:inline distT="0" distB="0" distL="0" distR="0" wp14:anchorId="346887D3" wp14:editId="292F7675">
            <wp:extent cx="4996115" cy="2004291"/>
            <wp:effectExtent l="19050" t="19050" r="14605" b="15240"/>
            <wp:docPr id="37" name="Picture 37" descr="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8"/>
                    <a:stretch/>
                  </pic:blipFill>
                  <pic:spPr bwMode="auto">
                    <a:xfrm>
                      <a:off x="0" y="0"/>
                      <a:ext cx="5021069" cy="201430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8F7B" w14:textId="77777777" w:rsidR="00C24AFF" w:rsidRDefault="00C24AFF" w:rsidP="00DE287A">
      <w:pPr>
        <w:pStyle w:val="Steps"/>
        <w:numPr>
          <w:ilvl w:val="0"/>
          <w:numId w:val="0"/>
        </w:numPr>
      </w:pPr>
    </w:p>
    <w:p w14:paraId="25E23BE6" w14:textId="77777777" w:rsidR="005321AD" w:rsidRDefault="00727B2E" w:rsidP="00DE287A">
      <w:pPr>
        <w:pStyle w:val="Steps"/>
      </w:pPr>
      <w:r>
        <w:t xml:space="preserve">The terms and conditions displays for the first time you log back into </w:t>
      </w:r>
      <w:proofErr w:type="spellStart"/>
      <w:r w:rsidRPr="005221E7">
        <w:rPr>
          <w:rStyle w:val="Strong"/>
        </w:rPr>
        <w:t>myplace</w:t>
      </w:r>
      <w:proofErr w:type="spellEnd"/>
      <w:r>
        <w:t>. Read throu</w:t>
      </w:r>
      <w:r w:rsidR="005221E7">
        <w:t>gh the terms and conditions:</w:t>
      </w:r>
    </w:p>
    <w:p w14:paraId="7320B4B4" w14:textId="77777777" w:rsidR="005221E7" w:rsidRDefault="005221E7" w:rsidP="005221E7">
      <w:pPr>
        <w:pStyle w:val="ListBullet"/>
      </w:pPr>
      <w:r>
        <w:lastRenderedPageBreak/>
        <w:t>If you accept the terms and conditions, select</w:t>
      </w:r>
      <w:r w:rsidR="003656E5">
        <w:t xml:space="preserve"> </w:t>
      </w:r>
      <w:r w:rsidR="003656E5" w:rsidRPr="003656E5">
        <w:rPr>
          <w:rStyle w:val="Strong"/>
        </w:rPr>
        <w:t>I have read and accepted the terms of use</w:t>
      </w:r>
      <w:r w:rsidR="003656E5">
        <w:t xml:space="preserve"> then</w:t>
      </w:r>
      <w:r>
        <w:t xml:space="preserve"> </w:t>
      </w:r>
      <w:r w:rsidRPr="00814286">
        <w:rPr>
          <w:rStyle w:val="Strong"/>
        </w:rPr>
        <w:t>I agree</w:t>
      </w:r>
      <w:r>
        <w:t xml:space="preserve">. This will take to the </w:t>
      </w:r>
      <w:proofErr w:type="spellStart"/>
      <w:r w:rsidRPr="00814286">
        <w:rPr>
          <w:rStyle w:val="Strong"/>
        </w:rPr>
        <w:t>myplace</w:t>
      </w:r>
      <w:proofErr w:type="spellEnd"/>
      <w:r>
        <w:t xml:space="preserve"> portal.</w:t>
      </w:r>
    </w:p>
    <w:p w14:paraId="48C1488A" w14:textId="77777777" w:rsidR="005221E7" w:rsidRDefault="005221E7" w:rsidP="005221E7">
      <w:pPr>
        <w:pStyle w:val="ListBullet"/>
      </w:pPr>
      <w:r>
        <w:t xml:space="preserve">If you do not accept the terms and conditions, select </w:t>
      </w:r>
      <w:r w:rsidRPr="00814286">
        <w:rPr>
          <w:rStyle w:val="Strong"/>
        </w:rPr>
        <w:t>I decline</w:t>
      </w:r>
      <w:r>
        <w:t xml:space="preserve">. This will take you out of the </w:t>
      </w:r>
      <w:proofErr w:type="spellStart"/>
      <w:r w:rsidRPr="005221E7">
        <w:rPr>
          <w:rStyle w:val="Strong"/>
        </w:rPr>
        <w:t>myplace</w:t>
      </w:r>
      <w:proofErr w:type="spellEnd"/>
      <w:r>
        <w:t xml:space="preserve"> portal.</w:t>
      </w:r>
    </w:p>
    <w:p w14:paraId="3A08A662" w14:textId="77777777" w:rsidR="005221E7" w:rsidRDefault="0082041A" w:rsidP="00DE287A">
      <w:pPr>
        <w:pStyle w:val="Steps"/>
        <w:numPr>
          <w:ilvl w:val="0"/>
          <w:numId w:val="0"/>
        </w:numPr>
        <w:ind w:left="567"/>
      </w:pPr>
      <w:r w:rsidRPr="0082041A">
        <w:rPr>
          <w:noProof/>
          <w:lang w:val="en-US" w:eastAsia="en-US"/>
        </w:rPr>
        <w:drawing>
          <wp:inline distT="0" distB="0" distL="0" distR="0" wp14:anchorId="1CE020F3" wp14:editId="5D5CD7D4">
            <wp:extent cx="2980267" cy="3936474"/>
            <wp:effectExtent l="19050" t="19050" r="10795" b="26035"/>
            <wp:docPr id="51" name="Picture 51" descr="myplace  terms and con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1" cy="39408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3C5AE" w14:textId="77777777" w:rsidR="007E651E" w:rsidRDefault="009E6DB3" w:rsidP="00DE287A">
      <w:pPr>
        <w:pStyle w:val="Steps"/>
      </w:pPr>
      <w:r>
        <w:t xml:space="preserve">Once the terms and conditions are accepted. </w:t>
      </w:r>
      <w:r w:rsidR="007E651E">
        <w:t>The</w:t>
      </w:r>
      <w:r w:rsidR="0082041A">
        <w:t xml:space="preserve"> </w:t>
      </w:r>
      <w:proofErr w:type="spellStart"/>
      <w:r w:rsidR="007E651E" w:rsidRPr="005221E7">
        <w:rPr>
          <w:rStyle w:val="Strong"/>
        </w:rPr>
        <w:t>myplace</w:t>
      </w:r>
      <w:proofErr w:type="spellEnd"/>
      <w:r w:rsidR="007E651E">
        <w:t xml:space="preserve"> homepage display</w:t>
      </w:r>
      <w:r w:rsidR="005221E7">
        <w:t>s</w:t>
      </w:r>
      <w:r w:rsidR="007E651E">
        <w:t>.</w:t>
      </w:r>
    </w:p>
    <w:p w14:paraId="55239A5F" w14:textId="77777777" w:rsidR="00705F77" w:rsidRDefault="00A63243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4DD0B9C7" wp14:editId="5B73F85C">
            <wp:extent cx="4655127" cy="1720802"/>
            <wp:effectExtent l="19050" t="19050" r="12700" b="13335"/>
            <wp:docPr id="72" name="Picture 72" descr="myplac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03" cy="17349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61995" w14:textId="77777777" w:rsidR="008C33CB" w:rsidRPr="0083186C" w:rsidRDefault="008C33CB" w:rsidP="0083186C">
      <w:pPr>
        <w:sectPr w:rsidR="008C33CB" w:rsidRPr="0083186C" w:rsidSect="00600049">
          <w:pgSz w:w="11900" w:h="16840"/>
          <w:pgMar w:top="1474" w:right="1134" w:bottom="454" w:left="992" w:header="284" w:footer="284" w:gutter="0"/>
          <w:cols w:space="340"/>
          <w:docGrid w:linePitch="299"/>
        </w:sectPr>
      </w:pPr>
    </w:p>
    <w:p w14:paraId="037058A0" w14:textId="36DAA71C" w:rsidR="00AE6844" w:rsidRDefault="008A2EB4" w:rsidP="006B4281">
      <w:pPr>
        <w:pStyle w:val="Heading4"/>
      </w:pPr>
      <w:bookmarkStart w:id="17" w:name="_Toc478476079"/>
      <w:r>
        <w:lastRenderedPageBreak/>
        <w:t>Adding registration g</w:t>
      </w:r>
      <w:r w:rsidR="00AE6844">
        <w:t>roups</w:t>
      </w:r>
      <w:r>
        <w:t xml:space="preserve"> and p</w:t>
      </w:r>
      <w:r w:rsidR="00F77897">
        <w:t>rofessions</w:t>
      </w:r>
      <w:bookmarkEnd w:id="17"/>
      <w:r w:rsidR="00FA3C18">
        <w:t xml:space="preserve"> </w:t>
      </w:r>
    </w:p>
    <w:p w14:paraId="0804B065" w14:textId="77777777" w:rsidR="00705F77" w:rsidRPr="0083186C" w:rsidRDefault="00705F77" w:rsidP="0083186C"/>
    <w:p w14:paraId="36EFC3FF" w14:textId="77777777" w:rsidR="008A5220" w:rsidRDefault="005221E7" w:rsidP="00DE287A">
      <w:pPr>
        <w:pStyle w:val="Steps"/>
      </w:pPr>
      <w:r>
        <w:t>Select</w:t>
      </w:r>
      <w:r w:rsidR="008A5220">
        <w:t xml:space="preserve"> the</w:t>
      </w:r>
      <w:r w:rsidR="00BB5985">
        <w:t xml:space="preserve"> </w:t>
      </w:r>
      <w:r w:rsidR="00BB5985" w:rsidRPr="003524C7">
        <w:rPr>
          <w:rStyle w:val="Strong"/>
        </w:rPr>
        <w:t>Registration Details</w:t>
      </w:r>
      <w:r w:rsidR="008A5220">
        <w:t xml:space="preserve"> tile</w:t>
      </w:r>
      <w:r>
        <w:t>.</w:t>
      </w:r>
    </w:p>
    <w:p w14:paraId="273ED50C" w14:textId="77777777" w:rsidR="008A5220" w:rsidRPr="008A5220" w:rsidRDefault="008934DD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0B0BBEF0" wp14:editId="5CA8A4AC">
            <wp:extent cx="4590472" cy="1696903"/>
            <wp:effectExtent l="19050" t="19050" r="19685" b="17780"/>
            <wp:docPr id="60" name="Picture 60" descr="registrat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79" cy="17034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FE4CF" w14:textId="77777777" w:rsidR="00BB5985" w:rsidRDefault="00341A9C" w:rsidP="00DE287A">
      <w:pPr>
        <w:pStyle w:val="Steps"/>
      </w:pPr>
      <w:r>
        <w:t>Select</w:t>
      </w:r>
      <w:r w:rsidR="008A5220">
        <w:t xml:space="preserve"> </w:t>
      </w:r>
      <w:r w:rsidR="003524C7" w:rsidRPr="003524C7">
        <w:rPr>
          <w:rStyle w:val="Strong"/>
        </w:rPr>
        <w:t>Add a new Registration G</w:t>
      </w:r>
      <w:r w:rsidR="00BB5985" w:rsidRPr="003524C7">
        <w:rPr>
          <w:rStyle w:val="Strong"/>
        </w:rPr>
        <w:t>roup</w:t>
      </w:r>
      <w:r>
        <w:rPr>
          <w:rStyle w:val="Strong"/>
        </w:rPr>
        <w:t xml:space="preserve"> </w:t>
      </w:r>
      <w:r w:rsidRPr="00341A9C">
        <w:t>then</w:t>
      </w:r>
      <w:r>
        <w:rPr>
          <w:rStyle w:val="Strong"/>
        </w:rPr>
        <w:t xml:space="preserve"> </w:t>
      </w:r>
      <w:r w:rsidRPr="003524C7">
        <w:rPr>
          <w:rStyle w:val="Strong"/>
        </w:rPr>
        <w:t>Rego Group / Service Area</w:t>
      </w:r>
      <w:r w:rsidR="005221E7">
        <w:rPr>
          <w:rStyle w:val="Strong"/>
          <w:b w:val="0"/>
          <w:color w:val="auto"/>
        </w:rPr>
        <w:t>.</w:t>
      </w:r>
    </w:p>
    <w:p w14:paraId="35799C90" w14:textId="77777777" w:rsidR="00AE6844" w:rsidRDefault="00341A9C" w:rsidP="00DE287A">
      <w:pPr>
        <w:pStyle w:val="Steps"/>
        <w:numPr>
          <w:ilvl w:val="0"/>
          <w:numId w:val="0"/>
        </w:numPr>
        <w:ind w:left="567"/>
      </w:pPr>
      <w:r w:rsidRPr="00BE35F5">
        <w:rPr>
          <w:noProof/>
          <w:lang w:val="en-US" w:eastAsia="en-US"/>
        </w:rPr>
        <w:drawing>
          <wp:inline distT="0" distB="0" distL="0" distR="0" wp14:anchorId="4CC2501F" wp14:editId="558895D8">
            <wp:extent cx="4599709" cy="2048692"/>
            <wp:effectExtent l="19050" t="19050" r="10795" b="27940"/>
            <wp:docPr id="75" name="Picture 75" descr="add new rego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73" cy="2065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77FF1B" w14:textId="77777777" w:rsidR="00086AD1" w:rsidRDefault="0010552D" w:rsidP="00DE287A">
      <w:pPr>
        <w:pStyle w:val="Steps"/>
      </w:pPr>
      <w:r>
        <w:t>Select the</w:t>
      </w:r>
      <w:r w:rsidR="00086AD1">
        <w:t xml:space="preserve"> </w:t>
      </w:r>
      <w:r w:rsidR="00086AD1" w:rsidRPr="00086AD1">
        <w:rPr>
          <w:rStyle w:val="Strong"/>
        </w:rPr>
        <w:t>Registration Group</w:t>
      </w:r>
      <w:r w:rsidR="00875446">
        <w:rPr>
          <w:rStyle w:val="Strong"/>
        </w:rPr>
        <w:t xml:space="preserve">, </w:t>
      </w:r>
      <w:r w:rsidR="005221E7">
        <w:rPr>
          <w:rStyle w:val="Strong"/>
        </w:rPr>
        <w:t>Profession</w:t>
      </w:r>
      <w:r w:rsidR="00875446">
        <w:rPr>
          <w:rStyle w:val="Strong"/>
        </w:rPr>
        <w:t>(s) and State(s)/Territories</w:t>
      </w:r>
      <w:r w:rsidR="00086AD1">
        <w:t xml:space="preserve"> </w:t>
      </w:r>
      <w:r>
        <w:t>you wish to register for using the drop down menu</w:t>
      </w:r>
      <w:r w:rsidR="00875446">
        <w:t>s</w:t>
      </w:r>
      <w:r w:rsidR="005221E7">
        <w:t>.</w:t>
      </w:r>
      <w:r w:rsidR="00875446">
        <w:t xml:space="preserve"> You will also need to enter the </w:t>
      </w:r>
      <w:r w:rsidR="00875446" w:rsidRPr="00875446">
        <w:rPr>
          <w:rStyle w:val="Strong"/>
        </w:rPr>
        <w:t>start and end dates</w:t>
      </w:r>
      <w:r w:rsidR="00875446">
        <w:t xml:space="preserve"> for the services. </w:t>
      </w:r>
    </w:p>
    <w:p w14:paraId="37826A87" w14:textId="77777777" w:rsidR="00875446" w:rsidRDefault="00875446" w:rsidP="00DE287A">
      <w:pPr>
        <w:pStyle w:val="Steps"/>
        <w:numPr>
          <w:ilvl w:val="0"/>
          <w:numId w:val="0"/>
        </w:numPr>
        <w:ind w:left="567"/>
      </w:pPr>
      <w:r>
        <w:t xml:space="preserve">Select </w:t>
      </w:r>
      <w:r w:rsidRPr="00875446">
        <w:rPr>
          <w:rStyle w:val="Strong"/>
        </w:rPr>
        <w:t>Submit</w:t>
      </w:r>
      <w:r>
        <w:t xml:space="preserve"> when all fields have been completed.</w:t>
      </w:r>
    </w:p>
    <w:p w14:paraId="213D8DF8" w14:textId="77777777" w:rsidR="00875446" w:rsidRDefault="00D04898" w:rsidP="00DE287A">
      <w:pPr>
        <w:pStyle w:val="Steps"/>
        <w:numPr>
          <w:ilvl w:val="0"/>
          <w:numId w:val="0"/>
        </w:numPr>
        <w:ind w:left="567"/>
      </w:pPr>
      <w:r w:rsidRPr="00B83420">
        <w:rPr>
          <w:noProof/>
          <w:lang w:val="en-US" w:eastAsia="en-US"/>
        </w:rPr>
        <w:drawing>
          <wp:inline distT="0" distB="0" distL="0" distR="0" wp14:anchorId="73E95E7A" wp14:editId="5ADA5472">
            <wp:extent cx="391795" cy="287655"/>
            <wp:effectExtent l="0" t="0" r="8255" b="0"/>
            <wp:docPr id="83" name="Picture 83" descr="additional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0014\AppData\Local\Microsoft\Windows\Temporary Internet Files\Content.IE5\0GB2M734\MC900237453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46">
        <w:t xml:space="preserve">If you need to save the information and come back to complete </w:t>
      </w:r>
      <w:r w:rsidR="00BE35F5">
        <w:t xml:space="preserve">this step </w:t>
      </w:r>
      <w:r w:rsidR="00875446">
        <w:t xml:space="preserve">at a later stage, select </w:t>
      </w:r>
      <w:r w:rsidR="00875446" w:rsidRPr="00875446">
        <w:rPr>
          <w:rStyle w:val="Strong"/>
        </w:rPr>
        <w:t>Save</w:t>
      </w:r>
      <w:r w:rsidR="00875446">
        <w:t>.</w:t>
      </w:r>
    </w:p>
    <w:p w14:paraId="517C1D2A" w14:textId="77777777" w:rsidR="003524C7" w:rsidRDefault="005221E7" w:rsidP="00497277">
      <w:pPr>
        <w:pStyle w:val="Steps"/>
        <w:numPr>
          <w:ilvl w:val="0"/>
          <w:numId w:val="0"/>
        </w:numPr>
        <w:ind w:left="567"/>
      </w:pPr>
      <w:r w:rsidRPr="00BE35F5">
        <w:rPr>
          <w:noProof/>
          <w:lang w:val="en-US" w:eastAsia="en-US"/>
        </w:rPr>
        <w:drawing>
          <wp:inline distT="0" distB="0" distL="0" distR="0" wp14:anchorId="04E68970" wp14:editId="1B333002">
            <wp:extent cx="4590472" cy="2607990"/>
            <wp:effectExtent l="19050" t="19050" r="19685" b="20955"/>
            <wp:docPr id="82" name="Picture 82" descr="ent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67" cy="2631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7A555" w14:textId="77777777" w:rsidR="00BB5985" w:rsidRDefault="0010552D" w:rsidP="00DE287A">
      <w:pPr>
        <w:pStyle w:val="Steps"/>
      </w:pPr>
      <w:r>
        <w:lastRenderedPageBreak/>
        <w:t xml:space="preserve">A success screen will display indicating that your registration request has been successfully submitted. </w:t>
      </w:r>
      <w:r w:rsidR="0027270F">
        <w:t>Select</w:t>
      </w:r>
      <w:r>
        <w:t xml:space="preserve"> </w:t>
      </w:r>
      <w:r w:rsidRPr="003524C7">
        <w:rPr>
          <w:rStyle w:val="Strong"/>
        </w:rPr>
        <w:t>Close</w:t>
      </w:r>
      <w:r>
        <w:t xml:space="preserve"> to exit this page.</w:t>
      </w:r>
    </w:p>
    <w:p w14:paraId="060E75E4" w14:textId="77777777" w:rsidR="003524C7" w:rsidRDefault="0010552D" w:rsidP="00DE287A">
      <w:pPr>
        <w:pStyle w:val="Steps"/>
        <w:numPr>
          <w:ilvl w:val="0"/>
          <w:numId w:val="0"/>
        </w:numPr>
        <w:ind w:left="567"/>
      </w:pPr>
      <w:r w:rsidRPr="00F77897">
        <w:rPr>
          <w:noProof/>
          <w:lang w:val="en-US" w:eastAsia="en-US"/>
        </w:rPr>
        <w:drawing>
          <wp:inline distT="0" distB="0" distL="0" distR="0" wp14:anchorId="15C5778C" wp14:editId="5387FFE3">
            <wp:extent cx="4692072" cy="2471066"/>
            <wp:effectExtent l="19050" t="19050" r="13335" b="24765"/>
            <wp:docPr id="44" name="Picture 44" descr="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5" cy="24910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D4E4B" w14:textId="77777777" w:rsidR="00F9044D" w:rsidRPr="00F9044D" w:rsidRDefault="00F9044D" w:rsidP="00DE287A">
      <w:pPr>
        <w:pStyle w:val="Steps"/>
        <w:rPr>
          <w:rStyle w:val="Strong"/>
          <w:b w:val="0"/>
          <w:color w:val="auto"/>
          <w:szCs w:val="22"/>
        </w:rPr>
      </w:pPr>
      <w:r>
        <w:t xml:space="preserve">If you wish to add another </w:t>
      </w:r>
      <w:r w:rsidRPr="00701196">
        <w:rPr>
          <w:rStyle w:val="Strong"/>
        </w:rPr>
        <w:t>Registration Group</w:t>
      </w:r>
      <w:r>
        <w:t xml:space="preserve">, select </w:t>
      </w:r>
      <w:r w:rsidRPr="00701196">
        <w:rPr>
          <w:rStyle w:val="Strong"/>
        </w:rPr>
        <w:t>Add new Registration Group</w:t>
      </w:r>
      <w:r>
        <w:rPr>
          <w:rStyle w:val="Strong"/>
          <w:b w:val="0"/>
          <w:color w:val="auto"/>
        </w:rPr>
        <w:t>.</w:t>
      </w:r>
    </w:p>
    <w:p w14:paraId="2641825E" w14:textId="77777777" w:rsidR="00F9044D" w:rsidRDefault="00F9044D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237092FD" wp14:editId="30C3C07D">
            <wp:extent cx="4719781" cy="2098389"/>
            <wp:effectExtent l="19050" t="19050" r="24130" b="16510"/>
            <wp:docPr id="30" name="Picture 30" descr="add another rego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24" cy="21070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31203" w14:textId="77777777" w:rsidR="00701196" w:rsidRDefault="00F9044D" w:rsidP="00DE287A">
      <w:pPr>
        <w:pStyle w:val="Steps"/>
      </w:pPr>
      <w:r>
        <w:t xml:space="preserve">To view a list of all the </w:t>
      </w:r>
      <w:r w:rsidRPr="00F9044D">
        <w:rPr>
          <w:rStyle w:val="Strong"/>
        </w:rPr>
        <w:t>Registration Groups</w:t>
      </w:r>
      <w:r>
        <w:t xml:space="preserve"> you have requested to register for, select </w:t>
      </w:r>
      <w:r w:rsidRPr="00F9044D">
        <w:rPr>
          <w:rStyle w:val="Strong"/>
        </w:rPr>
        <w:t>Rego Group</w:t>
      </w:r>
      <w:r>
        <w:t xml:space="preserve">. </w:t>
      </w:r>
      <w:proofErr w:type="gramStart"/>
      <w:r w:rsidR="00701196">
        <w:t xml:space="preserve">A list of the </w:t>
      </w:r>
      <w:r w:rsidR="00701196" w:rsidRPr="00701196">
        <w:rPr>
          <w:rStyle w:val="Strong"/>
        </w:rPr>
        <w:t>Registration Groups</w:t>
      </w:r>
      <w:r w:rsidR="00701196">
        <w:t xml:space="preserve"> requested are</w:t>
      </w:r>
      <w:proofErr w:type="gramEnd"/>
      <w:r w:rsidR="00701196">
        <w:t xml:space="preserve"> displayed with the status that they have been </w:t>
      </w:r>
      <w:r w:rsidR="00701196" w:rsidRPr="003524C7">
        <w:rPr>
          <w:rStyle w:val="Strong"/>
        </w:rPr>
        <w:t>Submitted</w:t>
      </w:r>
      <w:r w:rsidR="00701196">
        <w:t xml:space="preserve">. Once the groups are approved, the status will change to </w:t>
      </w:r>
      <w:r w:rsidR="00701196" w:rsidRPr="0027270F">
        <w:rPr>
          <w:rStyle w:val="Strong"/>
        </w:rPr>
        <w:t>Approved</w:t>
      </w:r>
      <w:r w:rsidR="00701196">
        <w:t xml:space="preserve">. </w:t>
      </w:r>
    </w:p>
    <w:p w14:paraId="5446C9F7" w14:textId="77777777" w:rsidR="00F9044D" w:rsidRDefault="00F9044D" w:rsidP="00DE287A">
      <w:pPr>
        <w:pStyle w:val="Steps"/>
        <w:numPr>
          <w:ilvl w:val="0"/>
          <w:numId w:val="0"/>
        </w:numPr>
        <w:ind w:left="567"/>
      </w:pPr>
      <w:r>
        <w:t xml:space="preserve">You can also add another </w:t>
      </w:r>
      <w:r w:rsidRPr="00701196">
        <w:rPr>
          <w:rStyle w:val="Strong"/>
        </w:rPr>
        <w:t>Registration Group</w:t>
      </w:r>
      <w:r>
        <w:rPr>
          <w:rStyle w:val="Strong"/>
        </w:rPr>
        <w:t xml:space="preserve"> </w:t>
      </w:r>
      <w:r w:rsidRPr="00F9044D">
        <w:t>from this page</w:t>
      </w:r>
      <w:r w:rsidRPr="00F9044D">
        <w:rPr>
          <w:rStyle w:val="Strong"/>
          <w:b w:val="0"/>
          <w:color w:val="auto"/>
        </w:rPr>
        <w:t>.</w:t>
      </w:r>
      <w:r>
        <w:t xml:space="preserve"> Select </w:t>
      </w:r>
      <w:r w:rsidRPr="00701196">
        <w:rPr>
          <w:rStyle w:val="Strong"/>
        </w:rPr>
        <w:t>Add new Registration Group</w:t>
      </w:r>
      <w:r w:rsidR="004C69F9" w:rsidRPr="004C69F9">
        <w:rPr>
          <w:rStyle w:val="Strong"/>
          <w:b w:val="0"/>
          <w:color w:val="auto"/>
        </w:rPr>
        <w:t>.</w:t>
      </w:r>
      <w:r>
        <w:t xml:space="preserve"> </w:t>
      </w:r>
    </w:p>
    <w:p w14:paraId="3ABEF082" w14:textId="77777777" w:rsidR="00701196" w:rsidRDefault="00F9044D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0BC4750" wp14:editId="3208A1FA">
            <wp:extent cx="4636654" cy="2046592"/>
            <wp:effectExtent l="19050" t="19050" r="12065" b="11430"/>
            <wp:docPr id="31" name="Picture 31" descr="list of rego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"/>
                    <a:stretch/>
                  </pic:blipFill>
                  <pic:spPr bwMode="auto">
                    <a:xfrm>
                      <a:off x="0" y="0"/>
                      <a:ext cx="4668443" cy="20606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D74A8" w14:textId="77777777" w:rsidR="00EC3016" w:rsidRDefault="00EC3016" w:rsidP="00DE287A">
      <w:pPr>
        <w:pStyle w:val="Steps"/>
        <w:numPr>
          <w:ilvl w:val="0"/>
          <w:numId w:val="0"/>
        </w:numPr>
      </w:pPr>
    </w:p>
    <w:p w14:paraId="67112B2B" w14:textId="77777777" w:rsidR="00F77897" w:rsidRDefault="00F77897" w:rsidP="00DE287A">
      <w:pPr>
        <w:pStyle w:val="Steps"/>
      </w:pPr>
      <w:r>
        <w:t>After the Registration Groups are submitted, you will need to upload the required documentation. These include:</w:t>
      </w:r>
    </w:p>
    <w:p w14:paraId="18B1FE2B" w14:textId="77777777" w:rsidR="00F77897" w:rsidRPr="00086AD1" w:rsidRDefault="00F77897" w:rsidP="00F77897">
      <w:pPr>
        <w:pStyle w:val="ListBullet"/>
      </w:pPr>
      <w:r>
        <w:rPr>
          <w:lang w:val="en-US"/>
        </w:rPr>
        <w:lastRenderedPageBreak/>
        <w:t xml:space="preserve">Signed </w:t>
      </w:r>
      <w:r w:rsidRPr="00086AD1">
        <w:rPr>
          <w:lang w:val="en-US"/>
        </w:rPr>
        <w:t>Terms of Business</w:t>
      </w:r>
    </w:p>
    <w:p w14:paraId="7F708086" w14:textId="77777777" w:rsidR="00F77897" w:rsidRPr="00086AD1" w:rsidRDefault="00F77897" w:rsidP="00F77897">
      <w:pPr>
        <w:pStyle w:val="ListBullet"/>
      </w:pPr>
      <w:r>
        <w:rPr>
          <w:lang w:val="en-US"/>
        </w:rPr>
        <w:t xml:space="preserve">Signed </w:t>
      </w:r>
      <w:r w:rsidRPr="00086AD1">
        <w:rPr>
          <w:lang w:val="en-US"/>
        </w:rPr>
        <w:t>Declaration of Suitability to be a Registered Provider</w:t>
      </w:r>
    </w:p>
    <w:p w14:paraId="19FF8AC5" w14:textId="77777777" w:rsidR="00F77897" w:rsidRPr="00F77897" w:rsidRDefault="00F77897" w:rsidP="00F77897">
      <w:pPr>
        <w:pStyle w:val="ListBullet"/>
      </w:pPr>
      <w:r w:rsidRPr="00086AD1">
        <w:rPr>
          <w:lang w:val="en-US"/>
        </w:rPr>
        <w:t>Certificate of registration/accreditation (for specialist disability supports only)</w:t>
      </w:r>
    </w:p>
    <w:p w14:paraId="7B7B653B" w14:textId="77777777" w:rsidR="00F77897" w:rsidRPr="00E367ED" w:rsidRDefault="00F77897">
      <w:pPr>
        <w:pStyle w:val="ListBullet"/>
        <w:numPr>
          <w:ilvl w:val="0"/>
          <w:numId w:val="0"/>
        </w:numPr>
      </w:pPr>
    </w:p>
    <w:p w14:paraId="47E77514" w14:textId="77777777" w:rsidR="00F77897" w:rsidRDefault="00F77897" w:rsidP="00DE287A">
      <w:pPr>
        <w:pStyle w:val="Steps"/>
      </w:pPr>
      <w:r>
        <w:t xml:space="preserve">Return to the </w:t>
      </w:r>
      <w:proofErr w:type="spellStart"/>
      <w:r w:rsidRPr="008A2EB4">
        <w:rPr>
          <w:b/>
        </w:rPr>
        <w:t>myplace</w:t>
      </w:r>
      <w:proofErr w:type="spellEnd"/>
      <w:r>
        <w:t xml:space="preserve"> homepage and select </w:t>
      </w:r>
      <w:r w:rsidRPr="00F77897">
        <w:rPr>
          <w:rStyle w:val="Strong"/>
        </w:rPr>
        <w:t>Upload Evidence</w:t>
      </w:r>
      <w:r>
        <w:t>.</w:t>
      </w:r>
    </w:p>
    <w:p w14:paraId="158368CB" w14:textId="77777777" w:rsidR="00F77897" w:rsidRDefault="00A260B3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103ACC77" wp14:editId="3AC2A023">
            <wp:extent cx="4590472" cy="1696902"/>
            <wp:effectExtent l="19050" t="19050" r="19685" b="17780"/>
            <wp:docPr id="61" name="Picture 61" descr="upload ev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24" cy="17105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7F621" w14:textId="77777777" w:rsidR="00F77897" w:rsidRDefault="00F77897" w:rsidP="00DE287A">
      <w:pPr>
        <w:pStyle w:val="Steps"/>
      </w:pPr>
      <w:r>
        <w:t xml:space="preserve">Enter the </w:t>
      </w:r>
      <w:r w:rsidRPr="00E367ED">
        <w:rPr>
          <w:rStyle w:val="Strong"/>
        </w:rPr>
        <w:t>Document Name</w:t>
      </w:r>
      <w:r>
        <w:t xml:space="preserve"> and choose the document file from your computer by </w:t>
      </w:r>
      <w:r w:rsidR="008934DD">
        <w:t>selecting Browse</w:t>
      </w:r>
      <w:r>
        <w:t xml:space="preserve">. Select </w:t>
      </w:r>
      <w:r w:rsidRPr="00E367ED">
        <w:rPr>
          <w:rStyle w:val="Strong"/>
        </w:rPr>
        <w:t>Upload</w:t>
      </w:r>
      <w:r>
        <w:t xml:space="preserve">. </w:t>
      </w:r>
    </w:p>
    <w:p w14:paraId="628A4DA4" w14:textId="21AB0DB0" w:rsidR="008A2EB4" w:rsidRDefault="00F77897" w:rsidP="00DE287A">
      <w:pPr>
        <w:pStyle w:val="Steps"/>
        <w:numPr>
          <w:ilvl w:val="0"/>
          <w:numId w:val="0"/>
        </w:numPr>
        <w:ind w:left="567"/>
      </w:pPr>
      <w:proofErr w:type="gramStart"/>
      <w:r w:rsidRPr="00F77897">
        <w:rPr>
          <w:lang w:val="en-US"/>
        </w:rPr>
        <w:t>A list</w:t>
      </w:r>
      <w:proofErr w:type="gramEnd"/>
      <w:r w:rsidRPr="00F77897">
        <w:rPr>
          <w:lang w:val="en-US"/>
        </w:rPr>
        <w:t xml:space="preserve"> of the documents</w:t>
      </w:r>
      <w:r>
        <w:rPr>
          <w:lang w:val="en-US"/>
        </w:rPr>
        <w:t xml:space="preserve"> you have uploaded</w:t>
      </w:r>
      <w:r w:rsidRPr="00F77897">
        <w:rPr>
          <w:lang w:val="en-US"/>
        </w:rPr>
        <w:t xml:space="preserve"> are displayed under the heading </w:t>
      </w:r>
      <w:r w:rsidRPr="00E367ED">
        <w:rPr>
          <w:rStyle w:val="Strong"/>
        </w:rPr>
        <w:t>Available Documents</w:t>
      </w:r>
      <w:r w:rsidRPr="00F77897">
        <w:rPr>
          <w:rStyle w:val="Strong"/>
          <w:b w:val="0"/>
          <w:color w:val="auto"/>
        </w:rPr>
        <w:t>.</w:t>
      </w:r>
    </w:p>
    <w:p w14:paraId="50A6117E" w14:textId="77777777" w:rsidR="008A2EB4" w:rsidRPr="008A2EB4" w:rsidRDefault="008A2EB4" w:rsidP="008A2EB4"/>
    <w:p w14:paraId="458915C9" w14:textId="77777777" w:rsidR="008A2EB4" w:rsidRPr="008A2EB4" w:rsidRDefault="008A2EB4" w:rsidP="008A2EB4"/>
    <w:p w14:paraId="55995D9D" w14:textId="77777777" w:rsidR="008A2EB4" w:rsidRPr="008A2EB4" w:rsidRDefault="008A2EB4" w:rsidP="008A2EB4"/>
    <w:p w14:paraId="3325009B" w14:textId="77777777" w:rsidR="008A2EB4" w:rsidRPr="008A2EB4" w:rsidRDefault="008A2EB4" w:rsidP="008A2EB4"/>
    <w:p w14:paraId="46C07AB1" w14:textId="77777777" w:rsidR="008A2EB4" w:rsidRPr="008A2EB4" w:rsidRDefault="008A2EB4" w:rsidP="008A2EB4"/>
    <w:p w14:paraId="7B1A400B" w14:textId="77777777" w:rsidR="008A2EB4" w:rsidRPr="008A2EB4" w:rsidRDefault="008A2EB4" w:rsidP="008A2EB4"/>
    <w:p w14:paraId="64D0054F" w14:textId="1B6882AA" w:rsidR="008A2EB4" w:rsidRPr="008A2EB4" w:rsidRDefault="008A2EB4" w:rsidP="008A2EB4">
      <w:pPr>
        <w:tabs>
          <w:tab w:val="left" w:pos="4203"/>
        </w:tabs>
      </w:pPr>
      <w:r>
        <w:tab/>
      </w:r>
    </w:p>
    <w:p w14:paraId="3A38EAFC" w14:textId="3917E59A" w:rsidR="00F77897" w:rsidRPr="008A2EB4" w:rsidRDefault="00F77897" w:rsidP="008A2EB4"/>
    <w:p w14:paraId="6ED17DF1" w14:textId="77777777" w:rsidR="00F77897" w:rsidRDefault="008934DD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57862D50" wp14:editId="518544A8">
            <wp:extent cx="4535054" cy="2740180"/>
            <wp:effectExtent l="19050" t="19050" r="18415" b="22225"/>
            <wp:docPr id="49" name="Picture 49" descr="document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55" cy="27491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97FEF" w14:textId="77777777" w:rsidR="008934DD" w:rsidRDefault="008934DD" w:rsidP="00DE287A">
      <w:pPr>
        <w:pStyle w:val="Steps"/>
        <w:numPr>
          <w:ilvl w:val="0"/>
          <w:numId w:val="0"/>
        </w:numPr>
        <w:ind w:left="567"/>
      </w:pPr>
      <w:r>
        <w:t xml:space="preserve">When you have uploaded all the requirement documents, select </w:t>
      </w:r>
      <w:r w:rsidRPr="008934DD">
        <w:rPr>
          <w:rStyle w:val="Strong"/>
        </w:rPr>
        <w:t>Return to Home</w:t>
      </w:r>
      <w:r>
        <w:t>.</w:t>
      </w:r>
    </w:p>
    <w:p w14:paraId="340DD78E" w14:textId="77777777" w:rsidR="00F77897" w:rsidRDefault="006E2926" w:rsidP="006E2926">
      <w:pPr>
        <w:pStyle w:val="BodyText"/>
      </w:pPr>
      <w:r>
        <w:lastRenderedPageBreak/>
        <w:t>Your organisation’s registration with NDIS is now complete. When the registration is approved, y</w:t>
      </w:r>
      <w:r w:rsidR="00F77897">
        <w:t>ou will receive a</w:t>
      </w:r>
      <w:r>
        <w:t xml:space="preserve"> letter and a</w:t>
      </w:r>
      <w:r w:rsidR="00F77897">
        <w:t xml:space="preserve">n email </w:t>
      </w:r>
      <w:r>
        <w:t>confirming</w:t>
      </w:r>
      <w:r w:rsidR="00F77897">
        <w:t xml:space="preserve"> that your organisation has successfully registered for NDIS</w:t>
      </w:r>
      <w:r>
        <w:t>.</w:t>
      </w:r>
      <w:r w:rsidR="00F77897">
        <w:t xml:space="preserve"> </w:t>
      </w:r>
      <w:r>
        <w:t>You will also receive a</w:t>
      </w:r>
      <w:r w:rsidR="00F77897">
        <w:t xml:space="preserve"> </w:t>
      </w:r>
      <w:r w:rsidR="00F77897" w:rsidRPr="003029B1">
        <w:rPr>
          <w:rStyle w:val="Strong"/>
        </w:rPr>
        <w:t>Certificate of Registration</w:t>
      </w:r>
      <w:r w:rsidR="00F77897">
        <w:t xml:space="preserve">. </w:t>
      </w:r>
    </w:p>
    <w:p w14:paraId="3FDCD494" w14:textId="0600963A" w:rsidR="00705F77" w:rsidRPr="003D37C8" w:rsidRDefault="009F384D" w:rsidP="006B4281">
      <w:pPr>
        <w:pStyle w:val="Heading4"/>
      </w:pPr>
      <w:bookmarkStart w:id="18" w:name="_Toc478476080"/>
      <w:r>
        <w:t>Viewing registration approval s</w:t>
      </w:r>
      <w:r w:rsidR="00F77897">
        <w:t>tatus</w:t>
      </w:r>
      <w:bookmarkEnd w:id="18"/>
    </w:p>
    <w:p w14:paraId="15D3F966" w14:textId="77777777" w:rsidR="00F77897" w:rsidRDefault="00EC3016" w:rsidP="00DE287A">
      <w:pPr>
        <w:pStyle w:val="Steps"/>
      </w:pPr>
      <w:r>
        <w:t xml:space="preserve">If at any time you wish to view the status of </w:t>
      </w:r>
      <w:r w:rsidR="003029B1">
        <w:t>your</w:t>
      </w:r>
      <w:r>
        <w:t xml:space="preserve"> </w:t>
      </w:r>
      <w:r w:rsidR="003029B1">
        <w:t>r</w:t>
      </w:r>
      <w:r w:rsidRPr="003029B1">
        <w:t>egistration</w:t>
      </w:r>
      <w:r w:rsidRPr="00705F77">
        <w:rPr>
          <w:b/>
        </w:rPr>
        <w:t xml:space="preserve"> </w:t>
      </w:r>
      <w:r>
        <w:t xml:space="preserve">approval, </w:t>
      </w:r>
      <w:r w:rsidR="008934DD">
        <w:t xml:space="preserve">select </w:t>
      </w:r>
      <w:r>
        <w:t xml:space="preserve">the </w:t>
      </w:r>
      <w:r>
        <w:rPr>
          <w:rStyle w:val="Strong"/>
        </w:rPr>
        <w:t>Pending Registration Requests</w:t>
      </w:r>
      <w:r>
        <w:t xml:space="preserve"> tile on the </w:t>
      </w:r>
      <w:proofErr w:type="spellStart"/>
      <w:r w:rsidRPr="003029B1">
        <w:rPr>
          <w:rStyle w:val="Strong"/>
        </w:rPr>
        <w:t>myplace</w:t>
      </w:r>
      <w:proofErr w:type="spellEnd"/>
      <w:r>
        <w:t xml:space="preserve"> homepage. </w:t>
      </w:r>
    </w:p>
    <w:p w14:paraId="00138A69" w14:textId="77777777" w:rsidR="003029B1" w:rsidRDefault="00F77897" w:rsidP="00DE287A">
      <w:pPr>
        <w:pStyle w:val="Steps"/>
        <w:numPr>
          <w:ilvl w:val="0"/>
          <w:numId w:val="0"/>
        </w:numPr>
        <w:ind w:left="567"/>
      </w:pPr>
      <w:r w:rsidRPr="00EC3016">
        <w:rPr>
          <w:noProof/>
          <w:lang w:val="en-US" w:eastAsia="en-US"/>
        </w:rPr>
        <w:drawing>
          <wp:inline distT="0" distB="0" distL="0" distR="0" wp14:anchorId="00A7BEC5" wp14:editId="3E4E47F6">
            <wp:extent cx="4618181" cy="1707145"/>
            <wp:effectExtent l="19050" t="19050" r="11430" b="26670"/>
            <wp:docPr id="23" name="Picture 23" descr="pending regi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51" cy="17173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19525" w14:textId="77777777" w:rsidR="003029B1" w:rsidRDefault="003029B1" w:rsidP="00DE287A">
      <w:pPr>
        <w:pStyle w:val="Steps"/>
      </w:pPr>
      <w:r>
        <w:t xml:space="preserve">The status of your access request is displayed. The status will be </w:t>
      </w:r>
      <w:r w:rsidRPr="003029B1">
        <w:rPr>
          <w:rStyle w:val="Strong"/>
        </w:rPr>
        <w:t xml:space="preserve">Open </w:t>
      </w:r>
      <w:r>
        <w:t xml:space="preserve">when your registration is pending approval. When it is approved, the status will change to </w:t>
      </w:r>
      <w:r w:rsidRPr="003029B1">
        <w:rPr>
          <w:rStyle w:val="Strong"/>
        </w:rPr>
        <w:t>Approved</w:t>
      </w:r>
      <w:r>
        <w:t>.</w:t>
      </w:r>
    </w:p>
    <w:p w14:paraId="1FB36C5C" w14:textId="77777777" w:rsidR="003029B1" w:rsidRDefault="003029B1" w:rsidP="00DE287A">
      <w:pPr>
        <w:pStyle w:val="Steps"/>
        <w:numPr>
          <w:ilvl w:val="0"/>
          <w:numId w:val="0"/>
        </w:numPr>
        <w:ind w:left="567"/>
      </w:pPr>
      <w:r>
        <w:t xml:space="preserve">Select </w:t>
      </w:r>
      <w:r w:rsidRPr="00304798">
        <w:rPr>
          <w:rStyle w:val="Strong"/>
        </w:rPr>
        <w:t>Return to Home</w:t>
      </w:r>
      <w:r>
        <w:t xml:space="preserve"> to go back to the </w:t>
      </w:r>
      <w:proofErr w:type="spellStart"/>
      <w:r w:rsidRPr="00304798">
        <w:rPr>
          <w:rStyle w:val="Strong"/>
        </w:rPr>
        <w:t>myplace</w:t>
      </w:r>
      <w:proofErr w:type="spellEnd"/>
      <w:r w:rsidRPr="00304798">
        <w:rPr>
          <w:rStyle w:val="Strong"/>
        </w:rPr>
        <w:t xml:space="preserve"> </w:t>
      </w:r>
      <w:r>
        <w:t>homepage.</w:t>
      </w:r>
    </w:p>
    <w:p w14:paraId="4150C43B" w14:textId="77777777" w:rsidR="003029B1" w:rsidRDefault="003029B1" w:rsidP="00DE287A">
      <w:pPr>
        <w:pStyle w:val="Steps"/>
        <w:numPr>
          <w:ilvl w:val="0"/>
          <w:numId w:val="0"/>
        </w:numPr>
        <w:ind w:left="567"/>
      </w:pPr>
      <w:r w:rsidRPr="00304798">
        <w:rPr>
          <w:noProof/>
          <w:lang w:val="en-US" w:eastAsia="en-US"/>
        </w:rPr>
        <w:drawing>
          <wp:inline distT="0" distB="0" distL="0" distR="0" wp14:anchorId="5C2B6B47" wp14:editId="08BF6FF8">
            <wp:extent cx="4636654" cy="1450161"/>
            <wp:effectExtent l="19050" t="19050" r="12065" b="17145"/>
            <wp:docPr id="14" name="Picture 14" descr="list of registration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3" cy="14723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4E5A5" w14:textId="77777777" w:rsidR="007475CE" w:rsidRDefault="003029B1" w:rsidP="00DE287A">
      <w:pPr>
        <w:pStyle w:val="Steps"/>
      </w:pPr>
      <w:r>
        <w:t xml:space="preserve">Once your access is approved, the full </w:t>
      </w:r>
      <w:proofErr w:type="spellStart"/>
      <w:r w:rsidRPr="00E56B6F">
        <w:rPr>
          <w:rStyle w:val="Strong"/>
        </w:rPr>
        <w:t>myplace</w:t>
      </w:r>
      <w:proofErr w:type="spellEnd"/>
      <w:r>
        <w:t xml:space="preserve"> homepage will display when you log in.</w:t>
      </w:r>
    </w:p>
    <w:p w14:paraId="520B504A" w14:textId="152A2A6D" w:rsidR="00EC3016" w:rsidRDefault="005D36CC" w:rsidP="006B4281">
      <w:pPr>
        <w:pStyle w:val="Heading3"/>
      </w:pPr>
      <w:bookmarkStart w:id="19" w:name="_Toc478476081"/>
      <w:r>
        <w:t>Steps for other u</w:t>
      </w:r>
      <w:r w:rsidR="00FE2356">
        <w:t xml:space="preserve">sers of </w:t>
      </w:r>
      <w:proofErr w:type="spellStart"/>
      <w:r w:rsidR="00FE2356">
        <w:t>myplace</w:t>
      </w:r>
      <w:bookmarkEnd w:id="19"/>
      <w:proofErr w:type="spellEnd"/>
    </w:p>
    <w:p w14:paraId="1713F6FC" w14:textId="77777777" w:rsidR="00705F77" w:rsidRDefault="00705F77" w:rsidP="00705F77">
      <w:pPr>
        <w:pStyle w:val="BodyText"/>
      </w:pPr>
      <w:r>
        <w:t xml:space="preserve">Your access to </w:t>
      </w:r>
      <w:proofErr w:type="spellStart"/>
      <w:r w:rsidRPr="00E05510">
        <w:rPr>
          <w:rStyle w:val="Strong"/>
        </w:rPr>
        <w:t>myplace</w:t>
      </w:r>
      <w:proofErr w:type="spellEnd"/>
      <w:r>
        <w:t xml:space="preserve"> will need to be approved by the Primary Contact of your Provider organisation. The following instructions continue from step 6.</w:t>
      </w:r>
    </w:p>
    <w:p w14:paraId="73F6DBB0" w14:textId="77777777" w:rsidR="00705F77" w:rsidRPr="00705F77" w:rsidRDefault="00705F77" w:rsidP="00DE287A">
      <w:pPr>
        <w:pStyle w:val="Steps"/>
        <w:rPr>
          <w:rStyle w:val="Strong"/>
          <w:b w:val="0"/>
          <w:color w:val="auto"/>
          <w:szCs w:val="22"/>
        </w:rPr>
      </w:pPr>
      <w:r>
        <w:t xml:space="preserve">Select </w:t>
      </w:r>
      <w:r w:rsidRPr="001F5DD4">
        <w:rPr>
          <w:rStyle w:val="Strong"/>
        </w:rPr>
        <w:t>Find a Provider</w:t>
      </w:r>
      <w:r w:rsidR="00FB2E62" w:rsidRPr="00FB2E62">
        <w:rPr>
          <w:rStyle w:val="Strong"/>
          <w:b w:val="0"/>
          <w:color w:val="auto"/>
        </w:rPr>
        <w:t>.</w:t>
      </w:r>
    </w:p>
    <w:p w14:paraId="6056ED57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 w:rsidRPr="00025D08">
        <w:rPr>
          <w:noProof/>
          <w:lang w:val="en-US" w:eastAsia="en-US"/>
        </w:rPr>
        <w:drawing>
          <wp:inline distT="0" distB="0" distL="0" distR="0" wp14:anchorId="33372329" wp14:editId="654C99DC">
            <wp:extent cx="4562763" cy="1634311"/>
            <wp:effectExtent l="19050" t="19050" r="9525" b="23495"/>
            <wp:docPr id="34" name="Picture 34" descr="find a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48" cy="1676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C0CEF" w14:textId="77777777" w:rsidR="00705F77" w:rsidRDefault="00705F77" w:rsidP="00DE287A">
      <w:pPr>
        <w:pStyle w:val="Steps"/>
      </w:pPr>
      <w:r>
        <w:t xml:space="preserve">Enter the </w:t>
      </w:r>
      <w:r w:rsidRPr="001F5DD4">
        <w:rPr>
          <w:rStyle w:val="Strong"/>
        </w:rPr>
        <w:t>Australian Business Number (ABN)</w:t>
      </w:r>
      <w:r>
        <w:t xml:space="preserve"> of your Provider organisation and click </w:t>
      </w:r>
      <w:r w:rsidRPr="00192D1D">
        <w:rPr>
          <w:rStyle w:val="Strong"/>
        </w:rPr>
        <w:t>Search</w:t>
      </w:r>
      <w:r w:rsidR="00FB2E62" w:rsidRPr="00FB2E62">
        <w:rPr>
          <w:rStyle w:val="Strong"/>
          <w:b w:val="0"/>
          <w:color w:val="auto"/>
        </w:rPr>
        <w:t>.</w:t>
      </w:r>
    </w:p>
    <w:p w14:paraId="71E8D6A2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46B76F14" wp14:editId="062D2A29">
            <wp:extent cx="4562475" cy="2414336"/>
            <wp:effectExtent l="19050" t="19050" r="9525" b="24130"/>
            <wp:docPr id="36" name="Picture 36" descr="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71" cy="2430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EEC55" w14:textId="77777777" w:rsidR="00705F77" w:rsidRDefault="00705F77" w:rsidP="00DE287A">
      <w:pPr>
        <w:pStyle w:val="Steps"/>
      </w:pPr>
      <w:r>
        <w:t xml:space="preserve">Your organisation should display under </w:t>
      </w:r>
      <w:r w:rsidRPr="00D64C8B">
        <w:rPr>
          <w:rStyle w:val="Strong"/>
        </w:rPr>
        <w:t>Search Results</w:t>
      </w:r>
      <w:r>
        <w:t xml:space="preserve">. Select the radio button for your organisation and select </w:t>
      </w:r>
      <w:proofErr w:type="gramStart"/>
      <w:r w:rsidRPr="00CE716E">
        <w:rPr>
          <w:rStyle w:val="Strong"/>
        </w:rPr>
        <w:t>Next</w:t>
      </w:r>
      <w:proofErr w:type="gramEnd"/>
      <w:r>
        <w:t xml:space="preserve"> to continue. If you wish to return to the homepage, select </w:t>
      </w:r>
      <w:r w:rsidRPr="006979F5">
        <w:rPr>
          <w:rStyle w:val="Strong"/>
        </w:rPr>
        <w:t>Return to Home</w:t>
      </w:r>
      <w:r>
        <w:t>.</w:t>
      </w:r>
    </w:p>
    <w:p w14:paraId="7C3D3D6F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0DB71CD9" wp14:editId="44DA5BEA">
            <wp:extent cx="4562763" cy="2531800"/>
            <wp:effectExtent l="19050" t="19050" r="28575" b="20955"/>
            <wp:docPr id="40" name="Picture 40" descr="find a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45" cy="25409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AD33E" w14:textId="77777777" w:rsidR="00705F77" w:rsidRDefault="00705F77" w:rsidP="00DE287A">
      <w:pPr>
        <w:pStyle w:val="Steps"/>
        <w:numPr>
          <w:ilvl w:val="0"/>
          <w:numId w:val="0"/>
        </w:numPr>
        <w:ind w:left="851"/>
      </w:pPr>
      <w:r w:rsidRPr="00B83420">
        <w:rPr>
          <w:noProof/>
          <w:lang w:val="en-US" w:eastAsia="en-US"/>
        </w:rPr>
        <w:drawing>
          <wp:inline distT="0" distB="0" distL="0" distR="0" wp14:anchorId="08050ADC" wp14:editId="447E4E26">
            <wp:extent cx="392400" cy="288000"/>
            <wp:effectExtent l="0" t="0" r="8255" b="0"/>
            <wp:docPr id="39" name="Picture 39" descr="Additional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0014\AppData\Local\Microsoft\Windows\Temporary Internet Files\Content.IE5\0GB2M734\MC900237453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If your organisation is not listed and it is registered with NDIS, it may be that a Primary Contact has not been set up in </w:t>
      </w:r>
      <w:proofErr w:type="spellStart"/>
      <w:r w:rsidRPr="008A2EB4">
        <w:rPr>
          <w:b/>
        </w:rPr>
        <w:t>myplace</w:t>
      </w:r>
      <w:proofErr w:type="spellEnd"/>
      <w:r>
        <w:t>. We advise that you contact your organisation to clarify.</w:t>
      </w:r>
    </w:p>
    <w:p w14:paraId="2136DE8C" w14:textId="77777777" w:rsidR="00705F77" w:rsidRDefault="00705F77" w:rsidP="00DE287A">
      <w:pPr>
        <w:pStyle w:val="Steps"/>
        <w:numPr>
          <w:ilvl w:val="0"/>
          <w:numId w:val="0"/>
        </w:numPr>
        <w:ind w:left="851"/>
      </w:pPr>
      <w:r>
        <w:t>If a Primary Contact has been set up, contact NDIA on 1800 800 110 for assistance.</w:t>
      </w:r>
    </w:p>
    <w:p w14:paraId="51045F59" w14:textId="77777777" w:rsidR="00705F77" w:rsidRPr="00192D1D" w:rsidRDefault="00705F77" w:rsidP="00DE287A">
      <w:pPr>
        <w:pStyle w:val="Steps"/>
        <w:numPr>
          <w:ilvl w:val="0"/>
          <w:numId w:val="0"/>
        </w:numPr>
        <w:ind w:left="851"/>
      </w:pPr>
      <w:r>
        <w:t xml:space="preserve">If you are interested in registering your organisation with NDIS, refer to the </w:t>
      </w:r>
      <w:r w:rsidRPr="00D64C8B">
        <w:rPr>
          <w:rStyle w:val="Strong"/>
        </w:rPr>
        <w:t>For New Providers: Registering with NDIS</w:t>
      </w:r>
      <w:r>
        <w:t xml:space="preserve"> section below.</w:t>
      </w:r>
    </w:p>
    <w:p w14:paraId="2FCAC5E8" w14:textId="77777777" w:rsidR="00705F77" w:rsidRPr="00E05510" w:rsidRDefault="00705F77" w:rsidP="00DE287A">
      <w:pPr>
        <w:pStyle w:val="Steps"/>
        <w:numPr>
          <w:ilvl w:val="0"/>
          <w:numId w:val="0"/>
        </w:numPr>
      </w:pPr>
    </w:p>
    <w:p w14:paraId="11171054" w14:textId="77777777" w:rsidR="00705F77" w:rsidRPr="009077C2" w:rsidRDefault="00705F77" w:rsidP="00DE287A">
      <w:pPr>
        <w:pStyle w:val="Steps"/>
      </w:pPr>
      <w:r>
        <w:t xml:space="preserve">Select </w:t>
      </w:r>
      <w:r>
        <w:rPr>
          <w:rStyle w:val="Strong"/>
        </w:rPr>
        <w:t>Alternate</w:t>
      </w:r>
      <w:r w:rsidRPr="00C163BB">
        <w:rPr>
          <w:rStyle w:val="Strong"/>
        </w:rPr>
        <w:t xml:space="preserve"> Contact</w:t>
      </w:r>
      <w:r>
        <w:t xml:space="preserve"> using the drop down button for the </w:t>
      </w:r>
      <w:r w:rsidRPr="00C163BB">
        <w:rPr>
          <w:rStyle w:val="Strong"/>
        </w:rPr>
        <w:t>Contact Type</w:t>
      </w:r>
      <w:r>
        <w:t xml:space="preserve"> field. Select </w:t>
      </w:r>
      <w:r w:rsidRPr="009077C2">
        <w:rPr>
          <w:rStyle w:val="Strong"/>
        </w:rPr>
        <w:t>Submit</w:t>
      </w:r>
      <w:r>
        <w:t xml:space="preserve"> to continue.</w:t>
      </w:r>
    </w:p>
    <w:p w14:paraId="3CDA1F16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3C88D26F" wp14:editId="67FDC2DD">
            <wp:extent cx="4590472" cy="1331079"/>
            <wp:effectExtent l="19050" t="19050" r="19685" b="21590"/>
            <wp:docPr id="21" name="Picture 21" descr="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r="967"/>
                    <a:stretch/>
                  </pic:blipFill>
                  <pic:spPr bwMode="auto">
                    <a:xfrm>
                      <a:off x="0" y="0"/>
                      <a:ext cx="4650802" cy="134857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76E27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0D2990A0" wp14:editId="0E9DF2AA">
            <wp:extent cx="4590415" cy="1373433"/>
            <wp:effectExtent l="19050" t="19050" r="19685" b="17780"/>
            <wp:docPr id="27" name="Picture 27" descr="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17" cy="13949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99BDE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t xml:space="preserve">If you need to return to the </w:t>
      </w:r>
      <w:proofErr w:type="spellStart"/>
      <w:r w:rsidRPr="009077C2">
        <w:rPr>
          <w:rStyle w:val="Strong"/>
        </w:rPr>
        <w:t>myplace</w:t>
      </w:r>
      <w:proofErr w:type="spellEnd"/>
      <w:r>
        <w:t xml:space="preserve"> homepage, select </w:t>
      </w:r>
      <w:proofErr w:type="gramStart"/>
      <w:r w:rsidRPr="00C163BB">
        <w:rPr>
          <w:rStyle w:val="Strong"/>
        </w:rPr>
        <w:t>Back</w:t>
      </w:r>
      <w:proofErr w:type="gramEnd"/>
      <w:r>
        <w:t>.</w:t>
      </w:r>
    </w:p>
    <w:p w14:paraId="1F5D7B5A" w14:textId="77777777" w:rsidR="00705F77" w:rsidRDefault="00705F77" w:rsidP="00DE287A">
      <w:pPr>
        <w:pStyle w:val="Steps"/>
      </w:pPr>
      <w:r w:rsidRPr="00FB2E62">
        <w:t>Your</w:t>
      </w:r>
      <w:r>
        <w:t xml:space="preserve"> request to access </w:t>
      </w:r>
      <w:proofErr w:type="spellStart"/>
      <w:r w:rsidRPr="008A2EB4">
        <w:rPr>
          <w:b/>
        </w:rPr>
        <w:t>myplace</w:t>
      </w:r>
      <w:proofErr w:type="spellEnd"/>
      <w:r>
        <w:t xml:space="preserve"> is now sent to your organisation’s Primary Contact for approval. Select </w:t>
      </w:r>
      <w:proofErr w:type="spellStart"/>
      <w:r w:rsidRPr="000F1D90">
        <w:rPr>
          <w:rStyle w:val="Strong"/>
        </w:rPr>
        <w:t>MyPlace</w:t>
      </w:r>
      <w:proofErr w:type="spellEnd"/>
      <w:r w:rsidRPr="000F1D90">
        <w:rPr>
          <w:rStyle w:val="Strong"/>
        </w:rPr>
        <w:t xml:space="preserve"> Dashboard</w:t>
      </w:r>
      <w:r>
        <w:t xml:space="preserve"> to return to the </w:t>
      </w:r>
      <w:proofErr w:type="spellStart"/>
      <w:r w:rsidRPr="000F1D90">
        <w:rPr>
          <w:rStyle w:val="Strong"/>
        </w:rPr>
        <w:t>myplace</w:t>
      </w:r>
      <w:proofErr w:type="spellEnd"/>
      <w:r>
        <w:t xml:space="preserve"> homepage. </w:t>
      </w:r>
    </w:p>
    <w:p w14:paraId="6051EE28" w14:textId="77777777" w:rsidR="00705F77" w:rsidRPr="0083186C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5C73217F" wp14:editId="47D8F8C0">
            <wp:extent cx="4690692" cy="2032000"/>
            <wp:effectExtent l="19050" t="19050" r="15240" b="25400"/>
            <wp:docPr id="28" name="Picture 28" descr="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30" cy="20446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A52CB" w14:textId="77777777" w:rsidR="00705F77" w:rsidRPr="0083186C" w:rsidRDefault="00705F77" w:rsidP="00DE287A">
      <w:pPr>
        <w:pStyle w:val="Steps"/>
      </w:pPr>
      <w:r>
        <w:t xml:space="preserve">If you work for more than one NDIS registered Provider organisation, you will need to link the other organisations to your PRODA account. To do this, repeat steps </w:t>
      </w:r>
      <w:r w:rsidR="00FE2356">
        <w:t>1</w:t>
      </w:r>
      <w:r w:rsidRPr="00174437">
        <w:t xml:space="preserve"> to </w:t>
      </w:r>
      <w:r w:rsidR="00FE2356">
        <w:t>5</w:t>
      </w:r>
      <w:r>
        <w:t xml:space="preserve">. </w:t>
      </w:r>
    </w:p>
    <w:p w14:paraId="6CB6FC8D" w14:textId="77777777" w:rsidR="00705F77" w:rsidRDefault="00705F77" w:rsidP="00DE287A">
      <w:pPr>
        <w:pStyle w:val="Steps"/>
      </w:pPr>
      <w:r>
        <w:t xml:space="preserve">You can view the progress of your </w:t>
      </w:r>
      <w:r w:rsidRPr="00FB2E62">
        <w:t>access</w:t>
      </w:r>
      <w:r>
        <w:t xml:space="preserve"> approval by selecting the </w:t>
      </w:r>
      <w:r w:rsidRPr="00304798">
        <w:rPr>
          <w:rStyle w:val="Strong"/>
        </w:rPr>
        <w:t>Pending Registration</w:t>
      </w:r>
      <w:r>
        <w:rPr>
          <w:rStyle w:val="Strong"/>
        </w:rPr>
        <w:t xml:space="preserve"> Requests</w:t>
      </w:r>
      <w:r>
        <w:t xml:space="preserve"> tile.</w:t>
      </w:r>
    </w:p>
    <w:p w14:paraId="4303A003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>
        <w:rPr>
          <w:noProof/>
          <w:lang w:val="en-US" w:eastAsia="en-US"/>
        </w:rPr>
        <w:drawing>
          <wp:inline distT="0" distB="0" distL="0" distR="0" wp14:anchorId="69CBC200" wp14:editId="48DE7B8D">
            <wp:extent cx="4722409" cy="1745673"/>
            <wp:effectExtent l="19050" t="19050" r="21590" b="26035"/>
            <wp:docPr id="32" name="Picture 32" descr="pending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04" cy="17728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E776A" w14:textId="77777777" w:rsidR="00705F77" w:rsidRDefault="00705F77" w:rsidP="00DE287A">
      <w:pPr>
        <w:pStyle w:val="Steps"/>
      </w:pPr>
      <w:r>
        <w:t xml:space="preserve">The status of your access request is displayed.  Select </w:t>
      </w:r>
      <w:r w:rsidRPr="00304798">
        <w:rPr>
          <w:rStyle w:val="Strong"/>
        </w:rPr>
        <w:t>Return to Home</w:t>
      </w:r>
      <w:r>
        <w:t xml:space="preserve"> to go back to the </w:t>
      </w:r>
      <w:proofErr w:type="spellStart"/>
      <w:r w:rsidRPr="00304798">
        <w:rPr>
          <w:rStyle w:val="Strong"/>
        </w:rPr>
        <w:t>myplace</w:t>
      </w:r>
      <w:proofErr w:type="spellEnd"/>
      <w:r w:rsidRPr="00304798">
        <w:rPr>
          <w:rStyle w:val="Strong"/>
        </w:rPr>
        <w:t xml:space="preserve"> </w:t>
      </w:r>
      <w:r>
        <w:t>homepage.</w:t>
      </w:r>
    </w:p>
    <w:p w14:paraId="14D82608" w14:textId="77777777" w:rsidR="00705F77" w:rsidRDefault="00705F77" w:rsidP="00DE287A">
      <w:pPr>
        <w:pStyle w:val="Steps"/>
        <w:numPr>
          <w:ilvl w:val="0"/>
          <w:numId w:val="0"/>
        </w:numPr>
        <w:ind w:left="567"/>
      </w:pPr>
      <w:r w:rsidRPr="00304798">
        <w:rPr>
          <w:noProof/>
          <w:lang w:val="en-US" w:eastAsia="en-US"/>
        </w:rPr>
        <w:drawing>
          <wp:inline distT="0" distB="0" distL="0" distR="0" wp14:anchorId="1A36AC3D" wp14:editId="3E7A55BC">
            <wp:extent cx="4666018" cy="1459345"/>
            <wp:effectExtent l="19050" t="19050" r="20320" b="26670"/>
            <wp:docPr id="33" name="Picture 33" descr="list of pending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45" cy="1483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7B295" w14:textId="77777777" w:rsidR="00EC3016" w:rsidRPr="00EB7A2A" w:rsidRDefault="00705F77" w:rsidP="00D05450">
      <w:pPr>
        <w:pStyle w:val="Steps"/>
      </w:pPr>
      <w:r>
        <w:t xml:space="preserve">Once your access is approved, the full </w:t>
      </w:r>
      <w:proofErr w:type="spellStart"/>
      <w:r w:rsidRPr="00E56B6F">
        <w:rPr>
          <w:rStyle w:val="Strong"/>
        </w:rPr>
        <w:t>myplace</w:t>
      </w:r>
      <w:proofErr w:type="spellEnd"/>
      <w:r>
        <w:t xml:space="preserve"> homepage will display when you log </w:t>
      </w:r>
      <w:r w:rsidR="00701CB1">
        <w:t>in.</w:t>
      </w:r>
    </w:p>
    <w:sectPr w:rsidR="00EC3016" w:rsidRPr="00EB7A2A" w:rsidSect="006B4281">
      <w:pgSz w:w="11900" w:h="16840"/>
      <w:pgMar w:top="1474" w:right="1134" w:bottom="454" w:left="992" w:header="284" w:footer="467" w:gutter="0"/>
      <w:cols w:space="34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576D6" w14:textId="77777777" w:rsidR="00C61753" w:rsidRDefault="00C61753" w:rsidP="00D05450">
      <w:r>
        <w:separator/>
      </w:r>
    </w:p>
  </w:endnote>
  <w:endnote w:type="continuationSeparator" w:id="0">
    <w:p w14:paraId="42BC3509" w14:textId="77777777" w:rsidR="00C61753" w:rsidRDefault="00C61753" w:rsidP="00D0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FS Me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EEDCB" w14:textId="77777777" w:rsidR="00C61753" w:rsidRDefault="00C61753" w:rsidP="00E67B3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D562A1" w14:textId="77777777" w:rsidR="00C61753" w:rsidRDefault="00C61753" w:rsidP="00E67B3C">
    <w:pPr>
      <w:pStyle w:val="Footer"/>
    </w:pPr>
  </w:p>
  <w:p w14:paraId="4435AB2E" w14:textId="77777777" w:rsidR="00C61753" w:rsidRDefault="00C61753" w:rsidP="00D0545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82F7B" w14:textId="7CE423B0" w:rsidR="00C61753" w:rsidRPr="00617F27" w:rsidRDefault="00C61753" w:rsidP="008A2EB4">
    <w:pPr>
      <w:tabs>
        <w:tab w:val="left" w:pos="3544"/>
        <w:tab w:val="left" w:pos="9498"/>
      </w:tabs>
      <w:jc w:val="center"/>
      <w:rPr>
        <w:rFonts w:ascii="FS Me Light" w:hAnsi="FS Me Light"/>
        <w:color w:val="5E2D73"/>
        <w:sz w:val="32"/>
        <w:szCs w:val="32"/>
      </w:rPr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57D44A31" wp14:editId="062F245A">
              <wp:extent cx="6266815" cy="0"/>
              <wp:effectExtent l="0" t="0" r="19685" b="19050"/>
              <wp:docPr id="1" name="Straight Connector 1" descr="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6815" cy="0"/>
                      </a:xfrm>
                      <a:prstGeom prst="line">
                        <a:avLst/>
                      </a:prstGeom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FBBFD1A" id="Straight Connector 1" o:spid="_x0000_s1026" alt="foot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" strokecolor="#5f497a [2407]">
              <w10:anchorlock/>
            </v:line>
          </w:pict>
        </mc:Fallback>
      </mc:AlternateContent>
    </w:r>
    <w:proofErr w:type="gramStart"/>
    <w:r>
      <w:rPr>
        <w:rFonts w:cs="Arial"/>
        <w:b/>
        <w:color w:val="5E2D73"/>
        <w:sz w:val="32"/>
        <w:szCs w:val="32"/>
      </w:rPr>
      <w:t>ndis.gov.au</w:t>
    </w:r>
    <w:proofErr w:type="gramEnd"/>
    <w:r>
      <w:rPr>
        <w:rFonts w:cs="Arial"/>
        <w:b/>
        <w:color w:val="5E2D73"/>
        <w:sz w:val="32"/>
        <w:szCs w:val="32"/>
      </w:rPr>
      <w:t xml:space="preserve">              </w:t>
    </w:r>
    <w:proofErr w:type="spellStart"/>
    <w:r>
      <w:t>myplace</w:t>
    </w:r>
    <w:proofErr w:type="spellEnd"/>
    <w:r>
      <w:t xml:space="preserve"> registration – new providers v2.0</w:t>
    </w:r>
    <w:r>
      <w:tab/>
    </w:r>
    <w:r w:rsidRPr="00DE6C8E">
      <w:rPr>
        <w:rStyle w:val="PageNumber"/>
        <w:rFonts w:cs="Arial"/>
      </w:rPr>
      <w:fldChar w:fldCharType="begin"/>
    </w:r>
    <w:r w:rsidRPr="00DE6C8E">
      <w:rPr>
        <w:rStyle w:val="PageNumber"/>
        <w:rFonts w:cs="Arial"/>
      </w:rPr>
      <w:instrText xml:space="preserve">PAGE  </w:instrText>
    </w:r>
    <w:r w:rsidRPr="00DE6C8E">
      <w:rPr>
        <w:rStyle w:val="PageNumber"/>
        <w:rFonts w:cs="Arial"/>
      </w:rPr>
      <w:fldChar w:fldCharType="separate"/>
    </w:r>
    <w:r w:rsidR="00227C19">
      <w:rPr>
        <w:rStyle w:val="PageNumber"/>
        <w:rFonts w:cs="Arial"/>
        <w:noProof/>
      </w:rPr>
      <w:t>2</w:t>
    </w:r>
    <w:r w:rsidRPr="00DE6C8E">
      <w:rPr>
        <w:rStyle w:val="PageNumber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B390" w14:textId="2BEC7105" w:rsidR="00C61753" w:rsidRPr="00E67B3C" w:rsidRDefault="00C61753" w:rsidP="00796070">
    <w:pPr>
      <w:tabs>
        <w:tab w:val="left" w:pos="3119"/>
        <w:tab w:val="left" w:pos="7938"/>
      </w:tabs>
      <w:rPr>
        <w:rFonts w:cs="Arial"/>
        <w:sz w:val="16"/>
        <w:szCs w:val="16"/>
      </w:rPr>
    </w:pPr>
    <w:proofErr w:type="gramStart"/>
    <w:r>
      <w:rPr>
        <w:rFonts w:cs="Arial"/>
        <w:b/>
        <w:color w:val="5E2D73"/>
        <w:sz w:val="32"/>
        <w:szCs w:val="32"/>
      </w:rPr>
      <w:t>ndis.gov.au</w:t>
    </w:r>
    <w:proofErr w:type="gramEnd"/>
    <w:r>
      <w:rPr>
        <w:rFonts w:cs="Arial"/>
        <w:b/>
        <w:color w:val="5E2D73"/>
        <w:sz w:val="32"/>
        <w:szCs w:val="32"/>
      </w:rPr>
      <w:tab/>
    </w:r>
    <w:r>
      <w:tab/>
    </w:r>
    <w:r w:rsidRPr="00FB5514">
      <w:rPr>
        <w:rFonts w:cs="Arial"/>
        <w:b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8B8A53C" wp14:editId="4EA7AF29">
          <wp:simplePos x="0" y="0"/>
          <wp:positionH relativeFrom="column">
            <wp:posOffset>5000625</wp:posOffset>
          </wp:positionH>
          <wp:positionV relativeFrom="paragraph">
            <wp:posOffset>-114300</wp:posOffset>
          </wp:positionV>
          <wp:extent cx="1536065" cy="798195"/>
          <wp:effectExtent l="0" t="0" r="0" b="0"/>
          <wp:wrapNone/>
          <wp:docPr id="24" name="Picture 2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NDIA-logo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F3ADB" w14:textId="77777777" w:rsidR="00C61753" w:rsidRDefault="00C61753" w:rsidP="00D05450">
      <w:r>
        <w:separator/>
      </w:r>
    </w:p>
  </w:footnote>
  <w:footnote w:type="continuationSeparator" w:id="0">
    <w:p w14:paraId="04E5474C" w14:textId="77777777" w:rsidR="00C61753" w:rsidRDefault="00C61753" w:rsidP="00D054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4F09A" w14:textId="504C45EC" w:rsidR="00C61753" w:rsidRDefault="00C61753" w:rsidP="000304E3">
    <w:pPr>
      <w:pStyle w:val="Header"/>
    </w:pPr>
    <w:r w:rsidRPr="00FB5514">
      <w:rPr>
        <w:rFonts w:cs="Arial"/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923558A" wp14:editId="7B954AB3">
          <wp:simplePos x="0" y="0"/>
          <wp:positionH relativeFrom="page">
            <wp:posOffset>6271895</wp:posOffset>
          </wp:positionH>
          <wp:positionV relativeFrom="page">
            <wp:posOffset>215900</wp:posOffset>
          </wp:positionV>
          <wp:extent cx="1038225" cy="539115"/>
          <wp:effectExtent l="0" t="0" r="3175" b="0"/>
          <wp:wrapNone/>
          <wp:docPr id="22" name="Picture 22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NDIA-logo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0CAD2" w14:textId="77777777" w:rsidR="00C61753" w:rsidRPr="00360B6E" w:rsidRDefault="00C61753" w:rsidP="00836142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BCCB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2CC66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86BD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134B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10C36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20A42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FA2C0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21CB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5BA0E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B5AE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F3A96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0A535B"/>
    <w:multiLevelType w:val="multilevel"/>
    <w:tmpl w:val="5D0618CC"/>
    <w:numStyleLink w:val="Numberedsteps"/>
  </w:abstractNum>
  <w:abstractNum w:abstractNumId="12">
    <w:nsid w:val="0CD872E9"/>
    <w:multiLevelType w:val="hybridMultilevel"/>
    <w:tmpl w:val="6D8C3574"/>
    <w:lvl w:ilvl="0" w:tplc="FE62B6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32C9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82F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0C79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6682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CAE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1E89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82D6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EAF0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377666A"/>
    <w:multiLevelType w:val="hybridMultilevel"/>
    <w:tmpl w:val="683888CA"/>
    <w:lvl w:ilvl="0" w:tplc="44A256BA">
      <w:start w:val="1"/>
      <w:numFmt w:val="bullet"/>
      <w:lvlText w:val=""/>
      <w:lvlJc w:val="left"/>
      <w:pPr>
        <w:ind w:left="2291" w:hanging="360"/>
      </w:pPr>
      <w:rPr>
        <w:rFonts w:ascii="Wingdings 2" w:hAnsi="Wingdings 2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>
    <w:nsid w:val="14AF4453"/>
    <w:multiLevelType w:val="multilevel"/>
    <w:tmpl w:val="5D061A3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A015CF"/>
    <w:multiLevelType w:val="hybridMultilevel"/>
    <w:tmpl w:val="D96A5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6F60AA"/>
    <w:multiLevelType w:val="hybridMultilevel"/>
    <w:tmpl w:val="BF9417FC"/>
    <w:lvl w:ilvl="0" w:tplc="87AC3422">
      <w:start w:val="1"/>
      <w:numFmt w:val="decimal"/>
      <w:pStyle w:val="Steps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E320B9F"/>
    <w:multiLevelType w:val="multilevel"/>
    <w:tmpl w:val="5D0618CC"/>
    <w:numStyleLink w:val="Numberedsteps"/>
  </w:abstractNum>
  <w:abstractNum w:abstractNumId="18">
    <w:nsid w:val="237D2E6F"/>
    <w:multiLevelType w:val="multilevel"/>
    <w:tmpl w:val="3C2A8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F10DB3"/>
    <w:multiLevelType w:val="hybridMultilevel"/>
    <w:tmpl w:val="70701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8B0901"/>
    <w:multiLevelType w:val="hybridMultilevel"/>
    <w:tmpl w:val="9F24D086"/>
    <w:lvl w:ilvl="0" w:tplc="58448E90">
      <w:start w:val="1"/>
      <w:numFmt w:val="bullet"/>
      <w:lvlText w:val=""/>
      <w:lvlJc w:val="left"/>
      <w:pPr>
        <w:ind w:left="2291" w:hanging="360"/>
      </w:pPr>
      <w:rPr>
        <w:rFonts w:ascii="Wingdings 2" w:hAnsi="Wingdings 2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A70F62"/>
    <w:multiLevelType w:val="multilevel"/>
    <w:tmpl w:val="FDCAF16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0374AD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bullet"/>
      <w:lvlText w:val=""/>
      <w:lvlJc w:val="left"/>
      <w:pPr>
        <w:ind w:left="992" w:hanging="425"/>
      </w:pPr>
      <w:rPr>
        <w:rFonts w:ascii="Wingdings 2" w:hAnsi="Wingdings 2" w:hint="default"/>
        <w:color w:val="0374AD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A7DAA"/>
    <w:multiLevelType w:val="hybridMultilevel"/>
    <w:tmpl w:val="728CBF5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C9A1DE0"/>
    <w:multiLevelType w:val="hybridMultilevel"/>
    <w:tmpl w:val="8E3E4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F167AC"/>
    <w:multiLevelType w:val="multilevel"/>
    <w:tmpl w:val="5D0618CC"/>
    <w:styleLink w:val="Numberedsteps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8C589E"/>
    <w:multiLevelType w:val="multilevel"/>
    <w:tmpl w:val="E5C4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BF7F14"/>
    <w:multiLevelType w:val="hybridMultilevel"/>
    <w:tmpl w:val="E8F22B94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F09540A"/>
    <w:multiLevelType w:val="hybridMultilevel"/>
    <w:tmpl w:val="3648B0CA"/>
    <w:lvl w:ilvl="0" w:tplc="D0E2FC1A">
      <w:start w:val="1"/>
      <w:numFmt w:val="bullet"/>
      <w:pStyle w:val="ListBullet"/>
      <w:lvlText w:val=""/>
      <w:lvlJc w:val="left"/>
      <w:pPr>
        <w:ind w:left="2858" w:hanging="360"/>
      </w:pPr>
      <w:rPr>
        <w:rFonts w:ascii="Wingdings 2" w:hAnsi="Wingdings 2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FC614EB"/>
    <w:multiLevelType w:val="multilevel"/>
    <w:tmpl w:val="5D061A3C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4631E7"/>
    <w:multiLevelType w:val="hybridMultilevel"/>
    <w:tmpl w:val="58D41A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D2914"/>
    <w:multiLevelType w:val="hybridMultilevel"/>
    <w:tmpl w:val="4AC49812"/>
    <w:lvl w:ilvl="0" w:tplc="ACEEDC52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3C6A72"/>
    <w:multiLevelType w:val="hybridMultilevel"/>
    <w:tmpl w:val="8FFAFDBE"/>
    <w:lvl w:ilvl="0" w:tplc="EA5A3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37B0A"/>
    <w:multiLevelType w:val="hybridMultilevel"/>
    <w:tmpl w:val="134EE22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766DA3"/>
    <w:multiLevelType w:val="hybridMultilevel"/>
    <w:tmpl w:val="B3F41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66F8C"/>
    <w:multiLevelType w:val="hybridMultilevel"/>
    <w:tmpl w:val="CCD2359A"/>
    <w:lvl w:ilvl="0" w:tplc="A0B0192C">
      <w:start w:val="1"/>
      <w:numFmt w:val="bullet"/>
      <w:lvlText w:val="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54A0C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D6906"/>
    <w:multiLevelType w:val="multilevel"/>
    <w:tmpl w:val="C1F44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89006F"/>
    <w:multiLevelType w:val="hybridMultilevel"/>
    <w:tmpl w:val="81784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1"/>
  </w:num>
  <w:num w:numId="14">
    <w:abstractNumId w:val="34"/>
  </w:num>
  <w:num w:numId="15">
    <w:abstractNumId w:val="30"/>
  </w:num>
  <w:num w:numId="16">
    <w:abstractNumId w:val="28"/>
  </w:num>
  <w:num w:numId="17">
    <w:abstractNumId w:val="24"/>
  </w:num>
  <w:num w:numId="18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>
    <w:abstractNumId w:val="17"/>
  </w:num>
  <w:num w:numId="20">
    <w:abstractNumId w:val="14"/>
  </w:num>
  <w:num w:numId="21">
    <w:abstractNumId w:val="25"/>
  </w:num>
  <w:num w:numId="22">
    <w:abstractNumId w:val="35"/>
  </w:num>
  <w:num w:numId="2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9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2"/>
  </w:num>
  <w:num w:numId="30">
    <w:abstractNumId w:val="13"/>
  </w:num>
  <w:num w:numId="31">
    <w:abstractNumId w:val="20"/>
  </w:num>
  <w:num w:numId="32">
    <w:abstractNumId w:val="27"/>
  </w:num>
  <w:num w:numId="33">
    <w:abstractNumId w:val="36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/>
          <w:sz w:val="22"/>
        </w:rPr>
      </w:lvl>
    </w:lvlOverride>
  </w:num>
  <w:num w:numId="38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/>
          <w:sz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32"/>
  </w:num>
  <w:num w:numId="43">
    <w:abstractNumId w:val="16"/>
  </w:num>
  <w:num w:numId="44">
    <w:abstractNumId w:val="15"/>
  </w:num>
  <w:num w:numId="45">
    <w:abstractNumId w:val="33"/>
  </w:num>
  <w:num w:numId="46">
    <w:abstractNumId w:val="23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A0"/>
    <w:rsid w:val="00002338"/>
    <w:rsid w:val="0001439D"/>
    <w:rsid w:val="000228A4"/>
    <w:rsid w:val="00025D08"/>
    <w:rsid w:val="0002623D"/>
    <w:rsid w:val="000304E3"/>
    <w:rsid w:val="0003133B"/>
    <w:rsid w:val="00036CA6"/>
    <w:rsid w:val="00045AA4"/>
    <w:rsid w:val="00061F53"/>
    <w:rsid w:val="00076FDF"/>
    <w:rsid w:val="000771D8"/>
    <w:rsid w:val="00077D16"/>
    <w:rsid w:val="00086AD1"/>
    <w:rsid w:val="00091B37"/>
    <w:rsid w:val="000A4303"/>
    <w:rsid w:val="000A79E9"/>
    <w:rsid w:val="000D79C2"/>
    <w:rsid w:val="000E1DD8"/>
    <w:rsid w:val="000F1D90"/>
    <w:rsid w:val="000F66E4"/>
    <w:rsid w:val="0010552D"/>
    <w:rsid w:val="00117DC4"/>
    <w:rsid w:val="001253F8"/>
    <w:rsid w:val="0013090F"/>
    <w:rsid w:val="001358BD"/>
    <w:rsid w:val="0014271F"/>
    <w:rsid w:val="00157533"/>
    <w:rsid w:val="00174437"/>
    <w:rsid w:val="00192D1D"/>
    <w:rsid w:val="001942B5"/>
    <w:rsid w:val="001A2DC7"/>
    <w:rsid w:val="001B6BDC"/>
    <w:rsid w:val="001C1AB2"/>
    <w:rsid w:val="001C4D78"/>
    <w:rsid w:val="001C6B4F"/>
    <w:rsid w:val="001D6EEF"/>
    <w:rsid w:val="001D7755"/>
    <w:rsid w:val="001F165E"/>
    <w:rsid w:val="001F5B72"/>
    <w:rsid w:val="001F5DD4"/>
    <w:rsid w:val="002165DF"/>
    <w:rsid w:val="002278BD"/>
    <w:rsid w:val="00227C19"/>
    <w:rsid w:val="00241089"/>
    <w:rsid w:val="0024270C"/>
    <w:rsid w:val="00243E6D"/>
    <w:rsid w:val="0027270F"/>
    <w:rsid w:val="0028350F"/>
    <w:rsid w:val="002862A5"/>
    <w:rsid w:val="00290965"/>
    <w:rsid w:val="002A23DF"/>
    <w:rsid w:val="002A2DE0"/>
    <w:rsid w:val="002B79B2"/>
    <w:rsid w:val="002D1184"/>
    <w:rsid w:val="002D3A43"/>
    <w:rsid w:val="002D7575"/>
    <w:rsid w:val="002F4E76"/>
    <w:rsid w:val="003029B1"/>
    <w:rsid w:val="003042D1"/>
    <w:rsid w:val="00304798"/>
    <w:rsid w:val="00310588"/>
    <w:rsid w:val="0031109B"/>
    <w:rsid w:val="00316D20"/>
    <w:rsid w:val="0031763D"/>
    <w:rsid w:val="00321388"/>
    <w:rsid w:val="003259DA"/>
    <w:rsid w:val="00327076"/>
    <w:rsid w:val="00332509"/>
    <w:rsid w:val="00341A9C"/>
    <w:rsid w:val="00342F5E"/>
    <w:rsid w:val="003466EE"/>
    <w:rsid w:val="00346A9F"/>
    <w:rsid w:val="00350FCE"/>
    <w:rsid w:val="003524C7"/>
    <w:rsid w:val="00360B6E"/>
    <w:rsid w:val="003612B4"/>
    <w:rsid w:val="003656E5"/>
    <w:rsid w:val="003668A6"/>
    <w:rsid w:val="00367B84"/>
    <w:rsid w:val="00367BD5"/>
    <w:rsid w:val="00371265"/>
    <w:rsid w:val="003777C9"/>
    <w:rsid w:val="00383B95"/>
    <w:rsid w:val="0038479E"/>
    <w:rsid w:val="00386424"/>
    <w:rsid w:val="0039122A"/>
    <w:rsid w:val="0039207F"/>
    <w:rsid w:val="00397300"/>
    <w:rsid w:val="003A67FE"/>
    <w:rsid w:val="003B6190"/>
    <w:rsid w:val="003D37C8"/>
    <w:rsid w:val="003E017A"/>
    <w:rsid w:val="003E165B"/>
    <w:rsid w:val="003E334E"/>
    <w:rsid w:val="003E7ED8"/>
    <w:rsid w:val="003F6FE7"/>
    <w:rsid w:val="004027A2"/>
    <w:rsid w:val="0040480E"/>
    <w:rsid w:val="00416BB0"/>
    <w:rsid w:val="00422FC3"/>
    <w:rsid w:val="00425297"/>
    <w:rsid w:val="00426E43"/>
    <w:rsid w:val="004342AD"/>
    <w:rsid w:val="0044123A"/>
    <w:rsid w:val="004473F9"/>
    <w:rsid w:val="00484E48"/>
    <w:rsid w:val="00486100"/>
    <w:rsid w:val="004951C6"/>
    <w:rsid w:val="00497277"/>
    <w:rsid w:val="004A179C"/>
    <w:rsid w:val="004B637B"/>
    <w:rsid w:val="004C69F9"/>
    <w:rsid w:val="004E0FBE"/>
    <w:rsid w:val="004E5B3D"/>
    <w:rsid w:val="004E6701"/>
    <w:rsid w:val="004F1E66"/>
    <w:rsid w:val="00510B86"/>
    <w:rsid w:val="005221E7"/>
    <w:rsid w:val="00527269"/>
    <w:rsid w:val="00531069"/>
    <w:rsid w:val="005321AD"/>
    <w:rsid w:val="005451D5"/>
    <w:rsid w:val="005462DB"/>
    <w:rsid w:val="005511C4"/>
    <w:rsid w:val="00574310"/>
    <w:rsid w:val="00582B1D"/>
    <w:rsid w:val="005A00F1"/>
    <w:rsid w:val="005A6434"/>
    <w:rsid w:val="005B0CFB"/>
    <w:rsid w:val="005D36CC"/>
    <w:rsid w:val="005D7C61"/>
    <w:rsid w:val="005E456D"/>
    <w:rsid w:val="005F2505"/>
    <w:rsid w:val="005F5357"/>
    <w:rsid w:val="00600049"/>
    <w:rsid w:val="006005DA"/>
    <w:rsid w:val="00615BF9"/>
    <w:rsid w:val="00617F27"/>
    <w:rsid w:val="00626B2B"/>
    <w:rsid w:val="006340D7"/>
    <w:rsid w:val="00640EAF"/>
    <w:rsid w:val="0064450A"/>
    <w:rsid w:val="00647CA5"/>
    <w:rsid w:val="006663F2"/>
    <w:rsid w:val="0067048F"/>
    <w:rsid w:val="006711D7"/>
    <w:rsid w:val="00693C5D"/>
    <w:rsid w:val="006979F5"/>
    <w:rsid w:val="006A5A29"/>
    <w:rsid w:val="006B4281"/>
    <w:rsid w:val="006C1783"/>
    <w:rsid w:val="006C203D"/>
    <w:rsid w:val="006C38B1"/>
    <w:rsid w:val="006E2926"/>
    <w:rsid w:val="006E46A0"/>
    <w:rsid w:val="006F5245"/>
    <w:rsid w:val="006F5F99"/>
    <w:rsid w:val="006F631B"/>
    <w:rsid w:val="00701196"/>
    <w:rsid w:val="00701CB1"/>
    <w:rsid w:val="007026C2"/>
    <w:rsid w:val="00705F77"/>
    <w:rsid w:val="007110D9"/>
    <w:rsid w:val="007113DF"/>
    <w:rsid w:val="007129D1"/>
    <w:rsid w:val="00720077"/>
    <w:rsid w:val="0072158E"/>
    <w:rsid w:val="00722AB4"/>
    <w:rsid w:val="00727B2E"/>
    <w:rsid w:val="007353A8"/>
    <w:rsid w:val="007475CE"/>
    <w:rsid w:val="00762612"/>
    <w:rsid w:val="00773FC0"/>
    <w:rsid w:val="0077696F"/>
    <w:rsid w:val="00791D9E"/>
    <w:rsid w:val="00795A20"/>
    <w:rsid w:val="00796070"/>
    <w:rsid w:val="007A34BD"/>
    <w:rsid w:val="007A4198"/>
    <w:rsid w:val="007A6E73"/>
    <w:rsid w:val="007B08CE"/>
    <w:rsid w:val="007D41D9"/>
    <w:rsid w:val="007D5580"/>
    <w:rsid w:val="007E651E"/>
    <w:rsid w:val="007E6BCF"/>
    <w:rsid w:val="007F0ED7"/>
    <w:rsid w:val="007F1DA0"/>
    <w:rsid w:val="007F7492"/>
    <w:rsid w:val="00802282"/>
    <w:rsid w:val="00814286"/>
    <w:rsid w:val="00814B85"/>
    <w:rsid w:val="0082041A"/>
    <w:rsid w:val="00820BD2"/>
    <w:rsid w:val="00820D48"/>
    <w:rsid w:val="00823919"/>
    <w:rsid w:val="0083186C"/>
    <w:rsid w:val="00836142"/>
    <w:rsid w:val="008702FB"/>
    <w:rsid w:val="00875446"/>
    <w:rsid w:val="008756E8"/>
    <w:rsid w:val="0087695C"/>
    <w:rsid w:val="008934DD"/>
    <w:rsid w:val="008A2EB4"/>
    <w:rsid w:val="008A5220"/>
    <w:rsid w:val="008B6260"/>
    <w:rsid w:val="008C156E"/>
    <w:rsid w:val="008C33CB"/>
    <w:rsid w:val="008C3BA6"/>
    <w:rsid w:val="008C4BB1"/>
    <w:rsid w:val="008F7875"/>
    <w:rsid w:val="00906E89"/>
    <w:rsid w:val="009077C2"/>
    <w:rsid w:val="00912329"/>
    <w:rsid w:val="00913F85"/>
    <w:rsid w:val="00915B44"/>
    <w:rsid w:val="00916381"/>
    <w:rsid w:val="00917217"/>
    <w:rsid w:val="009410F7"/>
    <w:rsid w:val="00950DDD"/>
    <w:rsid w:val="00970E8B"/>
    <w:rsid w:val="00983AB2"/>
    <w:rsid w:val="0099091B"/>
    <w:rsid w:val="00992244"/>
    <w:rsid w:val="00995557"/>
    <w:rsid w:val="009A4456"/>
    <w:rsid w:val="009B4C48"/>
    <w:rsid w:val="009C3AEC"/>
    <w:rsid w:val="009D7577"/>
    <w:rsid w:val="009E6DB3"/>
    <w:rsid w:val="009F384D"/>
    <w:rsid w:val="00A003D5"/>
    <w:rsid w:val="00A00D38"/>
    <w:rsid w:val="00A01D81"/>
    <w:rsid w:val="00A260B3"/>
    <w:rsid w:val="00A35932"/>
    <w:rsid w:val="00A63243"/>
    <w:rsid w:val="00A7151D"/>
    <w:rsid w:val="00A72C0D"/>
    <w:rsid w:val="00A73C70"/>
    <w:rsid w:val="00A82794"/>
    <w:rsid w:val="00AA2903"/>
    <w:rsid w:val="00AC31B9"/>
    <w:rsid w:val="00AD0B25"/>
    <w:rsid w:val="00AD17A1"/>
    <w:rsid w:val="00AD4350"/>
    <w:rsid w:val="00AD6BD2"/>
    <w:rsid w:val="00AE6844"/>
    <w:rsid w:val="00B11809"/>
    <w:rsid w:val="00B13DA3"/>
    <w:rsid w:val="00B23093"/>
    <w:rsid w:val="00B24536"/>
    <w:rsid w:val="00B326B9"/>
    <w:rsid w:val="00B32D71"/>
    <w:rsid w:val="00B33AC7"/>
    <w:rsid w:val="00B35736"/>
    <w:rsid w:val="00B4313F"/>
    <w:rsid w:val="00B44DB5"/>
    <w:rsid w:val="00B50192"/>
    <w:rsid w:val="00B5168E"/>
    <w:rsid w:val="00B55AEC"/>
    <w:rsid w:val="00B55CC5"/>
    <w:rsid w:val="00B61FC4"/>
    <w:rsid w:val="00B70F28"/>
    <w:rsid w:val="00B73CC6"/>
    <w:rsid w:val="00B7734B"/>
    <w:rsid w:val="00B8053C"/>
    <w:rsid w:val="00B83420"/>
    <w:rsid w:val="00B83497"/>
    <w:rsid w:val="00B85A6A"/>
    <w:rsid w:val="00BB5985"/>
    <w:rsid w:val="00BC05C7"/>
    <w:rsid w:val="00BC1CD0"/>
    <w:rsid w:val="00BC37E2"/>
    <w:rsid w:val="00BC7C9F"/>
    <w:rsid w:val="00BD5599"/>
    <w:rsid w:val="00BE35F5"/>
    <w:rsid w:val="00C01D66"/>
    <w:rsid w:val="00C032F6"/>
    <w:rsid w:val="00C033CE"/>
    <w:rsid w:val="00C05047"/>
    <w:rsid w:val="00C154CB"/>
    <w:rsid w:val="00C163BB"/>
    <w:rsid w:val="00C24AFF"/>
    <w:rsid w:val="00C61753"/>
    <w:rsid w:val="00C64CA3"/>
    <w:rsid w:val="00C65E52"/>
    <w:rsid w:val="00C66E19"/>
    <w:rsid w:val="00C67193"/>
    <w:rsid w:val="00C7111D"/>
    <w:rsid w:val="00C748A3"/>
    <w:rsid w:val="00C87385"/>
    <w:rsid w:val="00CC33E7"/>
    <w:rsid w:val="00CD16C2"/>
    <w:rsid w:val="00CD39E0"/>
    <w:rsid w:val="00CE716E"/>
    <w:rsid w:val="00CF7F1E"/>
    <w:rsid w:val="00D0308E"/>
    <w:rsid w:val="00D04898"/>
    <w:rsid w:val="00D05450"/>
    <w:rsid w:val="00D11AC6"/>
    <w:rsid w:val="00D17355"/>
    <w:rsid w:val="00D21BF4"/>
    <w:rsid w:val="00D26EAD"/>
    <w:rsid w:val="00D32A45"/>
    <w:rsid w:val="00D3781E"/>
    <w:rsid w:val="00D4049F"/>
    <w:rsid w:val="00D555AC"/>
    <w:rsid w:val="00D57225"/>
    <w:rsid w:val="00D63340"/>
    <w:rsid w:val="00D64C8B"/>
    <w:rsid w:val="00D815C3"/>
    <w:rsid w:val="00D85BB9"/>
    <w:rsid w:val="00D923A0"/>
    <w:rsid w:val="00DA5605"/>
    <w:rsid w:val="00DA6EF6"/>
    <w:rsid w:val="00DB3456"/>
    <w:rsid w:val="00DC24EA"/>
    <w:rsid w:val="00DC7D1B"/>
    <w:rsid w:val="00DD1C64"/>
    <w:rsid w:val="00DD1E1D"/>
    <w:rsid w:val="00DD2D1F"/>
    <w:rsid w:val="00DD3622"/>
    <w:rsid w:val="00DD6262"/>
    <w:rsid w:val="00DE287A"/>
    <w:rsid w:val="00DE6C8E"/>
    <w:rsid w:val="00DF550F"/>
    <w:rsid w:val="00E05510"/>
    <w:rsid w:val="00E15D0D"/>
    <w:rsid w:val="00E2730C"/>
    <w:rsid w:val="00E367ED"/>
    <w:rsid w:val="00E36FB6"/>
    <w:rsid w:val="00E53A30"/>
    <w:rsid w:val="00E56B6F"/>
    <w:rsid w:val="00E57508"/>
    <w:rsid w:val="00E663EF"/>
    <w:rsid w:val="00E67B3C"/>
    <w:rsid w:val="00E7768E"/>
    <w:rsid w:val="00E924F7"/>
    <w:rsid w:val="00EB0A0D"/>
    <w:rsid w:val="00EB2674"/>
    <w:rsid w:val="00EB5615"/>
    <w:rsid w:val="00EB7A2A"/>
    <w:rsid w:val="00EC3016"/>
    <w:rsid w:val="00EC364F"/>
    <w:rsid w:val="00EC6F71"/>
    <w:rsid w:val="00ED0B43"/>
    <w:rsid w:val="00F25BC7"/>
    <w:rsid w:val="00F375CF"/>
    <w:rsid w:val="00F45721"/>
    <w:rsid w:val="00F4652A"/>
    <w:rsid w:val="00F469FD"/>
    <w:rsid w:val="00F54E80"/>
    <w:rsid w:val="00F74CE0"/>
    <w:rsid w:val="00F77897"/>
    <w:rsid w:val="00F84C57"/>
    <w:rsid w:val="00F9044D"/>
    <w:rsid w:val="00FA3C18"/>
    <w:rsid w:val="00FB2E62"/>
    <w:rsid w:val="00FB4117"/>
    <w:rsid w:val="00FB437E"/>
    <w:rsid w:val="00FD7C41"/>
    <w:rsid w:val="00FD7FF9"/>
    <w:rsid w:val="00FE2356"/>
    <w:rsid w:val="00FE5C5C"/>
    <w:rsid w:val="00FF168B"/>
    <w:rsid w:val="00FF22AD"/>
    <w:rsid w:val="00FF3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45E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FSMe-Bold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450"/>
    <w:pPr>
      <w:spacing w:before="120" w:after="120"/>
    </w:pPr>
    <w:rPr>
      <w:rFonts w:ascii="Arial" w:eastAsia="Times New Roman" w:hAnsi="Arial" w:cs="Times New Roman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5245"/>
    <w:pPr>
      <w:keepNext/>
      <w:spacing w:before="320" w:after="240"/>
      <w:outlineLvl w:val="0"/>
    </w:pPr>
    <w:rPr>
      <w:rFonts w:eastAsia="MS Gothic"/>
      <w:b/>
      <w:bCs/>
      <w:color w:val="FFFFFF" w:themeColor="background1"/>
      <w:kern w:val="32"/>
      <w:sz w:val="72"/>
      <w:szCs w:val="40"/>
      <w:lang w:val="e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F5245"/>
    <w:pPr>
      <w:keepNext/>
      <w:spacing w:before="240"/>
      <w:outlineLvl w:val="1"/>
    </w:pPr>
    <w:rPr>
      <w:rFonts w:eastAsia="MS Gothic"/>
      <w:b/>
      <w:bCs/>
      <w:iCs/>
      <w:color w:val="660066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F168B"/>
    <w:pPr>
      <w:keepNext/>
      <w:spacing w:before="240" w:after="60"/>
      <w:outlineLvl w:val="2"/>
    </w:pPr>
    <w:rPr>
      <w:rFonts w:eastAsia="MS Gothic"/>
      <w:b/>
      <w:bCs/>
      <w:color w:val="6B2976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4281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F5245"/>
    <w:rPr>
      <w:rFonts w:ascii="Arial" w:eastAsia="MS Gothic" w:hAnsi="Arial" w:cs="Times New Roman"/>
      <w:b/>
      <w:bCs/>
      <w:color w:val="FFFFFF" w:themeColor="background1"/>
      <w:kern w:val="32"/>
      <w:sz w:val="72"/>
      <w:szCs w:val="40"/>
      <w:lang w:val="en" w:eastAsia="en-AU"/>
    </w:rPr>
  </w:style>
  <w:style w:type="character" w:customStyle="1" w:styleId="Heading2Char">
    <w:name w:val="Heading 2 Char"/>
    <w:link w:val="Heading2"/>
    <w:uiPriority w:val="9"/>
    <w:rsid w:val="006F5245"/>
    <w:rPr>
      <w:rFonts w:ascii="Arial" w:eastAsia="MS Gothic" w:hAnsi="Arial" w:cs="Times New Roman"/>
      <w:b/>
      <w:bCs/>
      <w:iCs/>
      <w:color w:val="660066"/>
      <w:sz w:val="36"/>
      <w:szCs w:val="32"/>
      <w:lang w:eastAsia="en-AU"/>
    </w:rPr>
  </w:style>
  <w:style w:type="character" w:customStyle="1" w:styleId="Heading3Char">
    <w:name w:val="Heading 3 Char"/>
    <w:link w:val="Heading3"/>
    <w:uiPriority w:val="9"/>
    <w:rsid w:val="00FF168B"/>
    <w:rPr>
      <w:rFonts w:ascii="Arial" w:eastAsia="MS Gothic" w:hAnsi="Arial" w:cs="Times New Roman"/>
      <w:b/>
      <w:bCs/>
      <w:color w:val="6B2976"/>
      <w:sz w:val="28"/>
      <w:szCs w:val="26"/>
      <w:lang w:eastAsia="en-AU"/>
    </w:rPr>
  </w:style>
  <w:style w:type="paragraph" w:customStyle="1" w:styleId="ContactDetails">
    <w:name w:val="Contact Details"/>
    <w:basedOn w:val="Normal"/>
    <w:rsid w:val="001C4D78"/>
    <w:pPr>
      <w:pBdr>
        <w:bottom w:val="single" w:sz="8" w:space="1" w:color="6B2976"/>
      </w:pBdr>
      <w:tabs>
        <w:tab w:val="right" w:pos="10206"/>
      </w:tabs>
      <w:spacing w:before="0" w:after="0"/>
    </w:pPr>
    <w:rPr>
      <w:sz w:val="16"/>
      <w:szCs w:val="1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E67B3C"/>
    <w:pPr>
      <w:tabs>
        <w:tab w:val="center" w:pos="4320"/>
        <w:tab w:val="right" w:pos="9639"/>
      </w:tabs>
    </w:pPr>
    <w:rPr>
      <w:color w:val="6B2976"/>
      <w:sz w:val="20"/>
      <w:szCs w:val="20"/>
    </w:rPr>
  </w:style>
  <w:style w:type="character" w:customStyle="1" w:styleId="FooterChar">
    <w:name w:val="Footer Char"/>
    <w:link w:val="Footer"/>
    <w:uiPriority w:val="99"/>
    <w:rsid w:val="00E67B3C"/>
    <w:rPr>
      <w:rFonts w:ascii="Arial" w:eastAsia="Times New Roman" w:hAnsi="Arial" w:cs="Times New Roman"/>
      <w:color w:val="6B2976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DE6C8E"/>
  </w:style>
  <w:style w:type="paragraph" w:styleId="DocumentMap">
    <w:name w:val="Document Map"/>
    <w:basedOn w:val="Normal"/>
    <w:link w:val="DocumentMapChar"/>
    <w:uiPriority w:val="99"/>
    <w:semiHidden/>
    <w:unhideWhenUsed/>
    <w:rsid w:val="005462DB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5462DB"/>
    <w:rPr>
      <w:rFonts w:ascii="Lucida Grande" w:hAnsi="Lucida Grande" w:cs="Lucida Grande"/>
      <w:spacing w:val="-2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6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DC"/>
  </w:style>
  <w:style w:type="paragraph" w:styleId="Revision">
    <w:name w:val="Revision"/>
    <w:hidden/>
    <w:uiPriority w:val="99"/>
    <w:semiHidden/>
    <w:rsid w:val="001B6BDC"/>
    <w:rPr>
      <w:color w:val="6B2976"/>
      <w:spacing w:val="-2"/>
      <w:sz w:val="28"/>
      <w:szCs w:val="28"/>
      <w:lang w:val="en-US"/>
    </w:rPr>
  </w:style>
  <w:style w:type="paragraph" w:styleId="ListBullet">
    <w:name w:val="List Bullet"/>
    <w:basedOn w:val="Normal"/>
    <w:autoRedefine/>
    <w:uiPriority w:val="99"/>
    <w:unhideWhenUsed/>
    <w:qFormat/>
    <w:rsid w:val="00CC33E7"/>
    <w:pPr>
      <w:numPr>
        <w:numId w:val="32"/>
      </w:numPr>
      <w:ind w:left="993" w:hanging="42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1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1D9"/>
    <w:rPr>
      <w:rFonts w:ascii="Tahoma" w:hAnsi="Tahoma" w:cs="Tahoma"/>
      <w:spacing w:val="-2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D17A1"/>
    <w:pPr>
      <w:spacing w:before="0" w:after="0"/>
      <w:contextualSpacing/>
    </w:pPr>
    <w:rPr>
      <w:rFonts w:eastAsiaTheme="majorEastAsia" w:cstheme="majorBidi"/>
      <w:b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17A1"/>
    <w:rPr>
      <w:rFonts w:ascii="Arial" w:eastAsiaTheme="majorEastAsia" w:hAnsi="Arial" w:cstheme="majorBidi"/>
      <w:b/>
      <w:color w:val="000000" w:themeColor="text1"/>
      <w:spacing w:val="5"/>
      <w:kern w:val="28"/>
      <w:sz w:val="52"/>
      <w:szCs w:val="52"/>
      <w:lang w:eastAsia="en-AU"/>
    </w:rPr>
  </w:style>
  <w:style w:type="paragraph" w:styleId="BodyText">
    <w:name w:val="Body Text"/>
    <w:basedOn w:val="Normal"/>
    <w:link w:val="BodyTextChar"/>
    <w:qFormat/>
    <w:rsid w:val="00D05450"/>
    <w:pPr>
      <w:spacing w:line="288" w:lineRule="auto"/>
    </w:pPr>
    <w:rPr>
      <w:szCs w:val="18"/>
    </w:rPr>
  </w:style>
  <w:style w:type="character" w:customStyle="1" w:styleId="BodyTextChar">
    <w:name w:val="Body Text Char"/>
    <w:basedOn w:val="DefaultParagraphFont"/>
    <w:link w:val="BodyText"/>
    <w:rsid w:val="00D05450"/>
    <w:rPr>
      <w:rFonts w:ascii="Arial" w:eastAsia="Times New Roman" w:hAnsi="Arial" w:cs="Times New Roman"/>
      <w:sz w:val="22"/>
      <w:szCs w:val="18"/>
      <w:lang w:eastAsia="en-AU"/>
    </w:rPr>
  </w:style>
  <w:style w:type="paragraph" w:customStyle="1" w:styleId="Note-AdditionalInfo">
    <w:name w:val="Note - Additional Info"/>
    <w:basedOn w:val="Normal"/>
    <w:rsid w:val="00B5168E"/>
    <w:rPr>
      <w:rFonts w:cs="Arial"/>
      <w:color w:val="2A7A8A"/>
      <w:sz w:val="18"/>
      <w:szCs w:val="18"/>
    </w:rPr>
  </w:style>
  <w:style w:type="character" w:styleId="Strong">
    <w:name w:val="Strong"/>
    <w:uiPriority w:val="22"/>
    <w:qFormat/>
    <w:rsid w:val="00C67193"/>
    <w:rPr>
      <w:b/>
      <w:color w:val="6B2976"/>
      <w:sz w:val="22"/>
      <w:szCs w:val="25"/>
    </w:rPr>
  </w:style>
  <w:style w:type="paragraph" w:customStyle="1" w:styleId="Steps">
    <w:name w:val="Steps"/>
    <w:basedOn w:val="ListParagraph"/>
    <w:qFormat/>
    <w:rsid w:val="006B4281"/>
    <w:pPr>
      <w:numPr>
        <w:numId w:val="43"/>
      </w:numPr>
      <w:spacing w:after="0"/>
      <w:ind w:left="567" w:hanging="567"/>
    </w:pPr>
  </w:style>
  <w:style w:type="table" w:styleId="TableGrid">
    <w:name w:val="Table Grid"/>
    <w:basedOn w:val="TableNormal"/>
    <w:uiPriority w:val="59"/>
    <w:rsid w:val="00B2309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D0B25"/>
    <w:rPr>
      <w:color w:val="0000FF" w:themeColor="hyperlink"/>
      <w:u w:val="single"/>
    </w:rPr>
  </w:style>
  <w:style w:type="paragraph" w:customStyle="1" w:styleId="Indentedbodytext">
    <w:name w:val="Indented body text"/>
    <w:basedOn w:val="BodyText"/>
    <w:qFormat/>
    <w:rsid w:val="00836142"/>
    <w:pPr>
      <w:spacing w:before="0"/>
      <w:ind w:left="567"/>
    </w:pPr>
    <w:rPr>
      <w:szCs w:val="20"/>
    </w:rPr>
  </w:style>
  <w:style w:type="paragraph" w:customStyle="1" w:styleId="BodyTextbullets">
    <w:name w:val="Body Text bullets"/>
    <w:basedOn w:val="BodyText"/>
    <w:rsid w:val="00DD6262"/>
    <w:pPr>
      <w:spacing w:before="60" w:after="60"/>
    </w:pPr>
    <w:rPr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B4281"/>
    <w:rPr>
      <w:rFonts w:ascii="Arial" w:eastAsiaTheme="majorEastAsia" w:hAnsi="Arial" w:cstheme="majorBidi"/>
      <w:b/>
      <w:bCs/>
      <w:iCs/>
      <w:sz w:val="24"/>
      <w:szCs w:val="22"/>
      <w:lang w:eastAsia="en-AU"/>
    </w:rPr>
  </w:style>
  <w:style w:type="paragraph" w:styleId="ListParagraph">
    <w:name w:val="List Paragraph"/>
    <w:basedOn w:val="Normal"/>
    <w:uiPriority w:val="34"/>
    <w:qFormat/>
    <w:rsid w:val="00D05450"/>
    <w:pPr>
      <w:numPr>
        <w:numId w:val="16"/>
      </w:numPr>
      <w:spacing w:line="288" w:lineRule="auto"/>
      <w:contextualSpacing/>
    </w:pPr>
  </w:style>
  <w:style w:type="numbering" w:customStyle="1" w:styleId="Numberedsteps">
    <w:name w:val="Numbered steps"/>
    <w:basedOn w:val="NoList"/>
    <w:rsid w:val="00D05450"/>
    <w:pPr>
      <w:numPr>
        <w:numId w:val="17"/>
      </w:numPr>
    </w:pPr>
  </w:style>
  <w:style w:type="paragraph" w:styleId="NormalWeb">
    <w:name w:val="Normal (Web)"/>
    <w:basedOn w:val="Normal"/>
    <w:uiPriority w:val="99"/>
    <w:semiHidden/>
    <w:unhideWhenUsed/>
    <w:rsid w:val="008756E8"/>
    <w:pPr>
      <w:spacing w:before="240" w:after="240" w:line="360" w:lineRule="auto"/>
    </w:pPr>
    <w:rPr>
      <w:rFonts w:ascii="Times New Roman" w:hAnsi="Times New Roman"/>
      <w:sz w:val="24"/>
      <w:szCs w:val="24"/>
    </w:rPr>
  </w:style>
  <w:style w:type="character" w:customStyle="1" w:styleId="element-invisible1">
    <w:name w:val="element-invisible1"/>
    <w:basedOn w:val="DefaultParagraphFont"/>
    <w:rsid w:val="008756E8"/>
  </w:style>
  <w:style w:type="paragraph" w:customStyle="1" w:styleId="Default">
    <w:name w:val="Default"/>
    <w:rsid w:val="00875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A00F1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A00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437E"/>
    <w:pPr>
      <w:tabs>
        <w:tab w:val="right" w:leader="dot" w:pos="9764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A00F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0D79C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76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768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768E"/>
    <w:rPr>
      <w:rFonts w:ascii="Arial" w:eastAsia="Times New Roman" w:hAnsi="Arial" w:cs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6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68E"/>
    <w:rPr>
      <w:rFonts w:ascii="Arial" w:eastAsia="Times New Roman" w:hAnsi="Arial" w:cs="Times New Roman"/>
      <w:b/>
      <w:bCs/>
      <w:sz w:val="24"/>
      <w:szCs w:val="24"/>
      <w:lang w:eastAsia="en-AU"/>
    </w:rPr>
  </w:style>
  <w:style w:type="paragraph" w:customStyle="1" w:styleId="Headingcover">
    <w:name w:val="Heading cover"/>
    <w:basedOn w:val="Normal"/>
    <w:qFormat/>
    <w:rsid w:val="00F74CE0"/>
    <w:pPr>
      <w:spacing w:before="0" w:after="1200" w:line="288" w:lineRule="auto"/>
    </w:pPr>
    <w:rPr>
      <w:rFonts w:eastAsiaTheme="minorEastAsia" w:cs="Arial"/>
      <w:b/>
      <w:color w:val="FFFFFF" w:themeColor="background1"/>
      <w:sz w:val="96"/>
      <w:szCs w:val="96"/>
      <w:lang w:val="en-US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FSMe-Bold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450"/>
    <w:pPr>
      <w:spacing w:before="120" w:after="120"/>
    </w:pPr>
    <w:rPr>
      <w:rFonts w:ascii="Arial" w:eastAsia="Times New Roman" w:hAnsi="Arial" w:cs="Times New Roman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5245"/>
    <w:pPr>
      <w:keepNext/>
      <w:spacing w:before="320" w:after="240"/>
      <w:outlineLvl w:val="0"/>
    </w:pPr>
    <w:rPr>
      <w:rFonts w:eastAsia="MS Gothic"/>
      <w:b/>
      <w:bCs/>
      <w:color w:val="FFFFFF" w:themeColor="background1"/>
      <w:kern w:val="32"/>
      <w:sz w:val="72"/>
      <w:szCs w:val="40"/>
      <w:lang w:val="e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F5245"/>
    <w:pPr>
      <w:keepNext/>
      <w:spacing w:before="240"/>
      <w:outlineLvl w:val="1"/>
    </w:pPr>
    <w:rPr>
      <w:rFonts w:eastAsia="MS Gothic"/>
      <w:b/>
      <w:bCs/>
      <w:iCs/>
      <w:color w:val="660066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F168B"/>
    <w:pPr>
      <w:keepNext/>
      <w:spacing w:before="240" w:after="60"/>
      <w:outlineLvl w:val="2"/>
    </w:pPr>
    <w:rPr>
      <w:rFonts w:eastAsia="MS Gothic"/>
      <w:b/>
      <w:bCs/>
      <w:color w:val="6B2976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4281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F5245"/>
    <w:rPr>
      <w:rFonts w:ascii="Arial" w:eastAsia="MS Gothic" w:hAnsi="Arial" w:cs="Times New Roman"/>
      <w:b/>
      <w:bCs/>
      <w:color w:val="FFFFFF" w:themeColor="background1"/>
      <w:kern w:val="32"/>
      <w:sz w:val="72"/>
      <w:szCs w:val="40"/>
      <w:lang w:val="en" w:eastAsia="en-AU"/>
    </w:rPr>
  </w:style>
  <w:style w:type="character" w:customStyle="1" w:styleId="Heading2Char">
    <w:name w:val="Heading 2 Char"/>
    <w:link w:val="Heading2"/>
    <w:uiPriority w:val="9"/>
    <w:rsid w:val="006F5245"/>
    <w:rPr>
      <w:rFonts w:ascii="Arial" w:eastAsia="MS Gothic" w:hAnsi="Arial" w:cs="Times New Roman"/>
      <w:b/>
      <w:bCs/>
      <w:iCs/>
      <w:color w:val="660066"/>
      <w:sz w:val="36"/>
      <w:szCs w:val="32"/>
      <w:lang w:eastAsia="en-AU"/>
    </w:rPr>
  </w:style>
  <w:style w:type="character" w:customStyle="1" w:styleId="Heading3Char">
    <w:name w:val="Heading 3 Char"/>
    <w:link w:val="Heading3"/>
    <w:uiPriority w:val="9"/>
    <w:rsid w:val="00FF168B"/>
    <w:rPr>
      <w:rFonts w:ascii="Arial" w:eastAsia="MS Gothic" w:hAnsi="Arial" w:cs="Times New Roman"/>
      <w:b/>
      <w:bCs/>
      <w:color w:val="6B2976"/>
      <w:sz w:val="28"/>
      <w:szCs w:val="26"/>
      <w:lang w:eastAsia="en-AU"/>
    </w:rPr>
  </w:style>
  <w:style w:type="paragraph" w:customStyle="1" w:styleId="ContactDetails">
    <w:name w:val="Contact Details"/>
    <w:basedOn w:val="Normal"/>
    <w:rsid w:val="001C4D78"/>
    <w:pPr>
      <w:pBdr>
        <w:bottom w:val="single" w:sz="8" w:space="1" w:color="6B2976"/>
      </w:pBdr>
      <w:tabs>
        <w:tab w:val="right" w:pos="10206"/>
      </w:tabs>
      <w:spacing w:before="0" w:after="0"/>
    </w:pPr>
    <w:rPr>
      <w:sz w:val="16"/>
      <w:szCs w:val="1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E67B3C"/>
    <w:pPr>
      <w:tabs>
        <w:tab w:val="center" w:pos="4320"/>
        <w:tab w:val="right" w:pos="9639"/>
      </w:tabs>
    </w:pPr>
    <w:rPr>
      <w:color w:val="6B2976"/>
      <w:sz w:val="20"/>
      <w:szCs w:val="20"/>
    </w:rPr>
  </w:style>
  <w:style w:type="character" w:customStyle="1" w:styleId="FooterChar">
    <w:name w:val="Footer Char"/>
    <w:link w:val="Footer"/>
    <w:uiPriority w:val="99"/>
    <w:rsid w:val="00E67B3C"/>
    <w:rPr>
      <w:rFonts w:ascii="Arial" w:eastAsia="Times New Roman" w:hAnsi="Arial" w:cs="Times New Roman"/>
      <w:color w:val="6B2976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DE6C8E"/>
  </w:style>
  <w:style w:type="paragraph" w:styleId="DocumentMap">
    <w:name w:val="Document Map"/>
    <w:basedOn w:val="Normal"/>
    <w:link w:val="DocumentMapChar"/>
    <w:uiPriority w:val="99"/>
    <w:semiHidden/>
    <w:unhideWhenUsed/>
    <w:rsid w:val="005462DB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5462DB"/>
    <w:rPr>
      <w:rFonts w:ascii="Lucida Grande" w:hAnsi="Lucida Grande" w:cs="Lucida Grande"/>
      <w:spacing w:val="-2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6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DC"/>
  </w:style>
  <w:style w:type="paragraph" w:styleId="Revision">
    <w:name w:val="Revision"/>
    <w:hidden/>
    <w:uiPriority w:val="99"/>
    <w:semiHidden/>
    <w:rsid w:val="001B6BDC"/>
    <w:rPr>
      <w:color w:val="6B2976"/>
      <w:spacing w:val="-2"/>
      <w:sz w:val="28"/>
      <w:szCs w:val="28"/>
      <w:lang w:val="en-US"/>
    </w:rPr>
  </w:style>
  <w:style w:type="paragraph" w:styleId="ListBullet">
    <w:name w:val="List Bullet"/>
    <w:basedOn w:val="Normal"/>
    <w:autoRedefine/>
    <w:uiPriority w:val="99"/>
    <w:unhideWhenUsed/>
    <w:qFormat/>
    <w:rsid w:val="00CC33E7"/>
    <w:pPr>
      <w:numPr>
        <w:numId w:val="32"/>
      </w:numPr>
      <w:ind w:left="993" w:hanging="42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1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1D9"/>
    <w:rPr>
      <w:rFonts w:ascii="Tahoma" w:hAnsi="Tahoma" w:cs="Tahoma"/>
      <w:spacing w:val="-2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D17A1"/>
    <w:pPr>
      <w:spacing w:before="0" w:after="0"/>
      <w:contextualSpacing/>
    </w:pPr>
    <w:rPr>
      <w:rFonts w:eastAsiaTheme="majorEastAsia" w:cstheme="majorBidi"/>
      <w:b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17A1"/>
    <w:rPr>
      <w:rFonts w:ascii="Arial" w:eastAsiaTheme="majorEastAsia" w:hAnsi="Arial" w:cstheme="majorBidi"/>
      <w:b/>
      <w:color w:val="000000" w:themeColor="text1"/>
      <w:spacing w:val="5"/>
      <w:kern w:val="28"/>
      <w:sz w:val="52"/>
      <w:szCs w:val="52"/>
      <w:lang w:eastAsia="en-AU"/>
    </w:rPr>
  </w:style>
  <w:style w:type="paragraph" w:styleId="BodyText">
    <w:name w:val="Body Text"/>
    <w:basedOn w:val="Normal"/>
    <w:link w:val="BodyTextChar"/>
    <w:qFormat/>
    <w:rsid w:val="00D05450"/>
    <w:pPr>
      <w:spacing w:line="288" w:lineRule="auto"/>
    </w:pPr>
    <w:rPr>
      <w:szCs w:val="18"/>
    </w:rPr>
  </w:style>
  <w:style w:type="character" w:customStyle="1" w:styleId="BodyTextChar">
    <w:name w:val="Body Text Char"/>
    <w:basedOn w:val="DefaultParagraphFont"/>
    <w:link w:val="BodyText"/>
    <w:rsid w:val="00D05450"/>
    <w:rPr>
      <w:rFonts w:ascii="Arial" w:eastAsia="Times New Roman" w:hAnsi="Arial" w:cs="Times New Roman"/>
      <w:sz w:val="22"/>
      <w:szCs w:val="18"/>
      <w:lang w:eastAsia="en-AU"/>
    </w:rPr>
  </w:style>
  <w:style w:type="paragraph" w:customStyle="1" w:styleId="Note-AdditionalInfo">
    <w:name w:val="Note - Additional Info"/>
    <w:basedOn w:val="Normal"/>
    <w:rsid w:val="00B5168E"/>
    <w:rPr>
      <w:rFonts w:cs="Arial"/>
      <w:color w:val="2A7A8A"/>
      <w:sz w:val="18"/>
      <w:szCs w:val="18"/>
    </w:rPr>
  </w:style>
  <w:style w:type="character" w:styleId="Strong">
    <w:name w:val="Strong"/>
    <w:uiPriority w:val="22"/>
    <w:qFormat/>
    <w:rsid w:val="00C67193"/>
    <w:rPr>
      <w:b/>
      <w:color w:val="6B2976"/>
      <w:sz w:val="22"/>
      <w:szCs w:val="25"/>
    </w:rPr>
  </w:style>
  <w:style w:type="paragraph" w:customStyle="1" w:styleId="Steps">
    <w:name w:val="Steps"/>
    <w:basedOn w:val="ListParagraph"/>
    <w:qFormat/>
    <w:rsid w:val="006B4281"/>
    <w:pPr>
      <w:numPr>
        <w:numId w:val="43"/>
      </w:numPr>
      <w:spacing w:after="0"/>
      <w:ind w:left="567" w:hanging="567"/>
    </w:pPr>
  </w:style>
  <w:style w:type="table" w:styleId="TableGrid">
    <w:name w:val="Table Grid"/>
    <w:basedOn w:val="TableNormal"/>
    <w:uiPriority w:val="59"/>
    <w:rsid w:val="00B2309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D0B25"/>
    <w:rPr>
      <w:color w:val="0000FF" w:themeColor="hyperlink"/>
      <w:u w:val="single"/>
    </w:rPr>
  </w:style>
  <w:style w:type="paragraph" w:customStyle="1" w:styleId="Indentedbodytext">
    <w:name w:val="Indented body text"/>
    <w:basedOn w:val="BodyText"/>
    <w:qFormat/>
    <w:rsid w:val="00836142"/>
    <w:pPr>
      <w:spacing w:before="0"/>
      <w:ind w:left="567"/>
    </w:pPr>
    <w:rPr>
      <w:szCs w:val="20"/>
    </w:rPr>
  </w:style>
  <w:style w:type="paragraph" w:customStyle="1" w:styleId="BodyTextbullets">
    <w:name w:val="Body Text bullets"/>
    <w:basedOn w:val="BodyText"/>
    <w:rsid w:val="00DD6262"/>
    <w:pPr>
      <w:spacing w:before="60" w:after="60"/>
    </w:pPr>
    <w:rPr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B4281"/>
    <w:rPr>
      <w:rFonts w:ascii="Arial" w:eastAsiaTheme="majorEastAsia" w:hAnsi="Arial" w:cstheme="majorBidi"/>
      <w:b/>
      <w:bCs/>
      <w:iCs/>
      <w:sz w:val="24"/>
      <w:szCs w:val="22"/>
      <w:lang w:eastAsia="en-AU"/>
    </w:rPr>
  </w:style>
  <w:style w:type="paragraph" w:styleId="ListParagraph">
    <w:name w:val="List Paragraph"/>
    <w:basedOn w:val="Normal"/>
    <w:uiPriority w:val="34"/>
    <w:qFormat/>
    <w:rsid w:val="00D05450"/>
    <w:pPr>
      <w:numPr>
        <w:numId w:val="16"/>
      </w:numPr>
      <w:spacing w:line="288" w:lineRule="auto"/>
      <w:contextualSpacing/>
    </w:pPr>
  </w:style>
  <w:style w:type="numbering" w:customStyle="1" w:styleId="Numberedsteps">
    <w:name w:val="Numbered steps"/>
    <w:basedOn w:val="NoList"/>
    <w:rsid w:val="00D05450"/>
    <w:pPr>
      <w:numPr>
        <w:numId w:val="17"/>
      </w:numPr>
    </w:pPr>
  </w:style>
  <w:style w:type="paragraph" w:styleId="NormalWeb">
    <w:name w:val="Normal (Web)"/>
    <w:basedOn w:val="Normal"/>
    <w:uiPriority w:val="99"/>
    <w:semiHidden/>
    <w:unhideWhenUsed/>
    <w:rsid w:val="008756E8"/>
    <w:pPr>
      <w:spacing w:before="240" w:after="240" w:line="360" w:lineRule="auto"/>
    </w:pPr>
    <w:rPr>
      <w:rFonts w:ascii="Times New Roman" w:hAnsi="Times New Roman"/>
      <w:sz w:val="24"/>
      <w:szCs w:val="24"/>
    </w:rPr>
  </w:style>
  <w:style w:type="character" w:customStyle="1" w:styleId="element-invisible1">
    <w:name w:val="element-invisible1"/>
    <w:basedOn w:val="DefaultParagraphFont"/>
    <w:rsid w:val="008756E8"/>
  </w:style>
  <w:style w:type="paragraph" w:customStyle="1" w:styleId="Default">
    <w:name w:val="Default"/>
    <w:rsid w:val="00875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A00F1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A00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437E"/>
    <w:pPr>
      <w:tabs>
        <w:tab w:val="right" w:leader="dot" w:pos="9764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A00F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0D79C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76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768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768E"/>
    <w:rPr>
      <w:rFonts w:ascii="Arial" w:eastAsia="Times New Roman" w:hAnsi="Arial" w:cs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6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68E"/>
    <w:rPr>
      <w:rFonts w:ascii="Arial" w:eastAsia="Times New Roman" w:hAnsi="Arial" w:cs="Times New Roman"/>
      <w:b/>
      <w:bCs/>
      <w:sz w:val="24"/>
      <w:szCs w:val="24"/>
      <w:lang w:eastAsia="en-AU"/>
    </w:rPr>
  </w:style>
  <w:style w:type="paragraph" w:customStyle="1" w:styleId="Headingcover">
    <w:name w:val="Heading cover"/>
    <w:basedOn w:val="Normal"/>
    <w:qFormat/>
    <w:rsid w:val="00F74CE0"/>
    <w:pPr>
      <w:spacing w:before="0" w:after="1200" w:line="288" w:lineRule="auto"/>
    </w:pPr>
    <w:rPr>
      <w:rFonts w:eastAsiaTheme="minorEastAsia" w:cs="Arial"/>
      <w:b/>
      <w:color w:val="FFFFFF" w:themeColor="background1"/>
      <w:sz w:val="96"/>
      <w:szCs w:val="9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1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32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56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7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72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11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36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92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274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5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3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26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3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hyperlink" Target="http://www.dvs.gov.au/Pages/default.aspx" TargetMode="External"/><Relationship Id="rId16" Type="http://schemas.openxmlformats.org/officeDocument/2006/relationships/hyperlink" Target="http://www.ndis.gov.au/providers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wmf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k965\AppData\Local\Hewlett-Packard\HP%20TRIM\TEMP\HPTRIM.3820\NED16%205521%20%20QRG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D87BC-3D4B-DB4C-AE09-617FD8F78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\Users\rmk965\AppData\Local\Hewlett-Packard\HP TRIM\TEMP\HPTRIM.3820\NED16 5521  QRG Word Template.DOTX</Template>
  <TotalTime>0</TotalTime>
  <Pages>17</Pages>
  <Words>1797</Words>
  <Characters>10243</Characters>
  <Application>Microsoft Macintosh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Fact sheet</vt:lpstr>
    </vt:vector>
  </TitlesOfParts>
  <Company>NDIS</Company>
  <LinksUpToDate>false</LinksUpToDate>
  <CharactersWithSpaces>12016</CharactersWithSpaces>
  <SharedDoc>false</SharedDoc>
  <HyperlinkBase/>
  <HLinks>
    <vt:vector size="12" baseType="variant">
      <vt:variant>
        <vt:i4>544743484</vt:i4>
      </vt:variant>
      <vt:variant>
        <vt:i4>2221</vt:i4>
      </vt:variant>
      <vt:variant>
        <vt:i4>1025</vt:i4>
      </vt:variant>
      <vt:variant>
        <vt:i4>1</vt:i4>
      </vt:variant>
      <vt:variant>
        <vt:lpwstr>Mac HD:Users:alexgodfrey:• Work:FaHCSIA • National Disability Insurance Agency:5. Fact sheet:NDIA fact sheet:banner-p1.jpg</vt:lpwstr>
      </vt:variant>
      <vt:variant>
        <vt:lpwstr/>
      </vt:variant>
      <vt:variant>
        <vt:i4>544481297</vt:i4>
      </vt:variant>
      <vt:variant>
        <vt:i4>5398</vt:i4>
      </vt:variant>
      <vt:variant>
        <vt:i4>1026</vt:i4>
      </vt:variant>
      <vt:variant>
        <vt:i4>1</vt:i4>
      </vt:variant>
      <vt:variant>
        <vt:lpwstr>Mac HD:Users:alexgodfrey:• Work:FaHCSIA • National Disability Insurance Agency:5. Fact sheet:NDIA fact sheet:ndia banner-p2.jpg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Fact sheet</dc:title>
  <dc:subject>NDIS</dc:subject>
  <dc:creator>McKenzie, Robert</dc:creator>
  <cp:lastModifiedBy>michelle</cp:lastModifiedBy>
  <cp:revision>3</cp:revision>
  <cp:lastPrinted>2017-05-29T23:37:00Z</cp:lastPrinted>
  <dcterms:created xsi:type="dcterms:W3CDTF">2017-05-29T23:37:00Z</dcterms:created>
  <dcterms:modified xsi:type="dcterms:W3CDTF">2017-05-29T23:37:00Z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