
<file path=[Content_Types].xml><?xml version="1.0" encoding="utf-8"?>
<Types xmlns="http://schemas.openxmlformats.org/package/2006/content-types">
  <Default Extension="jpe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header2.xml" ContentType="application/vnd.openxmlformats-officedocument.wordprocessingml.header+xml"/>
  <Override PartName="/word/footer4.xml" ContentType="application/vnd.openxmlformats-officedocument.wordprocessingml.foot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CEF1B62" w14:textId="108201D9" w:rsidR="00F3744E" w:rsidRPr="00E91900" w:rsidRDefault="00DE0472" w:rsidP="00DC6AE3">
      <w:pPr>
        <w:pStyle w:val="Heading1"/>
        <w:spacing w:before="7680" w:after="0"/>
      </w:pPr>
      <w:bookmarkStart w:id="0" w:name="_Toc349720821"/>
      <w:r w:rsidRPr="00E91900">
        <w:rPr>
          <w:rFonts w:eastAsia="Malgun Gothic" w:cs="Malgun Gothic"/>
          <w:lang w:val="ko"/>
        </w:rPr>
        <w:t>문화적</w:t>
      </w:r>
      <w:r w:rsidRPr="00E91900">
        <w:rPr>
          <w:rFonts w:eastAsia="Malgun Gothic" w:cs="Malgun Gothic"/>
          <w:lang w:val="ko"/>
        </w:rPr>
        <w:t xml:space="preserve"> </w:t>
      </w:r>
      <w:r w:rsidRPr="00E91900">
        <w:rPr>
          <w:rFonts w:eastAsia="Malgun Gothic" w:cs="Malgun Gothic"/>
          <w:lang w:val="ko"/>
        </w:rPr>
        <w:t>및</w:t>
      </w:r>
      <w:r w:rsidRPr="00E91900">
        <w:rPr>
          <w:rFonts w:eastAsia="Malgun Gothic" w:cs="Malgun Gothic"/>
          <w:lang w:val="ko"/>
        </w:rPr>
        <w:t xml:space="preserve"> </w:t>
      </w:r>
      <w:r w:rsidRPr="00E91900">
        <w:rPr>
          <w:rFonts w:eastAsia="Malgun Gothic" w:cs="Malgun Gothic"/>
          <w:lang w:val="ko"/>
        </w:rPr>
        <w:t>언어적</w:t>
      </w:r>
      <w:r w:rsidRPr="00E91900">
        <w:rPr>
          <w:rFonts w:eastAsia="Malgun Gothic" w:cs="Malgun Gothic"/>
          <w:lang w:val="ko"/>
        </w:rPr>
        <w:t xml:space="preserve"> </w:t>
      </w:r>
      <w:r w:rsidRPr="00E91900">
        <w:rPr>
          <w:rFonts w:eastAsia="Malgun Gothic" w:cs="Malgun Gothic"/>
          <w:lang w:val="ko"/>
        </w:rPr>
        <w:t>다양성</w:t>
      </w:r>
    </w:p>
    <w:p w14:paraId="0BFA536D" w14:textId="1891E00C" w:rsidR="0026072B" w:rsidRPr="00E91900" w:rsidRDefault="00EA0CED" w:rsidP="00DC6AE3">
      <w:pPr>
        <w:pStyle w:val="Subtitle"/>
        <w:snapToGrid w:val="0"/>
        <w:spacing w:before="0" w:after="0" w:line="276" w:lineRule="auto"/>
      </w:pPr>
      <w:bookmarkStart w:id="1" w:name="_Toc144723195"/>
      <w:bookmarkStart w:id="2" w:name="_Toc144723243"/>
      <w:bookmarkStart w:id="3" w:name="_Toc146203955"/>
      <w:bookmarkStart w:id="4" w:name="_Toc152855699"/>
      <w:r w:rsidRPr="00E91900">
        <w:rPr>
          <w:rFonts w:eastAsia="Malgun Gothic" w:cs="Malgun Gothic"/>
          <w:lang w:val="ko"/>
        </w:rPr>
        <w:t>행동</w:t>
      </w:r>
      <w:r w:rsidRPr="00E91900">
        <w:rPr>
          <w:rFonts w:eastAsia="Malgun Gothic" w:cs="Malgun Gothic"/>
          <w:lang w:val="ko"/>
        </w:rPr>
        <w:t xml:space="preserve"> </w:t>
      </w:r>
      <w:r w:rsidRPr="00E91900">
        <w:rPr>
          <w:rFonts w:eastAsia="Malgun Gothic" w:cs="Malgun Gothic"/>
          <w:lang w:val="ko"/>
        </w:rPr>
        <w:t>계획</w:t>
      </w:r>
      <w:r w:rsidRPr="00E91900">
        <w:rPr>
          <w:rFonts w:eastAsia="Malgun Gothic" w:cs="Malgun Gothic"/>
          <w:lang w:val="ko"/>
        </w:rPr>
        <w:t>(Action Plan)</w:t>
      </w:r>
      <w:bookmarkEnd w:id="1"/>
      <w:bookmarkEnd w:id="2"/>
      <w:bookmarkEnd w:id="3"/>
      <w:bookmarkEnd w:id="4"/>
    </w:p>
    <w:p w14:paraId="1D5F2CDB" w14:textId="3791B97D" w:rsidR="0062152D" w:rsidRPr="00E91900" w:rsidRDefault="00EA0CED" w:rsidP="00507706">
      <w:pPr>
        <w:pStyle w:val="Subtitle"/>
        <w:spacing w:before="120" w:after="120" w:line="276" w:lineRule="auto"/>
        <w:rPr>
          <w:sz w:val="32"/>
          <w:szCs w:val="32"/>
        </w:rPr>
      </w:pPr>
      <w:r w:rsidRPr="00E91900">
        <w:rPr>
          <w:rFonts w:eastAsia="Malgun Gothic" w:cs="Malgun Gothic"/>
          <w:sz w:val="32"/>
          <w:szCs w:val="32"/>
          <w:lang w:val="ko"/>
        </w:rPr>
        <w:t>2024–2028</w:t>
      </w:r>
    </w:p>
    <w:p w14:paraId="67488022" w14:textId="77777777" w:rsidR="00754D1B" w:rsidRPr="00E91900" w:rsidRDefault="00EA0CED" w:rsidP="00507706">
      <w:pPr>
        <w:spacing w:before="120" w:after="120" w:line="276" w:lineRule="auto"/>
        <w:rPr>
          <w:color w:val="FFFFFF" w:themeColor="background1"/>
          <w:lang w:eastAsia="ko-KR"/>
        </w:rPr>
      </w:pPr>
      <w:bookmarkStart w:id="5" w:name="_Toc43391490"/>
      <w:bookmarkStart w:id="6" w:name="_Hlk41920175"/>
      <w:bookmarkStart w:id="7" w:name="_Toc349720822"/>
      <w:bookmarkStart w:id="8" w:name="_Toc436041083"/>
      <w:bookmarkStart w:id="9" w:name="_Toc436041104"/>
      <w:bookmarkStart w:id="10" w:name="_Toc436042092"/>
      <w:bookmarkStart w:id="11" w:name="_Toc436045528"/>
      <w:bookmarkStart w:id="12" w:name="_Toc436047507"/>
      <w:bookmarkStart w:id="13" w:name="_Toc436404418"/>
      <w:bookmarkStart w:id="14" w:name="_Toc436405278"/>
      <w:bookmarkStart w:id="15" w:name="_Toc436408280"/>
      <w:bookmarkStart w:id="16" w:name="_Toc436413472"/>
      <w:bookmarkStart w:id="17" w:name="_Toc436919461"/>
      <w:bookmarkStart w:id="18" w:name="_Toc456265824"/>
      <w:bookmarkStart w:id="19" w:name="_Toc456356067"/>
      <w:bookmarkStart w:id="20" w:name="_Toc456361565"/>
      <w:bookmarkStart w:id="21" w:name="_Toc456689002"/>
      <w:bookmarkStart w:id="22" w:name="_Toc457399254"/>
      <w:bookmarkStart w:id="23" w:name="_Toc457998488"/>
      <w:bookmarkStart w:id="24" w:name="_Toc458078844"/>
      <w:bookmarkStart w:id="25" w:name="_Toc459970016"/>
      <w:bookmarkStart w:id="26" w:name="_Toc461529570"/>
      <w:bookmarkStart w:id="27" w:name="_Toc462754404"/>
      <w:bookmarkStart w:id="28" w:name="_Toc465164043"/>
      <w:bookmarkStart w:id="29" w:name="_Toc476219418"/>
      <w:bookmarkStart w:id="30" w:name="_Toc476231074"/>
      <w:bookmarkStart w:id="31" w:name="_Toc476235959"/>
      <w:bookmarkStart w:id="32" w:name="_Toc476306061"/>
      <w:bookmarkStart w:id="33" w:name="_Toc497142653"/>
      <w:bookmarkStart w:id="34" w:name="_Toc497209780"/>
      <w:bookmarkStart w:id="35" w:name="_Toc497212948"/>
      <w:bookmarkStart w:id="36" w:name="_Toc497215532"/>
      <w:bookmarkStart w:id="37" w:name="_Toc497302119"/>
      <w:bookmarkStart w:id="38" w:name="_Toc498339416"/>
      <w:bookmarkStart w:id="39" w:name="_Toc527635162"/>
      <w:bookmarkStart w:id="40" w:name="_Toc527644811"/>
      <w:bookmarkStart w:id="41" w:name="_Toc527704574"/>
      <w:bookmarkStart w:id="42" w:name="_Toc529882154"/>
      <w:bookmarkStart w:id="43" w:name="_Toc533076399"/>
      <w:bookmarkStart w:id="44" w:name="_Toc533077009"/>
      <w:bookmarkStart w:id="45" w:name="_Toc533079087"/>
      <w:bookmarkStart w:id="46" w:name="_Toc533084357"/>
      <w:bookmarkStart w:id="47" w:name="_Toc5878085"/>
      <w:bookmarkStart w:id="48" w:name="_Toc5975100"/>
      <w:bookmarkStart w:id="49" w:name="_Toc5979654"/>
      <w:bookmarkStart w:id="50" w:name="_Toc6302388"/>
      <w:bookmarkStart w:id="51" w:name="_Toc6305501"/>
      <w:bookmarkStart w:id="52" w:name="_Toc6306673"/>
      <w:bookmarkStart w:id="53" w:name="_Toc6390563"/>
      <w:r w:rsidRPr="00E91900">
        <w:rPr>
          <w:rFonts w:eastAsia="Malgun Gothic" w:cs="Malgun Gothic"/>
          <w:color w:val="FFFFFF" w:themeColor="background1"/>
          <w:lang w:val="ko" w:eastAsia="ko-KR"/>
        </w:rPr>
        <w:t xml:space="preserve">Korean | </w:t>
      </w:r>
      <w:r w:rsidRPr="00E91900">
        <w:rPr>
          <w:rFonts w:eastAsia="Malgun Gothic" w:cs="Malgun Gothic"/>
          <w:color w:val="FFFFFF" w:themeColor="background1"/>
          <w:lang w:val="ko" w:eastAsia="ko-KR"/>
        </w:rPr>
        <w:t>한국어</w:t>
      </w:r>
    </w:p>
    <w:p w14:paraId="6368897E" w14:textId="12A8810C" w:rsidR="00B60B5F" w:rsidRPr="00E91900" w:rsidRDefault="00EA0CED" w:rsidP="00DC6AE3">
      <w:pPr>
        <w:spacing w:before="60" w:after="0" w:line="276" w:lineRule="auto"/>
        <w:rPr>
          <w:color w:val="FFFFFF" w:themeColor="background1"/>
          <w:lang w:eastAsia="ko-KR"/>
        </w:rPr>
      </w:pPr>
      <w:r w:rsidRPr="00E91900">
        <w:rPr>
          <w:rFonts w:eastAsia="Malgun Gothic" w:cs="Malgun Gothic"/>
          <w:color w:val="FFFFFF" w:themeColor="background1"/>
          <w:lang w:val="ko" w:eastAsia="ko-KR"/>
        </w:rPr>
        <w:t>읽기</w:t>
      </w:r>
      <w:r w:rsidRPr="00E91900">
        <w:rPr>
          <w:rFonts w:eastAsia="Malgun Gothic" w:cs="Malgun Gothic"/>
          <w:color w:val="FFFFFF" w:themeColor="background1"/>
          <w:lang w:val="ko" w:eastAsia="ko-KR"/>
        </w:rPr>
        <w:t xml:space="preserve"> </w:t>
      </w:r>
      <w:r w:rsidRPr="00E91900">
        <w:rPr>
          <w:rFonts w:eastAsia="Malgun Gothic" w:cs="Malgun Gothic"/>
          <w:color w:val="FFFFFF" w:themeColor="background1"/>
          <w:lang w:val="ko" w:eastAsia="ko-KR"/>
        </w:rPr>
        <w:t>쉬운</w:t>
      </w:r>
      <w:r w:rsidRPr="00E91900">
        <w:rPr>
          <w:rFonts w:eastAsia="Malgun Gothic" w:cs="Malgun Gothic"/>
          <w:color w:val="FFFFFF" w:themeColor="background1"/>
          <w:lang w:val="ko" w:eastAsia="ko-KR"/>
        </w:rPr>
        <w:t xml:space="preserve"> (Easy Read) </w:t>
      </w:r>
      <w:r w:rsidRPr="00E91900">
        <w:rPr>
          <w:rFonts w:eastAsia="Malgun Gothic" w:cs="Malgun Gothic"/>
          <w:color w:val="FFFFFF" w:themeColor="background1"/>
          <w:lang w:val="ko" w:eastAsia="ko-KR"/>
        </w:rPr>
        <w:t>버전</w:t>
      </w:r>
      <w:bookmarkEnd w:id="5"/>
    </w:p>
    <w:p w14:paraId="3C6F8B41" w14:textId="656B77A8" w:rsidR="007C5556" w:rsidRPr="00E91900" w:rsidRDefault="00DC6AE3" w:rsidP="00507706">
      <w:pPr>
        <w:spacing w:before="0" w:line="276" w:lineRule="auto"/>
      </w:pPr>
      <w:r w:rsidRPr="00E91900">
        <w:rPr>
          <w:noProof/>
        </w:rPr>
        <mc:AlternateContent>
          <mc:Choice Requires="wps">
            <w:drawing>
              <wp:anchor distT="45720" distB="45720" distL="114300" distR="114300" simplePos="0" relativeHeight="251728896" behindDoc="0" locked="0" layoutInCell="1" allowOverlap="1" wp14:anchorId="44F27EE7" wp14:editId="28C7FAA0">
                <wp:simplePos x="0" y="0"/>
                <wp:positionH relativeFrom="column">
                  <wp:posOffset>-55880</wp:posOffset>
                </wp:positionH>
                <wp:positionV relativeFrom="paragraph">
                  <wp:posOffset>87630</wp:posOffset>
                </wp:positionV>
                <wp:extent cx="1015053" cy="571125"/>
                <wp:effectExtent l="0" t="0" r="13970" b="635"/>
                <wp:wrapNone/>
                <wp:docPr id="157094914" name="Text Box 2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15053" cy="5711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04C50C6" w14:textId="705CD178" w:rsidR="00EA0CED" w:rsidRPr="009D788E" w:rsidRDefault="00EA0CED" w:rsidP="00DC6AE3">
                            <w:pPr>
                              <w:spacing w:before="120" w:after="120" w:line="240" w:lineRule="auto"/>
                              <w:jc w:val="center"/>
                              <w:rPr>
                                <w:rFonts w:ascii="Malgun Gothic" w:eastAsia="Malgun Gothic" w:hAnsi="Malgun Gothic"/>
                                <w:b/>
                                <w:bCs/>
                                <w:color w:val="6B2976"/>
                                <w:sz w:val="22"/>
                                <w:szCs w:val="22"/>
                                <w:lang w:val="en-PH" w:eastAsia="ko-KR"/>
                              </w:rPr>
                            </w:pPr>
                            <w:r w:rsidRPr="009D788E">
                              <w:rPr>
                                <w:rFonts w:ascii="Malgun Gothic" w:eastAsia="Malgun Gothic" w:hAnsi="Malgun Gothic" w:cs="Malgun Gothic"/>
                                <w:b/>
                                <w:bCs/>
                                <w:color w:val="6B2976"/>
                                <w:sz w:val="21"/>
                                <w:szCs w:val="21"/>
                                <w:lang w:val="ko"/>
                              </w:rPr>
                              <w:t>이지 리드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4F27EE7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alt="&quot;&quot;" style="position:absolute;margin-left:-4.4pt;margin-top:6.9pt;width:79.95pt;height:44.95pt;z-index:25172889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" filled="f" stroked="f">
                <v:textbox inset="0,0,0,0">
                  <w:txbxContent>
                    <w:p w14:paraId="704C50C6" w14:textId="705CD178" w:rsidR="00EA0CED" w:rsidRPr="009D788E" w:rsidRDefault="00EA0CED" w:rsidP="00DC6AE3">
                      <w:pPr>
                        <w:spacing w:before="120" w:after="120" w:line="240" w:lineRule="auto"/>
                        <w:jc w:val="center"/>
                        <w:rPr>
                          <w:rFonts w:ascii="Malgun Gothic" w:eastAsia="Malgun Gothic" w:hAnsi="Malgun Gothic"/>
                          <w:b/>
                          <w:bCs/>
                          <w:color w:val="6B2976"/>
                          <w:sz w:val="22"/>
                          <w:szCs w:val="22"/>
                          <w:lang w:val="en-PH" w:eastAsia="ko-KR"/>
                        </w:rPr>
                      </w:pPr>
                      <w:r w:rsidRPr="009D788E">
                        <w:rPr>
                          <w:rFonts w:ascii="Malgun Gothic" w:eastAsia="Malgun Gothic" w:hAnsi="Malgun Gothic" w:cs="Malgun Gothic"/>
                          <w:b/>
                          <w:bCs/>
                          <w:color w:val="6B2976"/>
                          <w:sz w:val="21"/>
                          <w:szCs w:val="21"/>
                          <w:lang w:val="ko"/>
                        </w:rPr>
                        <w:t>이지 리드</w:t>
                      </w:r>
                    </w:p>
                  </w:txbxContent>
                </v:textbox>
              </v:shape>
            </w:pict>
          </mc:Fallback>
        </mc:AlternateContent>
      </w:r>
      <w:r w:rsidR="00B60B5F" w:rsidRPr="00E91900">
        <w:rPr>
          <w:noProof/>
          <w:lang w:eastAsia="en-AU"/>
        </w:rPr>
        <w:drawing>
          <wp:inline distT="0" distB="0" distL="0" distR="0" wp14:anchorId="30C540F0" wp14:editId="1A58FAED">
            <wp:extent cx="900000" cy="853178"/>
            <wp:effectExtent l="0" t="0" r="0" b="4445"/>
            <wp:docPr id="18" name="Picture 18" descr="이지 리드 (Easy Read) 로고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icture 18" descr="이지 리드 (Easy Read) 로고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0000" cy="8531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C5556" w:rsidRPr="00E91900">
        <w:br w:type="page"/>
      </w:r>
    </w:p>
    <w:p w14:paraId="1E3E0658" w14:textId="77777777" w:rsidR="00F3744E" w:rsidRPr="00E91900" w:rsidRDefault="00EA0CED" w:rsidP="00DD389A">
      <w:pPr>
        <w:pStyle w:val="TOCHeading"/>
      </w:pPr>
      <w:bookmarkStart w:id="54" w:name="_Toc12634014"/>
      <w:bookmarkStart w:id="55" w:name="_Toc12636472"/>
      <w:bookmarkStart w:id="56" w:name="_Toc41655087"/>
      <w:bookmarkStart w:id="57" w:name="_Toc41661249"/>
      <w:bookmarkStart w:id="58" w:name="_Toc42086741"/>
      <w:bookmarkStart w:id="59" w:name="_Toc42093323"/>
      <w:bookmarkStart w:id="60" w:name="_Toc43391443"/>
      <w:bookmarkStart w:id="61" w:name="_Toc43391491"/>
      <w:bookmarkStart w:id="62" w:name="_Toc43392533"/>
      <w:bookmarkStart w:id="63" w:name="_Toc43393119"/>
      <w:bookmarkEnd w:id="6"/>
      <w:r w:rsidRPr="00E91900">
        <w:rPr>
          <w:rFonts w:eastAsia="Malgun Gothic" w:cs="Malgun Gothic"/>
          <w:lang w:val="ko"/>
        </w:rPr>
        <w:lastRenderedPageBreak/>
        <w:t>이</w:t>
      </w:r>
      <w:r w:rsidRPr="00E91900">
        <w:rPr>
          <w:rFonts w:eastAsia="Malgun Gothic" w:cs="Malgun Gothic"/>
          <w:lang w:val="ko"/>
        </w:rPr>
        <w:t xml:space="preserve"> </w:t>
      </w:r>
      <w:r w:rsidRPr="00E91900">
        <w:rPr>
          <w:rFonts w:eastAsia="Malgun Gothic" w:cs="Malgun Gothic"/>
          <w:lang w:val="ko"/>
        </w:rPr>
        <w:t>행동</w:t>
      </w:r>
      <w:r w:rsidRPr="00E91900">
        <w:rPr>
          <w:rFonts w:eastAsia="Malgun Gothic" w:cs="Malgun Gothic"/>
          <w:lang w:val="ko"/>
        </w:rPr>
        <w:t xml:space="preserve"> </w:t>
      </w:r>
      <w:r w:rsidRPr="00E91900">
        <w:rPr>
          <w:rFonts w:eastAsia="Malgun Gothic" w:cs="Malgun Gothic"/>
          <w:lang w:val="ko"/>
        </w:rPr>
        <w:t>계획을</w:t>
      </w:r>
      <w:r w:rsidRPr="00E91900">
        <w:rPr>
          <w:rFonts w:eastAsia="Malgun Gothic" w:cs="Malgun Gothic"/>
          <w:lang w:val="ko"/>
        </w:rPr>
        <w:t xml:space="preserve"> </w:t>
      </w:r>
      <w:r w:rsidRPr="00E91900">
        <w:rPr>
          <w:rFonts w:eastAsia="Malgun Gothic" w:cs="Malgun Gothic"/>
          <w:lang w:val="ko"/>
        </w:rPr>
        <w:t>사용하는</w:t>
      </w:r>
      <w:r w:rsidRPr="00E91900">
        <w:rPr>
          <w:rFonts w:eastAsia="Malgun Gothic" w:cs="Malgun Gothic"/>
          <w:lang w:val="ko"/>
        </w:rPr>
        <w:t xml:space="preserve"> </w:t>
      </w:r>
      <w:r w:rsidRPr="00E91900">
        <w:rPr>
          <w:rFonts w:eastAsia="Malgun Gothic" w:cs="Malgun Gothic"/>
          <w:lang w:val="ko"/>
        </w:rPr>
        <w:t>방법</w:t>
      </w:r>
      <w:bookmarkEnd w:id="7"/>
      <w:bookmarkEnd w:id="8"/>
      <w:bookmarkEnd w:id="9"/>
      <w:bookmarkEnd w:id="10"/>
      <w:bookmarkEnd w:id="11"/>
      <w:bookmarkEnd w:id="12"/>
      <w:bookmarkEnd w:id="13"/>
      <w:bookmarkEnd w:id="14"/>
      <w:bookmarkEnd w:id="15"/>
      <w:bookmarkEnd w:id="16"/>
      <w:bookmarkEnd w:id="17"/>
      <w:bookmarkEnd w:id="18"/>
      <w:bookmarkEnd w:id="19"/>
      <w:bookmarkEnd w:id="20"/>
      <w:bookmarkEnd w:id="21"/>
      <w:bookmarkEnd w:id="22"/>
      <w:bookmarkEnd w:id="23"/>
      <w:bookmarkEnd w:id="24"/>
      <w:bookmarkEnd w:id="25"/>
      <w:bookmarkEnd w:id="26"/>
      <w:bookmarkEnd w:id="27"/>
      <w:bookmarkEnd w:id="28"/>
      <w:bookmarkEnd w:id="29"/>
      <w:bookmarkEnd w:id="30"/>
      <w:bookmarkEnd w:id="31"/>
      <w:bookmarkEnd w:id="32"/>
      <w:bookmarkEnd w:id="33"/>
      <w:bookmarkEnd w:id="34"/>
      <w:bookmarkEnd w:id="35"/>
      <w:bookmarkEnd w:id="36"/>
      <w:bookmarkEnd w:id="37"/>
      <w:bookmarkEnd w:id="38"/>
      <w:bookmarkEnd w:id="39"/>
      <w:bookmarkEnd w:id="40"/>
      <w:bookmarkEnd w:id="41"/>
      <w:bookmarkEnd w:id="42"/>
      <w:bookmarkEnd w:id="43"/>
      <w:bookmarkEnd w:id="44"/>
      <w:bookmarkEnd w:id="45"/>
      <w:bookmarkEnd w:id="46"/>
      <w:bookmarkEnd w:id="47"/>
      <w:bookmarkEnd w:id="48"/>
      <w:bookmarkEnd w:id="49"/>
      <w:bookmarkEnd w:id="50"/>
      <w:bookmarkEnd w:id="51"/>
      <w:bookmarkEnd w:id="52"/>
      <w:bookmarkEnd w:id="53"/>
      <w:bookmarkEnd w:id="54"/>
      <w:bookmarkEnd w:id="55"/>
      <w:bookmarkEnd w:id="56"/>
      <w:bookmarkEnd w:id="57"/>
      <w:bookmarkEnd w:id="58"/>
      <w:bookmarkEnd w:id="59"/>
      <w:bookmarkEnd w:id="60"/>
      <w:bookmarkEnd w:id="61"/>
      <w:bookmarkEnd w:id="62"/>
      <w:bookmarkEnd w:id="63"/>
    </w:p>
    <w:tbl>
      <w:tblPr>
        <w:tblStyle w:val="Style1"/>
        <w:tblW w:w="9297" w:type="dxa"/>
        <w:tblLayout w:type="fixed"/>
        <w:tblLook w:val="04A0" w:firstRow="1" w:lastRow="0" w:firstColumn="1" w:lastColumn="0" w:noHBand="0" w:noVBand="1"/>
      </w:tblPr>
      <w:tblGrid>
        <w:gridCol w:w="2551"/>
        <w:gridCol w:w="6663"/>
        <w:gridCol w:w="83"/>
      </w:tblGrid>
      <w:tr w:rsidR="00F877A7" w:rsidRPr="00E91900" w14:paraId="23786F12" w14:textId="77777777" w:rsidTr="0084282D">
        <w:trPr>
          <w:gridAfter w:val="1"/>
          <w:wAfter w:w="83" w:type="dxa"/>
          <w:trHeight w:val="86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4C862D9E" w14:textId="77777777" w:rsidR="00665419" w:rsidRPr="00E91900" w:rsidRDefault="00EA0CED" w:rsidP="0093391A">
            <w:pPr>
              <w:pStyle w:val="Image"/>
              <w:spacing w:before="0" w:after="120"/>
            </w:pPr>
            <w:r w:rsidRPr="00E91900">
              <w:rPr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730944" behindDoc="0" locked="0" layoutInCell="1" allowOverlap="1" wp14:anchorId="629F115D" wp14:editId="43C8748C">
                      <wp:simplePos x="0" y="0"/>
                      <wp:positionH relativeFrom="column">
                        <wp:posOffset>53975</wp:posOffset>
                      </wp:positionH>
                      <wp:positionV relativeFrom="paragraph">
                        <wp:posOffset>500380</wp:posOffset>
                      </wp:positionV>
                      <wp:extent cx="1402080" cy="1108710"/>
                      <wp:effectExtent l="0" t="0" r="0" b="0"/>
                      <wp:wrapNone/>
                      <wp:docPr id="548489111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402080" cy="110871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690B7195" w14:textId="77777777" w:rsidR="00EA0CED" w:rsidRPr="00D802E7" w:rsidRDefault="00EA0CED" w:rsidP="00DC6AE3">
                                  <w:pPr>
                                    <w:spacing w:before="0" w:after="0" w:line="240" w:lineRule="auto"/>
                                    <w:jc w:val="center"/>
                                    <w:rPr>
                                      <w:rFonts w:ascii="Malgun Gothic" w:eastAsia="Malgun Gothic" w:hAnsi="Malgun Gothic" w:cs="Malgun Gothic"/>
                                      <w:b/>
                                      <w:bCs/>
                                      <w:sz w:val="16"/>
                                      <w:szCs w:val="13"/>
                                      <w:lang w:val="ko" w:eastAsia="ko-KR"/>
                                    </w:rPr>
                                  </w:pPr>
                                  <w:r w:rsidRPr="00D802E7">
                                    <w:rPr>
                                      <w:rFonts w:ascii="Malgun Gothic" w:eastAsia="Malgun Gothic" w:hAnsi="Malgun Gothic" w:cs="Malgun Gothic"/>
                                      <w:b/>
                                      <w:bCs/>
                                      <w:sz w:val="16"/>
                                      <w:szCs w:val="13"/>
                                      <w:lang w:val="ko"/>
                                    </w:rPr>
                                    <w:t xml:space="preserve">우리 </w:t>
                                  </w:r>
                                </w:p>
                                <w:p w14:paraId="7FCAD07A" w14:textId="738FA720" w:rsidR="00EA0CED" w:rsidRPr="00D802E7" w:rsidRDefault="00EA0CED" w:rsidP="00DC6AE3">
                                  <w:pPr>
                                    <w:spacing w:before="0" w:after="0" w:line="240" w:lineRule="auto"/>
                                    <w:jc w:val="center"/>
                                    <w:rPr>
                                      <w:b/>
                                      <w:bCs/>
                                      <w:sz w:val="16"/>
                                      <w:szCs w:val="13"/>
                                    </w:rPr>
                                  </w:pPr>
                                  <w:r w:rsidRPr="00D802E7">
                                    <w:rPr>
                                      <w:rFonts w:ascii="Malgun Gothic" w:eastAsia="Malgun Gothic" w:hAnsi="Malgun Gothic" w:cs="Malgun Gothic"/>
                                      <w:b/>
                                      <w:bCs/>
                                      <w:sz w:val="16"/>
                                      <w:szCs w:val="13"/>
                                      <w:lang w:val="ko"/>
                                    </w:rPr>
                                    <w:t>(저희)</w:t>
                                  </w:r>
                                </w:p>
                              </w:txbxContent>
                            </wps:txbx>
                            <wps:bodyPr rot="0" vert="horz" wrap="square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29F115D" id="_x0000_s1027" type="#_x0000_t202" alt="&quot;&quot;" style="position:absolute;left:0;text-align:left;margin-left:4.25pt;margin-top:39.4pt;width:110.4pt;height:87.3pt;z-index:25173094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" filled="f" stroked="f">
                      <v:textbox>
                        <w:txbxContent>
                          <w:p w14:paraId="690B7195" w14:textId="77777777" w:rsidR="00EA0CED" w:rsidRPr="00D802E7" w:rsidRDefault="00EA0CED" w:rsidP="00DC6AE3">
                            <w:pPr>
                              <w:spacing w:before="0" w:after="0" w:line="240" w:lineRule="auto"/>
                              <w:jc w:val="center"/>
                              <w:rPr>
                                <w:rFonts w:ascii="Malgun Gothic" w:eastAsia="Malgun Gothic" w:hAnsi="Malgun Gothic" w:cs="Malgun Gothic"/>
                                <w:b/>
                                <w:bCs/>
                                <w:sz w:val="16"/>
                                <w:szCs w:val="13"/>
                                <w:lang w:val="ko" w:eastAsia="ko-KR"/>
                              </w:rPr>
                            </w:pPr>
                            <w:r w:rsidRPr="00D802E7">
                              <w:rPr>
                                <w:rFonts w:ascii="Malgun Gothic" w:eastAsia="Malgun Gothic" w:hAnsi="Malgun Gothic" w:cs="Malgun Gothic"/>
                                <w:b/>
                                <w:bCs/>
                                <w:sz w:val="16"/>
                                <w:szCs w:val="13"/>
                                <w:lang w:val="ko"/>
                              </w:rPr>
                              <w:t xml:space="preserve">우리 </w:t>
                            </w:r>
                          </w:p>
                          <w:p w14:paraId="7FCAD07A" w14:textId="738FA720" w:rsidR="00EA0CED" w:rsidRPr="00D802E7" w:rsidRDefault="00EA0CED" w:rsidP="00DC6AE3">
                            <w:pPr>
                              <w:spacing w:before="0" w:after="0" w:line="240" w:lineRule="auto"/>
                              <w:jc w:val="center"/>
                              <w:rPr>
                                <w:b/>
                                <w:bCs/>
                                <w:sz w:val="16"/>
                                <w:szCs w:val="13"/>
                              </w:rPr>
                            </w:pPr>
                            <w:r w:rsidRPr="00D802E7">
                              <w:rPr>
                                <w:rFonts w:ascii="Malgun Gothic" w:eastAsia="Malgun Gothic" w:hAnsi="Malgun Gothic" w:cs="Malgun Gothic"/>
                                <w:b/>
                                <w:bCs/>
                                <w:sz w:val="16"/>
                                <w:szCs w:val="13"/>
                                <w:lang w:val="ko"/>
                              </w:rPr>
                              <w:t>(저희)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BC4F9C" w:rsidRPr="00E91900">
              <w:rPr>
                <w:noProof/>
              </w:rPr>
              <w:drawing>
                <wp:inline distT="0" distB="0" distL="0" distR="0" wp14:anchorId="7F0C9CEB" wp14:editId="21ECD890">
                  <wp:extent cx="1440000" cy="1111952"/>
                  <wp:effectExtent l="0" t="0" r="8255" b="0"/>
                  <wp:docPr id="95" name="Picture 95" descr="한 무리의 사람들. 앞에 '우리'라고 적힌 카드를 들고 있는 사람이 있습니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5" name="Picture 95" descr="한 무리의 사람들. 앞에 '우리'라고 적힌 카드를 들고 있는 사람이 있습니다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1119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63" w:type="dxa"/>
          </w:tcPr>
          <w:p w14:paraId="5290E375" w14:textId="77777777" w:rsidR="003D6075" w:rsidRPr="00E91900" w:rsidRDefault="00EA0CED" w:rsidP="00A236AE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spacing w:before="0" w:line="264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eastAsia="ko-KR"/>
              </w:rPr>
            </w:pPr>
            <w:r w:rsidRPr="00E91900">
              <w:rPr>
                <w:rFonts w:eastAsia="Malgun Gothic" w:cs="Malgun Gothic"/>
                <w:lang w:val="ko" w:eastAsia="ko-KR"/>
              </w:rPr>
              <w:t>국가장애보험기구</w:t>
            </w:r>
            <w:r w:rsidRPr="00E91900">
              <w:rPr>
                <w:rFonts w:eastAsia="Malgun Gothic" w:cs="Malgun Gothic"/>
                <w:lang w:val="ko" w:eastAsia="ko-KR"/>
              </w:rPr>
              <w:t>(NDIA)</w:t>
            </w:r>
            <w:r w:rsidRPr="00E91900">
              <w:rPr>
                <w:rFonts w:eastAsia="Malgun Gothic" w:cs="Malgun Gothic"/>
                <w:lang w:val="ko" w:eastAsia="ko-KR"/>
              </w:rPr>
              <w:t>에서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이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행동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계획을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작성했습니다</w:t>
            </w:r>
            <w:r w:rsidRPr="00E91900">
              <w:rPr>
                <w:rFonts w:eastAsia="Malgun Gothic" w:cs="Malgun Gothic"/>
                <w:lang w:val="ko" w:eastAsia="ko-KR"/>
              </w:rPr>
              <w:t>.</w:t>
            </w:r>
          </w:p>
          <w:p w14:paraId="1B72F046" w14:textId="77777777" w:rsidR="00665419" w:rsidRPr="00E91900" w:rsidRDefault="00EA0CED" w:rsidP="00A236AE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spacing w:after="120" w:line="264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eastAsia="ko-KR"/>
              </w:rPr>
            </w:pPr>
            <w:r w:rsidRPr="00E91900">
              <w:rPr>
                <w:rFonts w:eastAsia="Malgun Gothic" w:cs="Malgun Gothic"/>
                <w:lang w:val="ko" w:eastAsia="ko-KR"/>
              </w:rPr>
              <w:t>‘</w:t>
            </w:r>
            <w:r w:rsidRPr="00E91900">
              <w:rPr>
                <w:rFonts w:eastAsia="Malgun Gothic" w:cs="Malgun Gothic"/>
                <w:lang w:val="ko" w:eastAsia="ko-KR"/>
              </w:rPr>
              <w:t>우리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(</w:t>
            </w:r>
            <w:r w:rsidRPr="00E91900">
              <w:rPr>
                <w:rFonts w:eastAsia="Malgun Gothic" w:cs="Malgun Gothic"/>
                <w:lang w:val="ko" w:eastAsia="ko-KR"/>
              </w:rPr>
              <w:t>저희</w:t>
            </w:r>
            <w:r w:rsidRPr="00E91900">
              <w:rPr>
                <w:rFonts w:eastAsia="Malgun Gothic" w:cs="Malgun Gothic"/>
                <w:lang w:val="ko" w:eastAsia="ko-KR"/>
              </w:rPr>
              <w:t>)’</w:t>
            </w:r>
            <w:r w:rsidRPr="00E91900">
              <w:rPr>
                <w:rFonts w:eastAsia="Malgun Gothic" w:cs="Malgun Gothic"/>
                <w:lang w:val="ko" w:eastAsia="ko-KR"/>
              </w:rPr>
              <w:t>라는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단어는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NDIA</w:t>
            </w:r>
            <w:r w:rsidRPr="00E91900">
              <w:rPr>
                <w:rFonts w:eastAsia="Malgun Gothic" w:cs="Malgun Gothic"/>
                <w:lang w:val="ko" w:eastAsia="ko-KR"/>
              </w:rPr>
              <w:t>를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의미합니다</w:t>
            </w:r>
            <w:r w:rsidRPr="00E91900">
              <w:rPr>
                <w:rFonts w:eastAsia="Malgun Gothic" w:cs="Malgun Gothic"/>
                <w:lang w:val="ko" w:eastAsia="ko-KR"/>
              </w:rPr>
              <w:t>.</w:t>
            </w:r>
          </w:p>
        </w:tc>
      </w:tr>
      <w:tr w:rsidR="00F877A7" w:rsidRPr="00E91900" w14:paraId="3A57C4D8" w14:textId="77777777" w:rsidTr="0084282D">
        <w:trPr>
          <w:gridAfter w:val="1"/>
          <w:wAfter w:w="83" w:type="dxa"/>
          <w:trHeight w:val="10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5E49BD82" w14:textId="77777777" w:rsidR="00665419" w:rsidRPr="00E91900" w:rsidRDefault="00EA0CED" w:rsidP="0093391A">
            <w:pPr>
              <w:pStyle w:val="Image"/>
              <w:spacing w:before="120" w:after="120"/>
            </w:pPr>
            <w:r w:rsidRPr="00E91900">
              <w:rPr>
                <w:noProof/>
              </w:rPr>
              <w:drawing>
                <wp:inline distT="0" distB="0" distL="0" distR="0" wp14:anchorId="163CC317" wp14:editId="3414F45E">
                  <wp:extent cx="1332000" cy="1332000"/>
                  <wp:effectExtent l="0" t="0" r="1905" b="1905"/>
                  <wp:docPr id="6" name="Picture 6" descr="'이지 리드 (Easy Read)' 문서와 체크 표시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Picture 6" descr="'이지 리드 (Easy Read)' 문서와 체크 표시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2000" cy="133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63" w:type="dxa"/>
          </w:tcPr>
          <w:p w14:paraId="4DF8185D" w14:textId="77777777" w:rsidR="00115682" w:rsidRPr="00E91900" w:rsidRDefault="00EA0CED" w:rsidP="00A236AE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spacing w:line="264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eastAsia="ko-KR"/>
              </w:rPr>
            </w:pPr>
            <w:r w:rsidRPr="00E91900">
              <w:rPr>
                <w:rFonts w:eastAsia="Malgun Gothic" w:cs="Malgun Gothic"/>
                <w:lang w:val="ko" w:eastAsia="ko-KR"/>
              </w:rPr>
              <w:t>우리는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이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행동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계획을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읽기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쉬운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방식으로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작성했습니다</w:t>
            </w:r>
            <w:r w:rsidRPr="00E91900">
              <w:rPr>
                <w:rFonts w:eastAsia="Malgun Gothic" w:cs="Malgun Gothic"/>
                <w:lang w:val="ko" w:eastAsia="ko-KR"/>
              </w:rPr>
              <w:t>.</w:t>
            </w:r>
          </w:p>
          <w:p w14:paraId="41CB9674" w14:textId="77777777" w:rsidR="00665419" w:rsidRPr="00E91900" w:rsidRDefault="00EA0CED" w:rsidP="00A236AE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spacing w:line="264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eastAsia="ko-KR"/>
              </w:rPr>
            </w:pPr>
            <w:r w:rsidRPr="00E91900">
              <w:rPr>
                <w:rFonts w:eastAsia="Malgun Gothic" w:cs="Malgun Gothic"/>
                <w:lang w:val="ko" w:eastAsia="ko-KR"/>
              </w:rPr>
              <w:t>사진을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사용하여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몇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가지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아이디어를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설명합니다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. </w:t>
            </w:r>
          </w:p>
        </w:tc>
      </w:tr>
      <w:tr w:rsidR="00F877A7" w:rsidRPr="00E91900" w14:paraId="13C11E20" w14:textId="77777777" w:rsidTr="0084282D">
        <w:trPr>
          <w:gridAfter w:val="1"/>
          <w:wAfter w:w="83" w:type="dxa"/>
          <w:trHeight w:val="10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5427711A" w14:textId="77777777" w:rsidR="00E05DD1" w:rsidRPr="00E91900" w:rsidRDefault="00EA0CED" w:rsidP="0093391A">
            <w:pPr>
              <w:pStyle w:val="Image"/>
              <w:spacing w:before="120" w:after="120"/>
            </w:pPr>
            <w:r w:rsidRPr="00E91900">
              <w:rPr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732992" behindDoc="0" locked="0" layoutInCell="1" allowOverlap="1" wp14:anchorId="22EF77AB" wp14:editId="7F84D06F">
                      <wp:simplePos x="0" y="0"/>
                      <wp:positionH relativeFrom="column">
                        <wp:posOffset>-22225</wp:posOffset>
                      </wp:positionH>
                      <wp:positionV relativeFrom="paragraph">
                        <wp:posOffset>120015</wp:posOffset>
                      </wp:positionV>
                      <wp:extent cx="1532890" cy="1758315"/>
                      <wp:effectExtent l="0" t="0" r="3810" b="6985"/>
                      <wp:wrapNone/>
                      <wp:docPr id="196647406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532890" cy="175831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5C76F8F0" w14:textId="77777777" w:rsidR="00EA0CED" w:rsidRPr="00DC6AE3" w:rsidRDefault="00EA0CED" w:rsidP="00807C91">
                                  <w:pPr>
                                    <w:spacing w:before="0" w:after="80" w:line="240" w:lineRule="auto"/>
                                    <w:jc w:val="center"/>
                                    <w:rPr>
                                      <w:b/>
                                      <w:bCs/>
                                      <w:sz w:val="44"/>
                                      <w:szCs w:val="44"/>
                                      <w:lang w:val="en-PH"/>
                                    </w:rPr>
                                  </w:pPr>
                                  <w:r w:rsidRPr="00DC6AE3">
                                    <w:rPr>
                                      <w:rFonts w:ascii="Malgun Gothic" w:eastAsia="Malgun Gothic" w:hAnsi="Malgun Gothic" w:cs="Malgun Gothic"/>
                                      <w:b/>
                                      <w:bCs/>
                                      <w:sz w:val="44"/>
                                      <w:szCs w:val="44"/>
                                      <w:lang w:val="ko"/>
                                    </w:rPr>
                                    <w:t>굵은 활자체</w:t>
                                  </w:r>
                                </w:p>
                                <w:p w14:paraId="5B390520" w14:textId="77777777" w:rsidR="00EA0CED" w:rsidRPr="00DC6AE3" w:rsidRDefault="00EA0CED" w:rsidP="00807C91">
                                  <w:pPr>
                                    <w:spacing w:before="0" w:after="0" w:line="240" w:lineRule="auto"/>
                                    <w:jc w:val="center"/>
                                    <w:rPr>
                                      <w:sz w:val="40"/>
                                      <w:szCs w:val="40"/>
                                      <w:lang w:val="en-PH"/>
                                    </w:rPr>
                                  </w:pPr>
                                  <w:r w:rsidRPr="00DC6AE3">
                                    <w:rPr>
                                      <w:rFonts w:ascii="Malgun Gothic" w:eastAsia="Malgun Gothic" w:hAnsi="Malgun Gothic" w:cs="Malgun Gothic"/>
                                      <w:sz w:val="40"/>
                                      <w:szCs w:val="40"/>
                                      <w:lang w:val="ko"/>
                                    </w:rPr>
                                    <w:t>일반 활자체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2EF77AB" id="_x0000_s1028" type="#_x0000_t202" alt="&quot;&quot;" style="position:absolute;left:0;text-align:left;margin-left:-1.75pt;margin-top:9.45pt;width:120.7pt;height:138.45pt;z-index:25173299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" filled="f" stroked="f">
                      <v:textbox inset="0,0,0,0">
                        <w:txbxContent>
                          <w:p w14:paraId="5C76F8F0" w14:textId="77777777" w:rsidR="00EA0CED" w:rsidRPr="00DC6AE3" w:rsidRDefault="00EA0CED" w:rsidP="00807C91">
                            <w:pPr>
                              <w:spacing w:before="0" w:after="80" w:line="240" w:lineRule="auto"/>
                              <w:jc w:val="center"/>
                              <w:rPr>
                                <w:b/>
                                <w:bCs/>
                                <w:sz w:val="44"/>
                                <w:szCs w:val="44"/>
                                <w:lang w:val="en-PH"/>
                              </w:rPr>
                            </w:pPr>
                            <w:r w:rsidRPr="00DC6AE3">
                              <w:rPr>
                                <w:rFonts w:ascii="Malgun Gothic" w:eastAsia="Malgun Gothic" w:hAnsi="Malgun Gothic" w:cs="Malgun Gothic"/>
                                <w:b/>
                                <w:bCs/>
                                <w:sz w:val="44"/>
                                <w:szCs w:val="44"/>
                                <w:lang w:val="ko"/>
                              </w:rPr>
                              <w:t>굵은 활자체</w:t>
                            </w:r>
                          </w:p>
                          <w:p w14:paraId="5B390520" w14:textId="77777777" w:rsidR="00EA0CED" w:rsidRPr="00DC6AE3" w:rsidRDefault="00EA0CED" w:rsidP="00807C91">
                            <w:pPr>
                              <w:spacing w:before="0" w:after="0" w:line="240" w:lineRule="auto"/>
                              <w:jc w:val="center"/>
                              <w:rPr>
                                <w:sz w:val="40"/>
                                <w:szCs w:val="40"/>
                                <w:lang w:val="en-PH"/>
                              </w:rPr>
                            </w:pPr>
                            <w:r w:rsidRPr="00DC6AE3">
                              <w:rPr>
                                <w:rFonts w:ascii="Malgun Gothic" w:eastAsia="Malgun Gothic" w:hAnsi="Malgun Gothic" w:cs="Malgun Gothic"/>
                                <w:sz w:val="40"/>
                                <w:szCs w:val="40"/>
                                <w:lang w:val="ko"/>
                              </w:rPr>
                              <w:t>일반 활자체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BC4F9C" w:rsidRPr="00E91900">
              <w:rPr>
                <w:noProof/>
              </w:rPr>
              <w:drawing>
                <wp:inline distT="0" distB="0" distL="0" distR="0" wp14:anchorId="2AFC2CD9" wp14:editId="27515AE6">
                  <wp:extent cx="1295500" cy="911833"/>
                  <wp:effectExtent l="0" t="0" r="0" b="3175"/>
                  <wp:docPr id="4" name="Picture 4" descr="'굵은 활자체'와 '일반 활자체'라는 단어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Picture 4" descr="'굵은 활자체'와 '일반 활자체'라는 단어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5500" cy="9118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63" w:type="dxa"/>
          </w:tcPr>
          <w:p w14:paraId="082ADC19" w14:textId="77777777" w:rsidR="00E05DD1" w:rsidRPr="00E91900" w:rsidRDefault="00EA0CED" w:rsidP="00A236AE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spacing w:line="264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eastAsia="ko-KR"/>
              </w:rPr>
            </w:pPr>
            <w:r w:rsidRPr="00E91900">
              <w:rPr>
                <w:rFonts w:eastAsia="Malgun Gothic" w:cs="Malgun Gothic"/>
                <w:lang w:val="ko" w:eastAsia="ko-KR"/>
              </w:rPr>
              <w:t>몇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가지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중요한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단어는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Style w:val="Strong"/>
                <w:rFonts w:eastAsia="Malgun Gothic" w:cs="Malgun Gothic"/>
                <w:lang w:val="ko" w:eastAsia="ko-KR"/>
              </w:rPr>
              <w:t>굵은</w:t>
            </w:r>
            <w:r w:rsidRPr="00E91900">
              <w:rPr>
                <w:rStyle w:val="Strong"/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Style w:val="Strong"/>
                <w:rFonts w:eastAsia="Malgun Gothic" w:cs="Malgun Gothic"/>
                <w:lang w:val="ko" w:eastAsia="ko-KR"/>
              </w:rPr>
              <w:t>활자체</w:t>
            </w:r>
            <w:r w:rsidRPr="00E91900">
              <w:rPr>
                <w:rFonts w:eastAsia="Malgun Gothic" w:cs="Malgun Gothic"/>
                <w:lang w:val="ko" w:eastAsia="ko-KR"/>
              </w:rPr>
              <w:t>로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썼습니다</w:t>
            </w:r>
            <w:r w:rsidRPr="00E91900">
              <w:rPr>
                <w:rFonts w:eastAsia="Malgun Gothic" w:cs="Malgun Gothic"/>
                <w:lang w:val="ko" w:eastAsia="ko-KR"/>
              </w:rPr>
              <w:t>.</w:t>
            </w:r>
          </w:p>
          <w:p w14:paraId="6F4A62E7" w14:textId="77777777" w:rsidR="00E05DD1" w:rsidRPr="00E91900" w:rsidRDefault="00EA0CED" w:rsidP="00A236AE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spacing w:line="264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eastAsia="ko-KR"/>
              </w:rPr>
            </w:pPr>
            <w:r w:rsidRPr="00E91900">
              <w:rPr>
                <w:rFonts w:eastAsia="Malgun Gothic" w:cs="Malgun Gothic"/>
                <w:lang w:val="ko" w:eastAsia="ko-KR"/>
              </w:rPr>
              <w:t>이는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문자가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더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두껍고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더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어둡다는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것을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의미합니다</w:t>
            </w:r>
            <w:r w:rsidRPr="00E91900">
              <w:rPr>
                <w:rFonts w:eastAsia="Malgun Gothic" w:cs="Malgun Gothic"/>
                <w:lang w:val="ko" w:eastAsia="ko-KR"/>
              </w:rPr>
              <w:t>.</w:t>
            </w:r>
          </w:p>
        </w:tc>
      </w:tr>
      <w:tr w:rsidR="00F877A7" w:rsidRPr="00E91900" w14:paraId="7E096BC7" w14:textId="77777777" w:rsidTr="0084282D">
        <w:trPr>
          <w:gridAfter w:val="1"/>
          <w:wAfter w:w="83" w:type="dxa"/>
          <w:trHeight w:val="10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72AD5BCF" w14:textId="77777777" w:rsidR="009D031E" w:rsidRPr="00E91900" w:rsidRDefault="00EA0CED" w:rsidP="0093391A">
            <w:pPr>
              <w:pStyle w:val="Image"/>
              <w:spacing w:before="120" w:after="120"/>
            </w:pPr>
            <w:r w:rsidRPr="00E91900">
              <w:rPr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735040" behindDoc="0" locked="0" layoutInCell="1" allowOverlap="1" wp14:anchorId="7718E9C4" wp14:editId="32CD1818">
                      <wp:simplePos x="0" y="0"/>
                      <wp:positionH relativeFrom="column">
                        <wp:posOffset>302895</wp:posOffset>
                      </wp:positionH>
                      <wp:positionV relativeFrom="paragraph">
                        <wp:posOffset>233045</wp:posOffset>
                      </wp:positionV>
                      <wp:extent cx="892175" cy="495300"/>
                      <wp:effectExtent l="0" t="0" r="3175" b="0"/>
                      <wp:wrapNone/>
                      <wp:docPr id="908393708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92175" cy="49530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01EBCB5F" w14:textId="77777777" w:rsidR="00EA0CED" w:rsidRPr="00A236AE" w:rsidRDefault="00EA0CED" w:rsidP="00807C91">
                                  <w:pPr>
                                    <w:spacing w:before="0" w:after="0" w:line="240" w:lineRule="auto"/>
                                    <w:jc w:val="center"/>
                                    <w:rPr>
                                      <w:sz w:val="24"/>
                                      <w:szCs w:val="24"/>
                                      <w:lang w:val="en-PH"/>
                                    </w:rPr>
                                  </w:pPr>
                                  <w:r w:rsidRPr="00A236AE">
                                    <w:rPr>
                                      <w:rFonts w:ascii="Malgun Gothic" w:eastAsia="Malgun Gothic" w:hAnsi="Malgun Gothic" w:cs="Malgun Gothic"/>
                                      <w:b/>
                                      <w:bCs/>
                                      <w:sz w:val="24"/>
                                      <w:szCs w:val="24"/>
                                      <w:lang w:val="ko"/>
                                    </w:rPr>
                                    <w:t>단어 목록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718E9C4" id="_x0000_s1029" type="#_x0000_t202" alt="&quot;&quot;" style="position:absolute;left:0;text-align:left;margin-left:23.85pt;margin-top:18.35pt;width:70.25pt;height:39pt;z-index:25173504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" filled="f" stroked="f">
                      <v:textbox inset="0,0,0,0">
                        <w:txbxContent>
                          <w:p w14:paraId="01EBCB5F" w14:textId="77777777" w:rsidR="00EA0CED" w:rsidRPr="00A236AE" w:rsidRDefault="00EA0CED" w:rsidP="00807C91">
                            <w:pPr>
                              <w:spacing w:before="0" w:after="0" w:line="240" w:lineRule="auto"/>
                              <w:jc w:val="center"/>
                              <w:rPr>
                                <w:sz w:val="24"/>
                                <w:szCs w:val="24"/>
                                <w:lang w:val="en-PH"/>
                              </w:rPr>
                            </w:pPr>
                            <w:r w:rsidRPr="00A236AE">
                              <w:rPr>
                                <w:rFonts w:ascii="Malgun Gothic" w:eastAsia="Malgun Gothic" w:hAnsi="Malgun Gothic" w:cs="Malgun Gothic"/>
                                <w:b/>
                                <w:bCs/>
                                <w:sz w:val="24"/>
                                <w:szCs w:val="24"/>
                                <w:lang w:val="ko"/>
                              </w:rPr>
                              <w:t>단어 목록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BC4F9C" w:rsidRPr="00E91900">
              <w:rPr>
                <w:noProof/>
              </w:rPr>
              <w:drawing>
                <wp:inline distT="0" distB="0" distL="0" distR="0" wp14:anchorId="7F435190" wp14:editId="549D0F3A">
                  <wp:extent cx="1332000" cy="1332000"/>
                  <wp:effectExtent l="0" t="0" r="0" b="0"/>
                  <wp:docPr id="10" name="Picture 10" descr="단어 목록 문서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Picture 10" descr="단어 목록 문서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2000" cy="133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63" w:type="dxa"/>
          </w:tcPr>
          <w:p w14:paraId="7FA7F826" w14:textId="77777777" w:rsidR="003D6075" w:rsidRPr="00E91900" w:rsidRDefault="00EA0CED" w:rsidP="00A236AE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spacing w:line="264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eastAsia="ko-KR"/>
              </w:rPr>
            </w:pPr>
            <w:r w:rsidRPr="00E91900">
              <w:rPr>
                <w:rFonts w:eastAsia="Malgun Gothic" w:cs="Malgun Gothic"/>
                <w:lang w:val="ko" w:eastAsia="ko-KR"/>
              </w:rPr>
              <w:t>우리는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이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단어들이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무엇을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의미하는지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설명합니다</w:t>
            </w:r>
            <w:r w:rsidRPr="00E91900">
              <w:rPr>
                <w:rFonts w:eastAsia="Malgun Gothic" w:cs="Malgun Gothic"/>
                <w:lang w:val="ko" w:eastAsia="ko-KR"/>
              </w:rPr>
              <w:t>.</w:t>
            </w:r>
          </w:p>
          <w:p w14:paraId="69E7D5FE" w14:textId="593360CD" w:rsidR="009D031E" w:rsidRPr="00E91900" w:rsidRDefault="005D256C" w:rsidP="00A236AE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spacing w:line="264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eastAsia="ko-KR"/>
              </w:rPr>
            </w:pPr>
            <w:r w:rsidRPr="00E91900">
              <w:fldChar w:fldCharType="begin"/>
            </w:r>
            <w:r w:rsidRPr="00E91900">
              <w:rPr>
                <w:rFonts w:eastAsia="Malgun Gothic" w:cs="Malgun Gothic"/>
                <w:lang w:val="ko" w:eastAsia="ko-KR"/>
              </w:rPr>
              <w:instrText xml:space="preserve"> PAGEREF _Ref155782163 \h </w:instrText>
            </w:r>
            <w:r w:rsidRPr="00E91900">
              <w:fldChar w:fldCharType="separate"/>
            </w:r>
            <w:r w:rsidR="00556532">
              <w:rPr>
                <w:rFonts w:eastAsia="Malgun Gothic" w:cs="Malgun Gothic"/>
                <w:noProof/>
                <w:lang w:val="ko" w:eastAsia="ko-KR"/>
              </w:rPr>
              <w:t>47</w:t>
            </w:r>
            <w:r w:rsidRPr="00E91900">
              <w:fldChar w:fldCharType="end"/>
            </w:r>
            <w:r w:rsidRPr="00E91900">
              <w:rPr>
                <w:rFonts w:eastAsia="Malgun Gothic" w:cs="Malgun Gothic"/>
                <w:lang w:val="ko" w:eastAsia="ko-KR"/>
              </w:rPr>
              <w:t>페이지에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이러한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단어들의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목록이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있습니다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. </w:t>
            </w:r>
          </w:p>
        </w:tc>
      </w:tr>
      <w:tr w:rsidR="00F877A7" w:rsidRPr="00E91900" w14:paraId="71EFB350" w14:textId="77777777" w:rsidTr="0084282D">
        <w:trPr>
          <w:gridAfter w:val="1"/>
          <w:wAfter w:w="83" w:type="dxa"/>
          <w:trHeight w:val="163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4A78B0D2" w14:textId="77777777" w:rsidR="009D031E" w:rsidRPr="00E91900" w:rsidRDefault="00EA0CED" w:rsidP="0093391A">
            <w:pPr>
              <w:pStyle w:val="Image"/>
              <w:spacing w:before="120" w:after="120"/>
            </w:pPr>
            <w:r w:rsidRPr="00E91900">
              <w:rPr>
                <w:noProof/>
              </w:rPr>
              <w:drawing>
                <wp:inline distT="0" distB="0" distL="0" distR="0" wp14:anchorId="285DFF1C" wp14:editId="3910A33F">
                  <wp:extent cx="1332000" cy="1332000"/>
                  <wp:effectExtent l="0" t="0" r="1905" b="1905"/>
                  <wp:docPr id="11" name="Picture 11" descr="'이지 리드' 문서를 들고 있는 사람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Picture 11" descr="'이지 리드' 문서를 들고 있는 사람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2000" cy="133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63" w:type="dxa"/>
          </w:tcPr>
          <w:p w14:paraId="13244820" w14:textId="77777777" w:rsidR="00641C3E" w:rsidRPr="00E91900" w:rsidRDefault="008753A2" w:rsidP="00A236AE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spacing w:line="264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eastAsia="ko-KR"/>
              </w:rPr>
            </w:pPr>
            <w:r w:rsidRPr="00442386">
              <w:rPr>
                <w:rFonts w:eastAsia="Malgun Gothic" w:cs="Malgun Gothic"/>
                <w:lang w:val="ko" w:eastAsia="ko-KR"/>
              </w:rPr>
              <w:t>이것은</w:t>
            </w:r>
            <w:r w:rsidRPr="00E91900">
              <w:rPr>
                <w:rFonts w:eastAsia="Malgun Gothic" w:cs="Malgun Gothic"/>
                <w:i/>
                <w:iCs/>
                <w:lang w:val="ko" w:eastAsia="ko-KR"/>
              </w:rPr>
              <w:t xml:space="preserve"> </w:t>
            </w:r>
            <w:r w:rsidRPr="00442386">
              <w:rPr>
                <w:rFonts w:eastAsia="Malgun Gothic" w:cs="Malgun Gothic"/>
                <w:i/>
                <w:iCs/>
                <w:lang w:val="ko" w:eastAsia="ko-KR"/>
              </w:rPr>
              <w:t>문화적</w:t>
            </w:r>
            <w:r w:rsidRPr="00442386">
              <w:rPr>
                <w:rFonts w:eastAsia="Malgun Gothic" w:cs="Malgun Gothic"/>
                <w:i/>
                <w:iCs/>
                <w:lang w:val="ko" w:eastAsia="ko-KR"/>
              </w:rPr>
              <w:t xml:space="preserve"> </w:t>
            </w:r>
            <w:r w:rsidRPr="00442386">
              <w:rPr>
                <w:rFonts w:eastAsia="Malgun Gothic" w:cs="Malgun Gothic"/>
                <w:i/>
                <w:iCs/>
                <w:lang w:val="ko" w:eastAsia="ko-KR"/>
              </w:rPr>
              <w:t>및</w:t>
            </w:r>
            <w:r w:rsidRPr="00442386">
              <w:rPr>
                <w:rFonts w:eastAsia="Malgun Gothic" w:cs="Malgun Gothic"/>
                <w:i/>
                <w:iCs/>
                <w:lang w:val="ko" w:eastAsia="ko-KR"/>
              </w:rPr>
              <w:t xml:space="preserve"> </w:t>
            </w:r>
            <w:r w:rsidRPr="00442386">
              <w:rPr>
                <w:rFonts w:eastAsia="Malgun Gothic" w:cs="Malgun Gothic"/>
                <w:i/>
                <w:iCs/>
                <w:lang w:val="ko" w:eastAsia="ko-KR"/>
              </w:rPr>
              <w:t>언어적</w:t>
            </w:r>
            <w:r w:rsidRPr="00442386">
              <w:rPr>
                <w:rFonts w:eastAsia="Malgun Gothic" w:cs="Malgun Gothic"/>
                <w:i/>
                <w:iCs/>
                <w:lang w:val="ko" w:eastAsia="ko-KR"/>
              </w:rPr>
              <w:t xml:space="preserve"> </w:t>
            </w:r>
            <w:r w:rsidRPr="00442386">
              <w:rPr>
                <w:rFonts w:eastAsia="Malgun Gothic" w:cs="Malgun Gothic"/>
                <w:i/>
                <w:iCs/>
                <w:lang w:val="ko" w:eastAsia="ko-KR"/>
              </w:rPr>
              <w:t>다양성</w:t>
            </w:r>
            <w:r w:rsidRPr="00442386">
              <w:rPr>
                <w:rFonts w:eastAsia="Malgun Gothic" w:cs="Malgun Gothic"/>
                <w:i/>
                <w:iCs/>
                <w:lang w:val="ko" w:eastAsia="ko-KR"/>
              </w:rPr>
              <w:t xml:space="preserve"> </w:t>
            </w:r>
            <w:r w:rsidRPr="00442386">
              <w:rPr>
                <w:rFonts w:eastAsia="Malgun Gothic" w:cs="Malgun Gothic"/>
                <w:i/>
                <w:iCs/>
                <w:lang w:val="ko" w:eastAsia="ko-KR"/>
              </w:rPr>
              <w:t>행동</w:t>
            </w:r>
            <w:r w:rsidRPr="00442386">
              <w:rPr>
                <w:rFonts w:eastAsia="Malgun Gothic" w:cs="Malgun Gothic"/>
                <w:i/>
                <w:iCs/>
                <w:lang w:val="ko" w:eastAsia="ko-KR"/>
              </w:rPr>
              <w:t xml:space="preserve"> </w:t>
            </w:r>
            <w:r w:rsidRPr="00442386">
              <w:rPr>
                <w:rFonts w:eastAsia="Malgun Gothic" w:cs="Malgun Gothic"/>
                <w:i/>
                <w:iCs/>
                <w:lang w:val="ko" w:eastAsia="ko-KR"/>
              </w:rPr>
              <w:t>계획</w:t>
            </w:r>
            <w:r w:rsidRPr="00442386">
              <w:rPr>
                <w:rFonts w:eastAsia="Malgun Gothic" w:cs="Malgun Gothic"/>
                <w:i/>
                <w:iCs/>
                <w:lang w:val="ko" w:eastAsia="ko-KR"/>
              </w:rPr>
              <w:t xml:space="preserve"> 2024–2028</w:t>
            </w:r>
            <w:r w:rsidRPr="00442386">
              <w:rPr>
                <w:rFonts w:eastAsia="Malgun Gothic" w:cs="Malgun Gothic"/>
                <w:lang w:val="ko" w:eastAsia="ko-KR"/>
              </w:rPr>
              <w:t>의</w:t>
            </w:r>
            <w:r w:rsidRPr="00442386">
              <w:rPr>
                <w:rFonts w:eastAsia="Malgun Gothic" w:cs="Malgun Gothic"/>
                <w:lang w:val="ko" w:eastAsia="ko-KR"/>
              </w:rPr>
              <w:t xml:space="preserve"> </w:t>
            </w:r>
            <w:r w:rsidRPr="00442386">
              <w:rPr>
                <w:rFonts w:eastAsia="Malgun Gothic" w:cs="Malgun Gothic"/>
                <w:lang w:val="ko" w:eastAsia="ko-KR"/>
              </w:rPr>
              <w:t>이지</w:t>
            </w:r>
            <w:r w:rsidRPr="00442386">
              <w:rPr>
                <w:rFonts w:eastAsia="Malgun Gothic" w:cs="Malgun Gothic"/>
                <w:lang w:val="ko" w:eastAsia="ko-KR"/>
              </w:rPr>
              <w:t xml:space="preserve"> </w:t>
            </w:r>
            <w:r w:rsidRPr="00442386">
              <w:rPr>
                <w:rFonts w:eastAsia="Malgun Gothic" w:cs="Malgun Gothic"/>
                <w:lang w:val="ko" w:eastAsia="ko-KR"/>
              </w:rPr>
              <w:t>리드</w:t>
            </w:r>
            <w:r w:rsidRPr="00442386">
              <w:rPr>
                <w:rFonts w:eastAsia="Malgun Gothic" w:cs="Malgun Gothic"/>
                <w:lang w:val="ko" w:eastAsia="ko-KR"/>
              </w:rPr>
              <w:t xml:space="preserve">(Easy Read) </w:t>
            </w:r>
            <w:r w:rsidRPr="00442386">
              <w:rPr>
                <w:rFonts w:eastAsia="Malgun Gothic" w:cs="Malgun Gothic"/>
                <w:lang w:val="ko" w:eastAsia="ko-KR"/>
              </w:rPr>
              <w:t>버전입니다</w:t>
            </w:r>
            <w:r w:rsidRPr="00442386">
              <w:rPr>
                <w:rFonts w:eastAsia="Malgun Gothic" w:cs="Malgun Gothic"/>
                <w:lang w:val="ko" w:eastAsia="ko-KR"/>
              </w:rPr>
              <w:t>.</w:t>
            </w:r>
          </w:p>
        </w:tc>
      </w:tr>
      <w:tr w:rsidR="00F877A7" w:rsidRPr="00E91900" w14:paraId="2105AA08" w14:textId="77777777" w:rsidTr="0084282D">
        <w:trPr>
          <w:trHeight w:val="10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13BEED0A" w14:textId="77777777" w:rsidR="009D031E" w:rsidRPr="00E91900" w:rsidRDefault="00EA0CED" w:rsidP="0093391A">
            <w:pPr>
              <w:pStyle w:val="Image"/>
              <w:spacing w:before="120" w:after="120"/>
            </w:pPr>
            <w:r w:rsidRPr="00E91900">
              <w:rPr>
                <w:noProof/>
              </w:rPr>
              <w:drawing>
                <wp:inline distT="0" distB="0" distL="0" distR="0" wp14:anchorId="4E538C11" wp14:editId="76313C64">
                  <wp:extent cx="1332000" cy="1332000"/>
                  <wp:effectExtent l="0" t="0" r="1905" b="1905"/>
                  <wp:docPr id="12" name="Picture 12" descr="웹 사이트 아이콘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Picture 12" descr="웹 사이트 아이콘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2000" cy="133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46" w:type="dxa"/>
            <w:gridSpan w:val="2"/>
          </w:tcPr>
          <w:p w14:paraId="1E985E8B" w14:textId="77777777" w:rsidR="008E2344" w:rsidRPr="00E91900" w:rsidRDefault="00EA0CED" w:rsidP="00A236AE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spacing w:line="264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eastAsia="ko-KR"/>
              </w:rPr>
            </w:pPr>
            <w:r w:rsidRPr="00E91900">
              <w:rPr>
                <w:rFonts w:eastAsia="Malgun Gothic" w:cs="Malgun Gothic"/>
                <w:lang w:val="ko" w:eastAsia="ko-KR"/>
              </w:rPr>
              <w:t>저희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웹사이트에서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="008437BD" w:rsidRPr="00E91900">
              <w:rPr>
                <w:rFonts w:eastAsia="Malgun Gothic" w:cs="Malgun Gothic"/>
                <w:i/>
                <w:iCs/>
                <w:lang w:val="ko" w:eastAsia="ko-KR"/>
              </w:rPr>
              <w:t>문화적</w:t>
            </w:r>
            <w:r w:rsidR="008437BD" w:rsidRPr="00E91900">
              <w:rPr>
                <w:rFonts w:eastAsia="Malgun Gothic" w:cs="Malgun Gothic"/>
                <w:i/>
                <w:iCs/>
                <w:lang w:val="ko" w:eastAsia="ko-KR"/>
              </w:rPr>
              <w:t xml:space="preserve"> </w:t>
            </w:r>
            <w:r w:rsidR="008437BD" w:rsidRPr="00E91900">
              <w:rPr>
                <w:rFonts w:eastAsia="Malgun Gothic" w:cs="Malgun Gothic"/>
                <w:i/>
                <w:iCs/>
                <w:lang w:val="ko" w:eastAsia="ko-KR"/>
              </w:rPr>
              <w:t>및</w:t>
            </w:r>
            <w:r w:rsidR="008437BD" w:rsidRPr="00E91900">
              <w:rPr>
                <w:rFonts w:eastAsia="Malgun Gothic" w:cs="Malgun Gothic"/>
                <w:i/>
                <w:iCs/>
                <w:lang w:val="ko" w:eastAsia="ko-KR"/>
              </w:rPr>
              <w:t xml:space="preserve"> </w:t>
            </w:r>
            <w:r w:rsidR="008437BD" w:rsidRPr="00E91900">
              <w:rPr>
                <w:rFonts w:eastAsia="Malgun Gothic" w:cs="Malgun Gothic"/>
                <w:i/>
                <w:iCs/>
                <w:lang w:val="ko" w:eastAsia="ko-KR"/>
              </w:rPr>
              <w:t>언어적</w:t>
            </w:r>
            <w:r w:rsidR="008437BD" w:rsidRPr="00E91900">
              <w:rPr>
                <w:rFonts w:eastAsia="Malgun Gothic" w:cs="Malgun Gothic"/>
                <w:i/>
                <w:iCs/>
                <w:lang w:val="ko" w:eastAsia="ko-KR"/>
              </w:rPr>
              <w:t xml:space="preserve"> </w:t>
            </w:r>
            <w:r w:rsidR="008437BD" w:rsidRPr="00E91900">
              <w:rPr>
                <w:rFonts w:eastAsia="Malgun Gothic" w:cs="Malgun Gothic"/>
                <w:i/>
                <w:iCs/>
                <w:lang w:val="ko" w:eastAsia="ko-KR"/>
              </w:rPr>
              <w:t>다양성</w:t>
            </w:r>
            <w:r w:rsidR="008437BD" w:rsidRPr="00E91900">
              <w:rPr>
                <w:rFonts w:eastAsia="Malgun Gothic" w:cs="Malgun Gothic"/>
                <w:i/>
                <w:iCs/>
                <w:lang w:val="ko" w:eastAsia="ko-KR"/>
              </w:rPr>
              <w:t xml:space="preserve"> </w:t>
            </w:r>
            <w:r w:rsidR="008437BD" w:rsidRPr="00E91900">
              <w:rPr>
                <w:rFonts w:eastAsia="Malgun Gothic" w:cs="Malgun Gothic"/>
                <w:i/>
                <w:iCs/>
                <w:lang w:val="ko" w:eastAsia="ko-KR"/>
              </w:rPr>
              <w:t>전략</w:t>
            </w:r>
            <w:r w:rsidR="008437BD" w:rsidRPr="00E91900">
              <w:rPr>
                <w:rFonts w:eastAsia="Malgun Gothic" w:cs="Malgun Gothic"/>
                <w:i/>
                <w:iCs/>
                <w:lang w:val="ko" w:eastAsia="ko-KR"/>
              </w:rPr>
              <w:t xml:space="preserve"> 2024–2028</w:t>
            </w:r>
            <w:r w:rsidRPr="00E91900">
              <w:rPr>
                <w:rFonts w:eastAsia="Malgun Gothic" w:cs="Malgun Gothic"/>
                <w:lang w:val="ko" w:eastAsia="ko-KR"/>
              </w:rPr>
              <w:t>을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찾아볼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수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있습니다</w:t>
            </w:r>
            <w:r w:rsidRPr="00E91900">
              <w:rPr>
                <w:rFonts w:eastAsia="Malgun Gothic" w:cs="Malgun Gothic"/>
                <w:lang w:val="ko" w:eastAsia="ko-KR"/>
              </w:rPr>
              <w:t>.</w:t>
            </w:r>
          </w:p>
          <w:p w14:paraId="1826BBF7" w14:textId="268E3230" w:rsidR="00452F6D" w:rsidRPr="00E91900" w:rsidRDefault="00000000" w:rsidP="00A236AE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spacing w:line="264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hyperlink r:id="rId18" w:history="1">
              <w:r w:rsidR="001521FB" w:rsidRPr="009D788E">
                <w:rPr>
                  <w:rStyle w:val="Hyperlink"/>
                  <w:rFonts w:eastAsia="Malgun Gothic" w:cs="Malgun Gothic"/>
                </w:rPr>
                <w:t>www.ndis.gov.au/CALD</w:t>
              </w:r>
            </w:hyperlink>
            <w:r w:rsidR="001521FB" w:rsidRPr="009D788E">
              <w:rPr>
                <w:rFonts w:eastAsia="Malgun Gothic" w:cs="Malgun Gothic"/>
              </w:rPr>
              <w:t xml:space="preserve"> </w:t>
            </w:r>
          </w:p>
        </w:tc>
      </w:tr>
      <w:tr w:rsidR="00F877A7" w:rsidRPr="00E91900" w14:paraId="06FB3ADD" w14:textId="77777777" w:rsidTr="0084282D">
        <w:trPr>
          <w:gridAfter w:val="1"/>
          <w:wAfter w:w="83" w:type="dxa"/>
          <w:trHeight w:val="249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7158AA54" w14:textId="77777777" w:rsidR="00E05DD1" w:rsidRPr="00E91900" w:rsidRDefault="00EA0CED" w:rsidP="008F1375">
            <w:pPr>
              <w:pStyle w:val="Image"/>
            </w:pPr>
            <w:r w:rsidRPr="00E91900">
              <w:rPr>
                <w:noProof/>
              </w:rPr>
              <w:lastRenderedPageBreak/>
              <w:drawing>
                <wp:inline distT="0" distB="0" distL="0" distR="0" wp14:anchorId="59E6CED3" wp14:editId="0699504B">
                  <wp:extent cx="1260000" cy="1122882"/>
                  <wp:effectExtent l="0" t="0" r="0" b="1270"/>
                  <wp:docPr id="56" name="Picture 56" descr="다른 사람이 문서 읽는 것을 도와주고 있는 사람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" name="Picture 56" descr="다른 사람이 문서 읽는 것을 도와주고 있는 사람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088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0000" cy="11228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63" w:type="dxa"/>
          </w:tcPr>
          <w:p w14:paraId="718B45E9" w14:textId="77777777" w:rsidR="003D6075" w:rsidRPr="00E91900" w:rsidRDefault="00EA0CED" w:rsidP="00A236AE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spacing w:line="264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eastAsia="ko-KR"/>
              </w:rPr>
            </w:pPr>
            <w:r w:rsidRPr="00E91900">
              <w:rPr>
                <w:rFonts w:eastAsia="Malgun Gothic" w:cs="Malgun Gothic"/>
                <w:lang w:val="ko" w:eastAsia="ko-KR"/>
              </w:rPr>
              <w:t>이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행동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계획을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읽는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데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도움을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요청할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수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있습니다</w:t>
            </w:r>
            <w:r w:rsidRPr="00E91900">
              <w:rPr>
                <w:rFonts w:eastAsia="Malgun Gothic" w:cs="Malgun Gothic"/>
                <w:lang w:val="ko" w:eastAsia="ko-KR"/>
              </w:rPr>
              <w:t>.</w:t>
            </w:r>
          </w:p>
          <w:p w14:paraId="0705DCFB" w14:textId="77777777" w:rsidR="00E05DD1" w:rsidRPr="00E91900" w:rsidRDefault="00EA0CED" w:rsidP="00A236AE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spacing w:line="264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eastAsia="ko-KR"/>
              </w:rPr>
            </w:pPr>
            <w:r w:rsidRPr="00E91900">
              <w:rPr>
                <w:rFonts w:eastAsia="Malgun Gothic" w:cs="Malgun Gothic"/>
                <w:lang w:val="ko" w:eastAsia="ko-KR"/>
              </w:rPr>
              <w:t>친구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, </w:t>
            </w:r>
            <w:r w:rsidRPr="00E91900">
              <w:rPr>
                <w:rFonts w:eastAsia="Malgun Gothic" w:cs="Malgun Gothic"/>
                <w:lang w:val="ko" w:eastAsia="ko-KR"/>
              </w:rPr>
              <w:t>가족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또는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조력자가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여러분에게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도움을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줄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수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있습니다</w:t>
            </w:r>
            <w:r w:rsidRPr="00E91900">
              <w:rPr>
                <w:rFonts w:eastAsia="Malgun Gothic" w:cs="Malgun Gothic"/>
                <w:lang w:val="ko" w:eastAsia="ko-KR"/>
              </w:rPr>
              <w:t>.</w:t>
            </w:r>
          </w:p>
        </w:tc>
      </w:tr>
      <w:tr w:rsidR="00F877A7" w:rsidRPr="00E91900" w14:paraId="5C9CEE1C" w14:textId="77777777" w:rsidTr="0084282D">
        <w:trPr>
          <w:gridAfter w:val="1"/>
          <w:wAfter w:w="83" w:type="dxa"/>
          <w:trHeight w:val="249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6F0DF42B" w14:textId="77777777" w:rsidR="00F767F3" w:rsidRPr="00E91900" w:rsidRDefault="00EA0CED" w:rsidP="008F1375">
            <w:pPr>
              <w:pStyle w:val="Image"/>
              <w:rPr>
                <w:noProof/>
              </w:rPr>
            </w:pPr>
            <w:r w:rsidRPr="00E91900">
              <w:rPr>
                <w:noProof/>
              </w:rPr>
              <w:drawing>
                <wp:inline distT="0" distB="0" distL="0" distR="0" wp14:anchorId="42AA0657" wp14:editId="0FC2212F">
                  <wp:extent cx="1482725" cy="1482725"/>
                  <wp:effectExtent l="0" t="0" r="3175" b="3175"/>
                  <wp:docPr id="1437398254" name="Picture 2" descr="커다란 '이지 리드' 문서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37398254" name="Picture 2" descr="커다란 '이지 리드' 문서."/>
                          <pic:cNvPicPr/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63" w:type="dxa"/>
          </w:tcPr>
          <w:p w14:paraId="055D0531" w14:textId="77777777" w:rsidR="00F767F3" w:rsidRPr="00E91900" w:rsidRDefault="00EA0CED" w:rsidP="00A236AE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spacing w:line="264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E91900">
              <w:rPr>
                <w:rFonts w:eastAsia="Malgun Gothic" w:cs="Malgun Gothic"/>
                <w:lang w:val="ko"/>
              </w:rPr>
              <w:t>이것은</w:t>
            </w:r>
            <w:r w:rsidRPr="00E91900">
              <w:rPr>
                <w:rFonts w:eastAsia="Malgun Gothic" w:cs="Malgun Gothic"/>
                <w:lang w:val="ko"/>
              </w:rPr>
              <w:t xml:space="preserve"> </w:t>
            </w:r>
            <w:r w:rsidRPr="00E91900">
              <w:rPr>
                <w:rFonts w:eastAsia="Malgun Gothic" w:cs="Malgun Gothic"/>
                <w:lang w:val="ko"/>
              </w:rPr>
              <w:t>긴</w:t>
            </w:r>
            <w:r w:rsidRPr="00E91900">
              <w:rPr>
                <w:rFonts w:eastAsia="Malgun Gothic" w:cs="Malgun Gothic"/>
                <w:lang w:val="ko"/>
              </w:rPr>
              <w:t xml:space="preserve"> </w:t>
            </w:r>
            <w:r w:rsidRPr="00E91900">
              <w:rPr>
                <w:rFonts w:eastAsia="Malgun Gothic" w:cs="Malgun Gothic"/>
                <w:lang w:val="ko"/>
              </w:rPr>
              <w:t>문서입니다</w:t>
            </w:r>
            <w:r w:rsidRPr="00E91900">
              <w:rPr>
                <w:rFonts w:eastAsia="Malgun Gothic" w:cs="Malgun Gothic"/>
                <w:lang w:val="ko"/>
              </w:rPr>
              <w:t xml:space="preserve">.  </w:t>
            </w:r>
          </w:p>
        </w:tc>
      </w:tr>
      <w:tr w:rsidR="00F877A7" w:rsidRPr="00E91900" w14:paraId="56ECEF7C" w14:textId="77777777" w:rsidTr="0084282D">
        <w:trPr>
          <w:gridAfter w:val="1"/>
          <w:wAfter w:w="83" w:type="dxa"/>
          <w:trHeight w:val="249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0B6782B0" w14:textId="77777777" w:rsidR="00F767F3" w:rsidRPr="00E91900" w:rsidRDefault="00EA0CED" w:rsidP="008F1375">
            <w:pPr>
              <w:pStyle w:val="Image"/>
              <w:rPr>
                <w:noProof/>
              </w:rPr>
            </w:pPr>
            <w:r w:rsidRPr="00E91900">
              <w:rPr>
                <w:noProof/>
              </w:rPr>
              <w:drawing>
                <wp:inline distT="0" distB="0" distL="0" distR="0" wp14:anchorId="257FB8EE" wp14:editId="2FE6466C">
                  <wp:extent cx="1464021" cy="1572768"/>
                  <wp:effectExtent l="0" t="0" r="3175" b="8890"/>
                  <wp:docPr id="1936304216" name="Picture 3" descr="폴더에서 서류를 읽고 있는 사람. 그 위에는 시계 아이콘이 있습니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36304216" name="Picture 3" descr="폴더에서 서류를 읽고 있는 사람. 그 위에는 시계 아이콘이 있습니다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558" t="5740" r="569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8211" cy="15772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63" w:type="dxa"/>
          </w:tcPr>
          <w:p w14:paraId="1D0D5D9A" w14:textId="77777777" w:rsidR="00F767F3" w:rsidRPr="00E91900" w:rsidRDefault="00EA0CED" w:rsidP="00A236AE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spacing w:line="264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eastAsia="ko-KR"/>
              </w:rPr>
            </w:pPr>
            <w:r w:rsidRPr="00E91900">
              <w:rPr>
                <w:rFonts w:eastAsia="Malgun Gothic" w:cs="Malgun Gothic"/>
                <w:lang w:val="ko" w:eastAsia="ko-KR"/>
              </w:rPr>
              <w:t>이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문서를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한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번에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모두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읽을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필요는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없습니다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.  </w:t>
            </w:r>
          </w:p>
          <w:p w14:paraId="24CC913F" w14:textId="77777777" w:rsidR="00F767F3" w:rsidRPr="00E91900" w:rsidRDefault="00EA0CED" w:rsidP="00A236AE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spacing w:line="264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eastAsia="ko-KR"/>
              </w:rPr>
            </w:pPr>
            <w:r w:rsidRPr="00E91900">
              <w:rPr>
                <w:rFonts w:eastAsia="Malgun Gothic" w:cs="Malgun Gothic"/>
                <w:lang w:val="ko" w:eastAsia="ko-KR"/>
              </w:rPr>
              <w:t>천천히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읽으셔도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됩니다</w:t>
            </w:r>
            <w:r w:rsidRPr="00E91900">
              <w:rPr>
                <w:rFonts w:eastAsia="Malgun Gothic" w:cs="Malgun Gothic"/>
                <w:lang w:val="ko" w:eastAsia="ko-KR"/>
              </w:rPr>
              <w:t>.</w:t>
            </w:r>
          </w:p>
        </w:tc>
      </w:tr>
      <w:tr w:rsidR="00F877A7" w:rsidRPr="00E91900" w14:paraId="25DAEBEE" w14:textId="77777777" w:rsidTr="0084282D">
        <w:trPr>
          <w:gridAfter w:val="1"/>
          <w:wAfter w:w="83" w:type="dxa"/>
          <w:trHeight w:val="249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5AAC3A77" w14:textId="77777777" w:rsidR="00F767F3" w:rsidRPr="00E91900" w:rsidRDefault="00EA0CED" w:rsidP="008F1375">
            <w:pPr>
              <w:pStyle w:val="Image"/>
              <w:rPr>
                <w:noProof/>
              </w:rPr>
            </w:pPr>
            <w:r w:rsidRPr="00E91900">
              <w:rPr>
                <w:noProof/>
              </w:rPr>
              <w:drawing>
                <wp:inline distT="0" distB="0" distL="0" distR="0" wp14:anchorId="30286D69" wp14:editId="19FA1643">
                  <wp:extent cx="1440000" cy="1440000"/>
                  <wp:effectExtent l="0" t="0" r="8255" b="8255"/>
                  <wp:docPr id="2053108729" name="Picture 1" descr="원주민 깃발과 토레스 해협 섬 주민 깃발 아래에 있는 3명의 원주민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53108729" name="Picture 1" descr="원주민 깃발과 토레스 해협 섬 주민 깃발 아래에 있는 3명의 원주민."/>
                          <pic:cNvPicPr/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63" w:type="dxa"/>
          </w:tcPr>
          <w:p w14:paraId="1C4BDFF1" w14:textId="77777777" w:rsidR="00F767F3" w:rsidRPr="00E91900" w:rsidRDefault="00EA0CED" w:rsidP="00A236AE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spacing w:line="264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eastAsia="ko-KR"/>
              </w:rPr>
            </w:pPr>
            <w:r w:rsidRPr="00E91900">
              <w:rPr>
                <w:rFonts w:eastAsia="Malgun Gothic" w:cs="Malgun Gothic"/>
                <w:lang w:val="ko" w:eastAsia="ko-KR"/>
              </w:rPr>
              <w:t>우리는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원주민과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토레스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해협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섬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주민을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우리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땅인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호주의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전통적인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소유자로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인정합니다</w:t>
            </w:r>
            <w:r w:rsidRPr="00E91900">
              <w:rPr>
                <w:rFonts w:eastAsia="Malgun Gothic" w:cs="Malgun Gothic"/>
                <w:lang w:val="ko" w:eastAsia="ko-KR"/>
              </w:rPr>
              <w:t>.</w:t>
            </w:r>
          </w:p>
        </w:tc>
      </w:tr>
      <w:tr w:rsidR="00F877A7" w:rsidRPr="00E91900" w14:paraId="37D6C2A4" w14:textId="77777777" w:rsidTr="0084282D">
        <w:trPr>
          <w:gridAfter w:val="1"/>
          <w:wAfter w:w="83" w:type="dxa"/>
          <w:trHeight w:val="249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5A99D8F5" w14:textId="77777777" w:rsidR="00F767F3" w:rsidRPr="00E91900" w:rsidRDefault="00EA0CED" w:rsidP="008F1375">
            <w:pPr>
              <w:pStyle w:val="Image"/>
              <w:rPr>
                <w:noProof/>
              </w:rPr>
            </w:pPr>
            <w:r w:rsidRPr="00E91900">
              <w:rPr>
                <w:noProof/>
                <w:lang w:eastAsia="en-AU"/>
              </w:rPr>
              <w:drawing>
                <wp:inline distT="0" distB="0" distL="0" distR="0" wp14:anchorId="2A34B5E6" wp14:editId="4332FCD1">
                  <wp:extent cx="1440000" cy="1080000"/>
                  <wp:effectExtent l="0" t="0" r="8255" b="6350"/>
                  <wp:docPr id="1948645758" name="Picture 1948645758" descr="해안선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48645758" name="Picture 1948645758" descr="해안선."/>
                          <pic:cNvPicPr/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4416" r="889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08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63" w:type="dxa"/>
          </w:tcPr>
          <w:p w14:paraId="5B25247D" w14:textId="77777777" w:rsidR="00F767F3" w:rsidRPr="00E91900" w:rsidRDefault="00EA0CED" w:rsidP="00A236AE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spacing w:line="264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eastAsia="ko-KR"/>
              </w:rPr>
            </w:pPr>
            <w:r w:rsidRPr="00E91900">
              <w:rPr>
                <w:rFonts w:eastAsia="Malgun Gothic" w:cs="Malgun Gothic"/>
                <w:lang w:val="ko" w:eastAsia="ko-KR"/>
              </w:rPr>
              <w:t>그들은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이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땅에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살면서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다음을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사용한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최초의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사람들이었습니다</w:t>
            </w:r>
            <w:r w:rsidRPr="00E91900">
              <w:rPr>
                <w:rFonts w:eastAsia="Malgun Gothic" w:cs="Malgun Gothic"/>
                <w:lang w:val="ko" w:eastAsia="ko-KR"/>
              </w:rPr>
              <w:t>.</w:t>
            </w:r>
          </w:p>
          <w:p w14:paraId="3AF5C86C" w14:textId="77777777" w:rsidR="00F767F3" w:rsidRPr="00E91900" w:rsidRDefault="00EA0CED" w:rsidP="00A236AE">
            <w:pPr>
              <w:pStyle w:val="ListParagraph"/>
              <w:numPr>
                <w:ilvl w:val="0"/>
                <w:numId w:val="74"/>
              </w:num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spacing w:line="264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E91900">
              <w:rPr>
                <w:rFonts w:eastAsia="Malgun Gothic" w:cs="Malgun Gothic"/>
                <w:lang w:val="ko"/>
              </w:rPr>
              <w:t>땅</w:t>
            </w:r>
            <w:r w:rsidRPr="00E91900">
              <w:rPr>
                <w:rFonts w:eastAsia="Malgun Gothic" w:cs="Malgun Gothic"/>
                <w:lang w:val="ko"/>
              </w:rPr>
              <w:t xml:space="preserve"> </w:t>
            </w:r>
          </w:p>
          <w:p w14:paraId="02169820" w14:textId="77777777" w:rsidR="00F767F3" w:rsidRPr="00E91900" w:rsidRDefault="00EA0CED" w:rsidP="00A236AE">
            <w:pPr>
              <w:pStyle w:val="ListParagraph"/>
              <w:numPr>
                <w:ilvl w:val="0"/>
                <w:numId w:val="13"/>
              </w:num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spacing w:line="264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E91900">
              <w:rPr>
                <w:rFonts w:eastAsia="Malgun Gothic" w:cs="Malgun Gothic"/>
                <w:lang w:val="ko"/>
              </w:rPr>
              <w:t>물</w:t>
            </w:r>
            <w:r w:rsidRPr="00E91900">
              <w:rPr>
                <w:rFonts w:eastAsia="Malgun Gothic" w:cs="Malgun Gothic"/>
                <w:lang w:val="ko"/>
              </w:rPr>
              <w:t>.</w:t>
            </w:r>
          </w:p>
        </w:tc>
      </w:tr>
    </w:tbl>
    <w:p w14:paraId="44F5DE34" w14:textId="77777777" w:rsidR="00EC64ED" w:rsidRPr="00E91900" w:rsidRDefault="00EA0CED" w:rsidP="00EC64ED">
      <w:pPr>
        <w:spacing w:before="0" w:after="0" w:line="240" w:lineRule="auto"/>
      </w:pPr>
      <w:r w:rsidRPr="00E91900">
        <w:br w:type="page"/>
      </w:r>
    </w:p>
    <w:bookmarkStart w:id="64" w:name="_Toc42086742" w:displacedByCustomXml="next"/>
    <w:bookmarkStart w:id="65" w:name="_Toc42093324" w:displacedByCustomXml="next"/>
    <w:bookmarkStart w:id="66" w:name="_Hlk41661236" w:displacedByCustomXml="next"/>
    <w:bookmarkStart w:id="67" w:name="_Hlk42013068" w:displacedByCustomXml="next"/>
    <w:bookmarkStart w:id="68" w:name="_Toc497142654" w:displacedByCustomXml="next"/>
    <w:bookmarkStart w:id="69" w:name="_Toc497209781" w:displacedByCustomXml="next"/>
    <w:bookmarkStart w:id="70" w:name="_Toc497212949" w:displacedByCustomXml="next"/>
    <w:bookmarkStart w:id="71" w:name="_Toc497215533" w:displacedByCustomXml="next"/>
    <w:bookmarkStart w:id="72" w:name="_Toc497302120" w:displacedByCustomXml="next"/>
    <w:bookmarkStart w:id="73" w:name="_Toc498339417" w:displacedByCustomXml="next"/>
    <w:bookmarkStart w:id="74" w:name="_Toc527635163" w:displacedByCustomXml="next"/>
    <w:bookmarkStart w:id="75" w:name="_Toc527644812" w:displacedByCustomXml="next"/>
    <w:bookmarkStart w:id="76" w:name="_Toc529882155" w:displacedByCustomXml="next"/>
    <w:bookmarkStart w:id="77" w:name="_Toc533076400" w:displacedByCustomXml="next"/>
    <w:bookmarkStart w:id="78" w:name="_Toc533077010" w:displacedByCustomXml="next"/>
    <w:bookmarkStart w:id="79" w:name="_Toc533079088" w:displacedByCustomXml="next"/>
    <w:bookmarkStart w:id="80" w:name="_Toc533084358" w:displacedByCustomXml="next"/>
    <w:bookmarkStart w:id="81" w:name="_Toc5878086" w:displacedByCustomXml="next"/>
    <w:bookmarkStart w:id="82" w:name="_Toc5975101" w:displacedByCustomXml="next"/>
    <w:bookmarkStart w:id="83" w:name="_Toc5979655" w:displacedByCustomXml="next"/>
    <w:bookmarkStart w:id="84" w:name="_Toc6302389" w:displacedByCustomXml="next"/>
    <w:bookmarkStart w:id="85" w:name="_Toc6305502" w:displacedByCustomXml="next"/>
    <w:bookmarkStart w:id="86" w:name="_Toc6306674" w:displacedByCustomXml="next"/>
    <w:bookmarkStart w:id="87" w:name="_Toc6390564" w:displacedByCustomXml="next"/>
    <w:bookmarkStart w:id="88" w:name="_Toc12634015" w:displacedByCustomXml="next"/>
    <w:bookmarkStart w:id="89" w:name="_Toc12636473" w:displacedByCustomXml="next"/>
    <w:bookmarkStart w:id="90" w:name="_Toc41655088" w:displacedByCustomXml="next"/>
    <w:bookmarkStart w:id="91" w:name="_Toc41661250" w:displacedByCustomXml="next"/>
    <w:sdt>
      <w:sdtPr>
        <w:rPr>
          <w:rFonts w:cs="Tahoma"/>
          <w:b w:val="0"/>
          <w:bCs w:val="0"/>
          <w:color w:val="auto"/>
          <w:sz w:val="28"/>
          <w:szCs w:val="22"/>
          <w:lang w:val="en-AU" w:eastAsia="en-US"/>
        </w:rPr>
        <w:id w:val="-292286031"/>
        <w:docPartObj>
          <w:docPartGallery w:val="Table of Contents"/>
          <w:docPartUnique/>
        </w:docPartObj>
      </w:sdtPr>
      <w:sdtEndPr>
        <w:rPr>
          <w:noProof/>
          <w:szCs w:val="28"/>
        </w:rPr>
      </w:sdtEndPr>
      <w:sdtContent>
        <w:p w14:paraId="275A4C74" w14:textId="77777777" w:rsidR="00707F69" w:rsidRPr="00E91900" w:rsidRDefault="00EA0CED" w:rsidP="003D6075">
          <w:pPr>
            <w:pStyle w:val="TOCHeading"/>
            <w:rPr>
              <w:noProof/>
            </w:rPr>
          </w:pPr>
          <w:r w:rsidRPr="00E91900">
            <w:rPr>
              <w:rFonts w:eastAsia="Malgun Gothic" w:cs="Malgun Gothic"/>
              <w:lang w:val="ko"/>
            </w:rPr>
            <w:t>이</w:t>
          </w:r>
          <w:r w:rsidRPr="00E91900">
            <w:rPr>
              <w:rFonts w:eastAsia="Malgun Gothic" w:cs="Malgun Gothic"/>
              <w:lang w:val="ko"/>
            </w:rPr>
            <w:t xml:space="preserve"> </w:t>
          </w:r>
          <w:r w:rsidRPr="00E91900">
            <w:rPr>
              <w:rFonts w:eastAsia="Malgun Gothic" w:cs="Malgun Gothic"/>
              <w:lang w:val="ko"/>
            </w:rPr>
            <w:t>행동</w:t>
          </w:r>
          <w:r w:rsidRPr="00E91900">
            <w:rPr>
              <w:rFonts w:eastAsia="Malgun Gothic" w:cs="Malgun Gothic"/>
              <w:lang w:val="ko"/>
            </w:rPr>
            <w:t xml:space="preserve"> </w:t>
          </w:r>
          <w:r w:rsidRPr="00E91900">
            <w:rPr>
              <w:rFonts w:eastAsia="Malgun Gothic" w:cs="Malgun Gothic"/>
              <w:lang w:val="ko"/>
            </w:rPr>
            <w:t>계획의</w:t>
          </w:r>
          <w:r w:rsidRPr="00E91900">
            <w:rPr>
              <w:rFonts w:eastAsia="Malgun Gothic" w:cs="Malgun Gothic"/>
              <w:lang w:val="ko"/>
            </w:rPr>
            <w:t xml:space="preserve"> </w:t>
          </w:r>
          <w:r w:rsidRPr="00E91900">
            <w:rPr>
              <w:rFonts w:eastAsia="Malgun Gothic" w:cs="Malgun Gothic"/>
              <w:lang w:val="ko"/>
            </w:rPr>
            <w:t>내용은</w:t>
          </w:r>
          <w:r w:rsidRPr="00E91900">
            <w:rPr>
              <w:rFonts w:eastAsia="Malgun Gothic" w:cs="Malgun Gothic"/>
              <w:lang w:val="ko"/>
            </w:rPr>
            <w:t xml:space="preserve"> </w:t>
          </w:r>
          <w:r w:rsidRPr="00E91900">
            <w:rPr>
              <w:rFonts w:eastAsia="Malgun Gothic" w:cs="Malgun Gothic"/>
              <w:lang w:val="ko"/>
            </w:rPr>
            <w:t>무엇인가요</w:t>
          </w:r>
          <w:r w:rsidRPr="00E91900">
            <w:rPr>
              <w:rFonts w:eastAsia="Malgun Gothic" w:cs="Malgun Gothic"/>
              <w:lang w:val="ko"/>
            </w:rPr>
            <w:t>?</w:t>
          </w:r>
          <w:r w:rsidRPr="00E91900">
            <w:rPr>
              <w:szCs w:val="26"/>
            </w:rPr>
            <w:fldChar w:fldCharType="begin"/>
          </w:r>
          <w:r w:rsidRPr="00E91900">
            <w:rPr>
              <w:rFonts w:eastAsia="Malgun Gothic" w:cs="Malgun Gothic"/>
              <w:lang w:val="ko"/>
            </w:rPr>
            <w:instrText xml:space="preserve"> TOC \h \z \t "Heading 2,1,Heading 2 Numbered,1" </w:instrText>
          </w:r>
          <w:r w:rsidRPr="00E91900">
            <w:rPr>
              <w:szCs w:val="26"/>
            </w:rPr>
            <w:fldChar w:fldCharType="separate"/>
          </w:r>
        </w:p>
        <w:p w14:paraId="4E33D6A1" w14:textId="6DAFD91A" w:rsidR="00F877A7" w:rsidRPr="00E91900" w:rsidRDefault="00000000" w:rsidP="00125210">
          <w:pPr>
            <w:pStyle w:val="TOC1"/>
            <w:spacing w:line="312" w:lineRule="auto"/>
            <w:rPr>
              <w:sz w:val="22"/>
            </w:rPr>
          </w:pPr>
          <w:hyperlink w:anchor="_Toc256000000" w:history="1">
            <w:r w:rsidR="00EA0CED" w:rsidRPr="00E91900">
              <w:rPr>
                <w:rStyle w:val="Hyperlink"/>
                <w:rFonts w:eastAsia="Malgun Gothic" w:cs="Malgun Gothic"/>
                <w:lang w:val="ko"/>
              </w:rPr>
              <w:t>CALD</w:t>
            </w:r>
            <w:r w:rsidR="00EA0CED" w:rsidRPr="00E91900">
              <w:rPr>
                <w:rStyle w:val="Hyperlink"/>
                <w:rFonts w:eastAsia="Malgun Gothic" w:cs="Malgun Gothic"/>
                <w:lang w:val="ko"/>
              </w:rPr>
              <w:t>는</w:t>
            </w:r>
            <w:r w:rsidR="00EA0CED" w:rsidRPr="00E91900">
              <w:rPr>
                <w:rStyle w:val="Hyperlink"/>
                <w:rFonts w:eastAsia="Malgun Gothic" w:cs="Malgun Gothic"/>
                <w:lang w:val="ko"/>
              </w:rPr>
              <w:t xml:space="preserve"> </w:t>
            </w:r>
            <w:r w:rsidR="00EA0CED" w:rsidRPr="00E91900">
              <w:rPr>
                <w:rStyle w:val="Hyperlink"/>
                <w:rFonts w:eastAsia="Malgun Gothic" w:cs="Malgun Gothic"/>
                <w:lang w:val="ko"/>
              </w:rPr>
              <w:t>무슨</w:t>
            </w:r>
            <w:r w:rsidR="00EA0CED" w:rsidRPr="00E91900">
              <w:rPr>
                <w:rStyle w:val="Hyperlink"/>
                <w:rFonts w:eastAsia="Malgun Gothic" w:cs="Malgun Gothic"/>
                <w:lang w:val="ko"/>
              </w:rPr>
              <w:t xml:space="preserve"> </w:t>
            </w:r>
            <w:r w:rsidR="00EA0CED" w:rsidRPr="00E91900">
              <w:rPr>
                <w:rStyle w:val="Hyperlink"/>
                <w:rFonts w:eastAsia="Malgun Gothic" w:cs="Malgun Gothic"/>
                <w:lang w:val="ko"/>
              </w:rPr>
              <w:t>뜻인가요</w:t>
            </w:r>
            <w:r w:rsidR="00EA0CED" w:rsidRPr="00E91900">
              <w:rPr>
                <w:rStyle w:val="Hyperlink"/>
                <w:rFonts w:eastAsia="Malgun Gothic" w:cs="Malgun Gothic"/>
                <w:lang w:val="ko"/>
              </w:rPr>
              <w:t>?</w:t>
            </w:r>
            <w:r w:rsidR="00EA0CED" w:rsidRPr="00E91900">
              <w:tab/>
            </w:r>
            <w:r w:rsidR="00EA0CED" w:rsidRPr="00E91900">
              <w:fldChar w:fldCharType="begin"/>
            </w:r>
            <w:r w:rsidR="00EA0CED" w:rsidRPr="00E91900">
              <w:instrText xml:space="preserve"> PAGEREF _Toc256000000 \h </w:instrText>
            </w:r>
            <w:r w:rsidR="00EA0CED" w:rsidRPr="00E91900">
              <w:fldChar w:fldCharType="separate"/>
            </w:r>
            <w:r w:rsidR="00556532">
              <w:t>5</w:t>
            </w:r>
            <w:r w:rsidR="00EA0CED" w:rsidRPr="00E91900">
              <w:fldChar w:fldCharType="end"/>
            </w:r>
          </w:hyperlink>
        </w:p>
        <w:p w14:paraId="35BDCC2F" w14:textId="46D8DA2A" w:rsidR="00F877A7" w:rsidRPr="00E91900" w:rsidRDefault="00000000" w:rsidP="00125210">
          <w:pPr>
            <w:pStyle w:val="TOC1"/>
            <w:spacing w:line="312" w:lineRule="auto"/>
            <w:rPr>
              <w:sz w:val="22"/>
            </w:rPr>
          </w:pPr>
          <w:hyperlink w:anchor="_Toc256000001" w:history="1">
            <w:r w:rsidR="00EA0CED" w:rsidRPr="00E91900">
              <w:rPr>
                <w:rStyle w:val="Hyperlink"/>
                <w:rFonts w:eastAsia="Malgun Gothic" w:cs="Malgun Gothic"/>
                <w:lang w:val="ko"/>
              </w:rPr>
              <w:t>행동</w:t>
            </w:r>
            <w:r w:rsidR="00EA0CED" w:rsidRPr="00E91900">
              <w:rPr>
                <w:rStyle w:val="Hyperlink"/>
                <w:rFonts w:eastAsia="Malgun Gothic" w:cs="Malgun Gothic"/>
                <w:lang w:val="ko"/>
              </w:rPr>
              <w:t xml:space="preserve"> </w:t>
            </w:r>
            <w:r w:rsidR="00EA0CED" w:rsidRPr="00E91900">
              <w:rPr>
                <w:rStyle w:val="Hyperlink"/>
                <w:rFonts w:eastAsia="Malgun Gothic" w:cs="Malgun Gothic"/>
                <w:lang w:val="ko"/>
              </w:rPr>
              <w:t>계획</w:t>
            </w:r>
            <w:r w:rsidR="00EA0CED" w:rsidRPr="00E91900">
              <w:rPr>
                <w:rStyle w:val="Hyperlink"/>
                <w:rFonts w:eastAsia="Malgun Gothic" w:cs="Malgun Gothic"/>
                <w:lang w:val="ko"/>
              </w:rPr>
              <w:t xml:space="preserve"> </w:t>
            </w:r>
            <w:r w:rsidR="00EA0CED" w:rsidRPr="00E91900">
              <w:rPr>
                <w:rStyle w:val="Hyperlink"/>
                <w:rFonts w:eastAsia="Malgun Gothic" w:cs="Malgun Gothic"/>
                <w:lang w:val="ko"/>
              </w:rPr>
              <w:t>소개</w:t>
            </w:r>
            <w:r w:rsidR="00EA0CED" w:rsidRPr="00E91900">
              <w:tab/>
            </w:r>
            <w:r w:rsidR="00EA0CED" w:rsidRPr="00E91900">
              <w:fldChar w:fldCharType="begin"/>
            </w:r>
            <w:r w:rsidR="00EA0CED" w:rsidRPr="00E91900">
              <w:instrText xml:space="preserve"> PAGEREF _Toc256000001 \h </w:instrText>
            </w:r>
            <w:r w:rsidR="00EA0CED" w:rsidRPr="00E91900">
              <w:fldChar w:fldCharType="separate"/>
            </w:r>
            <w:r w:rsidR="00556532">
              <w:t>7</w:t>
            </w:r>
            <w:r w:rsidR="00EA0CED" w:rsidRPr="00E91900">
              <w:fldChar w:fldCharType="end"/>
            </w:r>
          </w:hyperlink>
        </w:p>
        <w:p w14:paraId="4D4EFDEA" w14:textId="27B54BE3" w:rsidR="00F877A7" w:rsidRPr="00E91900" w:rsidRDefault="00000000" w:rsidP="00125210">
          <w:pPr>
            <w:pStyle w:val="TOC1"/>
            <w:spacing w:line="312" w:lineRule="auto"/>
            <w:rPr>
              <w:sz w:val="22"/>
            </w:rPr>
          </w:pPr>
          <w:hyperlink w:anchor="_Toc256000002" w:history="1">
            <w:r w:rsidR="00EA0CED" w:rsidRPr="00E91900">
              <w:rPr>
                <w:rStyle w:val="Hyperlink"/>
                <w:rFonts w:eastAsia="Malgun Gothic" w:cs="Malgun Gothic"/>
                <w:lang w:val="ko"/>
              </w:rPr>
              <w:t xml:space="preserve">1. </w:t>
            </w:r>
            <w:r w:rsidR="00EA0CED" w:rsidRPr="00E91900">
              <w:rPr>
                <w:rStyle w:val="Hyperlink"/>
                <w:rFonts w:eastAsia="Malgun Gothic" w:cs="Malgun Gothic"/>
                <w:lang w:val="ko"/>
              </w:rPr>
              <w:t>업무</w:t>
            </w:r>
            <w:r w:rsidR="00EA0CED" w:rsidRPr="00E91900">
              <w:rPr>
                <w:rStyle w:val="Hyperlink"/>
                <w:rFonts w:eastAsia="Malgun Gothic" w:cs="Malgun Gothic"/>
                <w:lang w:val="ko"/>
              </w:rPr>
              <w:t xml:space="preserve"> </w:t>
            </w:r>
            <w:r w:rsidR="00EA0CED" w:rsidRPr="00E91900">
              <w:rPr>
                <w:rStyle w:val="Hyperlink"/>
                <w:rFonts w:eastAsia="Malgun Gothic" w:cs="Malgun Gothic"/>
                <w:lang w:val="ko"/>
              </w:rPr>
              <w:t>시</w:t>
            </w:r>
            <w:r w:rsidR="00EA0CED" w:rsidRPr="00E91900">
              <w:rPr>
                <w:rStyle w:val="Hyperlink"/>
                <w:rFonts w:eastAsia="Malgun Gothic" w:cs="Malgun Gothic"/>
                <w:lang w:val="ko"/>
              </w:rPr>
              <w:t xml:space="preserve"> CALD </w:t>
            </w:r>
            <w:r w:rsidR="00EA0CED" w:rsidRPr="00E91900">
              <w:rPr>
                <w:rStyle w:val="Hyperlink"/>
                <w:rFonts w:eastAsia="Malgun Gothic" w:cs="Malgun Gothic"/>
                <w:lang w:val="ko"/>
              </w:rPr>
              <w:t>참가자에게</w:t>
            </w:r>
            <w:r w:rsidR="00EA0CED" w:rsidRPr="00E91900">
              <w:rPr>
                <w:rStyle w:val="Hyperlink"/>
                <w:rFonts w:eastAsia="Malgun Gothic" w:cs="Malgun Gothic"/>
                <w:lang w:val="ko"/>
              </w:rPr>
              <w:t xml:space="preserve"> </w:t>
            </w:r>
            <w:r w:rsidR="00EA0CED" w:rsidRPr="00E91900">
              <w:rPr>
                <w:rStyle w:val="Hyperlink"/>
                <w:rFonts w:eastAsia="Malgun Gothic" w:cs="Malgun Gothic"/>
                <w:lang w:val="ko"/>
              </w:rPr>
              <w:t>집중하기</w:t>
            </w:r>
            <w:r w:rsidR="00EA0CED" w:rsidRPr="00E91900">
              <w:tab/>
            </w:r>
            <w:r w:rsidR="00EA0CED" w:rsidRPr="00E91900">
              <w:fldChar w:fldCharType="begin"/>
            </w:r>
            <w:r w:rsidR="00EA0CED" w:rsidRPr="00E91900">
              <w:instrText xml:space="preserve"> PAGEREF _Toc256000002 \h </w:instrText>
            </w:r>
            <w:r w:rsidR="00EA0CED" w:rsidRPr="00E91900">
              <w:fldChar w:fldCharType="separate"/>
            </w:r>
            <w:r w:rsidR="00556532">
              <w:t>8</w:t>
            </w:r>
            <w:r w:rsidR="00EA0CED" w:rsidRPr="00E91900">
              <w:fldChar w:fldCharType="end"/>
            </w:r>
          </w:hyperlink>
        </w:p>
        <w:p w14:paraId="6A6FE7DA" w14:textId="659726E2" w:rsidR="00F877A7" w:rsidRPr="00E91900" w:rsidRDefault="00000000" w:rsidP="00125210">
          <w:pPr>
            <w:pStyle w:val="TOC1"/>
            <w:spacing w:line="312" w:lineRule="auto"/>
            <w:rPr>
              <w:sz w:val="22"/>
            </w:rPr>
          </w:pPr>
          <w:hyperlink w:anchor="_Toc256000003" w:history="1">
            <w:r w:rsidR="00B676E1" w:rsidRPr="00E91900">
              <w:rPr>
                <w:rStyle w:val="Hyperlink"/>
                <w:rFonts w:eastAsia="Malgun Gothic" w:cs="Malgun Gothic"/>
                <w:lang w:val="ko"/>
              </w:rPr>
              <w:t xml:space="preserve">2. </w:t>
            </w:r>
            <w:r w:rsidR="00B676E1" w:rsidRPr="00E91900">
              <w:rPr>
                <w:rStyle w:val="Hyperlink"/>
                <w:rFonts w:eastAsia="Malgun Gothic" w:cs="Malgun Gothic"/>
                <w:lang w:val="ko"/>
              </w:rPr>
              <w:t>우리</w:t>
            </w:r>
            <w:r w:rsidR="00B676E1" w:rsidRPr="00E91900">
              <w:rPr>
                <w:rStyle w:val="Hyperlink"/>
                <w:rFonts w:eastAsia="Malgun Gothic" w:cs="Malgun Gothic"/>
                <w:lang w:val="ko"/>
              </w:rPr>
              <w:t xml:space="preserve"> </w:t>
            </w:r>
            <w:r w:rsidR="00B676E1" w:rsidRPr="00E91900">
              <w:rPr>
                <w:rStyle w:val="Hyperlink"/>
                <w:rFonts w:eastAsia="Malgun Gothic" w:cs="Malgun Gothic"/>
                <w:lang w:val="ko"/>
              </w:rPr>
              <w:t>직원이</w:t>
            </w:r>
            <w:r w:rsidR="00B676E1" w:rsidRPr="00E91900">
              <w:rPr>
                <w:rStyle w:val="Hyperlink"/>
                <w:rFonts w:eastAsia="Malgun Gothic" w:cs="Malgun Gothic"/>
                <w:lang w:val="ko"/>
              </w:rPr>
              <w:t xml:space="preserve"> </w:t>
            </w:r>
            <w:r w:rsidR="00B676E1" w:rsidRPr="00E91900">
              <w:rPr>
                <w:rStyle w:val="Hyperlink"/>
                <w:rFonts w:eastAsia="Malgun Gothic" w:cs="Malgun Gothic"/>
                <w:lang w:val="ko"/>
              </w:rPr>
              <w:t>적합한</w:t>
            </w:r>
            <w:r w:rsidR="00B676E1" w:rsidRPr="00E91900">
              <w:rPr>
                <w:rStyle w:val="Hyperlink"/>
                <w:rFonts w:eastAsia="Malgun Gothic" w:cs="Malgun Gothic"/>
                <w:lang w:val="ko"/>
              </w:rPr>
              <w:t xml:space="preserve"> </w:t>
            </w:r>
            <w:r w:rsidR="00B676E1" w:rsidRPr="00E91900">
              <w:rPr>
                <w:rStyle w:val="Hyperlink"/>
                <w:rFonts w:eastAsia="Malgun Gothic" w:cs="Malgun Gothic"/>
                <w:lang w:val="ko"/>
              </w:rPr>
              <w:t>기술을</w:t>
            </w:r>
            <w:r w:rsidR="00B676E1" w:rsidRPr="00E91900">
              <w:rPr>
                <w:rStyle w:val="Hyperlink"/>
                <w:rFonts w:eastAsia="Malgun Gothic" w:cs="Malgun Gothic"/>
                <w:lang w:val="ko"/>
              </w:rPr>
              <w:t xml:space="preserve"> </w:t>
            </w:r>
            <w:r w:rsidR="00B676E1" w:rsidRPr="00E91900">
              <w:rPr>
                <w:rStyle w:val="Hyperlink"/>
                <w:rFonts w:eastAsia="Malgun Gothic" w:cs="Malgun Gothic"/>
                <w:lang w:val="ko"/>
              </w:rPr>
              <w:t>갖추도록</w:t>
            </w:r>
            <w:r w:rsidR="00B676E1" w:rsidRPr="00E91900">
              <w:rPr>
                <w:rStyle w:val="Hyperlink"/>
                <w:rFonts w:eastAsia="Malgun Gothic" w:cs="Malgun Gothic"/>
                <w:lang w:val="ko"/>
              </w:rPr>
              <w:t xml:space="preserve"> </w:t>
            </w:r>
            <w:r w:rsidR="00B676E1" w:rsidRPr="00E91900">
              <w:rPr>
                <w:rStyle w:val="Hyperlink"/>
                <w:rFonts w:eastAsia="Malgun Gothic" w:cs="Malgun Gothic"/>
                <w:lang w:val="ko"/>
              </w:rPr>
              <w:t>하기</w:t>
            </w:r>
            <w:r w:rsidR="00EA0CED" w:rsidRPr="00E91900">
              <w:tab/>
            </w:r>
            <w:r w:rsidR="00EA0CED" w:rsidRPr="00E91900">
              <w:fldChar w:fldCharType="begin"/>
            </w:r>
            <w:r w:rsidR="00EA0CED" w:rsidRPr="00E91900">
              <w:instrText xml:space="preserve"> PAGEREF _Toc256000003 \h </w:instrText>
            </w:r>
            <w:r w:rsidR="00EA0CED" w:rsidRPr="00E91900">
              <w:fldChar w:fldCharType="separate"/>
            </w:r>
            <w:r w:rsidR="00556532">
              <w:t>16</w:t>
            </w:r>
            <w:r w:rsidR="00EA0CED" w:rsidRPr="00E91900">
              <w:fldChar w:fldCharType="end"/>
            </w:r>
          </w:hyperlink>
        </w:p>
        <w:p w14:paraId="621E7AF9" w14:textId="233B901E" w:rsidR="00F877A7" w:rsidRPr="00E91900" w:rsidRDefault="00000000" w:rsidP="00125210">
          <w:pPr>
            <w:pStyle w:val="TOC1"/>
            <w:spacing w:line="312" w:lineRule="auto"/>
            <w:rPr>
              <w:sz w:val="22"/>
            </w:rPr>
          </w:pPr>
          <w:hyperlink w:anchor="_Toc256000004" w:history="1">
            <w:r w:rsidR="00B676E1" w:rsidRPr="00E91900">
              <w:rPr>
                <w:rStyle w:val="Hyperlink"/>
                <w:rFonts w:eastAsia="Malgun Gothic" w:cs="Malgun Gothic"/>
                <w:lang w:val="ko"/>
              </w:rPr>
              <w:t xml:space="preserve">3. </w:t>
            </w:r>
            <w:r w:rsidR="00B676E1" w:rsidRPr="00E91900">
              <w:rPr>
                <w:rStyle w:val="Hyperlink"/>
                <w:rFonts w:eastAsia="Malgun Gothic" w:cs="Malgun Gothic"/>
                <w:lang w:val="ko"/>
              </w:rPr>
              <w:t>정보</w:t>
            </w:r>
            <w:r w:rsidR="00B676E1" w:rsidRPr="00E91900">
              <w:rPr>
                <w:rStyle w:val="Hyperlink"/>
                <w:rFonts w:eastAsia="Malgun Gothic" w:cs="Malgun Gothic"/>
                <w:lang w:val="ko"/>
              </w:rPr>
              <w:t xml:space="preserve"> </w:t>
            </w:r>
            <w:r w:rsidR="00B676E1" w:rsidRPr="00E91900">
              <w:rPr>
                <w:rStyle w:val="Hyperlink"/>
                <w:rFonts w:eastAsia="Malgun Gothic" w:cs="Malgun Gothic"/>
                <w:lang w:val="ko"/>
              </w:rPr>
              <w:t>공유</w:t>
            </w:r>
            <w:r w:rsidR="00B676E1" w:rsidRPr="00E91900">
              <w:rPr>
                <w:rStyle w:val="Hyperlink"/>
                <w:rFonts w:eastAsia="Malgun Gothic" w:cs="Malgun Gothic"/>
                <w:lang w:val="ko"/>
              </w:rPr>
              <w:t xml:space="preserve"> </w:t>
            </w:r>
            <w:r w:rsidR="00B676E1" w:rsidRPr="00E91900">
              <w:rPr>
                <w:rStyle w:val="Hyperlink"/>
                <w:rFonts w:eastAsia="Malgun Gothic" w:cs="Malgun Gothic"/>
                <w:lang w:val="ko"/>
              </w:rPr>
              <w:t>방법</w:t>
            </w:r>
            <w:r w:rsidR="00EA0CED" w:rsidRPr="00E91900">
              <w:tab/>
            </w:r>
            <w:r w:rsidR="00EA0CED" w:rsidRPr="00E91900">
              <w:fldChar w:fldCharType="begin"/>
            </w:r>
            <w:r w:rsidR="00EA0CED" w:rsidRPr="00E91900">
              <w:instrText xml:space="preserve"> PAGEREF _Toc256000004 \h </w:instrText>
            </w:r>
            <w:r w:rsidR="00EA0CED" w:rsidRPr="00E91900">
              <w:fldChar w:fldCharType="separate"/>
            </w:r>
            <w:r w:rsidR="00556532">
              <w:t>23</w:t>
            </w:r>
            <w:r w:rsidR="00EA0CED" w:rsidRPr="00E91900">
              <w:fldChar w:fldCharType="end"/>
            </w:r>
          </w:hyperlink>
        </w:p>
        <w:p w14:paraId="4660880F" w14:textId="11086C7B" w:rsidR="00F877A7" w:rsidRPr="00E91900" w:rsidRDefault="00000000" w:rsidP="00125210">
          <w:pPr>
            <w:pStyle w:val="TOC1"/>
            <w:spacing w:line="312" w:lineRule="auto"/>
            <w:rPr>
              <w:sz w:val="22"/>
            </w:rPr>
          </w:pPr>
          <w:hyperlink w:anchor="_Toc256000005" w:history="1">
            <w:r w:rsidR="00B676E1" w:rsidRPr="00E91900">
              <w:rPr>
                <w:rStyle w:val="Hyperlink"/>
                <w:rFonts w:eastAsia="Malgun Gothic" w:cs="Malgun Gothic"/>
                <w:lang w:val="ko"/>
              </w:rPr>
              <w:t xml:space="preserve">4. </w:t>
            </w:r>
            <w:r w:rsidR="00B676E1" w:rsidRPr="00E91900">
              <w:rPr>
                <w:rStyle w:val="Hyperlink"/>
                <w:rFonts w:eastAsia="Malgun Gothic" w:cs="Malgun Gothic"/>
                <w:lang w:val="ko"/>
              </w:rPr>
              <w:t>선택과</w:t>
            </w:r>
            <w:r w:rsidR="00B676E1" w:rsidRPr="00E91900">
              <w:rPr>
                <w:rStyle w:val="Hyperlink"/>
                <w:rFonts w:eastAsia="Malgun Gothic" w:cs="Malgun Gothic"/>
                <w:lang w:val="ko"/>
              </w:rPr>
              <w:t xml:space="preserve"> </w:t>
            </w:r>
            <w:r w:rsidR="00B676E1" w:rsidRPr="00E91900">
              <w:rPr>
                <w:rStyle w:val="Hyperlink"/>
                <w:rFonts w:eastAsia="Malgun Gothic" w:cs="Malgun Gothic"/>
                <w:lang w:val="ko"/>
              </w:rPr>
              <w:t>통제</w:t>
            </w:r>
            <w:r w:rsidR="00EA0CED" w:rsidRPr="00E91900">
              <w:tab/>
            </w:r>
            <w:r w:rsidR="00EA0CED" w:rsidRPr="00E91900">
              <w:fldChar w:fldCharType="begin"/>
            </w:r>
            <w:r w:rsidR="00EA0CED" w:rsidRPr="00E91900">
              <w:instrText xml:space="preserve"> PAGEREF _Toc256000005 \h </w:instrText>
            </w:r>
            <w:r w:rsidR="00EA0CED" w:rsidRPr="00E91900">
              <w:fldChar w:fldCharType="separate"/>
            </w:r>
            <w:r w:rsidR="00556532">
              <w:t>31</w:t>
            </w:r>
            <w:r w:rsidR="00EA0CED" w:rsidRPr="00E91900">
              <w:fldChar w:fldCharType="end"/>
            </w:r>
          </w:hyperlink>
        </w:p>
        <w:p w14:paraId="00508CFB" w14:textId="4153CAB8" w:rsidR="00F877A7" w:rsidRPr="00E91900" w:rsidRDefault="00000000" w:rsidP="00125210">
          <w:pPr>
            <w:pStyle w:val="TOC1"/>
            <w:spacing w:line="312" w:lineRule="auto"/>
            <w:rPr>
              <w:sz w:val="22"/>
            </w:rPr>
          </w:pPr>
          <w:hyperlink w:anchor="_Toc256000006" w:history="1">
            <w:r w:rsidR="00B676E1" w:rsidRPr="00E91900">
              <w:rPr>
                <w:rStyle w:val="Hyperlink"/>
                <w:rFonts w:eastAsia="Malgun Gothic" w:cs="Malgun Gothic"/>
                <w:lang w:val="ko"/>
              </w:rPr>
              <w:t xml:space="preserve">5. CALD </w:t>
            </w:r>
            <w:r w:rsidR="00B676E1" w:rsidRPr="00E91900">
              <w:rPr>
                <w:rStyle w:val="Hyperlink"/>
                <w:rFonts w:eastAsia="Malgun Gothic" w:cs="Malgun Gothic"/>
                <w:lang w:val="ko"/>
              </w:rPr>
              <w:t>참가자에</w:t>
            </w:r>
            <w:r w:rsidR="00B676E1" w:rsidRPr="00E91900">
              <w:rPr>
                <w:rStyle w:val="Hyperlink"/>
                <w:rFonts w:eastAsia="Malgun Gothic" w:cs="Malgun Gothic"/>
                <w:lang w:val="ko"/>
              </w:rPr>
              <w:t xml:space="preserve"> </w:t>
            </w:r>
            <w:r w:rsidR="00B676E1" w:rsidRPr="00E91900">
              <w:rPr>
                <w:rStyle w:val="Hyperlink"/>
                <w:rFonts w:eastAsia="Malgun Gothic" w:cs="Malgun Gothic"/>
                <w:lang w:val="ko"/>
              </w:rPr>
              <w:t>대한</w:t>
            </w:r>
            <w:r w:rsidR="00B676E1" w:rsidRPr="00E91900">
              <w:rPr>
                <w:rStyle w:val="Hyperlink"/>
                <w:rFonts w:eastAsia="Malgun Gothic" w:cs="Malgun Gothic"/>
                <w:lang w:val="ko"/>
              </w:rPr>
              <w:t xml:space="preserve"> </w:t>
            </w:r>
            <w:r w:rsidR="00B676E1" w:rsidRPr="00E91900">
              <w:rPr>
                <w:rStyle w:val="Hyperlink"/>
                <w:rFonts w:eastAsia="Malgun Gothic" w:cs="Malgun Gothic"/>
                <w:lang w:val="ko"/>
              </w:rPr>
              <w:t>데이터</w:t>
            </w:r>
            <w:r w:rsidR="00EA0CED" w:rsidRPr="00E91900">
              <w:tab/>
            </w:r>
            <w:r w:rsidR="00EA0CED" w:rsidRPr="00E91900">
              <w:fldChar w:fldCharType="begin"/>
            </w:r>
            <w:r w:rsidR="00EA0CED" w:rsidRPr="00E91900">
              <w:instrText xml:space="preserve"> PAGEREF _Toc256000006 \h </w:instrText>
            </w:r>
            <w:r w:rsidR="00EA0CED" w:rsidRPr="00E91900">
              <w:fldChar w:fldCharType="separate"/>
            </w:r>
            <w:r w:rsidR="00556532">
              <w:t>37</w:t>
            </w:r>
            <w:r w:rsidR="00EA0CED" w:rsidRPr="00E91900">
              <w:fldChar w:fldCharType="end"/>
            </w:r>
          </w:hyperlink>
        </w:p>
        <w:p w14:paraId="2D3D3162" w14:textId="56BB5662" w:rsidR="00F877A7" w:rsidRPr="00E91900" w:rsidRDefault="00000000" w:rsidP="00125210">
          <w:pPr>
            <w:pStyle w:val="TOC1"/>
            <w:spacing w:line="312" w:lineRule="auto"/>
            <w:rPr>
              <w:sz w:val="22"/>
            </w:rPr>
          </w:pPr>
          <w:hyperlink w:anchor="_Toc256000007" w:history="1">
            <w:r w:rsidR="00B676E1" w:rsidRPr="00E91900">
              <w:rPr>
                <w:rStyle w:val="Hyperlink"/>
                <w:rFonts w:eastAsia="Malgun Gothic" w:cs="Malgun Gothic"/>
                <w:lang w:val="ko"/>
              </w:rPr>
              <w:t xml:space="preserve">6. </w:t>
            </w:r>
            <w:r w:rsidR="00B676E1" w:rsidRPr="00E91900">
              <w:rPr>
                <w:rStyle w:val="Hyperlink"/>
                <w:rFonts w:eastAsia="Malgun Gothic" w:cs="Malgun Gothic"/>
                <w:lang w:val="ko"/>
              </w:rPr>
              <w:t>커뮤니티와</w:t>
            </w:r>
            <w:r w:rsidR="00B676E1" w:rsidRPr="00E91900">
              <w:rPr>
                <w:rStyle w:val="Hyperlink"/>
                <w:rFonts w:eastAsia="Malgun Gothic" w:cs="Malgun Gothic"/>
                <w:lang w:val="ko"/>
              </w:rPr>
              <w:t xml:space="preserve"> </w:t>
            </w:r>
            <w:r w:rsidR="00B676E1" w:rsidRPr="00E91900">
              <w:rPr>
                <w:rStyle w:val="Hyperlink"/>
                <w:rFonts w:eastAsia="Malgun Gothic" w:cs="Malgun Gothic"/>
                <w:lang w:val="ko"/>
              </w:rPr>
              <w:t>소통하는</w:t>
            </w:r>
            <w:r w:rsidR="00B676E1" w:rsidRPr="00E91900">
              <w:rPr>
                <w:rStyle w:val="Hyperlink"/>
                <w:rFonts w:eastAsia="Malgun Gothic" w:cs="Malgun Gothic"/>
                <w:lang w:val="ko"/>
              </w:rPr>
              <w:t xml:space="preserve"> </w:t>
            </w:r>
            <w:r w:rsidR="00B676E1" w:rsidRPr="00E91900">
              <w:rPr>
                <w:rStyle w:val="Hyperlink"/>
                <w:rFonts w:eastAsia="Malgun Gothic" w:cs="Malgun Gothic"/>
                <w:lang w:val="ko"/>
              </w:rPr>
              <w:t>방법</w:t>
            </w:r>
            <w:r w:rsidR="00EA0CED" w:rsidRPr="00E91900">
              <w:tab/>
            </w:r>
            <w:r w:rsidR="00EA0CED" w:rsidRPr="00E91900">
              <w:fldChar w:fldCharType="begin"/>
            </w:r>
            <w:r w:rsidR="00EA0CED" w:rsidRPr="00E91900">
              <w:instrText xml:space="preserve"> PAGEREF _Toc256000007 \h </w:instrText>
            </w:r>
            <w:r w:rsidR="00EA0CED" w:rsidRPr="00E91900">
              <w:fldChar w:fldCharType="separate"/>
            </w:r>
            <w:r w:rsidR="00556532">
              <w:t>40</w:t>
            </w:r>
            <w:r w:rsidR="00EA0CED" w:rsidRPr="00E91900">
              <w:fldChar w:fldCharType="end"/>
            </w:r>
          </w:hyperlink>
        </w:p>
        <w:p w14:paraId="1F9C38EC" w14:textId="1BD54E0E" w:rsidR="00F877A7" w:rsidRPr="00E91900" w:rsidRDefault="00000000" w:rsidP="00125210">
          <w:pPr>
            <w:pStyle w:val="TOC1"/>
            <w:spacing w:line="312" w:lineRule="auto"/>
            <w:rPr>
              <w:sz w:val="22"/>
            </w:rPr>
          </w:pPr>
          <w:hyperlink w:anchor="_Toc256000008" w:history="1">
            <w:r w:rsidR="00EA0CED" w:rsidRPr="00E91900">
              <w:rPr>
                <w:rStyle w:val="Hyperlink"/>
                <w:rFonts w:eastAsia="Malgun Gothic" w:cs="Malgun Gothic"/>
                <w:lang w:val="ko"/>
              </w:rPr>
              <w:t>추가</w:t>
            </w:r>
            <w:r w:rsidR="00EA0CED" w:rsidRPr="00E91900">
              <w:rPr>
                <w:rStyle w:val="Hyperlink"/>
                <w:rFonts w:eastAsia="Malgun Gothic" w:cs="Malgun Gothic"/>
                <w:lang w:val="ko"/>
              </w:rPr>
              <w:t xml:space="preserve"> </w:t>
            </w:r>
            <w:r w:rsidR="00EA0CED" w:rsidRPr="00E91900">
              <w:rPr>
                <w:rStyle w:val="Hyperlink"/>
                <w:rFonts w:eastAsia="Malgun Gothic" w:cs="Malgun Gothic"/>
                <w:lang w:val="ko"/>
              </w:rPr>
              <w:t>정보</w:t>
            </w:r>
            <w:r w:rsidR="00EA0CED" w:rsidRPr="00E91900">
              <w:tab/>
            </w:r>
            <w:r w:rsidR="00EA0CED" w:rsidRPr="00E91900">
              <w:fldChar w:fldCharType="begin"/>
            </w:r>
            <w:r w:rsidR="00EA0CED" w:rsidRPr="00E91900">
              <w:instrText xml:space="preserve"> PAGEREF _Toc256000008 \h </w:instrText>
            </w:r>
            <w:r w:rsidR="00EA0CED" w:rsidRPr="00E91900">
              <w:fldChar w:fldCharType="separate"/>
            </w:r>
            <w:r w:rsidR="00556532">
              <w:t>45</w:t>
            </w:r>
            <w:r w:rsidR="00EA0CED" w:rsidRPr="00E91900">
              <w:fldChar w:fldCharType="end"/>
            </w:r>
          </w:hyperlink>
        </w:p>
        <w:p w14:paraId="47408010" w14:textId="2867C529" w:rsidR="00F877A7" w:rsidRPr="00E91900" w:rsidRDefault="00000000" w:rsidP="00125210">
          <w:pPr>
            <w:pStyle w:val="TOC1"/>
            <w:spacing w:line="312" w:lineRule="auto"/>
            <w:rPr>
              <w:sz w:val="22"/>
            </w:rPr>
          </w:pPr>
          <w:hyperlink w:anchor="_Toc256000009" w:history="1">
            <w:r w:rsidR="00EA0CED" w:rsidRPr="00E91900">
              <w:rPr>
                <w:rStyle w:val="Hyperlink"/>
                <w:rFonts w:eastAsia="Malgun Gothic" w:cs="Malgun Gothic"/>
                <w:lang w:val="ko"/>
              </w:rPr>
              <w:t>단어</w:t>
            </w:r>
            <w:r w:rsidR="00EA0CED" w:rsidRPr="00E91900">
              <w:rPr>
                <w:rStyle w:val="Hyperlink"/>
                <w:rFonts w:eastAsia="Malgun Gothic" w:cs="Malgun Gothic"/>
                <w:lang w:val="ko"/>
              </w:rPr>
              <w:t xml:space="preserve"> </w:t>
            </w:r>
            <w:r w:rsidR="00EA0CED" w:rsidRPr="00E91900">
              <w:rPr>
                <w:rStyle w:val="Hyperlink"/>
                <w:rFonts w:eastAsia="Malgun Gothic" w:cs="Malgun Gothic"/>
                <w:lang w:val="ko"/>
              </w:rPr>
              <w:t>목록</w:t>
            </w:r>
            <w:r w:rsidR="00EA0CED" w:rsidRPr="00E91900">
              <w:tab/>
            </w:r>
            <w:r w:rsidR="00EA0CED" w:rsidRPr="00E91900">
              <w:fldChar w:fldCharType="begin"/>
            </w:r>
            <w:r w:rsidR="00EA0CED" w:rsidRPr="00E91900">
              <w:instrText xml:space="preserve"> PAGEREF _Toc256000009 \h </w:instrText>
            </w:r>
            <w:r w:rsidR="00EA0CED" w:rsidRPr="00E91900">
              <w:fldChar w:fldCharType="separate"/>
            </w:r>
            <w:r w:rsidR="00556532">
              <w:t>47</w:t>
            </w:r>
            <w:r w:rsidR="00EA0CED" w:rsidRPr="00E91900">
              <w:fldChar w:fldCharType="end"/>
            </w:r>
          </w:hyperlink>
        </w:p>
        <w:p w14:paraId="107DC6D9" w14:textId="77777777" w:rsidR="00B676E1" w:rsidRPr="00E91900" w:rsidRDefault="00EA0CED" w:rsidP="0026072B">
          <w:r w:rsidRPr="00E91900">
            <w:fldChar w:fldCharType="end"/>
          </w:r>
        </w:p>
      </w:sdtContent>
    </w:sdt>
    <w:bookmarkEnd w:id="64" w:displacedByCustomXml="prev"/>
    <w:bookmarkEnd w:id="65" w:displacedByCustomXml="prev"/>
    <w:bookmarkEnd w:id="66" w:displacedByCustomXml="prev"/>
    <w:bookmarkEnd w:id="67" w:displacedByCustomXml="prev"/>
    <w:bookmarkEnd w:id="68" w:displacedByCustomXml="prev"/>
    <w:bookmarkEnd w:id="69" w:displacedByCustomXml="prev"/>
    <w:bookmarkEnd w:id="70" w:displacedByCustomXml="prev"/>
    <w:bookmarkEnd w:id="71" w:displacedByCustomXml="prev"/>
    <w:bookmarkEnd w:id="72" w:displacedByCustomXml="prev"/>
    <w:bookmarkEnd w:id="73" w:displacedByCustomXml="prev"/>
    <w:bookmarkEnd w:id="74" w:displacedByCustomXml="prev"/>
    <w:bookmarkEnd w:id="75" w:displacedByCustomXml="prev"/>
    <w:bookmarkEnd w:id="76" w:displacedByCustomXml="prev"/>
    <w:bookmarkEnd w:id="77" w:displacedByCustomXml="prev"/>
    <w:bookmarkEnd w:id="78" w:displacedByCustomXml="prev"/>
    <w:bookmarkEnd w:id="79" w:displacedByCustomXml="prev"/>
    <w:bookmarkEnd w:id="80" w:displacedByCustomXml="prev"/>
    <w:bookmarkEnd w:id="81" w:displacedByCustomXml="prev"/>
    <w:bookmarkEnd w:id="82" w:displacedByCustomXml="prev"/>
    <w:bookmarkEnd w:id="83" w:displacedByCustomXml="prev"/>
    <w:bookmarkEnd w:id="84" w:displacedByCustomXml="prev"/>
    <w:bookmarkEnd w:id="85" w:displacedByCustomXml="prev"/>
    <w:bookmarkEnd w:id="86" w:displacedByCustomXml="prev"/>
    <w:bookmarkEnd w:id="87" w:displacedByCustomXml="prev"/>
    <w:bookmarkEnd w:id="88" w:displacedByCustomXml="prev"/>
    <w:bookmarkEnd w:id="89" w:displacedByCustomXml="prev"/>
    <w:bookmarkEnd w:id="90" w:displacedByCustomXml="prev"/>
    <w:bookmarkEnd w:id="91" w:displacedByCustomXml="prev"/>
    <w:bookmarkEnd w:id="0" w:displacedByCustomXml="prev"/>
    <w:bookmarkStart w:id="92" w:name="_Toc43391495" w:displacedByCustomXml="prev"/>
    <w:bookmarkStart w:id="93" w:name="_Toc43391446" w:displacedByCustomXml="prev"/>
    <w:bookmarkStart w:id="94" w:name="_Toc12634028" w:displacedByCustomXml="prev"/>
    <w:bookmarkStart w:id="95" w:name="_Toc6390577" w:displacedByCustomXml="prev"/>
    <w:p w14:paraId="44422EED" w14:textId="77777777" w:rsidR="008753A2" w:rsidRPr="00E91900" w:rsidRDefault="00EA0CED" w:rsidP="008753A2">
      <w:pPr>
        <w:pStyle w:val="Heading2"/>
        <w:rPr>
          <w:lang w:val="en-AU"/>
        </w:rPr>
      </w:pPr>
      <w:bookmarkStart w:id="96" w:name="_Toc256000000"/>
      <w:bookmarkStart w:id="97" w:name="_Toc145425733"/>
      <w:bookmarkEnd w:id="93"/>
      <w:bookmarkEnd w:id="92"/>
      <w:r w:rsidRPr="00E91900">
        <w:rPr>
          <w:rFonts w:eastAsia="Malgun Gothic" w:cs="Malgun Gothic"/>
          <w:lang w:val="ko"/>
        </w:rPr>
        <w:lastRenderedPageBreak/>
        <w:t>CALD</w:t>
      </w:r>
      <w:r w:rsidRPr="00E91900">
        <w:rPr>
          <w:rFonts w:eastAsia="Malgun Gothic" w:cs="Malgun Gothic"/>
          <w:lang w:val="ko"/>
        </w:rPr>
        <w:t>는</w:t>
      </w:r>
      <w:r w:rsidRPr="00E91900">
        <w:rPr>
          <w:rFonts w:eastAsia="Malgun Gothic" w:cs="Malgun Gothic"/>
          <w:lang w:val="ko"/>
        </w:rPr>
        <w:t xml:space="preserve"> </w:t>
      </w:r>
      <w:r w:rsidRPr="00E91900">
        <w:rPr>
          <w:rFonts w:eastAsia="Malgun Gothic" w:cs="Malgun Gothic"/>
          <w:lang w:val="ko"/>
        </w:rPr>
        <w:t>무슨</w:t>
      </w:r>
      <w:r w:rsidRPr="00E91900">
        <w:rPr>
          <w:rFonts w:eastAsia="Malgun Gothic" w:cs="Malgun Gothic"/>
          <w:lang w:val="ko"/>
        </w:rPr>
        <w:t xml:space="preserve"> </w:t>
      </w:r>
      <w:r w:rsidRPr="00E91900">
        <w:rPr>
          <w:rFonts w:eastAsia="Malgun Gothic" w:cs="Malgun Gothic"/>
          <w:lang w:val="ko"/>
        </w:rPr>
        <w:t>뜻인가요</w:t>
      </w:r>
      <w:r w:rsidRPr="00E91900">
        <w:rPr>
          <w:rFonts w:eastAsia="Malgun Gothic" w:cs="Malgun Gothic"/>
          <w:lang w:val="ko"/>
        </w:rPr>
        <w:t>?</w:t>
      </w:r>
      <w:bookmarkEnd w:id="96"/>
      <w:bookmarkEnd w:id="97"/>
    </w:p>
    <w:tbl>
      <w:tblPr>
        <w:tblW w:w="9241" w:type="dxa"/>
        <w:tblLayout w:type="fixed"/>
        <w:tblLook w:val="04A0" w:firstRow="1" w:lastRow="0" w:firstColumn="1" w:lastColumn="0" w:noHBand="0" w:noVBand="1"/>
      </w:tblPr>
      <w:tblGrid>
        <w:gridCol w:w="2551"/>
        <w:gridCol w:w="6576"/>
        <w:gridCol w:w="114"/>
      </w:tblGrid>
      <w:tr w:rsidR="00F877A7" w:rsidRPr="00E91900" w14:paraId="41605E41" w14:textId="77777777" w:rsidTr="0093391A">
        <w:trPr>
          <w:trHeight w:val="3742"/>
        </w:trPr>
        <w:tc>
          <w:tcPr>
            <w:tcW w:w="2551" w:type="dxa"/>
            <w:vAlign w:val="center"/>
          </w:tcPr>
          <w:p w14:paraId="3A0F0780" w14:textId="77777777" w:rsidR="008753A2" w:rsidRPr="00E91900" w:rsidRDefault="00EA0CED" w:rsidP="002C7DF0">
            <w:pPr>
              <w:pStyle w:val="Image"/>
            </w:pPr>
            <w:r w:rsidRPr="00E91900">
              <w:rPr>
                <w:noProof/>
              </w:rPr>
              <w:drawing>
                <wp:inline distT="0" distB="0" distL="0" distR="0" wp14:anchorId="1619A39D" wp14:editId="70A66EA9">
                  <wp:extent cx="1440000" cy="1440000"/>
                  <wp:effectExtent l="0" t="0" r="8255" b="8255"/>
                  <wp:docPr id="5" name="Picture 5" descr="3개의 다른 언어로 '안녕하세요'라고 말하는 3개의 말풍선 아래에 있는 CALD 사람들 그룹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Picture 5" descr="3개의 다른 언어로 '안녕하세요'라고 말하는 3개의 말풍선 아래에 있는 CALD 사람들 그룹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90" w:type="dxa"/>
            <w:gridSpan w:val="2"/>
            <w:vAlign w:val="center"/>
          </w:tcPr>
          <w:p w14:paraId="6D9F8553" w14:textId="77777777" w:rsidR="008753A2" w:rsidRPr="00E91900" w:rsidRDefault="00EA0CED" w:rsidP="003401AF">
            <w:pPr>
              <w:spacing w:line="276" w:lineRule="auto"/>
            </w:pPr>
            <w:r w:rsidRPr="00E91900">
              <w:rPr>
                <w:rStyle w:val="Strong"/>
                <w:rFonts w:eastAsia="Malgun Gothic" w:cs="Malgun Gothic"/>
                <w:lang w:val="ko"/>
              </w:rPr>
              <w:t>문화</w:t>
            </w:r>
            <w:r w:rsidRPr="00E91900">
              <w:rPr>
                <w:rStyle w:val="Strong"/>
                <w:rFonts w:eastAsia="Malgun Gothic" w:cs="Malgun Gothic"/>
                <w:lang w:val="ko"/>
              </w:rPr>
              <w:t xml:space="preserve"> </w:t>
            </w:r>
            <w:r w:rsidRPr="00E91900">
              <w:rPr>
                <w:rStyle w:val="Strong"/>
                <w:rFonts w:eastAsia="Malgun Gothic" w:cs="Malgun Gothic"/>
                <w:lang w:val="ko"/>
              </w:rPr>
              <w:t>및</w:t>
            </w:r>
            <w:r w:rsidRPr="00E91900">
              <w:rPr>
                <w:rStyle w:val="Strong"/>
                <w:rFonts w:eastAsia="Malgun Gothic" w:cs="Malgun Gothic"/>
                <w:lang w:val="ko"/>
              </w:rPr>
              <w:t xml:space="preserve"> </w:t>
            </w:r>
            <w:r w:rsidRPr="00E91900">
              <w:rPr>
                <w:rStyle w:val="Strong"/>
                <w:rFonts w:eastAsia="Malgun Gothic" w:cs="Malgun Gothic"/>
                <w:lang w:val="ko"/>
              </w:rPr>
              <w:t>언어적으로</w:t>
            </w:r>
            <w:r w:rsidRPr="00E91900">
              <w:rPr>
                <w:rStyle w:val="Strong"/>
                <w:rFonts w:eastAsia="Malgun Gothic" w:cs="Malgun Gothic"/>
                <w:lang w:val="ko"/>
              </w:rPr>
              <w:t xml:space="preserve"> </w:t>
            </w:r>
            <w:r w:rsidRPr="00E91900">
              <w:rPr>
                <w:rStyle w:val="Strong"/>
                <w:rFonts w:eastAsia="Malgun Gothic" w:cs="Malgun Gothic"/>
                <w:lang w:val="ko"/>
              </w:rPr>
              <w:t>다양한</w:t>
            </w:r>
            <w:r w:rsidRPr="00E91900">
              <w:rPr>
                <w:rStyle w:val="Strong"/>
                <w:rFonts w:eastAsia="Malgun Gothic" w:cs="Malgun Gothic"/>
                <w:lang w:val="ko"/>
              </w:rPr>
              <w:t xml:space="preserve">(Culturally and linguistically diverse, CALD) </w:t>
            </w:r>
            <w:r w:rsidR="00754D1B" w:rsidRPr="00E91900">
              <w:rPr>
                <w:rFonts w:eastAsia="Malgun Gothic" w:cs="Malgun Gothic"/>
                <w:lang w:val="ko"/>
              </w:rPr>
              <w:t>사람들은</w:t>
            </w:r>
            <w:r w:rsidR="00754D1B" w:rsidRPr="00E91900">
              <w:rPr>
                <w:rFonts w:eastAsia="Malgun Gothic" w:cs="Malgun Gothic"/>
                <w:lang w:val="ko"/>
              </w:rPr>
              <w:t xml:space="preserve"> </w:t>
            </w:r>
            <w:r w:rsidR="00754D1B" w:rsidRPr="00E91900">
              <w:rPr>
                <w:rFonts w:eastAsia="Malgun Gothic" w:cs="Malgun Gothic"/>
                <w:lang w:val="ko"/>
              </w:rPr>
              <w:t>다음과</w:t>
            </w:r>
            <w:r w:rsidR="00754D1B" w:rsidRPr="00E91900">
              <w:rPr>
                <w:rFonts w:eastAsia="Malgun Gothic" w:cs="Malgun Gothic"/>
                <w:lang w:val="ko"/>
              </w:rPr>
              <w:t xml:space="preserve"> </w:t>
            </w:r>
            <w:r w:rsidR="00754D1B" w:rsidRPr="00E91900">
              <w:rPr>
                <w:rFonts w:eastAsia="Malgun Gothic" w:cs="Malgun Gothic"/>
                <w:lang w:val="ko"/>
              </w:rPr>
              <w:t>같은</w:t>
            </w:r>
            <w:r w:rsidR="00754D1B" w:rsidRPr="00E91900">
              <w:rPr>
                <w:rFonts w:eastAsia="Malgun Gothic" w:cs="Malgun Gothic"/>
                <w:lang w:val="ko"/>
              </w:rPr>
              <w:t xml:space="preserve"> </w:t>
            </w:r>
            <w:r w:rsidR="00754D1B" w:rsidRPr="00E91900">
              <w:rPr>
                <w:rFonts w:eastAsia="Malgun Gothic" w:cs="Malgun Gothic"/>
                <w:lang w:val="ko"/>
              </w:rPr>
              <w:t>사람들입니다</w:t>
            </w:r>
            <w:r w:rsidR="00754D1B" w:rsidRPr="00E91900">
              <w:rPr>
                <w:rFonts w:eastAsia="Malgun Gothic" w:cs="Malgun Gothic"/>
                <w:lang w:val="ko"/>
              </w:rPr>
              <w:t>.</w:t>
            </w:r>
          </w:p>
          <w:p w14:paraId="1BCABA77" w14:textId="77777777" w:rsidR="008753A2" w:rsidRPr="00E91900" w:rsidRDefault="00EA0CED" w:rsidP="003401AF">
            <w:pPr>
              <w:pStyle w:val="ListParagraph"/>
              <w:numPr>
                <w:ilvl w:val="0"/>
                <w:numId w:val="2"/>
              </w:numPr>
              <w:spacing w:line="276" w:lineRule="auto"/>
              <w:rPr>
                <w:lang w:eastAsia="ko-KR"/>
              </w:rPr>
            </w:pPr>
            <w:r w:rsidRPr="00E91900">
              <w:rPr>
                <w:rFonts w:eastAsia="Malgun Gothic" w:cs="Malgun Gothic"/>
                <w:lang w:val="ko" w:eastAsia="ko-KR"/>
              </w:rPr>
              <w:t>다양한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배경을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가진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사람들</w:t>
            </w:r>
          </w:p>
          <w:p w14:paraId="4B601DB4" w14:textId="77777777" w:rsidR="008753A2" w:rsidRPr="00E91900" w:rsidRDefault="00EA0CED" w:rsidP="003401AF">
            <w:pPr>
              <w:pStyle w:val="ListParagraph"/>
              <w:numPr>
                <w:ilvl w:val="0"/>
                <w:numId w:val="2"/>
              </w:numPr>
              <w:spacing w:line="276" w:lineRule="auto"/>
              <w:rPr>
                <w:lang w:eastAsia="ko-KR"/>
              </w:rPr>
            </w:pPr>
            <w:r w:rsidRPr="00E91900">
              <w:rPr>
                <w:rFonts w:eastAsia="Malgun Gothic" w:cs="Malgun Gothic"/>
                <w:lang w:val="ko" w:eastAsia="ko-KR"/>
              </w:rPr>
              <w:t>영어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이외의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언어를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사용하는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사람들</w:t>
            </w:r>
            <w:r w:rsidRPr="00E91900">
              <w:rPr>
                <w:rFonts w:eastAsia="Malgun Gothic" w:cs="Malgun Gothic"/>
                <w:lang w:val="ko" w:eastAsia="ko-KR"/>
              </w:rPr>
              <w:t>.</w:t>
            </w:r>
          </w:p>
        </w:tc>
      </w:tr>
      <w:tr w:rsidR="00F877A7" w:rsidRPr="00E91900" w14:paraId="06CA963B" w14:textId="77777777" w:rsidTr="002C7DF0">
        <w:trPr>
          <w:gridAfter w:val="1"/>
          <w:wAfter w:w="114" w:type="dxa"/>
        </w:trPr>
        <w:tc>
          <w:tcPr>
            <w:tcW w:w="2551" w:type="dxa"/>
            <w:vAlign w:val="center"/>
          </w:tcPr>
          <w:p w14:paraId="290CB19E" w14:textId="77777777" w:rsidR="008753A2" w:rsidRPr="00E91900" w:rsidRDefault="008753A2" w:rsidP="002C7DF0">
            <w:pPr>
              <w:pStyle w:val="Image"/>
              <w:spacing w:before="480" w:after="0"/>
              <w:rPr>
                <w:lang w:eastAsia="ko-KR"/>
              </w:rPr>
            </w:pPr>
          </w:p>
        </w:tc>
        <w:tc>
          <w:tcPr>
            <w:tcW w:w="6576" w:type="dxa"/>
            <w:vAlign w:val="center"/>
          </w:tcPr>
          <w:p w14:paraId="6706B13E" w14:textId="77777777" w:rsidR="008753A2" w:rsidRPr="00E91900" w:rsidRDefault="00EA0CED" w:rsidP="003401AF">
            <w:pPr>
              <w:spacing w:before="480" w:after="0" w:line="276" w:lineRule="auto"/>
            </w:pPr>
            <w:r w:rsidRPr="00E91900">
              <w:rPr>
                <w:rFonts w:eastAsia="Malgun Gothic" w:cs="Malgun Gothic"/>
                <w:lang w:val="ko"/>
              </w:rPr>
              <w:t>호주에는</w:t>
            </w:r>
            <w:r w:rsidRPr="00E91900">
              <w:rPr>
                <w:rFonts w:eastAsia="Malgun Gothic" w:cs="Malgun Gothic"/>
                <w:lang w:val="ko"/>
              </w:rPr>
              <w:t>:</w:t>
            </w:r>
          </w:p>
        </w:tc>
      </w:tr>
      <w:tr w:rsidR="00F877A7" w:rsidRPr="00E91900" w14:paraId="43033E2E" w14:textId="77777777" w:rsidTr="002C7DF0">
        <w:trPr>
          <w:gridAfter w:val="1"/>
          <w:wAfter w:w="114" w:type="dxa"/>
          <w:trHeight w:val="3175"/>
        </w:trPr>
        <w:tc>
          <w:tcPr>
            <w:tcW w:w="2551" w:type="dxa"/>
            <w:vAlign w:val="center"/>
          </w:tcPr>
          <w:p w14:paraId="24F20ED5" w14:textId="77777777" w:rsidR="008753A2" w:rsidRPr="00E91900" w:rsidRDefault="00EA0CED" w:rsidP="002C7DF0">
            <w:pPr>
              <w:pStyle w:val="Image"/>
            </w:pPr>
            <w:r w:rsidRPr="00E91900">
              <w:rPr>
                <w:noProof/>
              </w:rPr>
              <w:drawing>
                <wp:inline distT="0" distB="0" distL="0" distR="0" wp14:anchorId="3BF0452D" wp14:editId="0B9AABE3">
                  <wp:extent cx="1482725" cy="1482725"/>
                  <wp:effectExtent l="0" t="0" r="3175" b="3175"/>
                  <wp:docPr id="1049760633" name="Picture 38" descr="세계 지도 주위를 휘감고 호주를 가리키고 있는 화살표와 아기 한 명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49760633" name="Picture 38" descr="세계 지도 주위를 휘감고 호주를 가리키고 있는 화살표와 아기 한 명."/>
                          <pic:cNvPicPr/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752FBA19" w14:textId="77777777" w:rsidR="008753A2" w:rsidRPr="00E91900" w:rsidRDefault="00EA0CED" w:rsidP="003401AF">
            <w:pPr>
              <w:pStyle w:val="ListParagraph"/>
              <w:numPr>
                <w:ilvl w:val="0"/>
                <w:numId w:val="3"/>
              </w:numPr>
              <w:spacing w:line="276" w:lineRule="auto"/>
              <w:rPr>
                <w:lang w:eastAsia="ko-KR"/>
              </w:rPr>
            </w:pPr>
            <w:r w:rsidRPr="00E91900">
              <w:rPr>
                <w:rFonts w:eastAsia="Malgun Gothic" w:cs="Malgun Gothic"/>
                <w:lang w:val="ko" w:eastAsia="ko-KR"/>
              </w:rPr>
              <w:t>해외에서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태어난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사람들이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Style w:val="Statisticstyle"/>
                <w:rFonts w:eastAsia="Malgun Gothic" w:cs="Malgun Gothic"/>
                <w:bCs/>
                <w:position w:val="0"/>
                <w:szCs w:val="36"/>
                <w:lang w:val="ko" w:eastAsia="ko-KR"/>
              </w:rPr>
              <w:t>800</w:t>
            </w:r>
            <w:r w:rsidRPr="00E91900">
              <w:rPr>
                <w:rStyle w:val="Statisticstyle"/>
                <w:rFonts w:eastAsia="Malgun Gothic" w:cs="Malgun Gothic"/>
                <w:bCs/>
                <w:position w:val="0"/>
                <w:szCs w:val="36"/>
                <w:lang w:val="ko" w:eastAsia="ko-KR"/>
              </w:rPr>
              <w:t>만</w:t>
            </w:r>
            <w:r w:rsidRPr="00E91900">
              <w:rPr>
                <w:rStyle w:val="Statisticstyle"/>
                <w:rFonts w:eastAsia="Malgun Gothic" w:cs="Malgun Gothic"/>
                <w:bCs/>
                <w:position w:val="0"/>
                <w:szCs w:val="36"/>
                <w:lang w:val="ko" w:eastAsia="ko-KR"/>
              </w:rPr>
              <w:t xml:space="preserve"> </w:t>
            </w:r>
            <w:r w:rsidRPr="00E91900">
              <w:rPr>
                <w:rStyle w:val="Statisticstyle"/>
                <w:rFonts w:eastAsia="Malgun Gothic" w:cs="Malgun Gothic"/>
                <w:bCs/>
                <w:position w:val="0"/>
                <w:szCs w:val="36"/>
                <w:lang w:val="ko" w:eastAsia="ko-KR"/>
              </w:rPr>
              <w:t>명</w:t>
            </w:r>
            <w:r w:rsidRPr="00E91900">
              <w:rPr>
                <w:rFonts w:eastAsia="Malgun Gothic" w:cs="Malgun Gothic"/>
                <w:lang w:val="ko" w:eastAsia="ko-KR"/>
              </w:rPr>
              <w:t>에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가깝습니다</w:t>
            </w:r>
          </w:p>
        </w:tc>
      </w:tr>
      <w:tr w:rsidR="00F877A7" w:rsidRPr="00E91900" w14:paraId="5EE5F678" w14:textId="77777777" w:rsidTr="002C7DF0">
        <w:trPr>
          <w:gridAfter w:val="1"/>
          <w:wAfter w:w="114" w:type="dxa"/>
          <w:trHeight w:val="3175"/>
        </w:trPr>
        <w:tc>
          <w:tcPr>
            <w:tcW w:w="2551" w:type="dxa"/>
            <w:vAlign w:val="center"/>
          </w:tcPr>
          <w:p w14:paraId="6E75302B" w14:textId="77777777" w:rsidR="008753A2" w:rsidRPr="00E91900" w:rsidRDefault="00EA0CED" w:rsidP="002C7DF0">
            <w:pPr>
              <w:pStyle w:val="Image"/>
            </w:pPr>
            <w:r w:rsidRPr="00E91900">
              <w:rPr>
                <w:noProof/>
              </w:rPr>
              <w:drawing>
                <wp:inline distT="0" distB="0" distL="0" distR="0" wp14:anchorId="47C0E374" wp14:editId="4DE2B7A0">
                  <wp:extent cx="1482725" cy="1482725"/>
                  <wp:effectExtent l="0" t="0" r="3175" b="3175"/>
                  <wp:docPr id="253724778" name="Picture 39" descr="3개의 다른 언어로 '안녕하세요'라고 말하는 3개의 말풍선 아래에 있는 CALD 사람들 그룹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3724778" name="Picture 39" descr="3개의 다른 언어로 '안녕하세요'라고 말하는 3개의 말풍선 아래에 있는 CALD 사람들 그룹."/>
                          <pic:cNvPicPr/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20C5CA13" w14:textId="77777777" w:rsidR="008753A2" w:rsidRPr="00E91900" w:rsidRDefault="00EA0CED" w:rsidP="003401AF">
            <w:pPr>
              <w:pStyle w:val="ListParagraph"/>
              <w:numPr>
                <w:ilvl w:val="0"/>
                <w:numId w:val="3"/>
              </w:numPr>
              <w:spacing w:line="276" w:lineRule="auto"/>
              <w:rPr>
                <w:lang w:eastAsia="ko-KR"/>
              </w:rPr>
            </w:pPr>
            <w:r w:rsidRPr="00E91900">
              <w:rPr>
                <w:rFonts w:eastAsia="Malgun Gothic" w:cs="Malgun Gothic"/>
                <w:lang w:val="ko" w:eastAsia="ko-KR"/>
              </w:rPr>
              <w:t>사람들은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Style w:val="Statisticstyle"/>
                <w:rFonts w:eastAsia="Malgun Gothic" w:cs="Malgun Gothic"/>
                <w:bCs/>
                <w:position w:val="0"/>
                <w:szCs w:val="36"/>
                <w:lang w:val="ko" w:eastAsia="ko-KR"/>
              </w:rPr>
              <w:t>300</w:t>
            </w:r>
            <w:r w:rsidRPr="00E91900">
              <w:rPr>
                <w:rStyle w:val="Statisticstyle"/>
                <w:rFonts w:eastAsia="Malgun Gothic" w:cs="Malgun Gothic"/>
                <w:bCs/>
                <w:position w:val="0"/>
                <w:szCs w:val="36"/>
                <w:lang w:val="ko" w:eastAsia="ko-KR"/>
              </w:rPr>
              <w:t>개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이상의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다양한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언어를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사용합니다</w:t>
            </w:r>
            <w:r w:rsidRPr="00E91900">
              <w:rPr>
                <w:rFonts w:eastAsia="Malgun Gothic" w:cs="Malgun Gothic"/>
                <w:lang w:val="ko" w:eastAsia="ko-KR"/>
              </w:rPr>
              <w:t>.</w:t>
            </w:r>
          </w:p>
        </w:tc>
      </w:tr>
    </w:tbl>
    <w:p w14:paraId="372D42F2" w14:textId="77777777" w:rsidR="008753A2" w:rsidRPr="00E91900" w:rsidRDefault="00EA0CED" w:rsidP="008753A2">
      <w:pPr>
        <w:rPr>
          <w:lang w:eastAsia="ko-KR"/>
        </w:rPr>
      </w:pPr>
      <w:r w:rsidRPr="00E91900">
        <w:rPr>
          <w:lang w:eastAsia="ko-KR"/>
        </w:rPr>
        <w:br w:type="page"/>
      </w:r>
    </w:p>
    <w:tbl>
      <w:tblPr>
        <w:tblW w:w="9241" w:type="dxa"/>
        <w:tblLayout w:type="fixed"/>
        <w:tblLook w:val="04A0" w:firstRow="1" w:lastRow="0" w:firstColumn="1" w:lastColumn="0" w:noHBand="0" w:noVBand="1"/>
      </w:tblPr>
      <w:tblGrid>
        <w:gridCol w:w="2551"/>
        <w:gridCol w:w="6576"/>
        <w:gridCol w:w="114"/>
      </w:tblGrid>
      <w:tr w:rsidR="00F877A7" w:rsidRPr="00E91900" w14:paraId="7D6FCEBD" w14:textId="77777777" w:rsidTr="001521FB">
        <w:trPr>
          <w:gridAfter w:val="1"/>
          <w:wAfter w:w="114" w:type="dxa"/>
          <w:trHeight w:val="3515"/>
        </w:trPr>
        <w:tc>
          <w:tcPr>
            <w:tcW w:w="2551" w:type="dxa"/>
            <w:vAlign w:val="center"/>
          </w:tcPr>
          <w:p w14:paraId="5E6E0039" w14:textId="77777777" w:rsidR="008753A2" w:rsidRPr="00E91900" w:rsidRDefault="00EA0CED" w:rsidP="002C7DF0">
            <w:pPr>
              <w:pStyle w:val="Image"/>
            </w:pPr>
            <w:r w:rsidRPr="00E91900">
              <w:rPr>
                <w:noProof/>
              </w:rPr>
              <w:lastRenderedPageBreak/>
              <w:drawing>
                <wp:inline distT="0" distB="0" distL="0" distR="0" wp14:anchorId="0DAB50D7" wp14:editId="0049082C">
                  <wp:extent cx="1482725" cy="1482725"/>
                  <wp:effectExtent l="0" t="0" r="3175" b="3175"/>
                  <wp:docPr id="1908268187" name="Picture 40" descr="다른 2명 앞에서 자신을 가리키며 손을 드는 사람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08268187" name="Picture 40" descr="다른 2명 앞에서 자신을 가리키며 손을 드는 사람."/>
                          <pic:cNvPicPr/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3D0B8165" w14:textId="77777777" w:rsidR="008753A2" w:rsidRPr="00E91900" w:rsidRDefault="00EA0CED" w:rsidP="003401AF">
            <w:pPr>
              <w:spacing w:line="276" w:lineRule="auto"/>
              <w:rPr>
                <w:lang w:eastAsia="ko-KR"/>
              </w:rPr>
            </w:pPr>
            <w:r w:rsidRPr="00E91900">
              <w:rPr>
                <w:rFonts w:eastAsia="Malgun Gothic" w:cs="Malgun Gothic"/>
                <w:lang w:val="ko" w:eastAsia="ko-KR"/>
              </w:rPr>
              <w:t>자신의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Style w:val="Strong"/>
                <w:rFonts w:eastAsia="Malgun Gothic" w:cs="Malgun Gothic"/>
                <w:lang w:val="ko" w:eastAsia="ko-KR"/>
              </w:rPr>
              <w:t>정체성</w:t>
            </w:r>
            <w:r w:rsidRPr="00E91900">
              <w:rPr>
                <w:rFonts w:eastAsia="Malgun Gothic" w:cs="Malgun Gothic"/>
                <w:lang w:val="ko" w:eastAsia="ko-KR"/>
              </w:rPr>
              <w:t>을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무언가로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밝히는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것은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자신이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특정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집단의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사람들에게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속한다고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말하는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것입니다</w:t>
            </w:r>
            <w:r w:rsidRPr="00E91900">
              <w:rPr>
                <w:rFonts w:eastAsia="Malgun Gothic" w:cs="Malgun Gothic"/>
                <w:lang w:val="ko" w:eastAsia="ko-KR"/>
              </w:rPr>
              <w:t>.</w:t>
            </w:r>
          </w:p>
        </w:tc>
      </w:tr>
      <w:tr w:rsidR="00F877A7" w:rsidRPr="00E91900" w14:paraId="7B7F5DCC" w14:textId="77777777" w:rsidTr="001521FB">
        <w:trPr>
          <w:gridAfter w:val="1"/>
          <w:wAfter w:w="114" w:type="dxa"/>
          <w:trHeight w:val="3515"/>
        </w:trPr>
        <w:tc>
          <w:tcPr>
            <w:tcW w:w="2551" w:type="dxa"/>
            <w:vAlign w:val="center"/>
          </w:tcPr>
          <w:p w14:paraId="455B1AB3" w14:textId="77777777" w:rsidR="008753A2" w:rsidRPr="00E91900" w:rsidRDefault="00EA0CED" w:rsidP="002C7DF0">
            <w:pPr>
              <w:pStyle w:val="Image"/>
            </w:pPr>
            <w:r w:rsidRPr="00E91900">
              <w:rPr>
                <w:noProof/>
              </w:rPr>
              <w:drawing>
                <wp:inline distT="0" distB="0" distL="0" distR="0" wp14:anchorId="0CCB3F14" wp14:editId="6C3F937E">
                  <wp:extent cx="1482725" cy="1482725"/>
                  <wp:effectExtent l="0" t="0" r="3175" b="3175"/>
                  <wp:docPr id="626339655" name="Picture 42" descr="자신을 가리키며 손을 드는 사람과 호주 지도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6339655" name="Picture 42" descr="자신을 가리키며 손을 드는 사람과 호주 지도."/>
                          <pic:cNvPicPr/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531C308C" w14:textId="77777777" w:rsidR="008753A2" w:rsidRPr="00E91900" w:rsidRDefault="00EA0CED" w:rsidP="003401AF">
            <w:pPr>
              <w:spacing w:line="276" w:lineRule="auto"/>
              <w:rPr>
                <w:lang w:eastAsia="ko-KR"/>
              </w:rPr>
            </w:pPr>
            <w:r w:rsidRPr="00E91900">
              <w:rPr>
                <w:rFonts w:eastAsia="Malgun Gothic" w:cs="Malgun Gothic"/>
                <w:bCs/>
                <w:szCs w:val="36"/>
                <w:lang w:val="ko" w:eastAsia="ko-KR"/>
              </w:rPr>
              <w:t>호주에</w:t>
            </w:r>
            <w:r w:rsidRPr="00E91900">
              <w:rPr>
                <w:rFonts w:eastAsia="Malgun Gothic" w:cs="Malgun Gothic"/>
                <w:bCs/>
                <w:szCs w:val="36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bCs/>
                <w:szCs w:val="36"/>
                <w:lang w:val="ko" w:eastAsia="ko-KR"/>
              </w:rPr>
              <w:t>거주하는</w:t>
            </w:r>
            <w:r w:rsidRPr="00E91900">
              <w:rPr>
                <w:rFonts w:eastAsia="Malgun Gothic" w:cs="Malgun Gothic"/>
                <w:bCs/>
                <w:szCs w:val="36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bCs/>
                <w:szCs w:val="36"/>
                <w:lang w:val="ko" w:eastAsia="ko-KR"/>
              </w:rPr>
              <w:t>사람들의</w:t>
            </w:r>
            <w:r w:rsidRPr="00E91900">
              <w:rPr>
                <w:rFonts w:eastAsia="Malgun Gothic" w:cs="Malgun Gothic"/>
                <w:bCs/>
                <w:szCs w:val="36"/>
                <w:lang w:val="ko" w:eastAsia="ko-KR"/>
              </w:rPr>
              <w:t xml:space="preserve"> </w:t>
            </w:r>
            <w:r w:rsidRPr="00E91900">
              <w:rPr>
                <w:rStyle w:val="Statisticstyle"/>
                <w:rFonts w:eastAsia="Malgun Gothic" w:cs="Malgun Gothic"/>
                <w:bCs/>
                <w:position w:val="0"/>
                <w:szCs w:val="36"/>
                <w:lang w:val="ko" w:eastAsia="ko-KR"/>
              </w:rPr>
              <w:t>30%</w:t>
            </w:r>
            <w:r w:rsidRPr="00E91900">
              <w:rPr>
                <w:rFonts w:eastAsia="Malgun Gothic" w:cs="Malgun Gothic"/>
                <w:bCs/>
                <w:szCs w:val="36"/>
                <w:lang w:val="ko" w:eastAsia="ko-KR"/>
              </w:rPr>
              <w:t>가</w:t>
            </w:r>
            <w:r w:rsidRPr="00E91900">
              <w:rPr>
                <w:rFonts w:eastAsia="Malgun Gothic" w:cs="Malgun Gothic"/>
                <w:bCs/>
                <w:szCs w:val="36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bCs/>
                <w:szCs w:val="36"/>
                <w:lang w:val="ko" w:eastAsia="ko-KR"/>
              </w:rPr>
              <w:t>문화적</w:t>
            </w:r>
            <w:r w:rsidRPr="00E91900">
              <w:rPr>
                <w:rFonts w:eastAsia="Malgun Gothic" w:cs="Malgun Gothic"/>
                <w:bCs/>
                <w:szCs w:val="36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bCs/>
                <w:szCs w:val="36"/>
                <w:lang w:val="ko" w:eastAsia="ko-KR"/>
              </w:rPr>
              <w:t>언어적으로</w:t>
            </w:r>
            <w:r w:rsidRPr="00E91900">
              <w:rPr>
                <w:rFonts w:eastAsia="Malgun Gothic" w:cs="Malgun Gothic"/>
                <w:bCs/>
                <w:szCs w:val="36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bCs/>
                <w:szCs w:val="36"/>
                <w:lang w:val="ko" w:eastAsia="ko-KR"/>
              </w:rPr>
              <w:t>다양한</w:t>
            </w:r>
            <w:r w:rsidRPr="00E91900">
              <w:rPr>
                <w:rFonts w:eastAsia="Malgun Gothic" w:cs="Malgun Gothic"/>
                <w:bCs/>
                <w:szCs w:val="36"/>
                <w:lang w:val="ko" w:eastAsia="ko-KR"/>
              </w:rPr>
              <w:t xml:space="preserve">(CALD) </w:t>
            </w:r>
            <w:r w:rsidRPr="00E91900">
              <w:rPr>
                <w:rFonts w:eastAsia="Malgun Gothic" w:cs="Malgun Gothic"/>
                <w:bCs/>
                <w:szCs w:val="36"/>
                <w:lang w:val="ko" w:eastAsia="ko-KR"/>
              </w:rPr>
              <w:t>사람들입니다</w:t>
            </w:r>
            <w:r w:rsidRPr="00E91900">
              <w:rPr>
                <w:rFonts w:eastAsia="Malgun Gothic" w:cs="Malgun Gothic"/>
                <w:bCs/>
                <w:szCs w:val="36"/>
                <w:lang w:val="ko" w:eastAsia="ko-KR"/>
              </w:rPr>
              <w:t>.</w:t>
            </w:r>
          </w:p>
        </w:tc>
      </w:tr>
      <w:tr w:rsidR="00F877A7" w:rsidRPr="00E91900" w14:paraId="01BE3EE6" w14:textId="77777777" w:rsidTr="001521FB">
        <w:trPr>
          <w:trHeight w:val="3515"/>
        </w:trPr>
        <w:tc>
          <w:tcPr>
            <w:tcW w:w="2551" w:type="dxa"/>
            <w:vAlign w:val="center"/>
          </w:tcPr>
          <w:p w14:paraId="603E4D60" w14:textId="77777777" w:rsidR="008753A2" w:rsidRPr="00E91900" w:rsidRDefault="00EA0CED" w:rsidP="002C7DF0">
            <w:pPr>
              <w:pStyle w:val="Image"/>
            </w:pPr>
            <w:r w:rsidRPr="00E91900">
              <w:rPr>
                <w:noProof/>
              </w:rPr>
              <w:drawing>
                <wp:inline distT="0" distB="0" distL="0" distR="0" wp14:anchorId="5E0A3DF3" wp14:editId="49F787A4">
                  <wp:extent cx="1482725" cy="1482725"/>
                  <wp:effectExtent l="0" t="0" r="3175" b="3175"/>
                  <wp:docPr id="154003351" name="Picture 43" descr="가족 앞에서 손을 드는 사람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4003351" name="Picture 43" descr="가족 앞에서 손을 드는 사람."/>
                          <pic:cNvPicPr/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90" w:type="dxa"/>
            <w:gridSpan w:val="2"/>
            <w:vAlign w:val="center"/>
          </w:tcPr>
          <w:p w14:paraId="512B35DD" w14:textId="77777777" w:rsidR="008753A2" w:rsidRPr="00E91900" w:rsidRDefault="00EA0CED" w:rsidP="003401AF">
            <w:pPr>
              <w:spacing w:line="276" w:lineRule="auto"/>
            </w:pPr>
            <w:r w:rsidRPr="00E91900">
              <w:rPr>
                <w:rFonts w:eastAsia="Malgun Gothic" w:cs="Malgun Gothic"/>
                <w:lang w:val="ko"/>
              </w:rPr>
              <w:t>국가장애보험제도</w:t>
            </w:r>
            <w:r w:rsidRPr="00E91900">
              <w:rPr>
                <w:rFonts w:eastAsia="Malgun Gothic" w:cs="Malgun Gothic"/>
                <w:lang w:val="ko"/>
              </w:rPr>
              <w:t xml:space="preserve">(National Disability Insurance Scheme, NDIS) </w:t>
            </w:r>
            <w:r w:rsidRPr="00BE17C3">
              <w:rPr>
                <w:rStyle w:val="Statisticstyle"/>
                <w:rFonts w:eastAsia="Malgun Gothic" w:cs="Malgun Gothic" w:hint="eastAsia"/>
                <w:position w:val="0"/>
                <w:sz w:val="28"/>
                <w:szCs w:val="36"/>
                <w:lang w:val="ko"/>
              </w:rPr>
              <w:t>참가자의</w:t>
            </w:r>
            <w:r w:rsidRPr="00E91900">
              <w:rPr>
                <w:rFonts w:eastAsia="Malgun Gothic" w:cs="Malgun Gothic"/>
                <w:lang w:val="ko"/>
              </w:rPr>
              <w:t xml:space="preserve"> </w:t>
            </w:r>
            <w:r w:rsidRPr="003E4369">
              <w:rPr>
                <w:rStyle w:val="Strong"/>
                <w:rFonts w:eastAsia="Malgun Gothic" w:cs="Malgun Gothic"/>
                <w:sz w:val="36"/>
                <w:lang w:val="ko"/>
              </w:rPr>
              <w:t>10%</w:t>
            </w:r>
            <w:r w:rsidRPr="00E91900">
              <w:rPr>
                <w:rFonts w:eastAsia="Malgun Gothic" w:cs="Malgun Gothic"/>
                <w:lang w:val="ko"/>
              </w:rPr>
              <w:t>가</w:t>
            </w:r>
            <w:r w:rsidRPr="00E91900">
              <w:rPr>
                <w:rFonts w:eastAsia="Malgun Gothic" w:cs="Malgun Gothic"/>
                <w:lang w:val="ko"/>
              </w:rPr>
              <w:t xml:space="preserve"> CALD</w:t>
            </w:r>
            <w:r w:rsidRPr="00E91900">
              <w:rPr>
                <w:rFonts w:eastAsia="Malgun Gothic" w:cs="Malgun Gothic"/>
                <w:lang w:val="ko"/>
              </w:rPr>
              <w:t>입니다</w:t>
            </w:r>
            <w:r w:rsidRPr="00E91900">
              <w:rPr>
                <w:rFonts w:eastAsia="Malgun Gothic" w:cs="Malgun Gothic"/>
                <w:lang w:val="ko"/>
              </w:rPr>
              <w:t>.</w:t>
            </w:r>
          </w:p>
        </w:tc>
      </w:tr>
      <w:tr w:rsidR="00F877A7" w:rsidRPr="00E91900" w14:paraId="0ED98FEB" w14:textId="77777777" w:rsidTr="001521FB">
        <w:trPr>
          <w:gridAfter w:val="1"/>
          <w:wAfter w:w="114" w:type="dxa"/>
          <w:trHeight w:val="3515"/>
        </w:trPr>
        <w:tc>
          <w:tcPr>
            <w:tcW w:w="2551" w:type="dxa"/>
            <w:vAlign w:val="center"/>
          </w:tcPr>
          <w:p w14:paraId="7A7FA856" w14:textId="77777777" w:rsidR="008753A2" w:rsidRPr="00E91900" w:rsidRDefault="00EA0CED" w:rsidP="002C7DF0">
            <w:pPr>
              <w:pStyle w:val="Image"/>
            </w:pPr>
            <w:r w:rsidRPr="00E91900">
              <w:rPr>
                <w:noProof/>
              </w:rPr>
              <w:drawing>
                <wp:inline distT="0" distB="0" distL="0" distR="0" wp14:anchorId="381B7BCA" wp14:editId="1168CCBA">
                  <wp:extent cx="1483200" cy="1483200"/>
                  <wp:effectExtent l="0" t="0" r="3175" b="3175"/>
                  <wp:docPr id="768595154" name="Picture 768595154" descr="참가자 그룹을 표시하는 참가자 아이콘. 2명이 손을 들고 있습니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8595154" name="Picture 768595154" descr="참가자 그룹을 표시하는 참가자 아이콘. 2명이 손을 들고 있습니다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3200" cy="1483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0E69E096" w14:textId="77777777" w:rsidR="008753A2" w:rsidRPr="00E91900" w:rsidRDefault="00EA0CED" w:rsidP="003401AF">
            <w:pPr>
              <w:spacing w:line="276" w:lineRule="auto"/>
              <w:rPr>
                <w:lang w:eastAsia="ko-KR"/>
              </w:rPr>
            </w:pPr>
            <w:r w:rsidRPr="00E91900">
              <w:rPr>
                <w:rStyle w:val="Strong"/>
                <w:rFonts w:eastAsia="Malgun Gothic" w:cs="Malgun Gothic"/>
                <w:b w:val="0"/>
                <w:bCs w:val="0"/>
                <w:color w:val="auto"/>
                <w:lang w:val="ko" w:eastAsia="ko-KR"/>
              </w:rPr>
              <w:t>참가자는</w:t>
            </w:r>
            <w:r w:rsidRPr="00E91900">
              <w:rPr>
                <w:rStyle w:val="Strong"/>
                <w:rFonts w:eastAsia="Malgun Gothic" w:cs="Malgun Gothic"/>
                <w:b w:val="0"/>
                <w:bCs w:val="0"/>
                <w:color w:val="auto"/>
                <w:lang w:val="ko" w:eastAsia="ko-KR"/>
              </w:rPr>
              <w:t xml:space="preserve"> NDIS</w:t>
            </w:r>
            <w:r w:rsidRPr="00E91900">
              <w:rPr>
                <w:rStyle w:val="Strong"/>
                <w:rFonts w:eastAsia="Malgun Gothic" w:cs="Malgun Gothic"/>
                <w:b w:val="0"/>
                <w:bCs w:val="0"/>
                <w:color w:val="auto"/>
                <w:lang w:val="ko" w:eastAsia="ko-KR"/>
              </w:rPr>
              <w:t>에</w:t>
            </w:r>
            <w:r w:rsidRPr="00E91900">
              <w:rPr>
                <w:rStyle w:val="Strong"/>
                <w:rFonts w:eastAsia="Malgun Gothic" w:cs="Malgun Gothic"/>
                <w:b w:val="0"/>
                <w:bCs w:val="0"/>
                <w:color w:val="auto"/>
                <w:lang w:val="ko" w:eastAsia="ko-KR"/>
              </w:rPr>
              <w:t xml:space="preserve"> </w:t>
            </w:r>
            <w:r w:rsidRPr="00E91900">
              <w:rPr>
                <w:rStyle w:val="Strong"/>
                <w:rFonts w:eastAsia="Malgun Gothic" w:cs="Malgun Gothic"/>
                <w:b w:val="0"/>
                <w:bCs w:val="0"/>
                <w:color w:val="auto"/>
                <w:lang w:val="ko" w:eastAsia="ko-KR"/>
              </w:rPr>
              <w:t>참여하는</w:t>
            </w:r>
            <w:r w:rsidRPr="00E91900">
              <w:rPr>
                <w:rStyle w:val="Strong"/>
                <w:rFonts w:eastAsia="Malgun Gothic" w:cs="Malgun Gothic"/>
                <w:b w:val="0"/>
                <w:bCs w:val="0"/>
                <w:color w:val="auto"/>
                <w:lang w:val="ko" w:eastAsia="ko-KR"/>
              </w:rPr>
              <w:t xml:space="preserve"> </w:t>
            </w:r>
            <w:r w:rsidRPr="00E91900">
              <w:rPr>
                <w:rStyle w:val="Strong"/>
                <w:rFonts w:eastAsia="Malgun Gothic" w:cs="Malgun Gothic"/>
                <w:b w:val="0"/>
                <w:bCs w:val="0"/>
                <w:color w:val="auto"/>
                <w:lang w:val="ko" w:eastAsia="ko-KR"/>
              </w:rPr>
              <w:t>장애인들입니다</w:t>
            </w:r>
            <w:r w:rsidRPr="00E91900">
              <w:rPr>
                <w:rStyle w:val="Strong"/>
                <w:rFonts w:eastAsia="Malgun Gothic" w:cs="Malgun Gothic"/>
                <w:b w:val="0"/>
                <w:bCs w:val="0"/>
                <w:color w:val="auto"/>
                <w:lang w:val="ko" w:eastAsia="ko-KR"/>
              </w:rPr>
              <w:t>.</w:t>
            </w:r>
          </w:p>
        </w:tc>
      </w:tr>
    </w:tbl>
    <w:p w14:paraId="4B72F167" w14:textId="77777777" w:rsidR="00D01D6C" w:rsidRPr="00E91900" w:rsidRDefault="00EA0CED" w:rsidP="00756729">
      <w:pPr>
        <w:pStyle w:val="Heading2"/>
        <w:spacing w:after="120"/>
        <w:rPr>
          <w:lang w:val="en-AU"/>
        </w:rPr>
      </w:pPr>
      <w:bookmarkStart w:id="98" w:name="_Toc256000001"/>
      <w:r w:rsidRPr="00E91900">
        <w:rPr>
          <w:rFonts w:eastAsia="Malgun Gothic" w:cs="Malgun Gothic"/>
          <w:lang w:val="ko"/>
        </w:rPr>
        <w:lastRenderedPageBreak/>
        <w:t>행동</w:t>
      </w:r>
      <w:r w:rsidRPr="00E91900">
        <w:rPr>
          <w:rFonts w:eastAsia="Malgun Gothic" w:cs="Malgun Gothic"/>
          <w:lang w:val="ko"/>
        </w:rPr>
        <w:t xml:space="preserve"> </w:t>
      </w:r>
      <w:r w:rsidRPr="00E91900">
        <w:rPr>
          <w:rFonts w:eastAsia="Malgun Gothic" w:cs="Malgun Gothic"/>
          <w:lang w:val="ko"/>
        </w:rPr>
        <w:t>계획</w:t>
      </w:r>
      <w:r w:rsidRPr="00E91900">
        <w:rPr>
          <w:rFonts w:eastAsia="Malgun Gothic" w:cs="Malgun Gothic"/>
          <w:lang w:val="ko"/>
        </w:rPr>
        <w:t xml:space="preserve"> </w:t>
      </w:r>
      <w:r w:rsidRPr="00E91900">
        <w:rPr>
          <w:rFonts w:eastAsia="Malgun Gothic" w:cs="Malgun Gothic"/>
          <w:lang w:val="ko"/>
        </w:rPr>
        <w:t>소개</w:t>
      </w:r>
      <w:bookmarkEnd w:id="98"/>
    </w:p>
    <w:tbl>
      <w:tblPr>
        <w:tblW w:w="9216" w:type="dxa"/>
        <w:tblLayout w:type="fixed"/>
        <w:tblLook w:val="04A0" w:firstRow="1" w:lastRow="0" w:firstColumn="1" w:lastColumn="0" w:noHBand="0" w:noVBand="1"/>
      </w:tblPr>
      <w:tblGrid>
        <w:gridCol w:w="2551"/>
        <w:gridCol w:w="6521"/>
        <w:gridCol w:w="55"/>
        <w:gridCol w:w="89"/>
      </w:tblGrid>
      <w:tr w:rsidR="00F877A7" w:rsidRPr="00E91900" w14:paraId="445EE97B" w14:textId="77777777" w:rsidTr="003401AF">
        <w:trPr>
          <w:gridAfter w:val="2"/>
          <w:wAfter w:w="144" w:type="dxa"/>
          <w:trHeight w:val="2124"/>
        </w:trPr>
        <w:tc>
          <w:tcPr>
            <w:tcW w:w="2551" w:type="dxa"/>
            <w:vAlign w:val="center"/>
          </w:tcPr>
          <w:p w14:paraId="13A3DDC1" w14:textId="77777777" w:rsidR="001F34EE" w:rsidRPr="00E91900" w:rsidRDefault="00EA0CED" w:rsidP="007C2796">
            <w:pPr>
              <w:pStyle w:val="Image"/>
              <w:spacing w:before="0" w:after="0"/>
              <w:rPr>
                <w:noProof/>
              </w:rPr>
            </w:pPr>
            <w:r w:rsidRPr="00E91900">
              <w:rPr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737088" behindDoc="0" locked="0" layoutInCell="1" allowOverlap="1" wp14:anchorId="7C82B4F6" wp14:editId="22462705">
                      <wp:simplePos x="0" y="0"/>
                      <wp:positionH relativeFrom="column">
                        <wp:posOffset>390525</wp:posOffset>
                      </wp:positionH>
                      <wp:positionV relativeFrom="paragraph">
                        <wp:posOffset>260350</wp:posOffset>
                      </wp:positionV>
                      <wp:extent cx="678815" cy="259080"/>
                      <wp:effectExtent l="0" t="0" r="6985" b="7620"/>
                      <wp:wrapNone/>
                      <wp:docPr id="712002839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78815" cy="25908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0187D9CB" w14:textId="781D64DE" w:rsidR="00EA0CED" w:rsidRPr="00643F98" w:rsidRDefault="00EA0CED" w:rsidP="00807C91">
                                  <w:pPr>
                                    <w:spacing w:before="0" w:after="0" w:line="240" w:lineRule="auto"/>
                                    <w:jc w:val="center"/>
                                    <w:rPr>
                                      <w:b/>
                                      <w:bCs/>
                                      <w:sz w:val="24"/>
                                      <w:szCs w:val="24"/>
                                      <w:lang w:eastAsia="ko-KR"/>
                                    </w:rPr>
                                  </w:pPr>
                                  <w:bookmarkStart w:id="99" w:name="_Hlk155700983"/>
                                  <w:bookmarkStart w:id="100" w:name="_Hlk155700984"/>
                                  <w:r w:rsidRPr="00643F98">
                                    <w:rPr>
                                      <w:rFonts w:ascii="Malgun Gothic" w:eastAsia="Malgun Gothic" w:hAnsi="Malgun Gothic" w:cs="Malgun Gothic"/>
                                      <w:b/>
                                      <w:bCs/>
                                      <w:sz w:val="24"/>
                                      <w:szCs w:val="24"/>
                                      <w:lang w:val="ko"/>
                                    </w:rPr>
                                    <w:t>전략</w:t>
                                  </w:r>
                                  <w:bookmarkEnd w:id="99"/>
                                  <w:bookmarkEnd w:id="100"/>
                                </w:p>
                              </w:txbxContent>
                            </wps:txbx>
                            <wps:bodyPr rot="0" vert="horz" wrap="square" lIns="0" tIns="0" rIns="0" bIns="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C82B4F6" id="_x0000_s1030" type="#_x0000_t202" alt="&quot;&quot;" style="position:absolute;left:0;text-align:left;margin-left:30.75pt;margin-top:20.5pt;width:53.45pt;height:20.4pt;z-index:25173708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" filled="f" stroked="f">
                      <v:textbox inset="0,0,0,0">
                        <w:txbxContent>
                          <w:p w14:paraId="0187D9CB" w14:textId="781D64DE" w:rsidR="00EA0CED" w:rsidRPr="00643F98" w:rsidRDefault="00EA0CED" w:rsidP="00807C91">
                            <w:pPr>
                              <w:spacing w:before="0" w:after="0" w:line="240" w:lineRule="auto"/>
                              <w:jc w:val="center"/>
                              <w:rPr>
                                <w:b/>
                                <w:bCs/>
                                <w:sz w:val="24"/>
                                <w:szCs w:val="24"/>
                                <w:lang w:eastAsia="ko-KR"/>
                              </w:rPr>
                            </w:pPr>
                            <w:bookmarkStart w:id="101" w:name="_Hlk155700983"/>
                            <w:bookmarkStart w:id="102" w:name="_Hlk155700984"/>
                            <w:r w:rsidRPr="00643F98">
                              <w:rPr>
                                <w:rFonts w:ascii="Malgun Gothic" w:eastAsia="Malgun Gothic" w:hAnsi="Malgun Gothic" w:cs="Malgun Gothic"/>
                                <w:b/>
                                <w:bCs/>
                                <w:sz w:val="24"/>
                                <w:szCs w:val="24"/>
                                <w:lang w:val="ko"/>
                              </w:rPr>
                              <w:t>전략</w:t>
                            </w:r>
                            <w:bookmarkEnd w:id="101"/>
                            <w:bookmarkEnd w:id="102"/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1F34EE" w:rsidRPr="00E91900">
              <w:rPr>
                <w:noProof/>
              </w:rPr>
              <w:drawing>
                <wp:inline distT="0" distB="0" distL="0" distR="0" wp14:anchorId="715A86BB" wp14:editId="00663A5E">
                  <wp:extent cx="1404000" cy="1404000"/>
                  <wp:effectExtent l="0" t="0" r="5715" b="5715"/>
                  <wp:docPr id="478145865" name="Picture 44" descr="전략 문서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8145865" name="Picture 44" descr="전략 문서."/>
                          <pic:cNvPicPr/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4000" cy="140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21" w:type="dxa"/>
            <w:vAlign w:val="center"/>
          </w:tcPr>
          <w:p w14:paraId="107EE6B8" w14:textId="77777777" w:rsidR="001F34EE" w:rsidRPr="00E91900" w:rsidRDefault="00EA0CED" w:rsidP="003401AF">
            <w:pPr>
              <w:spacing w:before="0" w:after="120" w:line="240" w:lineRule="auto"/>
              <w:rPr>
                <w:lang w:eastAsia="ko-KR"/>
              </w:rPr>
            </w:pPr>
            <w:r w:rsidRPr="00E91900">
              <w:rPr>
                <w:rFonts w:eastAsia="Malgun Gothic" w:cs="Malgun Gothic"/>
                <w:lang w:val="ko" w:eastAsia="ko-KR"/>
              </w:rPr>
              <w:t>우리는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새로운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문화적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및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언어적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다양성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전략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2024-2028</w:t>
            </w:r>
            <w:r w:rsidRPr="00E91900">
              <w:rPr>
                <w:rFonts w:eastAsia="Malgun Gothic" w:cs="Malgun Gothic"/>
                <w:lang w:val="ko" w:eastAsia="ko-KR"/>
              </w:rPr>
              <w:t>을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작성했습니다</w:t>
            </w:r>
            <w:r w:rsidRPr="00E91900">
              <w:rPr>
                <w:rFonts w:eastAsia="Malgun Gothic" w:cs="Malgun Gothic"/>
                <w:lang w:val="ko" w:eastAsia="ko-KR"/>
              </w:rPr>
              <w:t>.</w:t>
            </w:r>
          </w:p>
          <w:p w14:paraId="6F65DDC2" w14:textId="77777777" w:rsidR="007C2796" w:rsidRPr="00E91900" w:rsidRDefault="00EA0CED" w:rsidP="003401AF">
            <w:pPr>
              <w:spacing w:before="0" w:after="120" w:line="240" w:lineRule="auto"/>
              <w:rPr>
                <w:lang w:eastAsia="ko-KR"/>
              </w:rPr>
            </w:pPr>
            <w:r w:rsidRPr="00E91900">
              <w:rPr>
                <w:rFonts w:eastAsia="Malgun Gothic" w:cs="Malgun Gothic"/>
                <w:lang w:val="ko" w:eastAsia="ko-KR"/>
              </w:rPr>
              <w:t>우리는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이것을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'</w:t>
            </w:r>
            <w:r w:rsidRPr="00E91900">
              <w:rPr>
                <w:rFonts w:eastAsia="Malgun Gothic" w:cs="Malgun Gothic"/>
                <w:lang w:val="ko" w:eastAsia="ko-KR"/>
              </w:rPr>
              <w:t>전략</w:t>
            </w:r>
            <w:r w:rsidRPr="00E91900">
              <w:rPr>
                <w:rFonts w:eastAsia="Malgun Gothic" w:cs="Malgun Gothic"/>
                <w:lang w:val="ko" w:eastAsia="ko-KR"/>
              </w:rPr>
              <w:t>'</w:t>
            </w:r>
            <w:r w:rsidRPr="00E91900">
              <w:rPr>
                <w:rFonts w:eastAsia="Malgun Gothic" w:cs="Malgun Gothic"/>
                <w:lang w:val="ko" w:eastAsia="ko-KR"/>
              </w:rPr>
              <w:t>이라고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부릅니다</w:t>
            </w:r>
            <w:r w:rsidRPr="00E91900">
              <w:rPr>
                <w:rFonts w:eastAsia="Malgun Gothic" w:cs="Malgun Gothic"/>
                <w:lang w:val="ko" w:eastAsia="ko-KR"/>
              </w:rPr>
              <w:t>.</w:t>
            </w:r>
          </w:p>
          <w:p w14:paraId="31F94F2B" w14:textId="77777777" w:rsidR="007C2796" w:rsidRPr="00E91900" w:rsidRDefault="00EA0CED" w:rsidP="003401AF">
            <w:pPr>
              <w:spacing w:before="0" w:after="120" w:line="240" w:lineRule="auto"/>
              <w:rPr>
                <w:lang w:eastAsia="ko-KR"/>
              </w:rPr>
            </w:pPr>
            <w:r w:rsidRPr="00E91900">
              <w:rPr>
                <w:rFonts w:eastAsia="Malgun Gothic" w:cs="Malgun Gothic"/>
                <w:lang w:val="ko" w:eastAsia="ko-KR"/>
              </w:rPr>
              <w:t>이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전략은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CALD </w:t>
            </w:r>
            <w:r w:rsidRPr="00E91900">
              <w:rPr>
                <w:rFonts w:eastAsia="Malgun Gothic" w:cs="Malgun Gothic"/>
                <w:lang w:val="ko" w:eastAsia="ko-KR"/>
              </w:rPr>
              <w:t>참가자들을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위해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NDIS</w:t>
            </w:r>
            <w:r w:rsidRPr="00E91900">
              <w:rPr>
                <w:rFonts w:eastAsia="Malgun Gothic" w:cs="Malgun Gothic"/>
                <w:lang w:val="ko" w:eastAsia="ko-KR"/>
              </w:rPr>
              <w:t>를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어떻게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개선할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것인지에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대한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계획입니다</w:t>
            </w:r>
            <w:r w:rsidRPr="00E91900">
              <w:rPr>
                <w:rFonts w:eastAsia="Malgun Gothic" w:cs="Malgun Gothic"/>
                <w:lang w:val="ko" w:eastAsia="ko-KR"/>
              </w:rPr>
              <w:t>.</w:t>
            </w:r>
          </w:p>
        </w:tc>
      </w:tr>
      <w:tr w:rsidR="00F877A7" w:rsidRPr="00E91900" w14:paraId="0A9EAB22" w14:textId="77777777" w:rsidTr="003401AF">
        <w:trPr>
          <w:gridAfter w:val="2"/>
          <w:wAfter w:w="144" w:type="dxa"/>
          <w:trHeight w:val="1886"/>
        </w:trPr>
        <w:tc>
          <w:tcPr>
            <w:tcW w:w="2551" w:type="dxa"/>
            <w:vAlign w:val="center"/>
          </w:tcPr>
          <w:p w14:paraId="082FEAC1" w14:textId="77777777" w:rsidR="007C2796" w:rsidRPr="00E91900" w:rsidRDefault="00EA0CED" w:rsidP="00BA265B">
            <w:pPr>
              <w:pStyle w:val="Image"/>
              <w:spacing w:before="0" w:after="0"/>
              <w:rPr>
                <w:noProof/>
              </w:rPr>
            </w:pPr>
            <w:r w:rsidRPr="00E91900">
              <w:rPr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739136" behindDoc="0" locked="0" layoutInCell="1" allowOverlap="1" wp14:anchorId="5CDBEB89" wp14:editId="3B2BE27E">
                      <wp:simplePos x="0" y="0"/>
                      <wp:positionH relativeFrom="column">
                        <wp:posOffset>300990</wp:posOffset>
                      </wp:positionH>
                      <wp:positionV relativeFrom="paragraph">
                        <wp:posOffset>270510</wp:posOffset>
                      </wp:positionV>
                      <wp:extent cx="892175" cy="278130"/>
                      <wp:effectExtent l="0" t="0" r="3175" b="7620"/>
                      <wp:wrapNone/>
                      <wp:docPr id="2097520423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92175" cy="27813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45326C26" w14:textId="77777777" w:rsidR="00EA0CED" w:rsidRPr="00184A10" w:rsidRDefault="00EA0CED" w:rsidP="000778B0">
                                  <w:pPr>
                                    <w:spacing w:before="0" w:after="0" w:line="192" w:lineRule="auto"/>
                                    <w:jc w:val="center"/>
                                    <w:rPr>
                                      <w:sz w:val="22"/>
                                      <w:szCs w:val="22"/>
                                      <w:lang w:val="en-PH"/>
                                    </w:rPr>
                                  </w:pPr>
                                  <w:r w:rsidRPr="00184A10">
                                    <w:rPr>
                                      <w:rFonts w:ascii="Malgun Gothic" w:eastAsia="Malgun Gothic" w:hAnsi="Malgun Gothic" w:cs="Malgun Gothic"/>
                                      <w:b/>
                                      <w:bCs/>
                                      <w:sz w:val="22"/>
                                      <w:szCs w:val="22"/>
                                      <w:lang w:val="ko"/>
                                    </w:rPr>
                                    <w:t>행동 계획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CDBEB89" id="_x0000_s1031" type="#_x0000_t202" alt="&quot;&quot;" style="position:absolute;left:0;text-align:left;margin-left:23.7pt;margin-top:21.3pt;width:70.25pt;height:21.9pt;z-index:25173913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" filled="f" stroked="f">
                      <v:textbox inset="0,0,0,0">
                        <w:txbxContent>
                          <w:p w14:paraId="45326C26" w14:textId="77777777" w:rsidR="00EA0CED" w:rsidRPr="00184A10" w:rsidRDefault="00EA0CED" w:rsidP="000778B0">
                            <w:pPr>
                              <w:spacing w:before="0" w:after="0" w:line="192" w:lineRule="auto"/>
                              <w:jc w:val="center"/>
                              <w:rPr>
                                <w:sz w:val="22"/>
                                <w:szCs w:val="22"/>
                                <w:lang w:val="en-PH"/>
                              </w:rPr>
                            </w:pPr>
                            <w:r w:rsidRPr="00184A10">
                              <w:rPr>
                                <w:rFonts w:ascii="Malgun Gothic" w:eastAsia="Malgun Gothic" w:hAnsi="Malgun Gothic" w:cs="Malgun Gothic"/>
                                <w:b/>
                                <w:bCs/>
                                <w:sz w:val="22"/>
                                <w:szCs w:val="22"/>
                                <w:lang w:val="ko"/>
                              </w:rPr>
                              <w:t>행동 계획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7C2796" w:rsidRPr="00E91900">
              <w:rPr>
                <w:noProof/>
              </w:rPr>
              <w:drawing>
                <wp:inline distT="0" distB="0" distL="0" distR="0" wp14:anchorId="061403FE" wp14:editId="48E9DD4C">
                  <wp:extent cx="1404000" cy="1404000"/>
                  <wp:effectExtent l="0" t="0" r="5715" b="5715"/>
                  <wp:docPr id="700079581" name="Picture 1" descr="체크 표시된 목록이 있는 행동 계획 문서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0079581" name="Picture 1" descr="체크 표시된 목록이 있는 행동 계획 문서."/>
                          <pic:cNvPicPr/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4000" cy="140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21" w:type="dxa"/>
            <w:vAlign w:val="center"/>
          </w:tcPr>
          <w:p w14:paraId="314DA423" w14:textId="77777777" w:rsidR="007C2796" w:rsidRPr="00E91900" w:rsidRDefault="00EA0CED" w:rsidP="003401AF">
            <w:pPr>
              <w:spacing w:line="240" w:lineRule="auto"/>
              <w:rPr>
                <w:lang w:eastAsia="ko-KR"/>
              </w:rPr>
            </w:pPr>
            <w:r w:rsidRPr="00E91900">
              <w:rPr>
                <w:rFonts w:eastAsia="Malgun Gothic" w:cs="Malgun Gothic"/>
                <w:lang w:val="ko" w:eastAsia="ko-KR"/>
              </w:rPr>
              <w:t>이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행동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계획은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본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전략을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지원하기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위해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우리가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무엇을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할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것인지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설명합니다</w:t>
            </w:r>
            <w:r w:rsidRPr="00E91900">
              <w:rPr>
                <w:rFonts w:eastAsia="Malgun Gothic" w:cs="Malgun Gothic"/>
                <w:lang w:val="ko" w:eastAsia="ko-KR"/>
              </w:rPr>
              <w:t>.</w:t>
            </w:r>
          </w:p>
        </w:tc>
      </w:tr>
      <w:tr w:rsidR="00F877A7" w:rsidRPr="00E91900" w14:paraId="4CC0FF2D" w14:textId="77777777" w:rsidTr="00D51C9C">
        <w:trPr>
          <w:gridAfter w:val="1"/>
          <w:wAfter w:w="89" w:type="dxa"/>
        </w:trPr>
        <w:tc>
          <w:tcPr>
            <w:tcW w:w="2551" w:type="dxa"/>
            <w:vAlign w:val="center"/>
          </w:tcPr>
          <w:p w14:paraId="0417F7B8" w14:textId="1CC37BD0" w:rsidR="007C2796" w:rsidRPr="00E91900" w:rsidRDefault="00643F98" w:rsidP="007C2796">
            <w:pPr>
              <w:pStyle w:val="Image"/>
              <w:spacing w:before="0" w:after="0"/>
              <w:rPr>
                <w:noProof/>
              </w:rPr>
            </w:pPr>
            <w:r w:rsidRPr="00E91900">
              <w:rPr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741184" behindDoc="0" locked="0" layoutInCell="1" allowOverlap="1" wp14:anchorId="3207283F" wp14:editId="4D881636">
                      <wp:simplePos x="0" y="0"/>
                      <wp:positionH relativeFrom="column">
                        <wp:posOffset>472440</wp:posOffset>
                      </wp:positionH>
                      <wp:positionV relativeFrom="paragraph">
                        <wp:posOffset>384810</wp:posOffset>
                      </wp:positionV>
                      <wp:extent cx="892175" cy="210185"/>
                      <wp:effectExtent l="0" t="0" r="3175" b="0"/>
                      <wp:wrapNone/>
                      <wp:docPr id="662497123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92175" cy="21018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60CA104F" w14:textId="6AC0E60A" w:rsidR="00EA0CED" w:rsidRPr="00643F98" w:rsidRDefault="00EA0CED" w:rsidP="00FB10D6">
                                  <w:pPr>
                                    <w:spacing w:before="0" w:after="0" w:line="192" w:lineRule="auto"/>
                                    <w:jc w:val="center"/>
                                    <w:rPr>
                                      <w:sz w:val="24"/>
                                      <w:szCs w:val="32"/>
                                      <w:lang w:val="en-PH" w:eastAsia="ko-KR"/>
                                    </w:rPr>
                                  </w:pPr>
                                  <w:r w:rsidRPr="00643F98">
                                    <w:rPr>
                                      <w:rFonts w:ascii="Malgun Gothic" w:eastAsia="Malgun Gothic" w:hAnsi="Malgun Gothic" w:cs="Malgun Gothic"/>
                                      <w:b/>
                                      <w:bCs/>
                                      <w:sz w:val="24"/>
                                      <w:szCs w:val="32"/>
                                      <w:lang w:val="ko"/>
                                    </w:rPr>
                                    <w:t>성과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207283F" id="_x0000_s1032" type="#_x0000_t202" alt="&quot;&quot;" style="position:absolute;left:0;text-align:left;margin-left:37.2pt;margin-top:30.3pt;width:70.25pt;height:16.55pt;z-index:25174118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" filled="f" stroked="f">
                      <v:textbox inset="0,0,0,0">
                        <w:txbxContent>
                          <w:p w14:paraId="60CA104F" w14:textId="6AC0E60A" w:rsidR="00EA0CED" w:rsidRPr="00643F98" w:rsidRDefault="00EA0CED" w:rsidP="00FB10D6">
                            <w:pPr>
                              <w:spacing w:before="0" w:after="0" w:line="192" w:lineRule="auto"/>
                              <w:jc w:val="center"/>
                              <w:rPr>
                                <w:sz w:val="24"/>
                                <w:szCs w:val="32"/>
                                <w:lang w:val="en-PH" w:eastAsia="ko-KR"/>
                              </w:rPr>
                            </w:pPr>
                            <w:r w:rsidRPr="00643F98">
                              <w:rPr>
                                <w:rFonts w:ascii="Malgun Gothic" w:eastAsia="Malgun Gothic" w:hAnsi="Malgun Gothic" w:cs="Malgun Gothic"/>
                                <w:b/>
                                <w:bCs/>
                                <w:sz w:val="24"/>
                                <w:szCs w:val="32"/>
                                <w:lang w:val="ko"/>
                              </w:rPr>
                              <w:t>성과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E91900">
              <w:rPr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743232" behindDoc="0" locked="0" layoutInCell="1" allowOverlap="1" wp14:anchorId="4EDB8506" wp14:editId="1271A81E">
                      <wp:simplePos x="0" y="0"/>
                      <wp:positionH relativeFrom="column">
                        <wp:posOffset>124460</wp:posOffset>
                      </wp:positionH>
                      <wp:positionV relativeFrom="paragraph">
                        <wp:posOffset>134620</wp:posOffset>
                      </wp:positionV>
                      <wp:extent cx="892175" cy="210185"/>
                      <wp:effectExtent l="0" t="0" r="3175" b="0"/>
                      <wp:wrapNone/>
                      <wp:docPr id="1749352646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92175" cy="21018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5432D279" w14:textId="77777777" w:rsidR="00EA0CED" w:rsidRPr="00643F98" w:rsidRDefault="00EA0CED" w:rsidP="00FB10D6">
                                  <w:pPr>
                                    <w:spacing w:before="0" w:after="0" w:line="192" w:lineRule="auto"/>
                                    <w:jc w:val="center"/>
                                    <w:rPr>
                                      <w:sz w:val="22"/>
                                      <w:szCs w:val="22"/>
                                      <w:lang w:val="en-PH"/>
                                    </w:rPr>
                                  </w:pPr>
                                  <w:r w:rsidRPr="00643F98">
                                    <w:rPr>
                                      <w:rFonts w:ascii="Malgun Gothic" w:eastAsia="Malgun Gothic" w:hAnsi="Malgun Gothic" w:cs="Malgun Gothic"/>
                                      <w:b/>
                                      <w:bCs/>
                                      <w:sz w:val="22"/>
                                      <w:szCs w:val="22"/>
                                      <w:lang w:val="ko"/>
                                    </w:rPr>
                                    <w:t>행동 방안(Actions)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EDB8506" id="_x0000_s1033" type="#_x0000_t202" alt="&quot;&quot;" style="position:absolute;left:0;text-align:left;margin-left:9.8pt;margin-top:10.6pt;width:70.25pt;height:16.55pt;z-index:25174323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" filled="f" stroked="f">
                      <v:textbox inset="0,0,0,0">
                        <w:txbxContent>
                          <w:p w14:paraId="5432D279" w14:textId="77777777" w:rsidR="00EA0CED" w:rsidRPr="00643F98" w:rsidRDefault="00EA0CED" w:rsidP="00FB10D6">
                            <w:pPr>
                              <w:spacing w:before="0" w:after="0" w:line="192" w:lineRule="auto"/>
                              <w:jc w:val="center"/>
                              <w:rPr>
                                <w:sz w:val="22"/>
                                <w:szCs w:val="22"/>
                                <w:lang w:val="en-PH"/>
                              </w:rPr>
                            </w:pPr>
                            <w:r w:rsidRPr="00643F98">
                              <w:rPr>
                                <w:rFonts w:ascii="Malgun Gothic" w:eastAsia="Malgun Gothic" w:hAnsi="Malgun Gothic" w:cs="Malgun Gothic"/>
                                <w:b/>
                                <w:bCs/>
                                <w:sz w:val="22"/>
                                <w:szCs w:val="22"/>
                                <w:lang w:val="ko"/>
                              </w:rPr>
                              <w:t>행동 방안(Actions)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7C2796" w:rsidRPr="00E91900">
              <w:rPr>
                <w:noProof/>
              </w:rPr>
              <w:drawing>
                <wp:inline distT="0" distB="0" distL="0" distR="0" wp14:anchorId="26955B93" wp14:editId="4AE6EA3F">
                  <wp:extent cx="1404000" cy="1404000"/>
                  <wp:effectExtent l="0" t="0" r="5715" b="5715"/>
                  <wp:docPr id="2088040572" name="Picture 2" descr="성과(Outcomes) 문서와 행동방안(Actions) 문서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88040572" name="Picture 2" descr="성과(Outcomes) 문서와 행동방안(Actions) 문서.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4000" cy="140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gridSpan w:val="2"/>
            <w:vAlign w:val="center"/>
          </w:tcPr>
          <w:p w14:paraId="26870272" w14:textId="77777777" w:rsidR="007C2796" w:rsidRPr="00E91900" w:rsidRDefault="00EA0CED" w:rsidP="003401AF">
            <w:pPr>
              <w:spacing w:line="240" w:lineRule="auto"/>
              <w:rPr>
                <w:lang w:eastAsia="ko-KR"/>
              </w:rPr>
            </w:pPr>
            <w:r w:rsidRPr="00E91900">
              <w:rPr>
                <w:rFonts w:eastAsia="Malgun Gothic" w:cs="Malgun Gothic"/>
                <w:lang w:val="ko" w:eastAsia="ko-KR"/>
              </w:rPr>
              <w:t>그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내용은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다음과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같습니다</w:t>
            </w:r>
            <w:r w:rsidRPr="00E91900">
              <w:rPr>
                <w:rFonts w:eastAsia="Malgun Gothic" w:cs="Malgun Gothic"/>
                <w:lang w:val="ko" w:eastAsia="ko-KR"/>
              </w:rPr>
              <w:t>.</w:t>
            </w:r>
          </w:p>
          <w:p w14:paraId="24759686" w14:textId="77777777" w:rsidR="007C2796" w:rsidRPr="00E91900" w:rsidRDefault="00EA0CED" w:rsidP="003401AF">
            <w:pPr>
              <w:pStyle w:val="ListParagraph"/>
              <w:numPr>
                <w:ilvl w:val="0"/>
                <w:numId w:val="36"/>
              </w:numPr>
              <w:spacing w:line="240" w:lineRule="auto"/>
              <w:rPr>
                <w:rFonts w:eastAsia="Times New Roman" w:cs="Tahoma"/>
              </w:rPr>
            </w:pPr>
            <w:r w:rsidRPr="00E91900">
              <w:rPr>
                <w:rFonts w:eastAsia="Malgun Gothic" w:cs="Malgun Gothic"/>
                <w:lang w:val="ko"/>
              </w:rPr>
              <w:t>우리가</w:t>
            </w:r>
            <w:r w:rsidRPr="00E91900">
              <w:rPr>
                <w:rFonts w:eastAsia="Malgun Gothic" w:cs="Malgun Gothic"/>
                <w:lang w:val="ko"/>
              </w:rPr>
              <w:t xml:space="preserve"> </w:t>
            </w:r>
            <w:r w:rsidRPr="00E91900">
              <w:rPr>
                <w:rFonts w:eastAsia="Malgun Gothic" w:cs="Malgun Gothic"/>
                <w:lang w:val="ko"/>
              </w:rPr>
              <w:t>취할</w:t>
            </w:r>
            <w:r w:rsidRPr="00E91900">
              <w:rPr>
                <w:rFonts w:eastAsia="Malgun Gothic" w:cs="Malgun Gothic"/>
                <w:lang w:val="ko"/>
              </w:rPr>
              <w:t xml:space="preserve"> </w:t>
            </w:r>
            <w:r w:rsidRPr="00E91900">
              <w:rPr>
                <w:rFonts w:eastAsia="Malgun Gothic" w:cs="Malgun Gothic"/>
                <w:lang w:val="ko"/>
              </w:rPr>
              <w:t>행동</w:t>
            </w:r>
            <w:r w:rsidRPr="00E91900">
              <w:rPr>
                <w:rFonts w:eastAsia="Malgun Gothic" w:cs="Malgun Gothic"/>
                <w:lang w:val="ko"/>
              </w:rPr>
              <w:t xml:space="preserve"> </w:t>
            </w:r>
            <w:r w:rsidRPr="00E91900">
              <w:rPr>
                <w:rFonts w:eastAsia="Malgun Gothic" w:cs="Malgun Gothic"/>
                <w:lang w:val="ko"/>
              </w:rPr>
              <w:t>방안</w:t>
            </w:r>
            <w:r w:rsidRPr="00E91900">
              <w:rPr>
                <w:rFonts w:eastAsia="Malgun Gothic" w:cs="Malgun Gothic"/>
                <w:lang w:val="ko"/>
              </w:rPr>
              <w:t xml:space="preserve"> </w:t>
            </w:r>
          </w:p>
          <w:p w14:paraId="4E1C549E" w14:textId="77777777" w:rsidR="007C2796" w:rsidRPr="00E91900" w:rsidRDefault="00EA0CED" w:rsidP="003401AF">
            <w:pPr>
              <w:pStyle w:val="ListParagraph"/>
              <w:numPr>
                <w:ilvl w:val="0"/>
                <w:numId w:val="36"/>
              </w:numPr>
              <w:spacing w:line="240" w:lineRule="auto"/>
              <w:rPr>
                <w:rFonts w:eastAsia="Times New Roman" w:cs="Tahoma"/>
              </w:rPr>
            </w:pPr>
            <w:r w:rsidRPr="00E91900">
              <w:rPr>
                <w:rFonts w:eastAsia="Malgun Gothic" w:cs="Malgun Gothic"/>
                <w:lang w:val="ko"/>
              </w:rPr>
              <w:t>우리가</w:t>
            </w:r>
            <w:r w:rsidRPr="00E91900">
              <w:rPr>
                <w:rFonts w:eastAsia="Malgun Gothic" w:cs="Malgun Gothic"/>
                <w:lang w:val="ko"/>
              </w:rPr>
              <w:t xml:space="preserve"> </w:t>
            </w:r>
            <w:r w:rsidRPr="00E91900">
              <w:rPr>
                <w:rFonts w:eastAsia="Malgun Gothic" w:cs="Malgun Gothic"/>
                <w:lang w:val="ko"/>
              </w:rPr>
              <w:t>원하는</w:t>
            </w:r>
            <w:r w:rsidRPr="00E91900">
              <w:rPr>
                <w:rFonts w:eastAsia="Malgun Gothic" w:cs="Malgun Gothic"/>
                <w:lang w:val="ko"/>
              </w:rPr>
              <w:t xml:space="preserve"> </w:t>
            </w:r>
            <w:r w:rsidRPr="00E91900">
              <w:rPr>
                <w:rStyle w:val="Strong"/>
                <w:rFonts w:eastAsia="Malgun Gothic" w:cs="Malgun Gothic"/>
                <w:lang w:val="ko"/>
              </w:rPr>
              <w:t>성과</w:t>
            </w:r>
            <w:r w:rsidRPr="00E91900">
              <w:rPr>
                <w:rFonts w:eastAsia="Malgun Gothic" w:cs="Malgun Gothic"/>
                <w:lang w:val="ko"/>
              </w:rPr>
              <w:t>.</w:t>
            </w:r>
          </w:p>
          <w:p w14:paraId="2FE7053F" w14:textId="77777777" w:rsidR="007C2796" w:rsidRPr="00E91900" w:rsidRDefault="00EA0CED" w:rsidP="003401AF">
            <w:pPr>
              <w:spacing w:line="240" w:lineRule="auto"/>
              <w:rPr>
                <w:lang w:eastAsia="ko-KR"/>
              </w:rPr>
            </w:pPr>
            <w:r w:rsidRPr="00E91900">
              <w:rPr>
                <w:rFonts w:eastAsia="Malgun Gothic" w:cs="Malgun Gothic"/>
                <w:lang w:val="ko" w:eastAsia="ko-KR"/>
              </w:rPr>
              <w:t>성과란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우리의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업무가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사람들의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삶을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변화시키는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방식입니다</w:t>
            </w:r>
            <w:r w:rsidRPr="00E91900">
              <w:rPr>
                <w:rFonts w:eastAsia="Malgun Gothic" w:cs="Malgun Gothic"/>
                <w:lang w:val="ko" w:eastAsia="ko-KR"/>
              </w:rPr>
              <w:t>.</w:t>
            </w:r>
          </w:p>
        </w:tc>
      </w:tr>
      <w:tr w:rsidR="00F877A7" w:rsidRPr="00E91900" w14:paraId="5D56B8FA" w14:textId="77777777" w:rsidTr="003401AF">
        <w:trPr>
          <w:gridAfter w:val="2"/>
          <w:wAfter w:w="144" w:type="dxa"/>
        </w:trPr>
        <w:tc>
          <w:tcPr>
            <w:tcW w:w="2551" w:type="dxa"/>
            <w:vAlign w:val="center"/>
          </w:tcPr>
          <w:p w14:paraId="230A5184" w14:textId="77777777" w:rsidR="007C2796" w:rsidRPr="00E91900" w:rsidRDefault="00EA0CED" w:rsidP="0093391A">
            <w:pPr>
              <w:pStyle w:val="Image"/>
              <w:spacing w:before="0" w:after="0"/>
            </w:pPr>
            <w:r w:rsidRPr="00E91900">
              <w:rPr>
                <w:noProof/>
              </w:rPr>
              <w:drawing>
                <wp:inline distT="0" distB="0" distL="0" distR="0" wp14:anchorId="17B5568B" wp14:editId="22C5DC4D">
                  <wp:extent cx="1404000" cy="1404000"/>
                  <wp:effectExtent l="0" t="0" r="5715" b="5715"/>
                  <wp:docPr id="1569362203" name="Picture 1569362203" descr="NDIS 플랜을 가지고 있는 참가자. 그 위에는 엄지 손가락 올림 아이콘과 위쪽 화살표가 있습니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69362203" name="Picture 1569362203" descr="NDIS 플랜을 가지고 있는 참가자. 그 위에는 엄지 손가락 올림 아이콘과 위쪽 화살표가 있습니다."/>
                          <pic:cNvPicPr/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4000" cy="140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21" w:type="dxa"/>
            <w:vAlign w:val="center"/>
          </w:tcPr>
          <w:p w14:paraId="5DE60B92" w14:textId="77777777" w:rsidR="007C2796" w:rsidRPr="00E91900" w:rsidRDefault="00EA0CED" w:rsidP="003401AF">
            <w:pPr>
              <w:spacing w:line="240" w:lineRule="auto"/>
              <w:rPr>
                <w:lang w:eastAsia="ko-KR"/>
              </w:rPr>
            </w:pPr>
            <w:r w:rsidRPr="00E91900">
              <w:rPr>
                <w:rFonts w:eastAsia="Malgun Gothic" w:cs="Malgun Gothic"/>
                <w:lang w:val="ko" w:eastAsia="ko-KR"/>
              </w:rPr>
              <w:t>우리는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참가자들의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NDIS</w:t>
            </w:r>
            <w:r w:rsidRPr="00E91900">
              <w:rPr>
                <w:rFonts w:eastAsia="Malgun Gothic" w:cs="Malgun Gothic"/>
                <w:lang w:val="ko" w:eastAsia="ko-KR"/>
              </w:rPr>
              <w:t>에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대한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경험을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향상시키는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더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나은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성과를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얻기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원합니다</w:t>
            </w:r>
            <w:r w:rsidRPr="00E91900">
              <w:rPr>
                <w:rFonts w:eastAsia="Malgun Gothic" w:cs="Malgun Gothic"/>
                <w:lang w:val="ko" w:eastAsia="ko-KR"/>
              </w:rPr>
              <w:t>.</w:t>
            </w:r>
          </w:p>
        </w:tc>
      </w:tr>
      <w:tr w:rsidR="00F877A7" w:rsidRPr="00E91900" w14:paraId="02F5E291" w14:textId="77777777" w:rsidTr="00D51C9C">
        <w:tc>
          <w:tcPr>
            <w:tcW w:w="2551" w:type="dxa"/>
            <w:vAlign w:val="center"/>
          </w:tcPr>
          <w:p w14:paraId="63033FF6" w14:textId="77777777" w:rsidR="007C2796" w:rsidRPr="00E91900" w:rsidRDefault="00EA0CED" w:rsidP="007C2796">
            <w:pPr>
              <w:pStyle w:val="Image"/>
              <w:spacing w:before="0" w:after="100" w:afterAutospacing="1"/>
            </w:pPr>
            <w:r w:rsidRPr="00E91900">
              <w:rPr>
                <w:noProof/>
              </w:rPr>
              <w:drawing>
                <wp:inline distT="0" distB="0" distL="0" distR="0" wp14:anchorId="1BA14C98" wp14:editId="160415CC">
                  <wp:extent cx="1404000" cy="1404000"/>
                  <wp:effectExtent l="0" t="0" r="5715" b="5715"/>
                  <wp:docPr id="1717061877" name="Picture 1717061877" descr="생각하는 사람과 그 위쪽에 있는 생각 말풍선 안에 엄지손가락 올림 아이콘이 있습니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17061877" name="Picture 1717061877" descr="생각하는 사람과 그 위쪽에 있는 생각 말풍선 안에 엄지손가락 올림 아이콘이 있습니다."/>
                          <pic:cNvPicPr/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4000" cy="140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65" w:type="dxa"/>
            <w:gridSpan w:val="3"/>
            <w:vAlign w:val="center"/>
          </w:tcPr>
          <w:p w14:paraId="0EB9A4D9" w14:textId="77777777" w:rsidR="007C2796" w:rsidRPr="00E91900" w:rsidRDefault="00EA0CED" w:rsidP="003401AF">
            <w:pPr>
              <w:spacing w:line="240" w:lineRule="auto"/>
              <w:rPr>
                <w:lang w:eastAsia="ko-KR"/>
              </w:rPr>
            </w:pPr>
            <w:r w:rsidRPr="00E91900">
              <w:rPr>
                <w:rFonts w:eastAsia="Malgun Gothic" w:cs="Malgun Gothic"/>
                <w:lang w:val="ko" w:eastAsia="ko-KR"/>
              </w:rPr>
              <w:t>이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행동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계획은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또한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행동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방안이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효과가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있는지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알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수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있는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방법을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설명합니다</w:t>
            </w:r>
            <w:r w:rsidRPr="00E91900">
              <w:rPr>
                <w:rFonts w:eastAsia="Malgun Gothic" w:cs="Malgun Gothic"/>
                <w:lang w:val="ko" w:eastAsia="ko-KR"/>
              </w:rPr>
              <w:t>.</w:t>
            </w:r>
          </w:p>
        </w:tc>
      </w:tr>
    </w:tbl>
    <w:p w14:paraId="2E017DF6" w14:textId="77777777" w:rsidR="007A0C51" w:rsidRPr="00E91900" w:rsidRDefault="00EA0CED" w:rsidP="007A0C51">
      <w:pPr>
        <w:pStyle w:val="Heading2"/>
        <w:rPr>
          <w:color w:val="000000" w:themeColor="text1"/>
        </w:rPr>
      </w:pPr>
      <w:r w:rsidRPr="00E91900">
        <w:rPr>
          <w:rStyle w:val="Heading2Char"/>
          <w:b/>
          <w:bCs/>
          <w:noProof/>
          <w:color w:val="000000" w:themeColor="text1"/>
        </w:rPr>
        <w:lastRenderedPageBreak/>
        <mc:AlternateContent>
          <mc:Choice Requires="wps">
            <w:drawing>
              <wp:anchor distT="0" distB="0" distL="114300" distR="114300" simplePos="0" relativeHeight="251723776" behindDoc="1" locked="0" layoutInCell="1" allowOverlap="1" wp14:anchorId="35C4FDE4" wp14:editId="106D1E8C">
                <wp:simplePos x="0" y="0"/>
                <wp:positionH relativeFrom="page">
                  <wp:posOffset>570230</wp:posOffset>
                </wp:positionH>
                <wp:positionV relativeFrom="paragraph">
                  <wp:posOffset>-113453</wp:posOffset>
                </wp:positionV>
                <wp:extent cx="6422400" cy="691200"/>
                <wp:effectExtent l="12700" t="12700" r="29210" b="20320"/>
                <wp:wrapNone/>
                <wp:docPr id="155562356" name="Rectangle: Rounded Corners 155562356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22400" cy="691200"/>
                        </a:xfrm>
                        <a:prstGeom prst="roundRect">
                          <a:avLst>
                            <a:gd name="adj" fmla="val 27035"/>
                          </a:avLst>
                        </a:prstGeom>
                        <a:solidFill>
                          <a:srgbClr val="8AC640"/>
                        </a:solidFill>
                        <a:ln w="38100">
                          <a:solidFill>
                            <a:srgbClr val="6B2976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3EF81D1" id="Rectangle: Rounded Corners 155562356" o:spid="_x0000_s1026" style="position:absolute;left:0;text-align:left;margin-left:44.9pt;margin-top:-8.95pt;width:505.7pt;height:54.45pt;z-index:-2515927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arcsize="17719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" fillcolor="#8ac640" strokecolor="#6b2976" strokeweight="3pt">
                <w10:wrap anchorx="page"/>
              </v:roundrect>
            </w:pict>
          </mc:Fallback>
        </mc:AlternateContent>
      </w:r>
      <w:bookmarkStart w:id="103" w:name="_Toc256000002"/>
      <w:r w:rsidRPr="00E91900">
        <w:rPr>
          <w:rFonts w:eastAsia="Malgun Gothic" w:cs="Malgun Gothic"/>
          <w:color w:val="000000" w:themeColor="text1"/>
          <w:lang w:val="ko"/>
        </w:rPr>
        <w:t xml:space="preserve">1. </w:t>
      </w:r>
      <w:r w:rsidRPr="00E91900">
        <w:rPr>
          <w:rFonts w:eastAsia="Malgun Gothic" w:cs="Malgun Gothic"/>
          <w:color w:val="000000" w:themeColor="text1"/>
          <w:lang w:val="ko"/>
        </w:rPr>
        <w:t>업무</w:t>
      </w:r>
      <w:r w:rsidRPr="00E91900">
        <w:rPr>
          <w:rFonts w:eastAsia="Malgun Gothic" w:cs="Malgun Gothic"/>
          <w:color w:val="000000" w:themeColor="text1"/>
          <w:lang w:val="ko"/>
        </w:rPr>
        <w:t xml:space="preserve"> </w:t>
      </w:r>
      <w:r w:rsidRPr="00E91900">
        <w:rPr>
          <w:rFonts w:eastAsia="Malgun Gothic" w:cs="Malgun Gothic"/>
          <w:color w:val="000000" w:themeColor="text1"/>
          <w:lang w:val="ko"/>
        </w:rPr>
        <w:t>시</w:t>
      </w:r>
      <w:r w:rsidRPr="00E91900">
        <w:rPr>
          <w:rFonts w:eastAsia="Malgun Gothic" w:cs="Malgun Gothic"/>
          <w:color w:val="000000" w:themeColor="text1"/>
          <w:lang w:val="ko"/>
        </w:rPr>
        <w:t xml:space="preserve"> CALD </w:t>
      </w:r>
      <w:r w:rsidRPr="00E91900">
        <w:rPr>
          <w:rFonts w:eastAsia="Malgun Gothic" w:cs="Malgun Gothic"/>
          <w:color w:val="000000" w:themeColor="text1"/>
          <w:lang w:val="ko"/>
        </w:rPr>
        <w:t>참가자에게</w:t>
      </w:r>
      <w:r w:rsidRPr="00E91900">
        <w:rPr>
          <w:rFonts w:eastAsia="Malgun Gothic" w:cs="Malgun Gothic"/>
          <w:color w:val="000000" w:themeColor="text1"/>
          <w:lang w:val="ko"/>
        </w:rPr>
        <w:t xml:space="preserve"> </w:t>
      </w:r>
      <w:r w:rsidRPr="00E91900">
        <w:rPr>
          <w:rFonts w:eastAsia="Malgun Gothic" w:cs="Malgun Gothic"/>
          <w:color w:val="000000" w:themeColor="text1"/>
          <w:lang w:val="ko"/>
        </w:rPr>
        <w:t>집중하기</w:t>
      </w:r>
      <w:bookmarkEnd w:id="103"/>
    </w:p>
    <w:p w14:paraId="0A4A236F" w14:textId="77777777" w:rsidR="007A0C51" w:rsidRPr="00E91900" w:rsidRDefault="00EA0CED" w:rsidP="007A0C51">
      <w:pPr>
        <w:pStyle w:val="Heading3"/>
        <w:spacing w:before="480" w:after="120"/>
      </w:pPr>
      <w:r w:rsidRPr="00E91900">
        <w:rPr>
          <w:noProof/>
        </w:rPr>
        <mc:AlternateContent>
          <mc:Choice Requires="wpg">
            <w:drawing>
              <wp:anchor distT="0" distB="0" distL="114300" distR="114300" simplePos="0" relativeHeight="251725824" behindDoc="1" locked="0" layoutInCell="1" allowOverlap="1" wp14:anchorId="5B1EFAA4" wp14:editId="3D428212">
                <wp:simplePos x="0" y="0"/>
                <wp:positionH relativeFrom="margin">
                  <wp:posOffset>0</wp:posOffset>
                </wp:positionH>
                <wp:positionV relativeFrom="paragraph">
                  <wp:posOffset>676275</wp:posOffset>
                </wp:positionV>
                <wp:extent cx="5798820" cy="241300"/>
                <wp:effectExtent l="19050" t="19050" r="11430" b="25400"/>
                <wp:wrapNone/>
                <wp:docPr id="1112759029" name="Group 1112759029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98820" cy="241300"/>
                          <a:chOff x="0" y="0"/>
                          <a:chExt cx="5799192" cy="241540"/>
                        </a:xfrm>
                      </wpg:grpSpPr>
                      <wps:wsp>
                        <wps:cNvPr id="836548595" name="Straight Connector 836548595"/>
                        <wps:cNvCnPr/>
                        <wps:spPr>
                          <a:xfrm>
                            <a:off x="0" y="130628"/>
                            <a:ext cx="5716732" cy="0"/>
                          </a:xfrm>
                          <a:prstGeom prst="line">
                            <a:avLst/>
                          </a:prstGeom>
                          <a:ln w="38100" cap="rnd"/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137133973" name="Oval 2137133973"/>
                        <wps:cNvSpPr/>
                        <wps:spPr>
                          <a:xfrm>
                            <a:off x="5557652" y="0"/>
                            <a:ext cx="241540" cy="241540"/>
                          </a:xfrm>
                          <a:prstGeom prst="ellipse">
                            <a:avLst/>
                          </a:prstGeom>
                          <a:solidFill>
                            <a:srgbClr val="8AC640"/>
                          </a:solidFill>
                          <a:ln w="38100">
                            <a:solidFill>
                              <a:srgbClr val="6B2976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numCol="1" spcCol="0" rtlCol="0" fromWordArt="0" anchor="ctr" anchorCtr="0" forceAA="0" compatLnSpc="1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C25F1BB" id="Group 1112759029" o:spid="_x0000_s1026" alt="&quot;&quot;" style="position:absolute;margin-left:0;margin-top:53.25pt;width:456.6pt;height:19pt;z-index:-251590656;mso-position-horizontal-relative:margin;mso-width-relative:margin;mso-height-relative:margin" coordsize="57991,24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">
                <v:line id="Straight Connector 836548595" o:spid="_x0000_s1027" style="position:absolute;visibility:visible;mso-wrap-style:square" from="0,1306" to="57167,130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" strokecolor="#65276f [3044]" strokeweight="3pt">
                  <v:stroke endcap="round"/>
                </v:line>
                <v:oval id="Oval 2137133973" o:spid="_x0000_s1028" style="position:absolute;left:55576;width:2415;height:241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" fillcolor="#8ac640" strokecolor="#6b2976" strokeweight="3pt"/>
                <w10:wrap anchorx="margin"/>
              </v:group>
            </w:pict>
          </mc:Fallback>
        </mc:AlternateContent>
      </w:r>
      <w:r w:rsidRPr="00E91900">
        <w:rPr>
          <w:rFonts w:eastAsia="Malgun Gothic" w:cs="Malgun Gothic"/>
          <w:lang w:val="ko"/>
        </w:rPr>
        <w:t>행동</w:t>
      </w:r>
      <w:r w:rsidRPr="00E91900">
        <w:rPr>
          <w:rFonts w:eastAsia="Malgun Gothic" w:cs="Malgun Gothic"/>
          <w:lang w:val="ko"/>
        </w:rPr>
        <w:t xml:space="preserve"> </w:t>
      </w:r>
      <w:r w:rsidRPr="00E91900">
        <w:rPr>
          <w:rFonts w:eastAsia="Malgun Gothic" w:cs="Malgun Gothic"/>
          <w:lang w:val="ko"/>
        </w:rPr>
        <w:t>방안</w:t>
      </w:r>
      <w:r w:rsidRPr="00E91900">
        <w:rPr>
          <w:rFonts w:eastAsia="Malgun Gothic" w:cs="Malgun Gothic"/>
          <w:lang w:val="ko"/>
        </w:rPr>
        <w:t xml:space="preserve"> 1</w:t>
      </w:r>
    </w:p>
    <w:tbl>
      <w:tblPr>
        <w:tblW w:w="9354" w:type="dxa"/>
        <w:tblLayout w:type="fixed"/>
        <w:tblLook w:val="04A0" w:firstRow="1" w:lastRow="0" w:firstColumn="1" w:lastColumn="0" w:noHBand="0" w:noVBand="1"/>
      </w:tblPr>
      <w:tblGrid>
        <w:gridCol w:w="2551"/>
        <w:gridCol w:w="6373"/>
        <w:gridCol w:w="430"/>
      </w:tblGrid>
      <w:tr w:rsidR="00F877A7" w:rsidRPr="00E91900" w14:paraId="04764816" w14:textId="77777777" w:rsidTr="00D51C9C">
        <w:trPr>
          <w:gridAfter w:val="1"/>
          <w:wAfter w:w="430" w:type="dxa"/>
          <w:trHeight w:val="2934"/>
        </w:trPr>
        <w:tc>
          <w:tcPr>
            <w:tcW w:w="2551" w:type="dxa"/>
            <w:vAlign w:val="center"/>
          </w:tcPr>
          <w:p w14:paraId="593E145E" w14:textId="77777777" w:rsidR="007A0C51" w:rsidRPr="00E91900" w:rsidRDefault="00EA0CED" w:rsidP="008F1375">
            <w:pPr>
              <w:pStyle w:val="Image"/>
            </w:pPr>
            <w:r w:rsidRPr="00E91900">
              <w:rPr>
                <w:noProof/>
              </w:rPr>
              <w:drawing>
                <wp:inline distT="0" distB="0" distL="0" distR="0" wp14:anchorId="7A008CEA" wp14:editId="022ADDC7">
                  <wp:extent cx="1482725" cy="1482725"/>
                  <wp:effectExtent l="0" t="0" r="3175" b="3175"/>
                  <wp:docPr id="797344409" name="Picture 797344409" descr="엄지손가락을 치켜세우는 사람. 그 옆에는 생각 풍선과 안전 아이콘이 있습니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97344409" name="Picture 797344409" descr="엄지손가락을 치켜세우는 사람. 그 옆에는 생각 풍선과 안전 아이콘이 있습니다."/>
                          <pic:cNvPicPr/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73" w:type="dxa"/>
            <w:vAlign w:val="center"/>
          </w:tcPr>
          <w:p w14:paraId="3DA03915" w14:textId="77777777" w:rsidR="007A0C51" w:rsidRPr="00E91900" w:rsidRDefault="00EA0CED" w:rsidP="003401AF">
            <w:pPr>
              <w:spacing w:line="264" w:lineRule="auto"/>
              <w:rPr>
                <w:rStyle w:val="ui-provider"/>
                <w:lang w:eastAsia="ko-KR"/>
              </w:rPr>
            </w:pPr>
            <w:r w:rsidRPr="00E91900">
              <w:rPr>
                <w:rFonts w:eastAsia="Malgun Gothic" w:cs="Malgun Gothic"/>
                <w:lang w:val="ko" w:eastAsia="ko-KR"/>
              </w:rPr>
              <w:t>저희는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지역사회의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다른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사람들과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협력하여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NDIA</w:t>
            </w:r>
            <w:r w:rsidRPr="00E91900">
              <w:rPr>
                <w:rFonts w:eastAsia="Malgun Gothic" w:cs="Malgun Gothic"/>
                <w:lang w:val="ko" w:eastAsia="ko-KR"/>
              </w:rPr>
              <w:t>에서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중요한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몇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가지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단어들의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의미를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모든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분들이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알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수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있도록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노력할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것입니다</w:t>
            </w:r>
            <w:r w:rsidRPr="00E91900">
              <w:rPr>
                <w:rFonts w:eastAsia="Malgun Gothic" w:cs="Malgun Gothic"/>
                <w:lang w:val="ko" w:eastAsia="ko-KR"/>
              </w:rPr>
              <w:t>.</w:t>
            </w:r>
          </w:p>
          <w:p w14:paraId="46BAB9CA" w14:textId="77777777" w:rsidR="007A0C51" w:rsidRPr="00E91900" w:rsidRDefault="00EA0CED" w:rsidP="003401AF">
            <w:pPr>
              <w:spacing w:line="264" w:lineRule="auto"/>
              <w:rPr>
                <w:lang w:eastAsia="ko-KR"/>
              </w:rPr>
            </w:pPr>
            <w:r w:rsidRPr="00E91900">
              <w:rPr>
                <w:rStyle w:val="ui-provider"/>
                <w:rFonts w:eastAsia="Malgun Gothic" w:cs="Malgun Gothic"/>
                <w:lang w:val="ko" w:eastAsia="ko-KR"/>
              </w:rPr>
              <w:t>또한</w:t>
            </w:r>
            <w:r w:rsidRPr="00E91900">
              <w:rPr>
                <w:rStyle w:val="ui-provider"/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Style w:val="ui-provider"/>
                <w:rFonts w:eastAsia="Malgun Gothic" w:cs="Malgun Gothic"/>
                <w:lang w:val="ko" w:eastAsia="ko-KR"/>
              </w:rPr>
              <w:t>이러한</w:t>
            </w:r>
            <w:r w:rsidRPr="00E91900">
              <w:rPr>
                <w:rStyle w:val="ui-provider"/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Style w:val="ui-provider"/>
                <w:rFonts w:eastAsia="Malgun Gothic" w:cs="Malgun Gothic"/>
                <w:lang w:val="ko" w:eastAsia="ko-KR"/>
              </w:rPr>
              <w:t>단어들이</w:t>
            </w:r>
            <w:r w:rsidRPr="00E91900">
              <w:rPr>
                <w:rStyle w:val="ui-provider"/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Style w:val="ui-provider"/>
                <w:rFonts w:eastAsia="Malgun Gothic" w:cs="Malgun Gothic"/>
                <w:lang w:val="ko" w:eastAsia="ko-KR"/>
              </w:rPr>
              <w:t>모든</w:t>
            </w:r>
            <w:r w:rsidRPr="00E91900">
              <w:rPr>
                <w:rStyle w:val="ui-provider"/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Style w:val="Strong"/>
                <w:rFonts w:eastAsia="Malgun Gothic" w:cs="Malgun Gothic"/>
                <w:lang w:val="ko" w:eastAsia="ko-KR"/>
              </w:rPr>
              <w:t>문화권</w:t>
            </w:r>
            <w:r w:rsidRPr="00E91900">
              <w:rPr>
                <w:rStyle w:val="ui-provider"/>
                <w:rFonts w:eastAsia="Malgun Gothic" w:cs="Malgun Gothic"/>
                <w:lang w:val="ko" w:eastAsia="ko-KR"/>
              </w:rPr>
              <w:t>에서</w:t>
            </w:r>
            <w:r w:rsidRPr="00E91900">
              <w:rPr>
                <w:rStyle w:val="ui-provider"/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Style w:val="ui-provider"/>
                <w:rFonts w:eastAsia="Malgun Gothic" w:cs="Malgun Gothic"/>
                <w:lang w:val="ko" w:eastAsia="ko-KR"/>
              </w:rPr>
              <w:t>안전한지</w:t>
            </w:r>
            <w:r w:rsidRPr="00E91900">
              <w:rPr>
                <w:rStyle w:val="ui-provider"/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Style w:val="ui-provider"/>
                <w:rFonts w:eastAsia="Malgun Gothic" w:cs="Malgun Gothic"/>
                <w:lang w:val="ko" w:eastAsia="ko-KR"/>
              </w:rPr>
              <w:t>확인할</w:t>
            </w:r>
            <w:r w:rsidRPr="00E91900">
              <w:rPr>
                <w:rStyle w:val="ui-provider"/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Style w:val="ui-provider"/>
                <w:rFonts w:eastAsia="Malgun Gothic" w:cs="Malgun Gothic"/>
                <w:lang w:val="ko" w:eastAsia="ko-KR"/>
              </w:rPr>
              <w:t>것입니다</w:t>
            </w:r>
            <w:r w:rsidRPr="00E91900">
              <w:rPr>
                <w:rStyle w:val="ui-provider"/>
                <w:rFonts w:eastAsia="Malgun Gothic" w:cs="Malgun Gothic"/>
                <w:lang w:val="ko" w:eastAsia="ko-KR"/>
              </w:rPr>
              <w:t>.</w:t>
            </w:r>
          </w:p>
        </w:tc>
      </w:tr>
      <w:tr w:rsidR="00F877A7" w:rsidRPr="00E91900" w14:paraId="4BC972EE" w14:textId="77777777" w:rsidTr="00756729">
        <w:trPr>
          <w:gridAfter w:val="1"/>
          <w:wAfter w:w="430" w:type="dxa"/>
          <w:trHeight w:val="2891"/>
        </w:trPr>
        <w:tc>
          <w:tcPr>
            <w:tcW w:w="2551" w:type="dxa"/>
            <w:vAlign w:val="center"/>
          </w:tcPr>
          <w:p w14:paraId="48B83554" w14:textId="77777777" w:rsidR="007A0C51" w:rsidRPr="00E91900" w:rsidRDefault="00EA0CED" w:rsidP="00756729">
            <w:pPr>
              <w:pStyle w:val="Image"/>
              <w:spacing w:before="120" w:after="120"/>
            </w:pPr>
            <w:r w:rsidRPr="00E91900">
              <w:rPr>
                <w:noProof/>
              </w:rPr>
              <w:drawing>
                <wp:inline distT="0" distB="0" distL="0" distR="0" wp14:anchorId="418ADD01" wp14:editId="074D54AC">
                  <wp:extent cx="1483200" cy="1112400"/>
                  <wp:effectExtent l="0" t="0" r="3175" b="0"/>
                  <wp:docPr id="1418563162" name="Picture 1418563162" descr="밝은 색의 옷을 입고 전통 춤을 추는 한 무리의 사람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18563162" name="Picture 1418563162" descr="밝은 색의 옷을 입고 전통 춤을 추는 한 무리의 사람들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515" r="559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3200" cy="1112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73" w:type="dxa"/>
            <w:vAlign w:val="center"/>
          </w:tcPr>
          <w:p w14:paraId="5DE2C057" w14:textId="77777777" w:rsidR="007A0C51" w:rsidRPr="00E91900" w:rsidRDefault="00EA0CED" w:rsidP="003401AF">
            <w:pPr>
              <w:spacing w:line="264" w:lineRule="auto"/>
            </w:pPr>
            <w:r w:rsidRPr="00E91900">
              <w:rPr>
                <w:rFonts w:eastAsia="Malgun Gothic" w:cs="Malgun Gothic"/>
                <w:lang w:val="ko"/>
              </w:rPr>
              <w:t>여러분의</w:t>
            </w:r>
            <w:r w:rsidRPr="00E91900">
              <w:rPr>
                <w:rFonts w:eastAsia="Malgun Gothic" w:cs="Malgun Gothic"/>
                <w:lang w:val="ko"/>
              </w:rPr>
              <w:t xml:space="preserve"> </w:t>
            </w:r>
            <w:r w:rsidRPr="00E91900">
              <w:rPr>
                <w:rFonts w:eastAsia="Malgun Gothic" w:cs="Malgun Gothic"/>
                <w:lang w:val="ko"/>
              </w:rPr>
              <w:t>문화는</w:t>
            </w:r>
            <w:r w:rsidRPr="00E91900">
              <w:rPr>
                <w:rFonts w:eastAsia="Malgun Gothic" w:cs="Malgun Gothic"/>
                <w:lang w:val="ko"/>
              </w:rPr>
              <w:t>:</w:t>
            </w:r>
          </w:p>
          <w:p w14:paraId="5EF9A7DD" w14:textId="77777777" w:rsidR="007A0C51" w:rsidRPr="00E91900" w:rsidRDefault="00EA0CED" w:rsidP="003401AF">
            <w:pPr>
              <w:pStyle w:val="ListParagraph"/>
              <w:numPr>
                <w:ilvl w:val="0"/>
                <w:numId w:val="37"/>
              </w:numPr>
              <w:spacing w:line="264" w:lineRule="auto"/>
            </w:pPr>
            <w:r w:rsidRPr="00E91900">
              <w:rPr>
                <w:rFonts w:eastAsia="Malgun Gothic" w:cs="Malgun Gothic"/>
                <w:lang w:val="ko"/>
              </w:rPr>
              <w:t>여러분의</w:t>
            </w:r>
            <w:r w:rsidRPr="00E91900">
              <w:rPr>
                <w:rFonts w:eastAsia="Malgun Gothic" w:cs="Malgun Gothic"/>
                <w:lang w:val="ko"/>
              </w:rPr>
              <w:t xml:space="preserve"> </w:t>
            </w:r>
            <w:r w:rsidRPr="00E91900">
              <w:rPr>
                <w:rFonts w:eastAsia="Malgun Gothic" w:cs="Malgun Gothic"/>
                <w:lang w:val="ko"/>
              </w:rPr>
              <w:t>생활</w:t>
            </w:r>
            <w:r w:rsidRPr="00E91900">
              <w:rPr>
                <w:rFonts w:eastAsia="Malgun Gothic" w:cs="Malgun Gothic"/>
                <w:lang w:val="ko"/>
              </w:rPr>
              <w:t xml:space="preserve"> </w:t>
            </w:r>
            <w:r w:rsidRPr="00E91900">
              <w:rPr>
                <w:rFonts w:eastAsia="Malgun Gothic" w:cs="Malgun Gothic"/>
                <w:lang w:val="ko"/>
              </w:rPr>
              <w:t>방식이며</w:t>
            </w:r>
          </w:p>
          <w:p w14:paraId="2AA9B675" w14:textId="77777777" w:rsidR="007A0C51" w:rsidRPr="00E91900" w:rsidRDefault="00EA0CED" w:rsidP="003401AF">
            <w:pPr>
              <w:pStyle w:val="ListParagraph"/>
              <w:numPr>
                <w:ilvl w:val="0"/>
                <w:numId w:val="37"/>
              </w:numPr>
              <w:spacing w:line="264" w:lineRule="auto"/>
              <w:rPr>
                <w:lang w:eastAsia="ko-KR"/>
              </w:rPr>
            </w:pPr>
            <w:r w:rsidRPr="00E91900">
              <w:rPr>
                <w:rFonts w:eastAsia="Malgun Gothic" w:cs="Malgun Gothic"/>
                <w:lang w:val="ko" w:eastAsia="ko-KR"/>
              </w:rPr>
              <w:t>여러분에게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중요한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것입니다</w:t>
            </w:r>
            <w:r w:rsidRPr="00E91900">
              <w:rPr>
                <w:rFonts w:eastAsia="Malgun Gothic" w:cs="Malgun Gothic"/>
                <w:lang w:val="ko" w:eastAsia="ko-KR"/>
              </w:rPr>
              <w:t>.</w:t>
            </w:r>
          </w:p>
        </w:tc>
      </w:tr>
      <w:tr w:rsidR="00F877A7" w:rsidRPr="00E91900" w14:paraId="578D6906" w14:textId="77777777" w:rsidTr="00D51C9C">
        <w:trPr>
          <w:gridAfter w:val="1"/>
          <w:wAfter w:w="430" w:type="dxa"/>
          <w:trHeight w:val="1987"/>
        </w:trPr>
        <w:tc>
          <w:tcPr>
            <w:tcW w:w="2551" w:type="dxa"/>
            <w:vAlign w:val="center"/>
          </w:tcPr>
          <w:p w14:paraId="0A4AF8CB" w14:textId="77777777" w:rsidR="007A0C51" w:rsidRPr="00E91900" w:rsidRDefault="00EA0CED" w:rsidP="008F1375">
            <w:pPr>
              <w:pStyle w:val="Image"/>
              <w:rPr>
                <w:noProof/>
              </w:rPr>
            </w:pPr>
            <w:r w:rsidRPr="00E91900">
              <w:rPr>
                <w:noProof/>
              </w:rPr>
              <w:drawing>
                <wp:inline distT="0" distB="0" distL="0" distR="0" wp14:anchorId="3CB604C7" wp14:editId="2DE22C46">
                  <wp:extent cx="1435735" cy="1435735"/>
                  <wp:effectExtent l="0" t="0" r="0" b="0"/>
                  <wp:docPr id="1173009545" name="Picture 1" descr="자신을 가리키는 사람과 그 안에 체크 표시가 있는 생각 풍선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73009545" name="Picture 1" descr="자신을 가리키는 사람과 그 안에 체크 표시가 있는 생각 풍선."/>
                          <pic:cNvPicPr/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5735" cy="14357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73" w:type="dxa"/>
            <w:vAlign w:val="center"/>
          </w:tcPr>
          <w:p w14:paraId="79373F89" w14:textId="77777777" w:rsidR="007A0C51" w:rsidRPr="00E91900" w:rsidRDefault="00EA0CED" w:rsidP="003401AF">
            <w:pPr>
              <w:spacing w:line="264" w:lineRule="auto"/>
              <w:rPr>
                <w:lang w:eastAsia="ko-KR"/>
              </w:rPr>
            </w:pPr>
            <w:r w:rsidRPr="00E91900">
              <w:rPr>
                <w:rFonts w:eastAsia="Malgun Gothic" w:cs="Malgun Gothic"/>
                <w:lang w:val="ko" w:eastAsia="ko-KR"/>
              </w:rPr>
              <w:t>우리는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모든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사람들이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Style w:val="Strong"/>
                <w:rFonts w:eastAsia="Malgun Gothic" w:cs="Malgun Gothic"/>
                <w:lang w:val="ko" w:eastAsia="ko-KR"/>
              </w:rPr>
              <w:t>문화적</w:t>
            </w:r>
            <w:r w:rsidRPr="00E91900">
              <w:rPr>
                <w:rStyle w:val="Strong"/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Style w:val="Strong"/>
                <w:rFonts w:eastAsia="Malgun Gothic" w:cs="Malgun Gothic"/>
                <w:lang w:val="ko" w:eastAsia="ko-KR"/>
              </w:rPr>
              <w:t>안전</w:t>
            </w:r>
            <w:r w:rsidRPr="00E91900">
              <w:rPr>
                <w:rFonts w:eastAsia="Malgun Gothic" w:cs="Malgun Gothic"/>
                <w:lang w:val="ko" w:eastAsia="ko-KR"/>
              </w:rPr>
              <w:t>이라는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단어의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의미를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알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수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있도록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할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것입니다</w:t>
            </w:r>
            <w:r w:rsidRPr="00E91900">
              <w:rPr>
                <w:rFonts w:eastAsia="Malgun Gothic" w:cs="Malgun Gothic"/>
                <w:lang w:val="ko" w:eastAsia="ko-KR"/>
              </w:rPr>
              <w:t>.</w:t>
            </w:r>
          </w:p>
        </w:tc>
      </w:tr>
      <w:tr w:rsidR="00F877A7" w:rsidRPr="00E91900" w14:paraId="557DD336" w14:textId="77777777" w:rsidTr="00756729">
        <w:trPr>
          <w:gridAfter w:val="1"/>
          <w:wAfter w:w="430" w:type="dxa"/>
          <w:trHeight w:val="3402"/>
        </w:trPr>
        <w:tc>
          <w:tcPr>
            <w:tcW w:w="2551" w:type="dxa"/>
            <w:vAlign w:val="center"/>
          </w:tcPr>
          <w:p w14:paraId="6702E790" w14:textId="77777777" w:rsidR="00707F69" w:rsidRPr="00E91900" w:rsidRDefault="00EA0CED" w:rsidP="008F1375">
            <w:pPr>
              <w:pStyle w:val="Image"/>
              <w:rPr>
                <w:noProof/>
              </w:rPr>
            </w:pPr>
            <w:r w:rsidRPr="00E91900">
              <w:rPr>
                <w:noProof/>
              </w:rPr>
              <w:drawing>
                <wp:inline distT="0" distB="0" distL="0" distR="0" wp14:anchorId="58C93512" wp14:editId="3A05E3DB">
                  <wp:extent cx="1482725" cy="1482725"/>
                  <wp:effectExtent l="0" t="0" r="3175" b="3175"/>
                  <wp:docPr id="1696862103" name="Picture 1696862103" descr="안전 아이콘 아래에 있는 사람들의 그룹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96862103" name="Picture 1696862103" descr="안전 아이콘 아래에 있는 사람들의 그룹."/>
                          <pic:cNvPicPr/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73" w:type="dxa"/>
            <w:vAlign w:val="center"/>
          </w:tcPr>
          <w:p w14:paraId="757A7E17" w14:textId="77777777" w:rsidR="00707F69" w:rsidRPr="00E91900" w:rsidRDefault="00EA0CED" w:rsidP="003401AF">
            <w:pPr>
              <w:spacing w:line="264" w:lineRule="auto"/>
              <w:rPr>
                <w:lang w:eastAsia="ko-KR"/>
              </w:rPr>
            </w:pPr>
            <w:r w:rsidRPr="00E91900">
              <w:rPr>
                <w:rFonts w:eastAsia="Malgun Gothic" w:cs="Malgun Gothic"/>
                <w:lang w:val="ko" w:eastAsia="ko-KR"/>
              </w:rPr>
              <w:t>문화적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안전은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다음과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같은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것입니다</w:t>
            </w:r>
            <w:r w:rsidRPr="00E91900">
              <w:rPr>
                <w:rFonts w:eastAsia="Malgun Gothic" w:cs="Malgun Gothic"/>
                <w:lang w:val="ko" w:eastAsia="ko-KR"/>
              </w:rPr>
              <w:t>.</w:t>
            </w:r>
          </w:p>
          <w:p w14:paraId="77441F14" w14:textId="77777777" w:rsidR="00707F69" w:rsidRPr="00E91900" w:rsidRDefault="00EA0CED" w:rsidP="003401AF">
            <w:pPr>
              <w:pStyle w:val="ListParagraph"/>
              <w:numPr>
                <w:ilvl w:val="0"/>
                <w:numId w:val="76"/>
              </w:numPr>
              <w:spacing w:line="264" w:lineRule="auto"/>
              <w:rPr>
                <w:lang w:eastAsia="ko-KR"/>
              </w:rPr>
            </w:pPr>
            <w:r w:rsidRPr="00E91900">
              <w:rPr>
                <w:rFonts w:eastAsia="Malgun Gothic" w:cs="Malgun Gothic"/>
                <w:lang w:val="ko" w:eastAsia="ko-KR"/>
              </w:rPr>
              <w:t>사람들의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문화를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존중하는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것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</w:p>
          <w:p w14:paraId="0B6943AC" w14:textId="77777777" w:rsidR="00707F69" w:rsidRPr="00E91900" w:rsidRDefault="00EA0CED" w:rsidP="003401AF">
            <w:pPr>
              <w:pStyle w:val="ListParagraph"/>
              <w:numPr>
                <w:ilvl w:val="0"/>
                <w:numId w:val="76"/>
              </w:numPr>
              <w:spacing w:line="264" w:lineRule="auto"/>
              <w:rPr>
                <w:lang w:eastAsia="ko-KR"/>
              </w:rPr>
            </w:pPr>
            <w:r w:rsidRPr="00E91900">
              <w:rPr>
                <w:rFonts w:eastAsia="Malgun Gothic" w:cs="Malgun Gothic"/>
                <w:lang w:val="ko" w:eastAsia="ko-KR"/>
              </w:rPr>
              <w:t>사람들이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안전하다고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느끼도록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하는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것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</w:p>
          <w:p w14:paraId="6055C545" w14:textId="77777777" w:rsidR="00707F69" w:rsidRPr="00E91900" w:rsidRDefault="00EA0CED" w:rsidP="003401AF">
            <w:pPr>
              <w:pStyle w:val="ListParagraph"/>
              <w:numPr>
                <w:ilvl w:val="0"/>
                <w:numId w:val="76"/>
              </w:numPr>
              <w:spacing w:line="264" w:lineRule="auto"/>
              <w:rPr>
                <w:lang w:eastAsia="ko-KR"/>
              </w:rPr>
            </w:pPr>
            <w:r w:rsidRPr="00E91900">
              <w:rPr>
                <w:rFonts w:eastAsia="Malgun Gothic" w:cs="Malgun Gothic"/>
                <w:lang w:val="ko" w:eastAsia="ko-KR"/>
              </w:rPr>
              <w:t>사람들이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소속감을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느끼도록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돕는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것</w:t>
            </w:r>
            <w:r w:rsidRPr="00E91900">
              <w:rPr>
                <w:rFonts w:eastAsia="Malgun Gothic" w:cs="Malgun Gothic"/>
                <w:lang w:val="ko" w:eastAsia="ko-KR"/>
              </w:rPr>
              <w:t>.</w:t>
            </w:r>
          </w:p>
        </w:tc>
      </w:tr>
      <w:tr w:rsidR="00F877A7" w:rsidRPr="00E91900" w14:paraId="71264B57" w14:textId="77777777" w:rsidTr="00930399">
        <w:trPr>
          <w:gridAfter w:val="1"/>
          <w:wAfter w:w="430" w:type="dxa"/>
          <w:trHeight w:val="3458"/>
        </w:trPr>
        <w:tc>
          <w:tcPr>
            <w:tcW w:w="2551" w:type="dxa"/>
            <w:vAlign w:val="center"/>
          </w:tcPr>
          <w:p w14:paraId="571CB514" w14:textId="77777777" w:rsidR="00C92244" w:rsidRPr="00E91900" w:rsidRDefault="00EA0CED" w:rsidP="00463A40">
            <w:pPr>
              <w:pStyle w:val="Image"/>
              <w:rPr>
                <w:noProof/>
              </w:rPr>
            </w:pPr>
            <w:r w:rsidRPr="00E91900">
              <w:rPr>
                <w:noProof/>
              </w:rPr>
              <w:lastRenderedPageBreak/>
              <w:drawing>
                <wp:inline distT="0" distB="0" distL="0" distR="0" wp14:anchorId="0F032D1E" wp14:editId="07E6823D">
                  <wp:extent cx="1482725" cy="1482725"/>
                  <wp:effectExtent l="0" t="0" r="3175" b="3175"/>
                  <wp:docPr id="2054622705" name="Picture 2054622705" descr="악수하는 2명. 그 위에는 체크 표시가 있는 생각 풍선이 있습니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54622705" name="Picture 2054622705" descr="악수하는 2명. 그 위에는 체크 표시가 있는 생각 풍선이 있습니다."/>
                          <pic:cNvPicPr/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73" w:type="dxa"/>
            <w:vAlign w:val="center"/>
          </w:tcPr>
          <w:p w14:paraId="035BA0C7" w14:textId="77777777" w:rsidR="00C92244" w:rsidRPr="00E91900" w:rsidRDefault="00EA0CED" w:rsidP="003401AF">
            <w:pPr>
              <w:spacing w:line="264" w:lineRule="auto"/>
              <w:rPr>
                <w:lang w:eastAsia="ko-KR"/>
              </w:rPr>
            </w:pPr>
            <w:r w:rsidRPr="00E91900">
              <w:rPr>
                <w:rFonts w:eastAsia="Malgun Gothic" w:cs="Malgun Gothic"/>
                <w:lang w:val="ko" w:eastAsia="ko-KR"/>
              </w:rPr>
              <w:t>또한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Style w:val="Strong"/>
                <w:rFonts w:eastAsia="Malgun Gothic" w:cs="Malgun Gothic"/>
                <w:lang w:val="ko" w:eastAsia="ko-KR"/>
              </w:rPr>
              <w:t>문화적으로</w:t>
            </w:r>
            <w:r w:rsidRPr="00E91900">
              <w:rPr>
                <w:rStyle w:val="Strong"/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Style w:val="Strong"/>
                <w:rFonts w:eastAsia="Malgun Gothic" w:cs="Malgun Gothic"/>
                <w:lang w:val="ko" w:eastAsia="ko-KR"/>
              </w:rPr>
              <w:t>적절하고</w:t>
            </w:r>
            <w:r w:rsidRPr="00E91900">
              <w:rPr>
                <w:rStyle w:val="Strong"/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Style w:val="Strong"/>
                <w:rFonts w:eastAsia="Malgun Gothic" w:cs="Malgun Gothic"/>
                <w:lang w:val="ko" w:eastAsia="ko-KR"/>
              </w:rPr>
              <w:t>대응이</w:t>
            </w:r>
            <w:r w:rsidRPr="00E91900">
              <w:rPr>
                <w:rStyle w:val="Strong"/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Style w:val="Strong"/>
                <w:rFonts w:eastAsia="Malgun Gothic" w:cs="Malgun Gothic"/>
                <w:lang w:val="ko" w:eastAsia="ko-KR"/>
              </w:rPr>
              <w:t>빠른</w:t>
            </w:r>
            <w:r w:rsidRPr="00E91900">
              <w:rPr>
                <w:rStyle w:val="Strong"/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Style w:val="Strong"/>
                <w:rFonts w:eastAsia="Malgun Gothic" w:cs="Malgun Gothic"/>
                <w:lang w:val="ko" w:eastAsia="ko-KR"/>
              </w:rPr>
              <w:t>서비스</w:t>
            </w:r>
            <w:r w:rsidRPr="00E91900">
              <w:rPr>
                <w:rFonts w:eastAsia="Malgun Gothic" w:cs="Malgun Gothic"/>
                <w:lang w:val="ko" w:eastAsia="ko-KR"/>
              </w:rPr>
              <w:t>라는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말이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무엇을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의미하는지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모든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사람이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알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수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있도록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할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것입니다</w:t>
            </w:r>
            <w:r w:rsidRPr="00E91900">
              <w:rPr>
                <w:rFonts w:eastAsia="Malgun Gothic" w:cs="Malgun Gothic"/>
                <w:lang w:val="ko" w:eastAsia="ko-KR"/>
              </w:rPr>
              <w:t>.</w:t>
            </w:r>
          </w:p>
          <w:p w14:paraId="6D33A3F8" w14:textId="77777777" w:rsidR="00C92244" w:rsidRPr="00E91900" w:rsidRDefault="00EA0CED" w:rsidP="003401AF">
            <w:pPr>
              <w:spacing w:line="264" w:lineRule="auto"/>
              <w:rPr>
                <w:lang w:eastAsia="ko-KR"/>
              </w:rPr>
            </w:pPr>
            <w:r w:rsidRPr="00E91900">
              <w:rPr>
                <w:rFonts w:eastAsia="Malgun Gothic" w:cs="Malgun Gothic"/>
                <w:lang w:val="ko" w:eastAsia="ko-KR"/>
              </w:rPr>
              <w:t>문화적으로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적절하고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대응이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빠른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서비스는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서비스를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이용하는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사람들의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문화와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신념을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존중하는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서비스입니다</w:t>
            </w:r>
            <w:r w:rsidRPr="00E91900">
              <w:rPr>
                <w:rFonts w:eastAsia="Malgun Gothic" w:cs="Malgun Gothic"/>
                <w:lang w:val="ko" w:eastAsia="ko-KR"/>
              </w:rPr>
              <w:t>.</w:t>
            </w:r>
          </w:p>
        </w:tc>
      </w:tr>
      <w:tr w:rsidR="00F877A7" w:rsidRPr="00E91900" w14:paraId="6E8343B7" w14:textId="77777777" w:rsidTr="00930399">
        <w:trPr>
          <w:gridAfter w:val="1"/>
          <w:wAfter w:w="430" w:type="dxa"/>
          <w:trHeight w:val="3458"/>
        </w:trPr>
        <w:tc>
          <w:tcPr>
            <w:tcW w:w="2551" w:type="dxa"/>
            <w:vAlign w:val="center"/>
          </w:tcPr>
          <w:p w14:paraId="65253852" w14:textId="77777777" w:rsidR="00C92244" w:rsidRPr="00E91900" w:rsidRDefault="00EA0CED" w:rsidP="00463A40">
            <w:pPr>
              <w:pStyle w:val="Image"/>
            </w:pPr>
            <w:r w:rsidRPr="00E91900">
              <w:rPr>
                <w:noProof/>
              </w:rPr>
              <w:drawing>
                <wp:inline distT="0" distB="0" distL="0" distR="0" wp14:anchorId="311F0353" wp14:editId="0DCF6497">
                  <wp:extent cx="1482725" cy="1482725"/>
                  <wp:effectExtent l="0" t="0" r="3175" b="3175"/>
                  <wp:docPr id="1749085838" name="Picture 1749085838" descr="다른 사람이 문서를 읽는 것을 도와주고 있는 사람. 그 위에 말풍선이 있습니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49085838" name="Picture 1749085838" descr="다른 사람이 문서를 읽는 것을 도와주고 있는 사람. 그 위에 말풍선이 있습니다."/>
                          <pic:cNvPicPr/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73" w:type="dxa"/>
            <w:vAlign w:val="center"/>
          </w:tcPr>
          <w:p w14:paraId="5FEE9B65" w14:textId="77777777" w:rsidR="00C92244" w:rsidRPr="00E91900" w:rsidRDefault="00EA0CED" w:rsidP="003401AF">
            <w:pPr>
              <w:spacing w:line="264" w:lineRule="auto"/>
              <w:rPr>
                <w:lang w:eastAsia="ko-KR"/>
              </w:rPr>
            </w:pPr>
            <w:r w:rsidRPr="00E91900">
              <w:rPr>
                <w:rFonts w:eastAsia="Malgun Gothic" w:cs="Malgun Gothic"/>
                <w:lang w:val="ko" w:eastAsia="ko-KR"/>
              </w:rPr>
              <w:t>우리는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이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단어들을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다음의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경우에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사용할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것입니다</w:t>
            </w:r>
            <w:r w:rsidRPr="00E91900">
              <w:rPr>
                <w:rFonts w:eastAsia="Malgun Gothic" w:cs="Malgun Gothic"/>
                <w:lang w:val="ko" w:eastAsia="ko-KR"/>
              </w:rPr>
              <w:t>.</w:t>
            </w:r>
          </w:p>
          <w:p w14:paraId="5FCC6A53" w14:textId="77777777" w:rsidR="00C92244" w:rsidRPr="00E91900" w:rsidRDefault="00EA0CED" w:rsidP="003401AF">
            <w:pPr>
              <w:pStyle w:val="ListParagraph"/>
              <w:numPr>
                <w:ilvl w:val="0"/>
                <w:numId w:val="38"/>
              </w:numPr>
              <w:spacing w:line="264" w:lineRule="auto"/>
              <w:rPr>
                <w:lang w:eastAsia="ko-KR"/>
              </w:rPr>
            </w:pPr>
            <w:r w:rsidRPr="00E91900">
              <w:rPr>
                <w:rFonts w:eastAsia="Malgun Gothic" w:cs="Malgun Gothic"/>
                <w:lang w:val="ko" w:eastAsia="ko-KR"/>
              </w:rPr>
              <w:t>우리가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공유하는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정보에서</w:t>
            </w:r>
          </w:p>
          <w:p w14:paraId="4017DCED" w14:textId="77777777" w:rsidR="00C92244" w:rsidRPr="00E91900" w:rsidRDefault="00EA0CED" w:rsidP="003401AF">
            <w:pPr>
              <w:pStyle w:val="ListParagraph"/>
              <w:numPr>
                <w:ilvl w:val="0"/>
                <w:numId w:val="38"/>
              </w:numPr>
              <w:spacing w:line="264" w:lineRule="auto"/>
              <w:rPr>
                <w:lang w:eastAsia="ko-KR"/>
              </w:rPr>
            </w:pPr>
            <w:r w:rsidRPr="00E91900">
              <w:rPr>
                <w:rFonts w:eastAsia="Malgun Gothic" w:cs="Malgun Gothic"/>
                <w:lang w:val="ko" w:eastAsia="ko-KR"/>
              </w:rPr>
              <w:t>참가자를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지원하는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방식에서</w:t>
            </w:r>
            <w:r w:rsidRPr="00E91900">
              <w:rPr>
                <w:rFonts w:eastAsia="Malgun Gothic" w:cs="Malgun Gothic"/>
                <w:lang w:val="ko" w:eastAsia="ko-KR"/>
              </w:rPr>
              <w:t>.</w:t>
            </w:r>
          </w:p>
        </w:tc>
      </w:tr>
      <w:tr w:rsidR="00F877A7" w:rsidRPr="00E91900" w14:paraId="52784729" w14:textId="77777777" w:rsidTr="00930399">
        <w:trPr>
          <w:trHeight w:val="3458"/>
        </w:trPr>
        <w:tc>
          <w:tcPr>
            <w:tcW w:w="2551" w:type="dxa"/>
            <w:vAlign w:val="center"/>
          </w:tcPr>
          <w:p w14:paraId="3CC9B898" w14:textId="77777777" w:rsidR="00C92244" w:rsidRPr="00E91900" w:rsidRDefault="00EA0CED" w:rsidP="00463A40">
            <w:pPr>
              <w:pStyle w:val="Image"/>
            </w:pPr>
            <w:r w:rsidRPr="00E91900">
              <w:rPr>
                <w:noProof/>
              </w:rPr>
              <w:drawing>
                <wp:inline distT="0" distB="0" distL="0" distR="0" wp14:anchorId="6852BBBC" wp14:editId="48F9150E">
                  <wp:extent cx="1482725" cy="1482725"/>
                  <wp:effectExtent l="0" t="0" r="3175" b="3175"/>
                  <wp:docPr id="1027554279" name="Picture 1027554279" descr="사무실 건물 앞에서 서류를 들고 있는 NDIS 파트너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7554279" name="Picture 1027554279" descr="사무실 건물 앞에서 서류를 들고 있는 NDIS 파트너."/>
                          <pic:cNvPicPr/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3" w:type="dxa"/>
            <w:gridSpan w:val="2"/>
            <w:vAlign w:val="center"/>
          </w:tcPr>
          <w:p w14:paraId="21BB7577" w14:textId="77777777" w:rsidR="00C92244" w:rsidRPr="00E91900" w:rsidRDefault="00EA0CED" w:rsidP="003401AF">
            <w:pPr>
              <w:spacing w:line="264" w:lineRule="auto"/>
              <w:rPr>
                <w:lang w:eastAsia="ko-KR"/>
              </w:rPr>
            </w:pPr>
            <w:r w:rsidRPr="00E91900">
              <w:rPr>
                <w:rFonts w:eastAsia="Malgun Gothic" w:cs="Malgun Gothic"/>
                <w:lang w:val="ko" w:eastAsia="ko-KR"/>
              </w:rPr>
              <w:t>또한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저희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직원들과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Style w:val="Strong"/>
                <w:rFonts w:eastAsia="Malgun Gothic" w:cs="Malgun Gothic"/>
                <w:lang w:val="ko" w:eastAsia="ko-KR"/>
              </w:rPr>
              <w:t xml:space="preserve">NDIS </w:t>
            </w:r>
            <w:r w:rsidRPr="00E91900">
              <w:rPr>
                <w:rStyle w:val="Strong"/>
                <w:rFonts w:eastAsia="Malgun Gothic" w:cs="Malgun Gothic"/>
                <w:lang w:val="ko" w:eastAsia="ko-KR"/>
              </w:rPr>
              <w:t>파트너들</w:t>
            </w:r>
            <w:r w:rsidRPr="00E91900">
              <w:rPr>
                <w:rFonts w:eastAsia="Malgun Gothic" w:cs="Malgun Gothic"/>
                <w:lang w:val="ko" w:eastAsia="ko-KR"/>
              </w:rPr>
              <w:t>이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이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단어들이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의미하는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바를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이해하도록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할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것입니다</w:t>
            </w:r>
            <w:r w:rsidRPr="00E91900">
              <w:rPr>
                <w:rFonts w:eastAsia="Malgun Gothic" w:cs="Malgun Gothic"/>
                <w:lang w:val="ko" w:eastAsia="ko-KR"/>
              </w:rPr>
              <w:t>.</w:t>
            </w:r>
          </w:p>
          <w:p w14:paraId="2F960C54" w14:textId="77777777" w:rsidR="00C92244" w:rsidRPr="00E91900" w:rsidRDefault="00EA0CED" w:rsidP="003401AF">
            <w:pPr>
              <w:spacing w:line="264" w:lineRule="auto"/>
              <w:rPr>
                <w:lang w:eastAsia="ko-KR"/>
              </w:rPr>
            </w:pPr>
            <w:r w:rsidRPr="00E91900">
              <w:rPr>
                <w:rFonts w:eastAsia="Malgun Gothic" w:cs="Malgun Gothic"/>
                <w:lang w:val="ko" w:eastAsia="ko-KR"/>
              </w:rPr>
              <w:t xml:space="preserve">NDIS </w:t>
            </w:r>
            <w:r w:rsidRPr="00E91900">
              <w:rPr>
                <w:rFonts w:eastAsia="Malgun Gothic" w:cs="Malgun Gothic"/>
                <w:lang w:val="ko" w:eastAsia="ko-KR"/>
              </w:rPr>
              <w:t>파트너는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다른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사람들이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서비스를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찾고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이용할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수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있도록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돕는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사람들입니다</w:t>
            </w:r>
            <w:r w:rsidRPr="00E91900">
              <w:rPr>
                <w:rFonts w:eastAsia="Malgun Gothic" w:cs="Malgun Gothic"/>
                <w:lang w:val="ko" w:eastAsia="ko-KR"/>
              </w:rPr>
              <w:t>.</w:t>
            </w:r>
          </w:p>
          <w:p w14:paraId="2A63D1E7" w14:textId="77777777" w:rsidR="00D51C9C" w:rsidRPr="00E91900" w:rsidRDefault="00EA0CED" w:rsidP="003401AF">
            <w:pPr>
              <w:spacing w:line="264" w:lineRule="auto"/>
              <w:rPr>
                <w:lang w:eastAsia="ko-KR"/>
              </w:rPr>
            </w:pPr>
            <w:r w:rsidRPr="00E91900">
              <w:rPr>
                <w:rFonts w:eastAsia="Malgun Gothic" w:cs="Malgun Gothic"/>
                <w:lang w:val="ko" w:eastAsia="ko-KR"/>
              </w:rPr>
              <w:t>이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행동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계획에서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우리는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그들을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파트너라고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부릅니다</w:t>
            </w:r>
            <w:r w:rsidRPr="00E91900">
              <w:rPr>
                <w:rFonts w:eastAsia="Malgun Gothic" w:cs="Malgun Gothic"/>
                <w:lang w:val="ko" w:eastAsia="ko-KR"/>
              </w:rPr>
              <w:t>.</w:t>
            </w:r>
          </w:p>
        </w:tc>
      </w:tr>
      <w:tr w:rsidR="00F877A7" w:rsidRPr="00E91900" w14:paraId="54421011" w14:textId="77777777" w:rsidTr="00930399">
        <w:trPr>
          <w:trHeight w:val="3458"/>
        </w:trPr>
        <w:tc>
          <w:tcPr>
            <w:tcW w:w="2536" w:type="dxa"/>
            <w:vAlign w:val="center"/>
          </w:tcPr>
          <w:p w14:paraId="6B4ECB3B" w14:textId="77777777" w:rsidR="00C92244" w:rsidRPr="00E91900" w:rsidRDefault="00EA0CED" w:rsidP="00463A40">
            <w:pPr>
              <w:pStyle w:val="Image"/>
            </w:pPr>
            <w:r w:rsidRPr="00E91900">
              <w:rPr>
                <w:noProof/>
              </w:rPr>
              <w:drawing>
                <wp:inline distT="0" distB="0" distL="0" distR="0" wp14:anchorId="16A99A4C" wp14:editId="039111C8">
                  <wp:extent cx="1482725" cy="1482725"/>
                  <wp:effectExtent l="0" t="0" r="3175" b="3175"/>
                  <wp:docPr id="1594755342" name="Picture 1594755342" descr="정보 문서, 말풍선 및 변경 아이콘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94755342" name="Picture 1594755342" descr="정보 문서, 말풍선 및 변경 아이콘."/>
                          <pic:cNvPicPr/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59" w:type="dxa"/>
            <w:gridSpan w:val="2"/>
            <w:vAlign w:val="center"/>
          </w:tcPr>
          <w:p w14:paraId="48D78062" w14:textId="77777777" w:rsidR="00C92244" w:rsidRPr="00E91900" w:rsidRDefault="00EA0CED" w:rsidP="003401AF">
            <w:pPr>
              <w:spacing w:line="264" w:lineRule="auto"/>
              <w:rPr>
                <w:lang w:eastAsia="ko-KR"/>
              </w:rPr>
            </w:pPr>
            <w:r w:rsidRPr="00E91900">
              <w:rPr>
                <w:rFonts w:eastAsia="Malgun Gothic" w:cs="Malgun Gothic"/>
                <w:lang w:val="ko" w:eastAsia="ko-KR"/>
              </w:rPr>
              <w:t>우리는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모든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문화권에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안전한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단어를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포함하도록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정보와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서비스를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업데이트할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것입니다</w:t>
            </w:r>
            <w:r w:rsidRPr="00E91900">
              <w:rPr>
                <w:rFonts w:eastAsia="Malgun Gothic" w:cs="Malgun Gothic"/>
                <w:lang w:val="ko" w:eastAsia="ko-KR"/>
              </w:rPr>
              <w:t>.</w:t>
            </w:r>
          </w:p>
          <w:p w14:paraId="0E650373" w14:textId="77777777" w:rsidR="00C92244" w:rsidRPr="00E91900" w:rsidRDefault="00EA0CED" w:rsidP="003401AF">
            <w:pPr>
              <w:spacing w:line="264" w:lineRule="auto"/>
              <w:rPr>
                <w:lang w:eastAsia="ko-KR"/>
              </w:rPr>
            </w:pPr>
            <w:r w:rsidRPr="00E91900">
              <w:rPr>
                <w:rFonts w:eastAsia="Malgun Gothic" w:cs="Malgun Gothic"/>
                <w:lang w:val="ko" w:eastAsia="ko-KR"/>
              </w:rPr>
              <w:t>우리가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업데이트한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내용을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추적하여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이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행동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방안이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효과가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있는지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확인할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것입니다</w:t>
            </w:r>
            <w:r w:rsidRPr="00E91900">
              <w:rPr>
                <w:rFonts w:eastAsia="Malgun Gothic" w:cs="Malgun Gothic"/>
                <w:lang w:val="ko" w:eastAsia="ko-KR"/>
              </w:rPr>
              <w:t>.</w:t>
            </w:r>
          </w:p>
        </w:tc>
      </w:tr>
    </w:tbl>
    <w:p w14:paraId="19D0A297" w14:textId="77777777" w:rsidR="00D73473" w:rsidRPr="00E91900" w:rsidRDefault="00EA0CED" w:rsidP="001B3A36">
      <w:pPr>
        <w:pStyle w:val="Heading3"/>
        <w:spacing w:before="360" w:after="120"/>
      </w:pPr>
      <w:r w:rsidRPr="00E91900"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58240" behindDoc="1" locked="0" layoutInCell="1" allowOverlap="1" wp14:anchorId="6F63D3A9" wp14:editId="66283D97">
                <wp:simplePos x="0" y="0"/>
                <wp:positionH relativeFrom="margin">
                  <wp:posOffset>19050</wp:posOffset>
                </wp:positionH>
                <wp:positionV relativeFrom="paragraph">
                  <wp:posOffset>380365</wp:posOffset>
                </wp:positionV>
                <wp:extent cx="5798820" cy="241300"/>
                <wp:effectExtent l="19050" t="19050" r="11430" b="25400"/>
                <wp:wrapNone/>
                <wp:docPr id="2079021411" name="Group 207902141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98820" cy="241300"/>
                          <a:chOff x="0" y="0"/>
                          <a:chExt cx="5799192" cy="241540"/>
                        </a:xfrm>
                      </wpg:grpSpPr>
                      <wps:wsp>
                        <wps:cNvPr id="1858040146" name="Straight Connector 1858040146"/>
                        <wps:cNvCnPr/>
                        <wps:spPr>
                          <a:xfrm>
                            <a:off x="0" y="130628"/>
                            <a:ext cx="5716732" cy="0"/>
                          </a:xfrm>
                          <a:prstGeom prst="line">
                            <a:avLst/>
                          </a:prstGeom>
                          <a:ln w="38100" cap="rnd"/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942681570" name="Oval 942681570"/>
                        <wps:cNvSpPr/>
                        <wps:spPr>
                          <a:xfrm>
                            <a:off x="5557652" y="0"/>
                            <a:ext cx="241540" cy="241540"/>
                          </a:xfrm>
                          <a:prstGeom prst="ellipse">
                            <a:avLst/>
                          </a:prstGeom>
                          <a:solidFill>
                            <a:srgbClr val="8AC640"/>
                          </a:solidFill>
                          <a:ln w="38100">
                            <a:solidFill>
                              <a:srgbClr val="6B2976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numCol="1" spcCol="0" rtlCol="0" fromWordArt="0" anchor="ctr" anchorCtr="0" forceAA="0" compatLnSpc="1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B276093" id="Group 2079021411" o:spid="_x0000_s1026" alt="&quot;&quot;" style="position:absolute;margin-left:1.5pt;margin-top:29.95pt;width:456.6pt;height:19pt;z-index:-251658240;mso-position-horizontal-relative:margin;mso-width-relative:margin;mso-height-relative:margin" coordsize="57991,24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">
                <v:line id="Straight Connector 1858040146" o:spid="_x0000_s1027" style="position:absolute;visibility:visible;mso-wrap-style:square" from="0,1306" to="57167,130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" strokecolor="#65276f [3044]" strokeweight="3pt">
                  <v:stroke endcap="round"/>
                </v:line>
                <v:oval id="Oval 942681570" o:spid="_x0000_s1028" style="position:absolute;left:55576;width:2415;height:241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" fillcolor="#8ac640" strokecolor="#6b2976" strokeweight="3pt"/>
                <w10:wrap anchorx="margin"/>
              </v:group>
            </w:pict>
          </mc:Fallback>
        </mc:AlternateContent>
      </w:r>
      <w:r w:rsidR="005C7C7B" w:rsidRPr="00E91900">
        <w:rPr>
          <w:rFonts w:eastAsia="Malgun Gothic" w:cs="Malgun Gothic"/>
          <w:lang w:val="ko"/>
        </w:rPr>
        <w:t>행동</w:t>
      </w:r>
      <w:r w:rsidR="005C7C7B" w:rsidRPr="00E91900">
        <w:rPr>
          <w:rFonts w:eastAsia="Malgun Gothic" w:cs="Malgun Gothic"/>
          <w:lang w:val="ko"/>
        </w:rPr>
        <w:t xml:space="preserve"> </w:t>
      </w:r>
      <w:r w:rsidR="005C7C7B" w:rsidRPr="00E91900">
        <w:rPr>
          <w:rFonts w:eastAsia="Malgun Gothic" w:cs="Malgun Gothic"/>
          <w:lang w:val="ko"/>
        </w:rPr>
        <w:t>방안</w:t>
      </w:r>
      <w:r w:rsidR="005C7C7B" w:rsidRPr="00E91900">
        <w:rPr>
          <w:rFonts w:eastAsia="Malgun Gothic" w:cs="Malgun Gothic"/>
          <w:lang w:val="ko"/>
        </w:rPr>
        <w:t xml:space="preserve"> 2</w:t>
      </w:r>
    </w:p>
    <w:tbl>
      <w:tblPr>
        <w:tblW w:w="9184" w:type="dxa"/>
        <w:tblLayout w:type="fixed"/>
        <w:tblLook w:val="04A0" w:firstRow="1" w:lastRow="0" w:firstColumn="1" w:lastColumn="0" w:noHBand="0" w:noVBand="1"/>
      </w:tblPr>
      <w:tblGrid>
        <w:gridCol w:w="2551"/>
        <w:gridCol w:w="6633"/>
      </w:tblGrid>
      <w:tr w:rsidR="00F877A7" w:rsidRPr="00E91900" w14:paraId="5B584B6E" w14:textId="77777777" w:rsidTr="000231A1">
        <w:trPr>
          <w:trHeight w:val="3674"/>
        </w:trPr>
        <w:tc>
          <w:tcPr>
            <w:tcW w:w="2551" w:type="dxa"/>
            <w:vAlign w:val="center"/>
          </w:tcPr>
          <w:p w14:paraId="73FA2D6E" w14:textId="77777777" w:rsidR="00D1590E" w:rsidRPr="00E91900" w:rsidRDefault="00EA0CED" w:rsidP="00930399">
            <w:pPr>
              <w:pStyle w:val="Image"/>
              <w:spacing w:before="600"/>
            </w:pPr>
            <w:r w:rsidRPr="00E91900">
              <w:rPr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745280" behindDoc="0" locked="0" layoutInCell="1" allowOverlap="1" wp14:anchorId="3AD1F0A0" wp14:editId="2E8E9133">
                      <wp:simplePos x="0" y="0"/>
                      <wp:positionH relativeFrom="column">
                        <wp:posOffset>293370</wp:posOffset>
                      </wp:positionH>
                      <wp:positionV relativeFrom="paragraph">
                        <wp:posOffset>603250</wp:posOffset>
                      </wp:positionV>
                      <wp:extent cx="892175" cy="454660"/>
                      <wp:effectExtent l="0" t="0" r="3175" b="2540"/>
                      <wp:wrapNone/>
                      <wp:docPr id="581886795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92175" cy="45466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3DAF51C4" w14:textId="77777777" w:rsidR="00EA0CED" w:rsidRPr="00643F98" w:rsidRDefault="00EA0CED" w:rsidP="00FB10D6">
                                  <w:pPr>
                                    <w:spacing w:before="0" w:after="0" w:line="192" w:lineRule="auto"/>
                                    <w:jc w:val="center"/>
                                    <w:rPr>
                                      <w:lang w:val="en-PH"/>
                                    </w:rPr>
                                  </w:pPr>
                                  <w:r w:rsidRPr="00643F98">
                                    <w:rPr>
                                      <w:rFonts w:ascii="Malgun Gothic" w:eastAsia="Malgun Gothic" w:hAnsi="Malgun Gothic" w:cs="Malgun Gothic"/>
                                      <w:b/>
                                      <w:bCs/>
                                      <w:lang w:val="ko"/>
                                    </w:rPr>
                                    <w:t>지침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AD1F0A0" id="_x0000_s1034" type="#_x0000_t202" alt="&quot;&quot;" style="position:absolute;left:0;text-align:left;margin-left:23.1pt;margin-top:47.5pt;width:70.25pt;height:35.8pt;z-index:25174528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" filled="f" stroked="f">
                      <v:textbox inset="0,0,0,0">
                        <w:txbxContent>
                          <w:p w14:paraId="3DAF51C4" w14:textId="77777777" w:rsidR="00EA0CED" w:rsidRPr="00643F98" w:rsidRDefault="00EA0CED" w:rsidP="00FB10D6">
                            <w:pPr>
                              <w:spacing w:before="0" w:after="0" w:line="192" w:lineRule="auto"/>
                              <w:jc w:val="center"/>
                              <w:rPr>
                                <w:lang w:val="en-PH"/>
                              </w:rPr>
                            </w:pPr>
                            <w:r w:rsidRPr="00643F98">
                              <w:rPr>
                                <w:rFonts w:ascii="Malgun Gothic" w:eastAsia="Malgun Gothic" w:hAnsi="Malgun Gothic" w:cs="Malgun Gothic"/>
                                <w:b/>
                                <w:bCs/>
                                <w:lang w:val="ko"/>
                              </w:rPr>
                              <w:t>지침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655EBD" w:rsidRPr="00E91900">
              <w:rPr>
                <w:noProof/>
              </w:rPr>
              <w:drawing>
                <wp:inline distT="0" distB="0" distL="0" distR="0" wp14:anchorId="2CDE4169" wp14:editId="65802D83">
                  <wp:extent cx="1482725" cy="1482725"/>
                  <wp:effectExtent l="0" t="0" r="3175" b="3175"/>
                  <wp:docPr id="618593668" name="Picture 7" descr="지침 문서와 변경 아이콘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8593668" name="Picture 7" descr="지침 문서와 변경 아이콘."/>
                          <pic:cNvPicPr/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5FADC61A" w14:textId="77777777" w:rsidR="001541CC" w:rsidRPr="00E91900" w:rsidRDefault="00EA0CED" w:rsidP="003401AF">
            <w:pPr>
              <w:spacing w:before="600" w:line="276" w:lineRule="auto"/>
              <w:rPr>
                <w:lang w:eastAsia="ko-KR"/>
              </w:rPr>
            </w:pPr>
            <w:r w:rsidRPr="00E91900">
              <w:rPr>
                <w:rFonts w:eastAsia="Malgun Gothic" w:cs="Malgun Gothic"/>
                <w:lang w:val="ko" w:eastAsia="ko-KR"/>
              </w:rPr>
              <w:t>NDIS</w:t>
            </w:r>
            <w:r w:rsidRPr="00E91900">
              <w:rPr>
                <w:rFonts w:eastAsia="Malgun Gothic" w:cs="Malgun Gothic"/>
                <w:lang w:val="ko" w:eastAsia="ko-KR"/>
              </w:rPr>
              <w:t>의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운영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방식에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대한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지침을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업데이트할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것입니다</w:t>
            </w:r>
            <w:r w:rsidRPr="00E91900">
              <w:rPr>
                <w:rFonts w:eastAsia="Malgun Gothic" w:cs="Malgun Gothic"/>
                <w:lang w:val="ko" w:eastAsia="ko-KR"/>
              </w:rPr>
              <w:t>.</w:t>
            </w:r>
          </w:p>
          <w:p w14:paraId="2895B813" w14:textId="77777777" w:rsidR="00D1590E" w:rsidRPr="00E91900" w:rsidRDefault="00EA0CED" w:rsidP="003401AF">
            <w:pPr>
              <w:spacing w:line="276" w:lineRule="auto"/>
              <w:rPr>
                <w:lang w:eastAsia="ko-KR"/>
              </w:rPr>
            </w:pPr>
            <w:r w:rsidRPr="00E91900">
              <w:rPr>
                <w:rFonts w:eastAsia="Malgun Gothic" w:cs="Malgun Gothic"/>
                <w:lang w:val="ko" w:eastAsia="ko-KR"/>
              </w:rPr>
              <w:t>지침은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다음에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대한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정보를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포함할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것입니다</w:t>
            </w:r>
            <w:r w:rsidRPr="00E91900">
              <w:rPr>
                <w:rFonts w:eastAsia="Malgun Gothic" w:cs="Malgun Gothic"/>
                <w:lang w:val="ko" w:eastAsia="ko-KR"/>
              </w:rPr>
              <w:t>.</w:t>
            </w:r>
          </w:p>
          <w:p w14:paraId="12C38892" w14:textId="77777777" w:rsidR="005F7F44" w:rsidRPr="00E91900" w:rsidRDefault="00EA0CED" w:rsidP="003401AF">
            <w:pPr>
              <w:pStyle w:val="ListParagraph"/>
              <w:numPr>
                <w:ilvl w:val="0"/>
                <w:numId w:val="39"/>
              </w:numPr>
              <w:spacing w:line="276" w:lineRule="auto"/>
              <w:rPr>
                <w:lang w:eastAsia="ko-KR"/>
              </w:rPr>
            </w:pPr>
            <w:r w:rsidRPr="00E91900">
              <w:rPr>
                <w:rFonts w:eastAsia="Malgun Gothic" w:cs="Malgun Gothic"/>
                <w:lang w:val="ko" w:eastAsia="ko-KR"/>
              </w:rPr>
              <w:t>모든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문화권에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안전하기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위한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방법</w:t>
            </w:r>
          </w:p>
          <w:p w14:paraId="725B1071" w14:textId="77777777" w:rsidR="005F7F44" w:rsidRPr="00E91900" w:rsidRDefault="00EA0CED" w:rsidP="003401AF">
            <w:pPr>
              <w:pStyle w:val="ListParagraph"/>
              <w:numPr>
                <w:ilvl w:val="0"/>
                <w:numId w:val="39"/>
              </w:numPr>
              <w:spacing w:line="276" w:lineRule="auto"/>
              <w:rPr>
                <w:lang w:eastAsia="ko-KR"/>
              </w:rPr>
            </w:pPr>
            <w:r w:rsidRPr="00E91900">
              <w:rPr>
                <w:rFonts w:eastAsia="Malgun Gothic" w:cs="Malgun Gothic"/>
                <w:lang w:val="ko" w:eastAsia="ko-KR"/>
              </w:rPr>
              <w:t>참가자들이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이해할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수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있는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단어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사용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방법</w:t>
            </w:r>
          </w:p>
          <w:p w14:paraId="2A92C33A" w14:textId="77777777" w:rsidR="005F7F44" w:rsidRPr="00E91900" w:rsidRDefault="00EA0CED" w:rsidP="003401AF">
            <w:pPr>
              <w:pStyle w:val="ListParagraph"/>
              <w:numPr>
                <w:ilvl w:val="0"/>
                <w:numId w:val="39"/>
              </w:numPr>
              <w:spacing w:line="276" w:lineRule="auto"/>
              <w:rPr>
                <w:lang w:eastAsia="ko-KR"/>
              </w:rPr>
            </w:pPr>
            <w:r w:rsidRPr="003E4369">
              <w:rPr>
                <w:rFonts w:eastAsia="Malgun Gothic" w:cs="Malgun Gothic" w:hint="eastAsia"/>
                <w:b/>
                <w:color w:val="6B2976" w:themeColor="text2"/>
                <w:lang w:val="ko" w:eastAsia="ko-KR"/>
              </w:rPr>
              <w:t>포용적</w:t>
            </w:r>
            <w:r w:rsidRPr="00E91900">
              <w:rPr>
                <w:rStyle w:val="Strong"/>
                <w:rFonts w:eastAsia="Malgun Gothic" w:cs="Malgun Gothic"/>
                <w:lang w:val="ko" w:eastAsia="ko-KR"/>
              </w:rPr>
              <w:t xml:space="preserve"> </w:t>
            </w:r>
            <w:r w:rsidRPr="003E4369">
              <w:rPr>
                <w:rStyle w:val="Strong"/>
                <w:rFonts w:eastAsia="Malgun Gothic" w:cs="Malgun Gothic" w:hint="eastAsia"/>
                <w:b w:val="0"/>
                <w:color w:val="auto"/>
                <w:lang w:val="ko" w:eastAsia="ko-KR"/>
              </w:rPr>
              <w:t>태도를</w:t>
            </w:r>
            <w:r w:rsidRPr="003E4369">
              <w:rPr>
                <w:rStyle w:val="Strong"/>
                <w:rFonts w:eastAsia="Malgun Gothic" w:cs="Malgun Gothic"/>
                <w:b w:val="0"/>
                <w:color w:val="auto"/>
                <w:lang w:val="ko" w:eastAsia="ko-KR"/>
              </w:rPr>
              <w:t xml:space="preserve"> </w:t>
            </w:r>
            <w:r w:rsidRPr="003E4369">
              <w:rPr>
                <w:rStyle w:val="Strong"/>
                <w:rFonts w:eastAsia="Malgun Gothic" w:cs="Malgun Gothic" w:hint="eastAsia"/>
                <w:b w:val="0"/>
                <w:color w:val="auto"/>
                <w:lang w:val="ko" w:eastAsia="ko-KR"/>
              </w:rPr>
              <w:t>갖는</w:t>
            </w:r>
            <w:r w:rsidRPr="003E4369">
              <w:rPr>
                <w:rStyle w:val="Strong"/>
                <w:rFonts w:eastAsia="Malgun Gothic" w:cs="Malgun Gothic"/>
                <w:b w:val="0"/>
                <w:color w:val="auto"/>
                <w:lang w:val="ko" w:eastAsia="ko-KR"/>
              </w:rPr>
              <w:t xml:space="preserve"> </w:t>
            </w:r>
            <w:r w:rsidRPr="003E4369">
              <w:rPr>
                <w:rStyle w:val="Strong"/>
                <w:rFonts w:eastAsia="Malgun Gothic" w:cs="Malgun Gothic" w:hint="eastAsia"/>
                <w:b w:val="0"/>
                <w:color w:val="auto"/>
                <w:lang w:val="ko" w:eastAsia="ko-KR"/>
              </w:rPr>
              <w:t>방법</w:t>
            </w:r>
            <w:r w:rsidRPr="00E91900">
              <w:rPr>
                <w:rFonts w:eastAsia="Malgun Gothic" w:cs="Malgun Gothic"/>
                <w:lang w:val="ko" w:eastAsia="ko-KR"/>
              </w:rPr>
              <w:t>.</w:t>
            </w:r>
          </w:p>
        </w:tc>
      </w:tr>
      <w:tr w:rsidR="00F877A7" w:rsidRPr="00E91900" w14:paraId="339D4DDB" w14:textId="77777777" w:rsidTr="000231A1">
        <w:trPr>
          <w:trHeight w:val="3674"/>
        </w:trPr>
        <w:tc>
          <w:tcPr>
            <w:tcW w:w="2551" w:type="dxa"/>
            <w:vAlign w:val="center"/>
          </w:tcPr>
          <w:p w14:paraId="6552A01D" w14:textId="77777777" w:rsidR="005C7C7B" w:rsidRPr="00E91900" w:rsidRDefault="00EA0CED" w:rsidP="00B9271E">
            <w:pPr>
              <w:pStyle w:val="Image"/>
            </w:pPr>
            <w:r w:rsidRPr="00E91900">
              <w:rPr>
                <w:noProof/>
              </w:rPr>
              <w:drawing>
                <wp:inline distT="0" distB="0" distL="0" distR="0" wp14:anchorId="015EE8AA" wp14:editId="31106EB7">
                  <wp:extent cx="1482725" cy="1482725"/>
                  <wp:effectExtent l="0" t="0" r="3175" b="3175"/>
                  <wp:docPr id="1563081769" name="Picture 8" descr="화살표가 주위를 휘감고 있는 한 무리의 사람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63081769" name="Picture 8" descr="화살표가 주위를 휘감고 있는 한 무리의 사람들."/>
                          <pic:cNvPicPr/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2DD55A9E" w14:textId="77777777" w:rsidR="005C7C7B" w:rsidRPr="00E91900" w:rsidRDefault="00EA0CED" w:rsidP="003401AF">
            <w:pPr>
              <w:spacing w:line="276" w:lineRule="auto"/>
              <w:rPr>
                <w:lang w:eastAsia="ko-KR"/>
              </w:rPr>
            </w:pPr>
            <w:r w:rsidRPr="00E91900">
              <w:rPr>
                <w:rFonts w:eastAsia="Malgun Gothic" w:cs="Malgun Gothic"/>
                <w:lang w:val="ko" w:eastAsia="ko-KR"/>
              </w:rPr>
              <w:t>무언가가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포용적인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경우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, </w:t>
            </w:r>
            <w:r w:rsidRPr="00E91900">
              <w:rPr>
                <w:rFonts w:eastAsia="Malgun Gothic" w:cs="Malgun Gothic"/>
                <w:lang w:val="ko" w:eastAsia="ko-KR"/>
              </w:rPr>
              <w:t>모든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사람이</w:t>
            </w:r>
            <w:r w:rsidRPr="00E91900">
              <w:rPr>
                <w:rFonts w:eastAsia="Malgun Gothic" w:cs="Malgun Gothic"/>
                <w:lang w:val="ko" w:eastAsia="ko-KR"/>
              </w:rPr>
              <w:t>:</w:t>
            </w:r>
          </w:p>
          <w:p w14:paraId="6D023052" w14:textId="77777777" w:rsidR="005C7C7B" w:rsidRPr="00E91900" w:rsidRDefault="00EA0CED" w:rsidP="003401AF">
            <w:pPr>
              <w:pStyle w:val="ListParagraph"/>
              <w:numPr>
                <w:ilvl w:val="0"/>
                <w:numId w:val="15"/>
              </w:numPr>
              <w:spacing w:line="276" w:lineRule="auto"/>
            </w:pPr>
            <w:r w:rsidRPr="00E91900">
              <w:rPr>
                <w:rFonts w:eastAsia="Malgun Gothic" w:cs="Malgun Gothic"/>
                <w:lang w:val="ko"/>
              </w:rPr>
              <w:t>참여할</w:t>
            </w:r>
            <w:r w:rsidRPr="00E91900">
              <w:rPr>
                <w:rFonts w:eastAsia="Malgun Gothic" w:cs="Malgun Gothic"/>
                <w:lang w:val="ko"/>
              </w:rPr>
              <w:t xml:space="preserve"> </w:t>
            </w:r>
            <w:r w:rsidRPr="00E91900">
              <w:rPr>
                <w:rFonts w:eastAsia="Malgun Gothic" w:cs="Malgun Gothic"/>
                <w:lang w:val="ko"/>
              </w:rPr>
              <w:t>수</w:t>
            </w:r>
            <w:r w:rsidRPr="00E91900">
              <w:rPr>
                <w:rFonts w:eastAsia="Malgun Gothic" w:cs="Malgun Gothic"/>
                <w:lang w:val="ko"/>
              </w:rPr>
              <w:t xml:space="preserve"> </w:t>
            </w:r>
            <w:r w:rsidRPr="00E91900">
              <w:rPr>
                <w:rFonts w:eastAsia="Malgun Gothic" w:cs="Malgun Gothic"/>
                <w:lang w:val="ko"/>
              </w:rPr>
              <w:t>있습니다</w:t>
            </w:r>
            <w:r w:rsidRPr="00E91900">
              <w:rPr>
                <w:rFonts w:eastAsia="Malgun Gothic" w:cs="Malgun Gothic"/>
                <w:lang w:val="ko"/>
              </w:rPr>
              <w:t xml:space="preserve"> </w:t>
            </w:r>
          </w:p>
          <w:p w14:paraId="08049A3A" w14:textId="77777777" w:rsidR="005C7C7B" w:rsidRPr="00E91900" w:rsidRDefault="00EA0CED" w:rsidP="003401AF">
            <w:pPr>
              <w:pStyle w:val="ListParagraph"/>
              <w:numPr>
                <w:ilvl w:val="0"/>
                <w:numId w:val="15"/>
              </w:numPr>
              <w:spacing w:line="276" w:lineRule="auto"/>
            </w:pPr>
            <w:r w:rsidRPr="00E91900">
              <w:rPr>
                <w:rFonts w:eastAsia="Malgun Gothic" w:cs="Malgun Gothic"/>
                <w:lang w:val="ko"/>
              </w:rPr>
              <w:t>소속감을</w:t>
            </w:r>
            <w:r w:rsidRPr="00E91900">
              <w:rPr>
                <w:rFonts w:eastAsia="Malgun Gothic" w:cs="Malgun Gothic"/>
                <w:lang w:val="ko"/>
              </w:rPr>
              <w:t xml:space="preserve"> </w:t>
            </w:r>
            <w:r w:rsidRPr="00E91900">
              <w:rPr>
                <w:rFonts w:eastAsia="Malgun Gothic" w:cs="Malgun Gothic"/>
                <w:lang w:val="ko"/>
              </w:rPr>
              <w:t>느낍니다</w:t>
            </w:r>
            <w:r w:rsidRPr="00E91900">
              <w:rPr>
                <w:rFonts w:eastAsia="Malgun Gothic" w:cs="Malgun Gothic"/>
                <w:lang w:val="ko"/>
              </w:rPr>
              <w:t>.</w:t>
            </w:r>
          </w:p>
        </w:tc>
      </w:tr>
      <w:tr w:rsidR="00F877A7" w:rsidRPr="00E91900" w14:paraId="42659378" w14:textId="77777777" w:rsidTr="000231A1">
        <w:trPr>
          <w:trHeight w:val="3674"/>
        </w:trPr>
        <w:tc>
          <w:tcPr>
            <w:tcW w:w="2551" w:type="dxa"/>
            <w:vAlign w:val="center"/>
          </w:tcPr>
          <w:p w14:paraId="34C09989" w14:textId="77777777" w:rsidR="00D1590E" w:rsidRPr="00E91900" w:rsidRDefault="00EA0CED" w:rsidP="00B9271E">
            <w:pPr>
              <w:spacing w:line="240" w:lineRule="auto"/>
              <w:jc w:val="center"/>
            </w:pPr>
            <w:r w:rsidRPr="00E91900">
              <w:rPr>
                <w:noProof/>
              </w:rPr>
              <w:drawing>
                <wp:inline distT="0" distB="0" distL="0" distR="0" wp14:anchorId="5E743BB8" wp14:editId="2C23F400">
                  <wp:extent cx="1482725" cy="1482725"/>
                  <wp:effectExtent l="0" t="0" r="3175" b="3175"/>
                  <wp:docPr id="2080129434" name="Picture 9" descr="문서에 글을 쓰고 있는 사람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80129434" name="Picture 9" descr="문서에 글을 쓰고 있는 사람."/>
                          <pic:cNvPicPr/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33" w:type="dxa"/>
            <w:vAlign w:val="center"/>
          </w:tcPr>
          <w:p w14:paraId="5BCEE17A" w14:textId="77777777" w:rsidR="000231A1" w:rsidRPr="00E91900" w:rsidRDefault="00EA0CED" w:rsidP="003401AF">
            <w:pPr>
              <w:spacing w:line="276" w:lineRule="auto"/>
              <w:rPr>
                <w:lang w:eastAsia="ko-KR"/>
              </w:rPr>
            </w:pPr>
            <w:r w:rsidRPr="00E91900">
              <w:rPr>
                <w:rFonts w:eastAsia="Malgun Gothic" w:cs="Malgun Gothic"/>
                <w:lang w:val="ko" w:eastAsia="ko-KR"/>
              </w:rPr>
              <w:t>다음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사항을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추적하여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이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행동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방안이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효과가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있는지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확인할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것입니다</w:t>
            </w:r>
            <w:r w:rsidRPr="00E91900">
              <w:rPr>
                <w:rFonts w:eastAsia="Malgun Gothic" w:cs="Malgun Gothic"/>
                <w:lang w:val="ko" w:eastAsia="ko-KR"/>
              </w:rPr>
              <w:t>.</w:t>
            </w:r>
          </w:p>
          <w:p w14:paraId="2AACF4D1" w14:textId="77777777" w:rsidR="000231A1" w:rsidRPr="00E91900" w:rsidRDefault="00EA0CED" w:rsidP="003401AF">
            <w:pPr>
              <w:pStyle w:val="ListParagraph"/>
              <w:numPr>
                <w:ilvl w:val="0"/>
                <w:numId w:val="72"/>
              </w:numPr>
              <w:spacing w:line="276" w:lineRule="auto"/>
            </w:pPr>
            <w:r w:rsidRPr="00E91900">
              <w:rPr>
                <w:rFonts w:eastAsia="Malgun Gothic" w:cs="Malgun Gothic"/>
                <w:lang w:val="ko"/>
              </w:rPr>
              <w:t>업데이트하는</w:t>
            </w:r>
            <w:r w:rsidRPr="00E91900">
              <w:rPr>
                <w:rFonts w:eastAsia="Malgun Gothic" w:cs="Malgun Gothic"/>
                <w:lang w:val="ko"/>
              </w:rPr>
              <w:t xml:space="preserve"> </w:t>
            </w:r>
            <w:r w:rsidRPr="00E91900">
              <w:rPr>
                <w:rFonts w:eastAsia="Malgun Gothic" w:cs="Malgun Gothic"/>
                <w:lang w:val="ko"/>
              </w:rPr>
              <w:t>지침의</w:t>
            </w:r>
            <w:r w:rsidRPr="00E91900">
              <w:rPr>
                <w:rFonts w:eastAsia="Malgun Gothic" w:cs="Malgun Gothic"/>
                <w:lang w:val="ko"/>
              </w:rPr>
              <w:t xml:space="preserve"> </w:t>
            </w:r>
            <w:r w:rsidRPr="00E91900">
              <w:rPr>
                <w:rFonts w:eastAsia="Malgun Gothic" w:cs="Malgun Gothic"/>
                <w:lang w:val="ko"/>
              </w:rPr>
              <w:t>수</w:t>
            </w:r>
          </w:p>
          <w:p w14:paraId="4838B431" w14:textId="77777777" w:rsidR="00D1590E" w:rsidRPr="00E91900" w:rsidRDefault="00EA0CED" w:rsidP="003401AF">
            <w:pPr>
              <w:pStyle w:val="ListParagraph"/>
              <w:numPr>
                <w:ilvl w:val="0"/>
                <w:numId w:val="72"/>
              </w:numPr>
              <w:spacing w:line="276" w:lineRule="auto"/>
              <w:rPr>
                <w:lang w:eastAsia="ko-KR"/>
              </w:rPr>
            </w:pPr>
            <w:r w:rsidRPr="00E91900">
              <w:rPr>
                <w:rFonts w:eastAsia="Malgun Gothic" w:cs="Malgun Gothic"/>
                <w:lang w:val="ko" w:eastAsia="ko-KR"/>
              </w:rPr>
              <w:t>어떤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지침이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CALD </w:t>
            </w:r>
            <w:r w:rsidRPr="00E91900">
              <w:rPr>
                <w:rFonts w:eastAsia="Malgun Gothic" w:cs="Malgun Gothic"/>
                <w:lang w:val="ko" w:eastAsia="ko-KR"/>
              </w:rPr>
              <w:t>참가자가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필요로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하는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것을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지원하는지</w:t>
            </w:r>
            <w:r w:rsidRPr="00E91900">
              <w:rPr>
                <w:rFonts w:eastAsia="Malgun Gothic" w:cs="Malgun Gothic"/>
                <w:lang w:val="ko" w:eastAsia="ko-KR"/>
              </w:rPr>
              <w:t>.</w:t>
            </w:r>
          </w:p>
        </w:tc>
      </w:tr>
    </w:tbl>
    <w:p w14:paraId="4DD72A00" w14:textId="77777777" w:rsidR="00B9271E" w:rsidRPr="00E91900" w:rsidRDefault="00EA0CED">
      <w:pPr>
        <w:spacing w:before="0" w:after="0" w:line="240" w:lineRule="auto"/>
        <w:rPr>
          <w:rFonts w:cs="Times New Roman"/>
          <w:b/>
          <w:bCs/>
          <w:sz w:val="32"/>
          <w:szCs w:val="26"/>
          <w:lang w:eastAsia="ko-KR"/>
        </w:rPr>
      </w:pPr>
      <w:r w:rsidRPr="00E91900">
        <w:rPr>
          <w:lang w:eastAsia="ko-KR"/>
        </w:rPr>
        <w:br w:type="page"/>
      </w:r>
    </w:p>
    <w:p w14:paraId="52731FCF" w14:textId="77777777" w:rsidR="005C7C7B" w:rsidRPr="00E91900" w:rsidRDefault="00EA0CED" w:rsidP="001B3A36">
      <w:pPr>
        <w:pStyle w:val="Heading3"/>
        <w:spacing w:after="120"/>
      </w:pPr>
      <w:r w:rsidRPr="00E91900"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0288" behindDoc="1" locked="0" layoutInCell="1" allowOverlap="1" wp14:anchorId="7A54603D" wp14:editId="6418FF13">
                <wp:simplePos x="0" y="0"/>
                <wp:positionH relativeFrom="margin">
                  <wp:posOffset>4445</wp:posOffset>
                </wp:positionH>
                <wp:positionV relativeFrom="paragraph">
                  <wp:posOffset>379095</wp:posOffset>
                </wp:positionV>
                <wp:extent cx="5798820" cy="241300"/>
                <wp:effectExtent l="19050" t="19050" r="11430" b="25400"/>
                <wp:wrapNone/>
                <wp:docPr id="1558487822" name="Group 1558487822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98820" cy="241300"/>
                          <a:chOff x="0" y="0"/>
                          <a:chExt cx="5799192" cy="241540"/>
                        </a:xfrm>
                      </wpg:grpSpPr>
                      <wps:wsp>
                        <wps:cNvPr id="13595544" name="Straight Connector 13595544"/>
                        <wps:cNvCnPr/>
                        <wps:spPr>
                          <a:xfrm>
                            <a:off x="0" y="130628"/>
                            <a:ext cx="5716732" cy="0"/>
                          </a:xfrm>
                          <a:prstGeom prst="line">
                            <a:avLst/>
                          </a:prstGeom>
                          <a:ln w="38100" cap="rnd"/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327633035" name="Oval 1327633035"/>
                        <wps:cNvSpPr/>
                        <wps:spPr>
                          <a:xfrm>
                            <a:off x="5557652" y="0"/>
                            <a:ext cx="241540" cy="241540"/>
                          </a:xfrm>
                          <a:prstGeom prst="ellipse">
                            <a:avLst/>
                          </a:prstGeom>
                          <a:solidFill>
                            <a:srgbClr val="8AC640"/>
                          </a:solidFill>
                          <a:ln w="38100">
                            <a:solidFill>
                              <a:srgbClr val="6B2976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numCol="1" spcCol="0" rtlCol="0" fromWordArt="0" anchor="ctr" anchorCtr="0" forceAA="0" compatLnSpc="1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216FCBB" id="Group 1558487822" o:spid="_x0000_s1026" alt="&quot;&quot;" style="position:absolute;margin-left:.35pt;margin-top:29.85pt;width:456.6pt;height:19pt;z-index:-251656192;mso-position-horizontal-relative:margin;mso-width-relative:margin;mso-height-relative:margin" coordsize="57991,24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">
                <v:line id="Straight Connector 13595544" o:spid="_x0000_s1027" style="position:absolute;visibility:visible;mso-wrap-style:square" from="0,1306" to="57167,130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" strokecolor="#65276f [3044]" strokeweight="3pt">
                  <v:stroke endcap="round"/>
                </v:line>
                <v:oval id="Oval 1327633035" o:spid="_x0000_s1028" style="position:absolute;left:55576;width:2415;height:241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" fillcolor="#8ac640" strokecolor="#6b2976" strokeweight="3pt"/>
                <w10:wrap anchorx="margin"/>
              </v:group>
            </w:pict>
          </mc:Fallback>
        </mc:AlternateContent>
      </w:r>
      <w:r w:rsidRPr="00E91900">
        <w:rPr>
          <w:rFonts w:eastAsia="Malgun Gothic" w:cs="Malgun Gothic"/>
          <w:lang w:val="ko"/>
        </w:rPr>
        <w:t>행동</w:t>
      </w:r>
      <w:r w:rsidRPr="00E91900">
        <w:rPr>
          <w:rFonts w:eastAsia="Malgun Gothic" w:cs="Malgun Gothic"/>
          <w:lang w:val="ko"/>
        </w:rPr>
        <w:t xml:space="preserve"> </w:t>
      </w:r>
      <w:r w:rsidRPr="00E91900">
        <w:rPr>
          <w:rFonts w:eastAsia="Malgun Gothic" w:cs="Malgun Gothic"/>
          <w:lang w:val="ko"/>
        </w:rPr>
        <w:t>방안</w:t>
      </w:r>
      <w:r w:rsidRPr="00E91900">
        <w:rPr>
          <w:rFonts w:eastAsia="Malgun Gothic" w:cs="Malgun Gothic"/>
          <w:lang w:val="ko"/>
        </w:rPr>
        <w:t xml:space="preserve"> 3</w:t>
      </w:r>
    </w:p>
    <w:tbl>
      <w:tblPr>
        <w:tblW w:w="9127" w:type="dxa"/>
        <w:tblLayout w:type="fixed"/>
        <w:tblLook w:val="04A0" w:firstRow="1" w:lastRow="0" w:firstColumn="1" w:lastColumn="0" w:noHBand="0" w:noVBand="1"/>
      </w:tblPr>
      <w:tblGrid>
        <w:gridCol w:w="2551"/>
        <w:gridCol w:w="6576"/>
      </w:tblGrid>
      <w:tr w:rsidR="00F877A7" w:rsidRPr="00E91900" w14:paraId="152E598D" w14:textId="77777777" w:rsidTr="00B9271E">
        <w:trPr>
          <w:trHeight w:val="3628"/>
        </w:trPr>
        <w:tc>
          <w:tcPr>
            <w:tcW w:w="2551" w:type="dxa"/>
            <w:vAlign w:val="center"/>
          </w:tcPr>
          <w:p w14:paraId="259831ED" w14:textId="77777777" w:rsidR="005C7C7B" w:rsidRPr="00E91900" w:rsidRDefault="00EA0CED" w:rsidP="00B9271E">
            <w:pPr>
              <w:pStyle w:val="Image"/>
              <w:spacing w:before="480"/>
            </w:pPr>
            <w:r w:rsidRPr="00E91900">
              <w:rPr>
                <w:noProof/>
              </w:rPr>
              <w:drawing>
                <wp:inline distT="0" distB="0" distL="0" distR="0" wp14:anchorId="32D6B2F2" wp14:editId="719BC893">
                  <wp:extent cx="1482725" cy="1482725"/>
                  <wp:effectExtent l="0" t="0" r="3175" b="3175"/>
                  <wp:docPr id="537006084" name="Picture 5" descr="함께 문서를 읽고 있는 2명. 그 위에는 참가자 그룹을 보여주는 생각 풍선이 있습니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7006084" name="Picture 5" descr="함께 문서를 읽고 있는 2명. 그 위에는 참가자 그룹을 보여주는 생각 풍선이 있습니다."/>
                          <pic:cNvPicPr/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5AC00FE3" w14:textId="77777777" w:rsidR="005C7C7B" w:rsidRPr="00E91900" w:rsidRDefault="00C06564" w:rsidP="003401AF">
            <w:pPr>
              <w:spacing w:before="480" w:line="276" w:lineRule="auto"/>
              <w:rPr>
                <w:lang w:eastAsia="ko-KR"/>
              </w:rPr>
            </w:pPr>
            <w:r w:rsidRPr="00E91900">
              <w:rPr>
                <w:rStyle w:val="Strong"/>
                <w:rFonts w:eastAsia="Malgun Gothic" w:cs="Malgun Gothic"/>
                <w:lang w:val="ko" w:eastAsia="ko-KR"/>
              </w:rPr>
              <w:t xml:space="preserve">NDIA </w:t>
            </w:r>
            <w:r w:rsidRPr="00E91900">
              <w:rPr>
                <w:rStyle w:val="Strong"/>
                <w:rFonts w:eastAsia="Malgun Gothic" w:cs="Malgun Gothic"/>
                <w:lang w:val="ko" w:eastAsia="ko-KR"/>
              </w:rPr>
              <w:t>플래너들</w:t>
            </w:r>
            <w:r w:rsidRPr="00E91900">
              <w:rPr>
                <w:rFonts w:eastAsia="Malgun Gothic" w:cs="Malgun Gothic"/>
                <w:lang w:val="ko" w:eastAsia="ko-KR"/>
              </w:rPr>
              <w:t>이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CALD </w:t>
            </w:r>
            <w:r w:rsidRPr="00E91900">
              <w:rPr>
                <w:rFonts w:eastAsia="Malgun Gothic" w:cs="Malgun Gothic"/>
                <w:lang w:val="ko" w:eastAsia="ko-KR"/>
              </w:rPr>
              <w:t>참가자들이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필요로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하는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것을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더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잘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이해할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수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있도록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지원할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것입니다</w:t>
            </w:r>
            <w:r w:rsidRPr="00E91900">
              <w:rPr>
                <w:rFonts w:eastAsia="Malgun Gothic" w:cs="Malgun Gothic"/>
                <w:lang w:val="ko" w:eastAsia="ko-KR"/>
              </w:rPr>
              <w:t>.</w:t>
            </w:r>
          </w:p>
        </w:tc>
      </w:tr>
      <w:tr w:rsidR="00F877A7" w:rsidRPr="00E91900" w14:paraId="29E741ED" w14:textId="77777777" w:rsidTr="00B9271E">
        <w:trPr>
          <w:trHeight w:val="3628"/>
        </w:trPr>
        <w:tc>
          <w:tcPr>
            <w:tcW w:w="2551" w:type="dxa"/>
            <w:vAlign w:val="center"/>
          </w:tcPr>
          <w:p w14:paraId="2E2E20C9" w14:textId="77777777" w:rsidR="00C06564" w:rsidRPr="00E91900" w:rsidRDefault="00EA0CED" w:rsidP="00463A40">
            <w:pPr>
              <w:pStyle w:val="Image"/>
            </w:pPr>
            <w:r w:rsidRPr="00E91900">
              <w:rPr>
                <w:noProof/>
              </w:rPr>
              <w:drawing>
                <wp:inline distT="0" distB="0" distL="0" distR="0" wp14:anchorId="006AA75E" wp14:editId="16A36D49">
                  <wp:extent cx="1482725" cy="1482725"/>
                  <wp:effectExtent l="0" t="0" r="3175" b="3175"/>
                  <wp:docPr id="1419817102" name="Picture 1419817102" descr="NDIA 플래너와 NDIS 플랜에 글을 쓰고 있는 펜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19817102" name="Picture 1419817102" descr="NDIA 플래너와 NDIS 플랜에 글을 쓰고 있는 펜."/>
                          <pic:cNvPicPr/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3AAC7917" w14:textId="77777777" w:rsidR="00C06564" w:rsidRPr="00E91900" w:rsidRDefault="00EA0CED" w:rsidP="003401AF">
            <w:pPr>
              <w:spacing w:line="276" w:lineRule="auto"/>
              <w:rPr>
                <w:lang w:eastAsia="ko-KR"/>
              </w:rPr>
            </w:pPr>
            <w:r w:rsidRPr="00E91900">
              <w:rPr>
                <w:rFonts w:eastAsia="Malgun Gothic" w:cs="Malgun Gothic"/>
                <w:lang w:val="ko" w:eastAsia="ko-KR"/>
              </w:rPr>
              <w:t xml:space="preserve">NDIA </w:t>
            </w:r>
            <w:r w:rsidRPr="00E91900">
              <w:rPr>
                <w:rFonts w:eastAsia="Malgun Gothic" w:cs="Malgun Gothic"/>
                <w:lang w:val="ko" w:eastAsia="ko-KR"/>
              </w:rPr>
              <w:t>플래너의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업무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내용</w:t>
            </w:r>
            <w:r w:rsidRPr="00E91900">
              <w:rPr>
                <w:rFonts w:eastAsia="Malgun Gothic" w:cs="Malgun Gothic"/>
                <w:lang w:val="ko" w:eastAsia="ko-KR"/>
              </w:rPr>
              <w:t>:</w:t>
            </w:r>
          </w:p>
          <w:p w14:paraId="05AE386F" w14:textId="77777777" w:rsidR="00C06564" w:rsidRPr="00E91900" w:rsidRDefault="00EA0CED" w:rsidP="003401AF">
            <w:pPr>
              <w:pStyle w:val="ListParagraph"/>
              <w:numPr>
                <w:ilvl w:val="0"/>
                <w:numId w:val="14"/>
              </w:numPr>
              <w:spacing w:line="276" w:lineRule="auto"/>
            </w:pPr>
            <w:r w:rsidRPr="00E91900">
              <w:rPr>
                <w:rFonts w:eastAsia="Malgun Gothic" w:cs="Malgun Gothic"/>
                <w:lang w:val="ko"/>
              </w:rPr>
              <w:t>새로운</w:t>
            </w:r>
            <w:r w:rsidRPr="00E91900">
              <w:rPr>
                <w:rFonts w:eastAsia="Malgun Gothic" w:cs="Malgun Gothic"/>
                <w:lang w:val="ko"/>
              </w:rPr>
              <w:t xml:space="preserve"> </w:t>
            </w:r>
            <w:r w:rsidRPr="00E91900">
              <w:rPr>
                <w:rFonts w:eastAsia="Malgun Gothic" w:cs="Malgun Gothic"/>
                <w:lang w:val="ko"/>
              </w:rPr>
              <w:t>플랜</w:t>
            </w:r>
            <w:r w:rsidRPr="00E91900">
              <w:rPr>
                <w:rFonts w:eastAsia="Malgun Gothic" w:cs="Malgun Gothic"/>
                <w:lang w:val="ko"/>
              </w:rPr>
              <w:t xml:space="preserve"> </w:t>
            </w:r>
            <w:r w:rsidRPr="00E91900">
              <w:rPr>
                <w:rFonts w:eastAsia="Malgun Gothic" w:cs="Malgun Gothic"/>
                <w:lang w:val="ko"/>
              </w:rPr>
              <w:t>수립</w:t>
            </w:r>
          </w:p>
          <w:p w14:paraId="07B79BF9" w14:textId="77777777" w:rsidR="00C06564" w:rsidRPr="00E91900" w:rsidRDefault="00EA0CED" w:rsidP="003401AF">
            <w:pPr>
              <w:pStyle w:val="ListParagraph"/>
              <w:numPr>
                <w:ilvl w:val="0"/>
                <w:numId w:val="14"/>
              </w:numPr>
              <w:spacing w:line="276" w:lineRule="auto"/>
            </w:pPr>
            <w:r w:rsidRPr="00E91900">
              <w:rPr>
                <w:rFonts w:eastAsia="Malgun Gothic" w:cs="Malgun Gothic"/>
                <w:lang w:val="ko"/>
              </w:rPr>
              <w:t>플랜의</w:t>
            </w:r>
            <w:r w:rsidRPr="00E91900">
              <w:rPr>
                <w:rFonts w:eastAsia="Malgun Gothic" w:cs="Malgun Gothic"/>
                <w:lang w:val="ko"/>
              </w:rPr>
              <w:t xml:space="preserve"> </w:t>
            </w:r>
            <w:r w:rsidRPr="00E91900">
              <w:rPr>
                <w:rFonts w:eastAsia="Malgun Gothic" w:cs="Malgun Gothic"/>
                <w:lang w:val="ko"/>
              </w:rPr>
              <w:t>변경</w:t>
            </w:r>
            <w:r w:rsidRPr="00E91900">
              <w:rPr>
                <w:rFonts w:eastAsia="Malgun Gothic" w:cs="Malgun Gothic"/>
                <w:lang w:val="ko"/>
              </w:rPr>
              <w:t>.</w:t>
            </w:r>
          </w:p>
        </w:tc>
      </w:tr>
      <w:tr w:rsidR="00F877A7" w:rsidRPr="00E91900" w14:paraId="1D910587" w14:textId="77777777" w:rsidTr="00B9271E">
        <w:trPr>
          <w:trHeight w:val="3628"/>
        </w:trPr>
        <w:tc>
          <w:tcPr>
            <w:tcW w:w="2551" w:type="dxa"/>
            <w:vAlign w:val="center"/>
          </w:tcPr>
          <w:p w14:paraId="27D8E9DB" w14:textId="77777777" w:rsidR="00BF57E6" w:rsidRPr="00E91900" w:rsidRDefault="00EA0CED" w:rsidP="00463A40">
            <w:pPr>
              <w:pStyle w:val="Image"/>
            </w:pPr>
            <w:r w:rsidRPr="00E91900">
              <w:rPr>
                <w:noProof/>
              </w:rPr>
              <w:drawing>
                <wp:inline distT="0" distB="0" distL="0" distR="0" wp14:anchorId="16A43C7A" wp14:editId="35B0C0B7">
                  <wp:extent cx="1482725" cy="1482725"/>
                  <wp:effectExtent l="0" t="0" r="3175" b="3175"/>
                  <wp:docPr id="1263510605" name="Picture 11" descr="장벽 뒤에 있는 사람. 그 위에는 영어 이외의 언어가 적혀있는 말풍선이 있습니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63510605" name="Picture 11" descr="장벽 뒤에 있는 사람. 그 위에는 영어 이외의 언어가 적혀있는 말풍선이 있습니다."/>
                          <pic:cNvPicPr/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47903858" w14:textId="77777777" w:rsidR="00BF57E6" w:rsidRPr="00E91900" w:rsidRDefault="00EA0CED" w:rsidP="003401AF">
            <w:pPr>
              <w:spacing w:line="276" w:lineRule="auto"/>
              <w:rPr>
                <w:lang w:eastAsia="ko-KR"/>
              </w:rPr>
            </w:pPr>
            <w:r w:rsidRPr="00E91900">
              <w:rPr>
                <w:rFonts w:eastAsia="Malgun Gothic" w:cs="Malgun Gothic"/>
                <w:lang w:val="ko" w:eastAsia="ko-KR"/>
              </w:rPr>
              <w:t>여기에는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언어가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Style w:val="Strong"/>
                <w:rFonts w:eastAsia="Malgun Gothic" w:cs="Malgun Gothic"/>
                <w:lang w:val="ko" w:eastAsia="ko-KR"/>
              </w:rPr>
              <w:t>장벽</w:t>
            </w:r>
            <w:r w:rsidRPr="00E91900">
              <w:rPr>
                <w:rFonts w:eastAsia="Malgun Gothic" w:cs="Malgun Gothic"/>
                <w:lang w:val="ko" w:eastAsia="ko-KR"/>
              </w:rPr>
              <w:t>이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될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때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CALD </w:t>
            </w:r>
            <w:r w:rsidRPr="00E91900">
              <w:rPr>
                <w:rFonts w:eastAsia="Malgun Gothic" w:cs="Malgun Gothic"/>
                <w:lang w:val="ko" w:eastAsia="ko-KR"/>
              </w:rPr>
              <w:t>참가자를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지원하는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방법에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대한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정보가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포함됩니다</w:t>
            </w:r>
            <w:r w:rsidRPr="00E91900">
              <w:rPr>
                <w:rFonts w:eastAsia="Malgun Gothic" w:cs="Malgun Gothic"/>
                <w:lang w:val="ko" w:eastAsia="ko-KR"/>
              </w:rPr>
              <w:t>.</w:t>
            </w:r>
          </w:p>
          <w:p w14:paraId="02CE743F" w14:textId="77777777" w:rsidR="00BF57E6" w:rsidRPr="00E91900" w:rsidRDefault="00EA0CED" w:rsidP="003401AF">
            <w:pPr>
              <w:spacing w:line="276" w:lineRule="auto"/>
              <w:rPr>
                <w:lang w:eastAsia="ko-KR"/>
              </w:rPr>
            </w:pPr>
            <w:r w:rsidRPr="00E91900">
              <w:rPr>
                <w:rFonts w:eastAsia="Malgun Gothic" w:cs="Malgun Gothic"/>
                <w:lang w:val="ko" w:eastAsia="ko-KR"/>
              </w:rPr>
              <w:t>장벽이란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여러분이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다음과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같은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것을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하지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못하게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막는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것을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말합니다</w:t>
            </w:r>
            <w:r w:rsidRPr="00E91900">
              <w:rPr>
                <w:rFonts w:eastAsia="Malgun Gothic" w:cs="Malgun Gothic"/>
                <w:lang w:val="ko" w:eastAsia="ko-KR"/>
              </w:rPr>
              <w:t>.</w:t>
            </w:r>
          </w:p>
          <w:p w14:paraId="454E340F" w14:textId="77777777" w:rsidR="00BF57E6" w:rsidRPr="00E91900" w:rsidRDefault="00EA0CED" w:rsidP="003401AF">
            <w:pPr>
              <w:pStyle w:val="ListParagraph"/>
              <w:numPr>
                <w:ilvl w:val="0"/>
                <w:numId w:val="40"/>
              </w:numPr>
              <w:spacing w:line="276" w:lineRule="auto"/>
            </w:pPr>
            <w:r w:rsidRPr="00E91900">
              <w:rPr>
                <w:rFonts w:eastAsia="Malgun Gothic" w:cs="Malgun Gothic"/>
                <w:lang w:val="ko"/>
              </w:rPr>
              <w:t>해야</w:t>
            </w:r>
            <w:r w:rsidRPr="00E91900">
              <w:rPr>
                <w:rFonts w:eastAsia="Malgun Gothic" w:cs="Malgun Gothic"/>
                <w:lang w:val="ko"/>
              </w:rPr>
              <w:t xml:space="preserve"> </w:t>
            </w:r>
            <w:r w:rsidRPr="00E91900">
              <w:rPr>
                <w:rFonts w:eastAsia="Malgun Gothic" w:cs="Malgun Gothic"/>
                <w:lang w:val="ko"/>
              </w:rPr>
              <w:t>하는</w:t>
            </w:r>
            <w:r w:rsidRPr="00E91900">
              <w:rPr>
                <w:rFonts w:eastAsia="Malgun Gothic" w:cs="Malgun Gothic"/>
                <w:lang w:val="ko"/>
              </w:rPr>
              <w:t xml:space="preserve"> </w:t>
            </w:r>
            <w:r w:rsidRPr="00E91900">
              <w:rPr>
                <w:rFonts w:eastAsia="Malgun Gothic" w:cs="Malgun Gothic"/>
                <w:lang w:val="ko"/>
              </w:rPr>
              <w:t>일</w:t>
            </w:r>
            <w:r w:rsidRPr="00E91900">
              <w:rPr>
                <w:rFonts w:eastAsia="Malgun Gothic" w:cs="Malgun Gothic"/>
                <w:lang w:val="ko"/>
              </w:rPr>
              <w:t xml:space="preserve"> </w:t>
            </w:r>
          </w:p>
          <w:p w14:paraId="642FEC81" w14:textId="77777777" w:rsidR="00BF57E6" w:rsidRPr="00E91900" w:rsidRDefault="00EA0CED" w:rsidP="003401AF">
            <w:pPr>
              <w:pStyle w:val="ListParagraph"/>
              <w:numPr>
                <w:ilvl w:val="0"/>
                <w:numId w:val="40"/>
              </w:numPr>
              <w:spacing w:line="276" w:lineRule="auto"/>
            </w:pPr>
            <w:r w:rsidRPr="00E91900">
              <w:rPr>
                <w:rFonts w:eastAsia="Malgun Gothic" w:cs="Malgun Gothic"/>
                <w:lang w:val="ko"/>
              </w:rPr>
              <w:t>하고</w:t>
            </w:r>
            <w:r w:rsidRPr="00E91900">
              <w:rPr>
                <w:rFonts w:eastAsia="Malgun Gothic" w:cs="Malgun Gothic"/>
                <w:lang w:val="ko"/>
              </w:rPr>
              <w:t xml:space="preserve"> </w:t>
            </w:r>
            <w:r w:rsidRPr="00E91900">
              <w:rPr>
                <w:rFonts w:eastAsia="Malgun Gothic" w:cs="Malgun Gothic"/>
                <w:lang w:val="ko"/>
              </w:rPr>
              <w:t>싶은</w:t>
            </w:r>
            <w:r w:rsidRPr="00E91900">
              <w:rPr>
                <w:rFonts w:eastAsia="Malgun Gothic" w:cs="Malgun Gothic"/>
                <w:lang w:val="ko"/>
              </w:rPr>
              <w:t xml:space="preserve"> </w:t>
            </w:r>
            <w:r w:rsidRPr="00E91900">
              <w:rPr>
                <w:rFonts w:eastAsia="Malgun Gothic" w:cs="Malgun Gothic"/>
                <w:lang w:val="ko"/>
              </w:rPr>
              <w:t>일</w:t>
            </w:r>
            <w:r w:rsidRPr="00E91900">
              <w:rPr>
                <w:rFonts w:eastAsia="Malgun Gothic" w:cs="Malgun Gothic"/>
                <w:lang w:val="ko"/>
              </w:rPr>
              <w:t>.</w:t>
            </w:r>
          </w:p>
        </w:tc>
      </w:tr>
    </w:tbl>
    <w:p w14:paraId="5F8DDEC3" w14:textId="77777777" w:rsidR="00B9271E" w:rsidRPr="00E91900" w:rsidRDefault="00EA0CED">
      <w:r w:rsidRPr="00E91900">
        <w:br w:type="page"/>
      </w:r>
    </w:p>
    <w:tbl>
      <w:tblPr>
        <w:tblW w:w="9127" w:type="dxa"/>
        <w:tblLayout w:type="fixed"/>
        <w:tblLook w:val="04A0" w:firstRow="1" w:lastRow="0" w:firstColumn="1" w:lastColumn="0" w:noHBand="0" w:noVBand="1"/>
      </w:tblPr>
      <w:tblGrid>
        <w:gridCol w:w="2551"/>
        <w:gridCol w:w="6576"/>
      </w:tblGrid>
      <w:tr w:rsidR="00F877A7" w:rsidRPr="00E91900" w14:paraId="677F85C0" w14:textId="77777777" w:rsidTr="00BF57E6">
        <w:tc>
          <w:tcPr>
            <w:tcW w:w="2551" w:type="dxa"/>
            <w:vAlign w:val="center"/>
          </w:tcPr>
          <w:p w14:paraId="60A7CD0F" w14:textId="77777777" w:rsidR="008671A4" w:rsidRPr="00E91900" w:rsidRDefault="00EA0CED" w:rsidP="005342C4">
            <w:pPr>
              <w:pStyle w:val="Image"/>
            </w:pPr>
            <w:r w:rsidRPr="00E91900">
              <w:rPr>
                <w:noProof/>
              </w:rPr>
              <w:lastRenderedPageBreak/>
              <w:drawing>
                <wp:inline distT="0" distB="0" distL="0" distR="0" wp14:anchorId="58DE0B00" wp14:editId="5958F157">
                  <wp:extent cx="1482725" cy="1482725"/>
                  <wp:effectExtent l="0" t="0" r="3175" b="3175"/>
                  <wp:docPr id="480144727" name="Picture 6" descr="함께 문서를 보고 있는 두 사람. 그 위에는 여러 개의 말풍선이 있습니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0144727" name="Picture 6" descr="함께 문서를 보고 있는 두 사람. 그 위에는 여러 개의 말풍선이 있습니다."/>
                          <pic:cNvPicPr/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207299B5" w14:textId="77777777" w:rsidR="008671A4" w:rsidRPr="00E91900" w:rsidRDefault="00EA0CED" w:rsidP="003401AF">
            <w:pPr>
              <w:spacing w:line="276" w:lineRule="auto"/>
              <w:rPr>
                <w:lang w:eastAsia="ko-KR"/>
              </w:rPr>
            </w:pPr>
            <w:r w:rsidRPr="00E91900">
              <w:rPr>
                <w:rFonts w:eastAsia="Malgun Gothic" w:cs="Malgun Gothic"/>
                <w:lang w:val="ko" w:eastAsia="ko-KR"/>
              </w:rPr>
              <w:t>플래너가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다른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언어로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된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정보를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찾고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사용하는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방법을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알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수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있도록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할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것입니다</w:t>
            </w:r>
            <w:r w:rsidRPr="00E91900">
              <w:rPr>
                <w:rFonts w:eastAsia="Malgun Gothic" w:cs="Malgun Gothic"/>
                <w:lang w:val="ko" w:eastAsia="ko-KR"/>
              </w:rPr>
              <w:t>.</w:t>
            </w:r>
          </w:p>
        </w:tc>
      </w:tr>
      <w:tr w:rsidR="00F877A7" w:rsidRPr="00E91900" w14:paraId="252CCCA5" w14:textId="77777777" w:rsidTr="00BF57E6">
        <w:tc>
          <w:tcPr>
            <w:tcW w:w="2551" w:type="dxa"/>
            <w:vAlign w:val="center"/>
          </w:tcPr>
          <w:p w14:paraId="223AFE27" w14:textId="77777777" w:rsidR="00BF57E6" w:rsidRPr="00E91900" w:rsidRDefault="00BF57E6" w:rsidP="00930399">
            <w:pPr>
              <w:pStyle w:val="Image"/>
              <w:spacing w:before="600" w:after="0"/>
              <w:rPr>
                <w:lang w:eastAsia="ko-KR"/>
              </w:rPr>
            </w:pPr>
          </w:p>
        </w:tc>
        <w:tc>
          <w:tcPr>
            <w:tcW w:w="6576" w:type="dxa"/>
            <w:vAlign w:val="center"/>
          </w:tcPr>
          <w:p w14:paraId="4C34EB1E" w14:textId="77777777" w:rsidR="00BF57E6" w:rsidRPr="00E91900" w:rsidRDefault="00EA0CED" w:rsidP="003401AF">
            <w:pPr>
              <w:spacing w:before="600" w:after="0" w:line="276" w:lineRule="auto"/>
              <w:rPr>
                <w:lang w:eastAsia="ko-KR"/>
              </w:rPr>
            </w:pPr>
            <w:r w:rsidRPr="00E91900">
              <w:rPr>
                <w:rFonts w:eastAsia="Malgun Gothic" w:cs="Malgun Gothic"/>
                <w:lang w:val="ko" w:eastAsia="ko-KR"/>
              </w:rPr>
              <w:t>다음에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해당하는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CALD </w:t>
            </w:r>
            <w:r w:rsidRPr="00E91900">
              <w:rPr>
                <w:rFonts w:eastAsia="Malgun Gothic" w:cs="Malgun Gothic"/>
                <w:lang w:val="ko" w:eastAsia="ko-KR"/>
              </w:rPr>
              <w:t>참가자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수를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추적하여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이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행동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방안이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효과가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있는지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확인할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것입니다</w:t>
            </w:r>
            <w:r w:rsidRPr="00E91900">
              <w:rPr>
                <w:rFonts w:eastAsia="Malgun Gothic" w:cs="Malgun Gothic"/>
                <w:lang w:val="ko" w:eastAsia="ko-KR"/>
              </w:rPr>
              <w:t>.</w:t>
            </w:r>
          </w:p>
        </w:tc>
      </w:tr>
      <w:tr w:rsidR="00F877A7" w:rsidRPr="00E91900" w14:paraId="648AE2DD" w14:textId="77777777" w:rsidTr="00930399">
        <w:tc>
          <w:tcPr>
            <w:tcW w:w="2551" w:type="dxa"/>
            <w:vAlign w:val="center"/>
          </w:tcPr>
          <w:p w14:paraId="42B39B40" w14:textId="77777777" w:rsidR="00B314B2" w:rsidRPr="00E91900" w:rsidRDefault="00EA0CED" w:rsidP="005342C4">
            <w:pPr>
              <w:pStyle w:val="Image"/>
            </w:pPr>
            <w:r w:rsidRPr="00E91900">
              <w:rPr>
                <w:noProof/>
              </w:rPr>
              <w:drawing>
                <wp:inline distT="0" distB="0" distL="0" distR="0" wp14:anchorId="442F777D" wp14:editId="6C07CAED">
                  <wp:extent cx="1482725" cy="1482725"/>
                  <wp:effectExtent l="0" t="0" r="3175" b="3175"/>
                  <wp:docPr id="1438865050" name="Picture 12" descr="3개의 다른 언어로 '안녕하세요'라고 말하는 3개의 말풍선 아래에 있는 CALD 사람들 그룹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38865050" name="Picture 12" descr="3개의 다른 언어로 '안녕하세요'라고 말하는 3개의 말풍선 아래에 있는 CALD 사람들 그룹."/>
                          <pic:cNvPicPr/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7F57C0C3" w14:textId="77777777" w:rsidR="00B314B2" w:rsidRPr="00E91900" w:rsidRDefault="00EA0CED" w:rsidP="003401AF">
            <w:pPr>
              <w:pStyle w:val="ListParagraph"/>
              <w:numPr>
                <w:ilvl w:val="0"/>
                <w:numId w:val="41"/>
              </w:numPr>
              <w:spacing w:line="276" w:lineRule="auto"/>
              <w:rPr>
                <w:lang w:eastAsia="ko-KR"/>
              </w:rPr>
            </w:pPr>
            <w:r w:rsidRPr="00E91900">
              <w:rPr>
                <w:rFonts w:eastAsia="Malgun Gothic" w:cs="Malgun Gothic"/>
                <w:lang w:val="ko" w:eastAsia="ko-KR"/>
              </w:rPr>
              <w:t xml:space="preserve">NDIS </w:t>
            </w:r>
            <w:r w:rsidRPr="00E91900">
              <w:rPr>
                <w:rFonts w:eastAsia="Malgun Gothic" w:cs="Malgun Gothic"/>
                <w:lang w:val="ko" w:eastAsia="ko-KR"/>
              </w:rPr>
              <w:t>정보를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다른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언어로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이용하는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사람</w:t>
            </w:r>
          </w:p>
        </w:tc>
      </w:tr>
      <w:tr w:rsidR="00F877A7" w:rsidRPr="00E91900" w14:paraId="458F5EB0" w14:textId="77777777" w:rsidTr="00930399">
        <w:tc>
          <w:tcPr>
            <w:tcW w:w="2551" w:type="dxa"/>
            <w:vAlign w:val="center"/>
          </w:tcPr>
          <w:p w14:paraId="3F2E1306" w14:textId="77777777" w:rsidR="00B314B2" w:rsidRPr="00E91900" w:rsidRDefault="00EA0CED" w:rsidP="005342C4">
            <w:pPr>
              <w:pStyle w:val="Image"/>
            </w:pPr>
            <w:r w:rsidRPr="00E91900">
              <w:rPr>
                <w:noProof/>
              </w:rPr>
              <w:drawing>
                <wp:inline distT="0" distB="0" distL="0" distR="0" wp14:anchorId="0200E21C" wp14:editId="76EEF0F5">
                  <wp:extent cx="1482725" cy="1482725"/>
                  <wp:effectExtent l="0" t="0" r="3175" b="3175"/>
                  <wp:docPr id="1084739912" name="Picture 13" descr="참가자를 돕고 있는 사람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84739912" name="Picture 13" descr="참가자를 돕고 있는 사람."/>
                          <pic:cNvPicPr/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659CA5BE" w14:textId="77777777" w:rsidR="00B314B2" w:rsidRPr="00E91900" w:rsidRDefault="00EA0CED" w:rsidP="003401AF">
            <w:pPr>
              <w:pStyle w:val="ListParagraph"/>
              <w:numPr>
                <w:ilvl w:val="0"/>
                <w:numId w:val="41"/>
              </w:numPr>
              <w:spacing w:line="276" w:lineRule="auto"/>
              <w:rPr>
                <w:lang w:eastAsia="ko-KR"/>
              </w:rPr>
            </w:pPr>
            <w:r w:rsidRPr="00E91900">
              <w:rPr>
                <w:rFonts w:eastAsia="Malgun Gothic" w:cs="Malgun Gothic"/>
                <w:lang w:val="ko" w:eastAsia="ko-KR"/>
              </w:rPr>
              <w:t>필요한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지원을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받는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사람</w:t>
            </w:r>
          </w:p>
        </w:tc>
      </w:tr>
      <w:tr w:rsidR="00F877A7" w:rsidRPr="00E91900" w14:paraId="06DD5F83" w14:textId="77777777" w:rsidTr="00930399">
        <w:tc>
          <w:tcPr>
            <w:tcW w:w="2551" w:type="dxa"/>
            <w:vAlign w:val="center"/>
          </w:tcPr>
          <w:p w14:paraId="283058A9" w14:textId="77777777" w:rsidR="00B314B2" w:rsidRPr="00E91900" w:rsidRDefault="00EA0CED" w:rsidP="005342C4">
            <w:pPr>
              <w:pStyle w:val="Image"/>
            </w:pPr>
            <w:r w:rsidRPr="00E91900">
              <w:rPr>
                <w:noProof/>
              </w:rPr>
              <w:drawing>
                <wp:inline distT="0" distB="0" distL="0" distR="0" wp14:anchorId="479EEE54" wp14:editId="3729D8B8">
                  <wp:extent cx="1482725" cy="1482725"/>
                  <wp:effectExtent l="0" t="0" r="3175" b="3175"/>
                  <wp:docPr id="814829535" name="Picture 7" descr="함께 문서를 보고 있는 두 사람. 그 위에는 엄지손가락 올림 아이콘이 있는 말풍선이 있습니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4829535" name="Picture 7" descr="함께 문서를 보고 있는 두 사람. 그 위에는 엄지손가락 올림 아이콘이 있는 말풍선이 있습니다."/>
                          <pic:cNvPicPr/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61C61340" w14:textId="77777777" w:rsidR="00B314B2" w:rsidRPr="00E91900" w:rsidRDefault="00EA0CED" w:rsidP="003401AF">
            <w:pPr>
              <w:pStyle w:val="ListParagraph"/>
              <w:numPr>
                <w:ilvl w:val="0"/>
                <w:numId w:val="70"/>
              </w:numPr>
              <w:spacing w:line="276" w:lineRule="auto"/>
              <w:ind w:left="782" w:hanging="357"/>
              <w:rPr>
                <w:lang w:eastAsia="ko-KR"/>
              </w:rPr>
            </w:pPr>
            <w:r w:rsidRPr="00E91900">
              <w:rPr>
                <w:rFonts w:eastAsia="Malgun Gothic" w:cs="Malgun Gothic"/>
                <w:lang w:val="ko" w:eastAsia="ko-KR"/>
              </w:rPr>
              <w:t>플래너와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함께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한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좋은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경험을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공유하는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사람</w:t>
            </w:r>
            <w:r w:rsidRPr="00E91900">
              <w:rPr>
                <w:rFonts w:eastAsia="Malgun Gothic" w:cs="Malgun Gothic"/>
                <w:lang w:val="ko" w:eastAsia="ko-KR"/>
              </w:rPr>
              <w:t>.</w:t>
            </w:r>
          </w:p>
        </w:tc>
      </w:tr>
    </w:tbl>
    <w:p w14:paraId="75A5CF39" w14:textId="77777777" w:rsidR="00B9271E" w:rsidRPr="00E91900" w:rsidRDefault="00EA0CED">
      <w:pPr>
        <w:spacing w:before="0" w:after="0" w:line="240" w:lineRule="auto"/>
        <w:rPr>
          <w:rFonts w:cs="Times New Roman"/>
          <w:b/>
          <w:bCs/>
          <w:sz w:val="32"/>
          <w:szCs w:val="26"/>
          <w:lang w:eastAsia="ko-KR"/>
        </w:rPr>
      </w:pPr>
      <w:r w:rsidRPr="00E91900">
        <w:rPr>
          <w:lang w:eastAsia="ko-KR"/>
        </w:rPr>
        <w:br w:type="page"/>
      </w:r>
    </w:p>
    <w:p w14:paraId="750BA51B" w14:textId="77777777" w:rsidR="005C7C7B" w:rsidRPr="00E91900" w:rsidRDefault="00EA0CED" w:rsidP="001B3A36">
      <w:pPr>
        <w:pStyle w:val="Heading3"/>
        <w:spacing w:after="120"/>
      </w:pPr>
      <w:r w:rsidRPr="00E91900"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2336" behindDoc="1" locked="0" layoutInCell="1" allowOverlap="1" wp14:anchorId="5B6BDA44" wp14:editId="267C2A4D">
                <wp:simplePos x="0" y="0"/>
                <wp:positionH relativeFrom="margin">
                  <wp:posOffset>18415</wp:posOffset>
                </wp:positionH>
                <wp:positionV relativeFrom="paragraph">
                  <wp:posOffset>371475</wp:posOffset>
                </wp:positionV>
                <wp:extent cx="5798820" cy="241300"/>
                <wp:effectExtent l="19050" t="19050" r="11430" b="25400"/>
                <wp:wrapNone/>
                <wp:docPr id="1128818363" name="Group 1128818363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98820" cy="241300"/>
                          <a:chOff x="0" y="0"/>
                          <a:chExt cx="5799192" cy="241540"/>
                        </a:xfrm>
                      </wpg:grpSpPr>
                      <wps:wsp>
                        <wps:cNvPr id="138109032" name="Straight Connector 138109032"/>
                        <wps:cNvCnPr/>
                        <wps:spPr>
                          <a:xfrm>
                            <a:off x="0" y="130628"/>
                            <a:ext cx="5716732" cy="0"/>
                          </a:xfrm>
                          <a:prstGeom prst="line">
                            <a:avLst/>
                          </a:prstGeom>
                          <a:ln w="38100" cap="rnd"/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219012414" name="Oval 1219012414"/>
                        <wps:cNvSpPr/>
                        <wps:spPr>
                          <a:xfrm>
                            <a:off x="5557652" y="0"/>
                            <a:ext cx="241540" cy="241540"/>
                          </a:xfrm>
                          <a:prstGeom prst="ellipse">
                            <a:avLst/>
                          </a:prstGeom>
                          <a:solidFill>
                            <a:srgbClr val="8AC640"/>
                          </a:solidFill>
                          <a:ln w="38100">
                            <a:solidFill>
                              <a:srgbClr val="6B2976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numCol="1" spcCol="0" rtlCol="0" fromWordArt="0" anchor="ctr" anchorCtr="0" forceAA="0" compatLnSpc="1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33D2DFE" id="Group 1128818363" o:spid="_x0000_s1026" alt="&quot;&quot;" style="position:absolute;margin-left:1.45pt;margin-top:29.25pt;width:456.6pt;height:19pt;z-index:-251654144;mso-position-horizontal-relative:margin;mso-width-relative:margin;mso-height-relative:margin" coordsize="57991,24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">
                <v:line id="Straight Connector 138109032" o:spid="_x0000_s1027" style="position:absolute;visibility:visible;mso-wrap-style:square" from="0,1306" to="57167,130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" strokecolor="#65276f [3044]" strokeweight="3pt">
                  <v:stroke endcap="round"/>
                </v:line>
                <v:oval id="Oval 1219012414" o:spid="_x0000_s1028" style="position:absolute;left:55576;width:2415;height:241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" fillcolor="#8ac640" strokecolor="#6b2976" strokeweight="3pt"/>
                <w10:wrap anchorx="margin"/>
              </v:group>
            </w:pict>
          </mc:Fallback>
        </mc:AlternateContent>
      </w:r>
      <w:r w:rsidRPr="00E91900">
        <w:rPr>
          <w:rFonts w:eastAsia="Malgun Gothic" w:cs="Malgun Gothic"/>
          <w:lang w:val="ko"/>
        </w:rPr>
        <w:t>행동</w:t>
      </w:r>
      <w:r w:rsidRPr="00E91900">
        <w:rPr>
          <w:rFonts w:eastAsia="Malgun Gothic" w:cs="Malgun Gothic"/>
          <w:lang w:val="ko"/>
        </w:rPr>
        <w:t xml:space="preserve"> </w:t>
      </w:r>
      <w:r w:rsidRPr="00E91900">
        <w:rPr>
          <w:rFonts w:eastAsia="Malgun Gothic" w:cs="Malgun Gothic"/>
          <w:lang w:val="ko"/>
        </w:rPr>
        <w:t>방안</w:t>
      </w:r>
      <w:r w:rsidRPr="00E91900">
        <w:rPr>
          <w:rFonts w:eastAsia="Malgun Gothic" w:cs="Malgun Gothic"/>
          <w:lang w:val="ko"/>
        </w:rPr>
        <w:t xml:space="preserve"> 4</w:t>
      </w:r>
    </w:p>
    <w:tbl>
      <w:tblPr>
        <w:tblW w:w="9354" w:type="dxa"/>
        <w:tblLayout w:type="fixed"/>
        <w:tblLook w:val="04A0" w:firstRow="1" w:lastRow="0" w:firstColumn="1" w:lastColumn="0" w:noHBand="0" w:noVBand="1"/>
      </w:tblPr>
      <w:tblGrid>
        <w:gridCol w:w="2551"/>
        <w:gridCol w:w="6576"/>
        <w:gridCol w:w="87"/>
        <w:gridCol w:w="140"/>
      </w:tblGrid>
      <w:tr w:rsidR="00F877A7" w:rsidRPr="00E91900" w14:paraId="4E430BAC" w14:textId="77777777" w:rsidTr="00F8334C">
        <w:trPr>
          <w:gridAfter w:val="2"/>
          <w:wAfter w:w="227" w:type="dxa"/>
          <w:trHeight w:val="3288"/>
        </w:trPr>
        <w:tc>
          <w:tcPr>
            <w:tcW w:w="2551" w:type="dxa"/>
            <w:vAlign w:val="center"/>
          </w:tcPr>
          <w:p w14:paraId="5AC9F01F" w14:textId="77777777" w:rsidR="005C7C7B" w:rsidRPr="00E91900" w:rsidRDefault="00EA0CED" w:rsidP="00463A40">
            <w:pPr>
              <w:pStyle w:val="Image"/>
            </w:pPr>
            <w:r w:rsidRPr="00E91900">
              <w:rPr>
                <w:noProof/>
              </w:rPr>
              <w:drawing>
                <wp:inline distT="0" distB="0" distL="0" distR="0" wp14:anchorId="6EB5CE79" wp14:editId="4FBEDED5">
                  <wp:extent cx="1482725" cy="1482725"/>
                  <wp:effectExtent l="0" t="0" r="3175" b="3175"/>
                  <wp:docPr id="502621758" name="Picture 8" descr="누군가를 돕는 NDIS 직원. 그들 뒤로 호주를 가리키는 화살표가 있는 세계 지도가 있습니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2621758" name="Picture 8" descr="누군가를 돕는 NDIS 직원. 그들 뒤로 호주를 가리키는 화살표가 있는 세계 지도가 있습니다."/>
                          <pic:cNvPicPr/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100DC415" w14:textId="77777777" w:rsidR="005C7C7B" w:rsidRPr="00E91900" w:rsidRDefault="00EA0CED" w:rsidP="00F8334C">
            <w:pPr>
              <w:spacing w:line="276" w:lineRule="auto"/>
              <w:rPr>
                <w:lang w:eastAsia="ko-KR"/>
              </w:rPr>
            </w:pPr>
            <w:r w:rsidRPr="00E91900">
              <w:rPr>
                <w:rFonts w:eastAsia="Malgun Gothic" w:cs="Malgun Gothic"/>
                <w:lang w:val="ko" w:eastAsia="ko-KR"/>
              </w:rPr>
              <w:t>호주에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처음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온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사람들을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지원하는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방법에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대한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정보를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직원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및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파트너들과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공유할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것입니다</w:t>
            </w:r>
            <w:r w:rsidRPr="00E91900">
              <w:rPr>
                <w:rFonts w:eastAsia="Malgun Gothic" w:cs="Malgun Gothic"/>
                <w:lang w:val="ko" w:eastAsia="ko-KR"/>
              </w:rPr>
              <w:t>.</w:t>
            </w:r>
          </w:p>
          <w:p w14:paraId="7B2825E7" w14:textId="77777777" w:rsidR="005C7C7B" w:rsidRPr="00E91900" w:rsidRDefault="00EA0CED" w:rsidP="00F8334C">
            <w:pPr>
              <w:spacing w:line="276" w:lineRule="auto"/>
              <w:rPr>
                <w:lang w:eastAsia="ko-KR"/>
              </w:rPr>
            </w:pPr>
            <w:r w:rsidRPr="00E91900">
              <w:rPr>
                <w:rFonts w:eastAsia="Malgun Gothic" w:cs="Malgun Gothic"/>
                <w:lang w:val="ko" w:eastAsia="ko-KR"/>
              </w:rPr>
              <w:t>여기에는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Style w:val="Strong"/>
                <w:rFonts w:eastAsia="Malgun Gothic" w:cs="Malgun Gothic"/>
                <w:lang w:val="ko" w:eastAsia="ko-KR"/>
              </w:rPr>
              <w:t>난민</w:t>
            </w:r>
            <w:r w:rsidRPr="00E91900">
              <w:rPr>
                <w:rFonts w:eastAsia="Malgun Gothic" w:cs="Malgun Gothic"/>
                <w:lang w:val="ko" w:eastAsia="ko-KR"/>
              </w:rPr>
              <w:t>에게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안전한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지원도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포함됩니다</w:t>
            </w:r>
            <w:r w:rsidRPr="00E91900">
              <w:rPr>
                <w:rFonts w:eastAsia="Malgun Gothic" w:cs="Malgun Gothic"/>
                <w:lang w:val="ko" w:eastAsia="ko-KR"/>
              </w:rPr>
              <w:t>.</w:t>
            </w:r>
          </w:p>
        </w:tc>
      </w:tr>
      <w:tr w:rsidR="00F877A7" w:rsidRPr="00E91900" w14:paraId="3ADE8A61" w14:textId="77777777" w:rsidTr="00F8334C">
        <w:trPr>
          <w:gridAfter w:val="1"/>
          <w:wAfter w:w="140" w:type="dxa"/>
          <w:trHeight w:val="3288"/>
        </w:trPr>
        <w:tc>
          <w:tcPr>
            <w:tcW w:w="2551" w:type="dxa"/>
            <w:vAlign w:val="center"/>
          </w:tcPr>
          <w:p w14:paraId="7D23AFF4" w14:textId="77777777" w:rsidR="005C7C7B" w:rsidRPr="00E91900" w:rsidRDefault="00EA0CED" w:rsidP="00463A40">
            <w:pPr>
              <w:pStyle w:val="Image"/>
            </w:pPr>
            <w:r w:rsidRPr="00E91900">
              <w:rPr>
                <w:noProof/>
              </w:rPr>
              <w:drawing>
                <wp:inline distT="0" distB="0" distL="0" distR="0" wp14:anchorId="68777A5A" wp14:editId="4A9DBAE4">
                  <wp:extent cx="1483200" cy="1112400"/>
                  <wp:effectExtent l="0" t="0" r="3175" b="0"/>
                  <wp:docPr id="1261773750" name="Picture 14" descr="소지품을 싣고 사막을 가로지르는 한 무리의 난민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61773750" name="Picture 14" descr="소지품을 싣고 사막을 가로지르는 한 무리의 난민들."/>
                          <pic:cNvPicPr/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641" t="12183" r="36" b="143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3200" cy="11124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63" w:type="dxa"/>
            <w:gridSpan w:val="2"/>
            <w:vAlign w:val="center"/>
          </w:tcPr>
          <w:p w14:paraId="5D22281D" w14:textId="77777777" w:rsidR="005C7C7B" w:rsidRPr="00E91900" w:rsidRDefault="00EA0CED" w:rsidP="00F8334C">
            <w:pPr>
              <w:spacing w:line="276" w:lineRule="auto"/>
              <w:rPr>
                <w:lang w:eastAsia="ko-KR"/>
              </w:rPr>
            </w:pPr>
            <w:r w:rsidRPr="00E91900">
              <w:rPr>
                <w:rFonts w:eastAsia="Malgun Gothic" w:cs="Malgun Gothic"/>
                <w:lang w:val="ko" w:eastAsia="ko-KR"/>
              </w:rPr>
              <w:t>난민은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다음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이유로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자신의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나라를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떠날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수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밖에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없는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사람입니다</w:t>
            </w:r>
            <w:r w:rsidRPr="00E91900">
              <w:rPr>
                <w:rFonts w:eastAsia="Malgun Gothic" w:cs="Malgun Gothic"/>
                <w:lang w:val="ko" w:eastAsia="ko-KR"/>
              </w:rPr>
              <w:t>.</w:t>
            </w:r>
          </w:p>
          <w:p w14:paraId="0269BFC6" w14:textId="77777777" w:rsidR="00C06564" w:rsidRPr="00E91900" w:rsidRDefault="00EA0CED" w:rsidP="00F8334C">
            <w:pPr>
              <w:pStyle w:val="ListParagraph"/>
              <w:numPr>
                <w:ilvl w:val="0"/>
                <w:numId w:val="42"/>
              </w:numPr>
              <w:spacing w:line="276" w:lineRule="auto"/>
              <w:rPr>
                <w:lang w:eastAsia="ko-KR"/>
              </w:rPr>
            </w:pPr>
            <w:r w:rsidRPr="00E91900">
              <w:rPr>
                <w:rFonts w:eastAsia="Malgun Gothic" w:cs="Malgun Gothic"/>
                <w:lang w:val="ko" w:eastAsia="ko-KR"/>
              </w:rPr>
              <w:t>폭력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때문에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– </w:t>
            </w:r>
            <w:r w:rsidRPr="00E91900">
              <w:rPr>
                <w:rFonts w:eastAsia="Malgun Gothic" w:cs="Malgun Gothic"/>
                <w:lang w:val="ko" w:eastAsia="ko-KR"/>
              </w:rPr>
              <w:t>누군가가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여러분을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다치게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할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때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</w:p>
          <w:p w14:paraId="2DEEBD3D" w14:textId="77777777" w:rsidR="005C7C7B" w:rsidRPr="00E91900" w:rsidRDefault="00EA0CED" w:rsidP="00F8334C">
            <w:pPr>
              <w:pStyle w:val="ListParagraph"/>
              <w:numPr>
                <w:ilvl w:val="0"/>
                <w:numId w:val="42"/>
              </w:numPr>
              <w:spacing w:line="276" w:lineRule="auto"/>
            </w:pPr>
            <w:r w:rsidRPr="00E91900">
              <w:rPr>
                <w:rFonts w:eastAsia="Malgun Gothic" w:cs="Malgun Gothic"/>
                <w:lang w:val="ko"/>
              </w:rPr>
              <w:t>안전하게</w:t>
            </w:r>
            <w:r w:rsidRPr="00E91900">
              <w:rPr>
                <w:rFonts w:eastAsia="Malgun Gothic" w:cs="Malgun Gothic"/>
                <w:lang w:val="ko"/>
              </w:rPr>
              <w:t xml:space="preserve"> </w:t>
            </w:r>
            <w:r w:rsidRPr="00E91900">
              <w:rPr>
                <w:rFonts w:eastAsia="Malgun Gothic" w:cs="Malgun Gothic"/>
                <w:lang w:val="ko"/>
              </w:rPr>
              <w:t>지내기</w:t>
            </w:r>
            <w:r w:rsidRPr="00E91900">
              <w:rPr>
                <w:rFonts w:eastAsia="Malgun Gothic" w:cs="Malgun Gothic"/>
                <w:lang w:val="ko"/>
              </w:rPr>
              <w:t xml:space="preserve"> </w:t>
            </w:r>
            <w:r w:rsidRPr="00E91900">
              <w:rPr>
                <w:rFonts w:eastAsia="Malgun Gothic" w:cs="Malgun Gothic"/>
                <w:lang w:val="ko"/>
              </w:rPr>
              <w:t>위해</w:t>
            </w:r>
          </w:p>
        </w:tc>
      </w:tr>
      <w:tr w:rsidR="00F877A7" w:rsidRPr="00E91900" w14:paraId="668FCD93" w14:textId="77777777" w:rsidTr="00F8334C">
        <w:trPr>
          <w:gridAfter w:val="2"/>
          <w:wAfter w:w="227" w:type="dxa"/>
          <w:trHeight w:val="3288"/>
        </w:trPr>
        <w:tc>
          <w:tcPr>
            <w:tcW w:w="2551" w:type="dxa"/>
            <w:vAlign w:val="center"/>
          </w:tcPr>
          <w:p w14:paraId="066F8515" w14:textId="77777777" w:rsidR="00F25D40" w:rsidRPr="00E91900" w:rsidRDefault="00EA0CED" w:rsidP="00463A40">
            <w:pPr>
              <w:pStyle w:val="Image"/>
            </w:pPr>
            <w:r w:rsidRPr="00E91900">
              <w:rPr>
                <w:noProof/>
              </w:rPr>
              <w:drawing>
                <wp:inline distT="0" distB="0" distL="0" distR="0" wp14:anchorId="2017A1C2" wp14:editId="45A55CA7">
                  <wp:extent cx="1482725" cy="1482725"/>
                  <wp:effectExtent l="0" t="0" r="3175" b="3175"/>
                  <wp:docPr id="1671520727" name="Picture 9" descr="문서를 들고 있는 NDIS 직원. 그 옆에는 정보 아이콘이 그려진 생각 풍선과 엄지 손가락 올림 아이콘이 있습니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71520727" name="Picture 9" descr="문서를 들고 있는 NDIS 직원. 그 옆에는 정보 아이콘이 그려진 생각 풍선과 엄지 손가락 올림 아이콘이 있습니다."/>
                          <pic:cNvPicPr/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7F5121EF" w14:textId="77777777" w:rsidR="00836647" w:rsidRPr="00E91900" w:rsidRDefault="00EA0CED" w:rsidP="00F8334C">
            <w:pPr>
              <w:spacing w:line="276" w:lineRule="auto"/>
              <w:rPr>
                <w:lang w:eastAsia="ko-KR"/>
              </w:rPr>
            </w:pPr>
            <w:r w:rsidRPr="00E91900">
              <w:rPr>
                <w:rFonts w:eastAsia="Malgun Gothic" w:cs="Malgun Gothic"/>
                <w:lang w:val="ko" w:eastAsia="ko-KR"/>
              </w:rPr>
              <w:t>더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많은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우리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직원과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파트너들이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이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정보를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찾고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사용할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수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있도록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할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것입니다</w:t>
            </w:r>
            <w:r w:rsidRPr="00E91900">
              <w:rPr>
                <w:rFonts w:eastAsia="Malgun Gothic" w:cs="Malgun Gothic"/>
                <w:lang w:val="ko" w:eastAsia="ko-KR"/>
              </w:rPr>
              <w:t>.</w:t>
            </w:r>
          </w:p>
        </w:tc>
      </w:tr>
      <w:tr w:rsidR="00F877A7" w:rsidRPr="00E91900" w14:paraId="0FC81B6B" w14:textId="77777777" w:rsidTr="00F8334C">
        <w:trPr>
          <w:trHeight w:val="3288"/>
        </w:trPr>
        <w:tc>
          <w:tcPr>
            <w:tcW w:w="2551" w:type="dxa"/>
            <w:vAlign w:val="center"/>
          </w:tcPr>
          <w:p w14:paraId="35CE7511" w14:textId="77777777" w:rsidR="00F25D40" w:rsidRPr="00E91900" w:rsidRDefault="00EA0CED" w:rsidP="005342C4">
            <w:pPr>
              <w:pStyle w:val="Image"/>
            </w:pPr>
            <w:r w:rsidRPr="00E91900">
              <w:rPr>
                <w:noProof/>
              </w:rPr>
              <w:drawing>
                <wp:inline distT="0" distB="0" distL="0" distR="0" wp14:anchorId="73E04FF3" wp14:editId="7F6822F2">
                  <wp:extent cx="1482725" cy="1482725"/>
                  <wp:effectExtent l="0" t="0" r="3175" b="3175"/>
                  <wp:docPr id="1703784506" name="Picture 15" descr="NDIS 서류를 들고 있는 사람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03784506" name="Picture 15" descr="NDIS 서류를 들고 있는 사람."/>
                          <pic:cNvPicPr/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3" w:type="dxa"/>
            <w:gridSpan w:val="3"/>
            <w:vAlign w:val="center"/>
          </w:tcPr>
          <w:p w14:paraId="4C6DDFE5" w14:textId="77777777" w:rsidR="00F25D40" w:rsidRPr="00E91900" w:rsidRDefault="00EA0CED" w:rsidP="00F8334C">
            <w:pPr>
              <w:spacing w:line="276" w:lineRule="auto"/>
              <w:rPr>
                <w:lang w:eastAsia="ko-KR"/>
              </w:rPr>
            </w:pPr>
            <w:r w:rsidRPr="00E91900">
              <w:rPr>
                <w:rFonts w:eastAsia="Malgun Gothic" w:cs="Malgun Gothic"/>
                <w:lang w:val="ko" w:eastAsia="ko-KR"/>
              </w:rPr>
              <w:t>다음에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해당하는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난민과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호주에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새로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온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사람들의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수를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추적하여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이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행동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방안이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효과가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있는지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확인할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것입니다</w:t>
            </w:r>
            <w:r w:rsidRPr="00E91900">
              <w:rPr>
                <w:rFonts w:eastAsia="Malgun Gothic" w:cs="Malgun Gothic"/>
                <w:lang w:val="ko" w:eastAsia="ko-KR"/>
              </w:rPr>
              <w:t>.</w:t>
            </w:r>
          </w:p>
          <w:p w14:paraId="2E33426A" w14:textId="77777777" w:rsidR="00355CDC" w:rsidRPr="00E91900" w:rsidRDefault="00EA0CED" w:rsidP="00F8334C">
            <w:pPr>
              <w:pStyle w:val="ListParagraph"/>
              <w:numPr>
                <w:ilvl w:val="0"/>
                <w:numId w:val="43"/>
              </w:numPr>
              <w:spacing w:line="276" w:lineRule="auto"/>
              <w:rPr>
                <w:lang w:eastAsia="ko-KR"/>
              </w:rPr>
            </w:pPr>
            <w:r w:rsidRPr="00E91900">
              <w:rPr>
                <w:rFonts w:eastAsia="Malgun Gothic" w:cs="Malgun Gothic"/>
                <w:lang w:val="ko" w:eastAsia="ko-KR"/>
              </w:rPr>
              <w:t>NDIS</w:t>
            </w:r>
            <w:r w:rsidRPr="00E91900">
              <w:rPr>
                <w:rFonts w:eastAsia="Malgun Gothic" w:cs="Malgun Gothic"/>
                <w:lang w:val="ko" w:eastAsia="ko-KR"/>
              </w:rPr>
              <w:t>에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참여하는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사람</w:t>
            </w:r>
          </w:p>
          <w:p w14:paraId="7F879766" w14:textId="77777777" w:rsidR="00F25D40" w:rsidRPr="00E91900" w:rsidRDefault="00EA0CED" w:rsidP="00F8334C">
            <w:pPr>
              <w:pStyle w:val="ListParagraph"/>
              <w:numPr>
                <w:ilvl w:val="0"/>
                <w:numId w:val="43"/>
              </w:numPr>
              <w:spacing w:line="276" w:lineRule="auto"/>
              <w:rPr>
                <w:lang w:eastAsia="ko-KR"/>
              </w:rPr>
            </w:pPr>
            <w:r w:rsidRPr="00E91900">
              <w:rPr>
                <w:rFonts w:eastAsia="Malgun Gothic" w:cs="Malgun Gothic"/>
                <w:lang w:val="ko" w:eastAsia="ko-KR"/>
              </w:rPr>
              <w:t>NDIS</w:t>
            </w:r>
            <w:r w:rsidRPr="00E91900">
              <w:rPr>
                <w:rFonts w:eastAsia="Malgun Gothic" w:cs="Malgun Gothic"/>
                <w:lang w:val="ko" w:eastAsia="ko-KR"/>
              </w:rPr>
              <w:t>를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이용하는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사람</w:t>
            </w:r>
            <w:r w:rsidRPr="00E91900">
              <w:rPr>
                <w:rFonts w:eastAsia="Malgun Gothic" w:cs="Malgun Gothic"/>
                <w:lang w:val="ko" w:eastAsia="ko-KR"/>
              </w:rPr>
              <w:t>.</w:t>
            </w:r>
          </w:p>
        </w:tc>
      </w:tr>
    </w:tbl>
    <w:p w14:paraId="0AD098FD" w14:textId="77777777" w:rsidR="005C7C7B" w:rsidRPr="00E91900" w:rsidRDefault="00EA0CED" w:rsidP="001B3A36">
      <w:pPr>
        <w:pStyle w:val="Heading3"/>
        <w:spacing w:after="120"/>
      </w:pPr>
      <w:r w:rsidRPr="00E91900"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4384" behindDoc="1" locked="0" layoutInCell="1" allowOverlap="1" wp14:anchorId="59119FEA" wp14:editId="407EB29A">
                <wp:simplePos x="0" y="0"/>
                <wp:positionH relativeFrom="margin">
                  <wp:posOffset>19050</wp:posOffset>
                </wp:positionH>
                <wp:positionV relativeFrom="paragraph">
                  <wp:posOffset>386080</wp:posOffset>
                </wp:positionV>
                <wp:extent cx="5798820" cy="241300"/>
                <wp:effectExtent l="19050" t="19050" r="11430" b="25400"/>
                <wp:wrapNone/>
                <wp:docPr id="2133591253" name="Group 2133591253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98820" cy="241300"/>
                          <a:chOff x="0" y="0"/>
                          <a:chExt cx="5799192" cy="241540"/>
                        </a:xfrm>
                      </wpg:grpSpPr>
                      <wps:wsp>
                        <wps:cNvPr id="2035393053" name="Straight Connector 2035393053"/>
                        <wps:cNvCnPr/>
                        <wps:spPr>
                          <a:xfrm>
                            <a:off x="0" y="130628"/>
                            <a:ext cx="5716732" cy="0"/>
                          </a:xfrm>
                          <a:prstGeom prst="line">
                            <a:avLst/>
                          </a:prstGeom>
                          <a:ln w="38100" cap="rnd"/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957140330" name="Oval 957140330"/>
                        <wps:cNvSpPr/>
                        <wps:spPr>
                          <a:xfrm>
                            <a:off x="5557652" y="0"/>
                            <a:ext cx="241540" cy="241540"/>
                          </a:xfrm>
                          <a:prstGeom prst="ellipse">
                            <a:avLst/>
                          </a:prstGeom>
                          <a:solidFill>
                            <a:srgbClr val="8AC640"/>
                          </a:solidFill>
                          <a:ln w="38100">
                            <a:solidFill>
                              <a:srgbClr val="6B2976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numCol="1" spcCol="0" rtlCol="0" fromWordArt="0" anchor="ctr" anchorCtr="0" forceAA="0" compatLnSpc="1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D2BE7B4" id="Group 2133591253" o:spid="_x0000_s1026" alt="&quot;&quot;" style="position:absolute;margin-left:1.5pt;margin-top:30.4pt;width:456.6pt;height:19pt;z-index:-251652096;mso-position-horizontal-relative:margin;mso-width-relative:margin;mso-height-relative:margin" coordsize="57991,24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">
                <v:line id="Straight Connector 2035393053" o:spid="_x0000_s1027" style="position:absolute;visibility:visible;mso-wrap-style:square" from="0,1306" to="57167,130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" strokecolor="#65276f [3044]" strokeweight="3pt">
                  <v:stroke endcap="round"/>
                </v:line>
                <v:oval id="Oval 957140330" o:spid="_x0000_s1028" style="position:absolute;left:55576;width:2415;height:241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" fillcolor="#8ac640" strokecolor="#6b2976" strokeweight="3pt"/>
                <w10:wrap anchorx="margin"/>
              </v:group>
            </w:pict>
          </mc:Fallback>
        </mc:AlternateContent>
      </w:r>
      <w:r w:rsidRPr="00E91900">
        <w:rPr>
          <w:rFonts w:eastAsia="Malgun Gothic" w:cs="Malgun Gothic"/>
          <w:lang w:val="ko"/>
        </w:rPr>
        <w:t>행동</w:t>
      </w:r>
      <w:r w:rsidRPr="00E91900">
        <w:rPr>
          <w:rFonts w:eastAsia="Malgun Gothic" w:cs="Malgun Gothic"/>
          <w:lang w:val="ko"/>
        </w:rPr>
        <w:t xml:space="preserve"> </w:t>
      </w:r>
      <w:r w:rsidRPr="00E91900">
        <w:rPr>
          <w:rFonts w:eastAsia="Malgun Gothic" w:cs="Malgun Gothic"/>
          <w:lang w:val="ko"/>
        </w:rPr>
        <w:t>방안</w:t>
      </w:r>
      <w:r w:rsidRPr="00E91900">
        <w:rPr>
          <w:rFonts w:eastAsia="Malgun Gothic" w:cs="Malgun Gothic"/>
          <w:lang w:val="ko"/>
        </w:rPr>
        <w:t xml:space="preserve"> 5</w:t>
      </w:r>
    </w:p>
    <w:tbl>
      <w:tblPr>
        <w:tblW w:w="9214" w:type="dxa"/>
        <w:tblLayout w:type="fixed"/>
        <w:tblLook w:val="04A0" w:firstRow="1" w:lastRow="0" w:firstColumn="1" w:lastColumn="0" w:noHBand="0" w:noVBand="1"/>
      </w:tblPr>
      <w:tblGrid>
        <w:gridCol w:w="2545"/>
        <w:gridCol w:w="6527"/>
        <w:gridCol w:w="142"/>
      </w:tblGrid>
      <w:tr w:rsidR="00F877A7" w:rsidRPr="00E91900" w14:paraId="57B98151" w14:textId="77777777" w:rsidTr="00F8334C">
        <w:trPr>
          <w:trHeight w:val="2778"/>
        </w:trPr>
        <w:tc>
          <w:tcPr>
            <w:tcW w:w="2545" w:type="dxa"/>
            <w:vAlign w:val="center"/>
          </w:tcPr>
          <w:p w14:paraId="7F89CF77" w14:textId="77777777" w:rsidR="00AA2B19" w:rsidRPr="00E91900" w:rsidRDefault="00EA0CED" w:rsidP="00B9271E">
            <w:pPr>
              <w:pStyle w:val="Image"/>
              <w:spacing w:before="120" w:after="120"/>
            </w:pPr>
            <w:r w:rsidRPr="00E91900">
              <w:rPr>
                <w:noProof/>
              </w:rPr>
              <w:drawing>
                <wp:inline distT="0" distB="0" distL="0" distR="0" wp14:anchorId="2B64A5AD" wp14:editId="4F34B0F1">
                  <wp:extent cx="1478915" cy="1478915"/>
                  <wp:effectExtent l="0" t="0" r="6985" b="6985"/>
                  <wp:docPr id="92285862" name="Picture 10" descr="누군가를 돕고 있는 공무원과 NDIS 서류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285862" name="Picture 10" descr="누군가를 돕고 있는 공무원과 NDIS 서류."/>
                          <pic:cNvPicPr/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78915" cy="14789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69" w:type="dxa"/>
            <w:gridSpan w:val="2"/>
            <w:vAlign w:val="center"/>
          </w:tcPr>
          <w:p w14:paraId="64E8F2DA" w14:textId="77777777" w:rsidR="00AA2B19" w:rsidRPr="00E91900" w:rsidRDefault="00EA0CED" w:rsidP="00F8334C">
            <w:pPr>
              <w:spacing w:before="120" w:after="120" w:line="240" w:lineRule="auto"/>
              <w:rPr>
                <w:lang w:eastAsia="ko-KR"/>
              </w:rPr>
            </w:pPr>
            <w:r w:rsidRPr="00E91900">
              <w:rPr>
                <w:rFonts w:eastAsia="Malgun Gothic" w:cs="Malgun Gothic"/>
                <w:lang w:val="ko" w:eastAsia="ko-KR"/>
              </w:rPr>
              <w:t>다른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정부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기관들과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협력하여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사람들이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NDIS</w:t>
            </w:r>
            <w:r w:rsidRPr="00E91900">
              <w:rPr>
                <w:rFonts w:eastAsia="Malgun Gothic" w:cs="Malgun Gothic"/>
                <w:lang w:val="ko" w:eastAsia="ko-KR"/>
              </w:rPr>
              <w:t>에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참여할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수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있도록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더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잘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지원할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것입니다</w:t>
            </w:r>
            <w:r w:rsidRPr="00E91900">
              <w:rPr>
                <w:rFonts w:eastAsia="Malgun Gothic" w:cs="Malgun Gothic"/>
                <w:lang w:val="ko" w:eastAsia="ko-KR"/>
              </w:rPr>
              <w:t>.</w:t>
            </w:r>
          </w:p>
        </w:tc>
      </w:tr>
      <w:tr w:rsidR="00F877A7" w:rsidRPr="00E91900" w14:paraId="079A99CF" w14:textId="77777777" w:rsidTr="00F8334C">
        <w:trPr>
          <w:trHeight w:val="2778"/>
        </w:trPr>
        <w:tc>
          <w:tcPr>
            <w:tcW w:w="2545" w:type="dxa"/>
            <w:vAlign w:val="center"/>
          </w:tcPr>
          <w:p w14:paraId="02A2DE64" w14:textId="77777777" w:rsidR="005F5A9C" w:rsidRPr="00E91900" w:rsidRDefault="00EA0CED" w:rsidP="00B9271E">
            <w:pPr>
              <w:pStyle w:val="Image"/>
              <w:spacing w:before="120" w:after="120"/>
            </w:pPr>
            <w:r w:rsidRPr="00E91900">
              <w:rPr>
                <w:noProof/>
              </w:rPr>
              <w:drawing>
                <wp:inline distT="0" distB="0" distL="0" distR="0" wp14:anchorId="3374F840" wp14:editId="29647BE7">
                  <wp:extent cx="1478915" cy="1478915"/>
                  <wp:effectExtent l="0" t="0" r="6985" b="6985"/>
                  <wp:docPr id="87536267" name="Picture 11" descr="호주를 가리키는 화살표 아래쪽에 손을 들고 있는 두 사람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7536267" name="Picture 11" descr="호주를 가리키는 화살표 아래쪽에 손을 들고 있는 두 사람."/>
                          <pic:cNvPicPr/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78915" cy="14789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69" w:type="dxa"/>
            <w:gridSpan w:val="2"/>
            <w:vAlign w:val="center"/>
          </w:tcPr>
          <w:p w14:paraId="3D3A4D43" w14:textId="77777777" w:rsidR="005F5A9C" w:rsidRPr="00E91900" w:rsidRDefault="00EA0CED" w:rsidP="00F8334C">
            <w:pPr>
              <w:spacing w:before="120" w:after="120" w:line="240" w:lineRule="auto"/>
              <w:rPr>
                <w:lang w:eastAsia="ko-KR"/>
              </w:rPr>
            </w:pPr>
            <w:r w:rsidRPr="00E91900">
              <w:rPr>
                <w:rFonts w:eastAsia="Malgun Gothic" w:cs="Malgun Gothic"/>
                <w:lang w:val="ko" w:eastAsia="ko-KR"/>
              </w:rPr>
              <w:t>여기에는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다음이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포함됩니다</w:t>
            </w:r>
            <w:r w:rsidRPr="00E91900">
              <w:rPr>
                <w:rFonts w:eastAsia="Malgun Gothic" w:cs="Malgun Gothic"/>
                <w:lang w:val="ko" w:eastAsia="ko-KR"/>
              </w:rPr>
              <w:t>.</w:t>
            </w:r>
          </w:p>
          <w:p w14:paraId="00B2E042" w14:textId="77777777" w:rsidR="00EA0E38" w:rsidRPr="00E91900" w:rsidRDefault="00EA0CED" w:rsidP="00F8334C">
            <w:pPr>
              <w:pStyle w:val="ListParagraph"/>
              <w:numPr>
                <w:ilvl w:val="0"/>
                <w:numId w:val="44"/>
              </w:numPr>
              <w:spacing w:before="120" w:after="120" w:line="240" w:lineRule="auto"/>
            </w:pPr>
            <w:r w:rsidRPr="00E91900">
              <w:rPr>
                <w:rFonts w:eastAsia="Malgun Gothic" w:cs="Malgun Gothic"/>
                <w:lang w:val="ko"/>
              </w:rPr>
              <w:t>난민</w:t>
            </w:r>
          </w:p>
          <w:p w14:paraId="6951F115" w14:textId="77777777" w:rsidR="005F5A9C" w:rsidRPr="00E91900" w:rsidRDefault="00EA0CED" w:rsidP="00F8334C">
            <w:pPr>
              <w:pStyle w:val="ListParagraph"/>
              <w:numPr>
                <w:ilvl w:val="0"/>
                <w:numId w:val="44"/>
              </w:numPr>
              <w:spacing w:before="120" w:after="120" w:line="240" w:lineRule="auto"/>
            </w:pPr>
            <w:r w:rsidRPr="00E91900">
              <w:rPr>
                <w:rFonts w:eastAsia="Malgun Gothic" w:cs="Malgun Gothic"/>
                <w:lang w:val="ko"/>
              </w:rPr>
              <w:t>호주에</w:t>
            </w:r>
            <w:r w:rsidRPr="00E91900">
              <w:rPr>
                <w:rFonts w:eastAsia="Malgun Gothic" w:cs="Malgun Gothic"/>
                <w:lang w:val="ko"/>
              </w:rPr>
              <w:t xml:space="preserve"> </w:t>
            </w:r>
            <w:r w:rsidRPr="00E91900">
              <w:rPr>
                <w:rFonts w:eastAsia="Malgun Gothic" w:cs="Malgun Gothic"/>
                <w:lang w:val="ko"/>
              </w:rPr>
              <w:t>처음</w:t>
            </w:r>
            <w:r w:rsidRPr="00E91900">
              <w:rPr>
                <w:rFonts w:eastAsia="Malgun Gothic" w:cs="Malgun Gothic"/>
                <w:lang w:val="ko"/>
              </w:rPr>
              <w:t xml:space="preserve"> </w:t>
            </w:r>
            <w:r w:rsidRPr="00E91900">
              <w:rPr>
                <w:rFonts w:eastAsia="Malgun Gothic" w:cs="Malgun Gothic"/>
                <w:lang w:val="ko"/>
              </w:rPr>
              <w:t>온</w:t>
            </w:r>
            <w:r w:rsidRPr="00E91900">
              <w:rPr>
                <w:rFonts w:eastAsia="Malgun Gothic" w:cs="Malgun Gothic"/>
                <w:lang w:val="ko"/>
              </w:rPr>
              <w:t xml:space="preserve"> </w:t>
            </w:r>
            <w:r w:rsidRPr="00E91900">
              <w:rPr>
                <w:rFonts w:eastAsia="Malgun Gothic" w:cs="Malgun Gothic"/>
                <w:lang w:val="ko"/>
              </w:rPr>
              <w:t>사람들</w:t>
            </w:r>
            <w:r w:rsidRPr="00E91900">
              <w:rPr>
                <w:rFonts w:eastAsia="Malgun Gothic" w:cs="Malgun Gothic"/>
                <w:lang w:val="ko"/>
              </w:rPr>
              <w:t>.</w:t>
            </w:r>
          </w:p>
        </w:tc>
      </w:tr>
      <w:tr w:rsidR="00F877A7" w:rsidRPr="00E91900" w14:paraId="2376F360" w14:textId="77777777" w:rsidTr="00F8334C">
        <w:trPr>
          <w:trHeight w:val="2778"/>
        </w:trPr>
        <w:tc>
          <w:tcPr>
            <w:tcW w:w="2545" w:type="dxa"/>
            <w:vAlign w:val="center"/>
          </w:tcPr>
          <w:p w14:paraId="510B5DB5" w14:textId="77777777" w:rsidR="00EA7E2D" w:rsidRPr="00E91900" w:rsidRDefault="00EA0CED" w:rsidP="00B9271E">
            <w:pPr>
              <w:pStyle w:val="Image"/>
              <w:spacing w:before="120" w:after="120"/>
            </w:pPr>
            <w:r w:rsidRPr="00E91900">
              <w:rPr>
                <w:noProof/>
              </w:rPr>
              <w:drawing>
                <wp:inline distT="0" distB="0" distL="0" distR="0" wp14:anchorId="0EF21FCB" wp14:editId="79BA5E2C">
                  <wp:extent cx="1478915" cy="1478915"/>
                  <wp:effectExtent l="0" t="0" r="6985" b="6985"/>
                  <wp:docPr id="804146549" name="Picture 12" descr="NDIS 서류를 들고 있는 사람. 그 옆에는 정보 아이콘과 위쪽 화살표가 있는 엄지손가락 올림 아이콘이 있습니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04146549" name="Picture 12" descr="NDIS 서류를 들고 있는 사람. 그 옆에는 정보 아이콘과 위쪽 화살표가 있는 엄지손가락 올림 아이콘이 있습니다."/>
                          <pic:cNvPicPr/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78915" cy="14789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69" w:type="dxa"/>
            <w:gridSpan w:val="2"/>
            <w:vAlign w:val="center"/>
          </w:tcPr>
          <w:p w14:paraId="3C16DBD8" w14:textId="77777777" w:rsidR="00EA7E2D" w:rsidRPr="00E91900" w:rsidRDefault="00EA0CED" w:rsidP="00F8334C">
            <w:pPr>
              <w:spacing w:before="120" w:after="120" w:line="240" w:lineRule="auto"/>
              <w:rPr>
                <w:lang w:eastAsia="ko-KR"/>
              </w:rPr>
            </w:pPr>
            <w:r w:rsidRPr="00E91900">
              <w:rPr>
                <w:rFonts w:eastAsia="Malgun Gothic" w:cs="Malgun Gothic"/>
                <w:lang w:val="ko" w:eastAsia="ko-KR"/>
              </w:rPr>
              <w:t>호주에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처음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온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사람들이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NDIS</w:t>
            </w:r>
            <w:r w:rsidRPr="00E91900">
              <w:rPr>
                <w:rFonts w:eastAsia="Malgun Gothic" w:cs="Malgun Gothic"/>
                <w:lang w:val="ko" w:eastAsia="ko-KR"/>
              </w:rPr>
              <w:t>에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더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쉽게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참여할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수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있도록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하기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위해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그들에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대한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정보를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사용할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것입니다</w:t>
            </w:r>
            <w:r w:rsidRPr="00E91900">
              <w:rPr>
                <w:rFonts w:eastAsia="Malgun Gothic" w:cs="Malgun Gothic"/>
                <w:lang w:val="ko" w:eastAsia="ko-KR"/>
              </w:rPr>
              <w:t>.</w:t>
            </w:r>
          </w:p>
          <w:p w14:paraId="53FCC74F" w14:textId="77777777" w:rsidR="00EA7E2D" w:rsidRPr="00E91900" w:rsidRDefault="00EA0CED" w:rsidP="00F8334C">
            <w:pPr>
              <w:spacing w:before="120" w:after="120" w:line="240" w:lineRule="auto"/>
              <w:rPr>
                <w:lang w:eastAsia="ko-KR"/>
              </w:rPr>
            </w:pPr>
            <w:r w:rsidRPr="00E91900">
              <w:rPr>
                <w:rFonts w:eastAsia="Malgun Gothic" w:cs="Malgun Gothic"/>
                <w:lang w:val="ko" w:eastAsia="ko-KR"/>
              </w:rPr>
              <w:t>여기에는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그들이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수행한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Style w:val="Strong"/>
                <w:rFonts w:eastAsia="Malgun Gothic" w:cs="Malgun Gothic"/>
                <w:lang w:val="ko" w:eastAsia="ko-KR"/>
              </w:rPr>
              <w:t>평가</w:t>
            </w:r>
            <w:r w:rsidRPr="00E91900">
              <w:rPr>
                <w:rStyle w:val="Strong"/>
                <w:rFonts w:eastAsia="Malgun Gothic" w:cs="Malgun Gothic"/>
                <w:lang w:val="ko" w:eastAsia="ko-KR"/>
              </w:rPr>
              <w:t>(Assessment)</w:t>
            </w:r>
            <w:r w:rsidRPr="00E91900">
              <w:rPr>
                <w:rFonts w:eastAsia="Malgun Gothic" w:cs="Malgun Gothic"/>
                <w:lang w:val="ko" w:eastAsia="ko-KR"/>
              </w:rPr>
              <w:t>가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포함됩니다</w:t>
            </w:r>
            <w:r w:rsidRPr="00E91900">
              <w:rPr>
                <w:rFonts w:eastAsia="Malgun Gothic" w:cs="Malgun Gothic"/>
                <w:lang w:val="ko" w:eastAsia="ko-KR"/>
              </w:rPr>
              <w:t>.</w:t>
            </w:r>
          </w:p>
        </w:tc>
      </w:tr>
      <w:tr w:rsidR="00F877A7" w:rsidRPr="00E91900" w14:paraId="41808ED5" w14:textId="77777777" w:rsidTr="00F8334C">
        <w:trPr>
          <w:trHeight w:val="2778"/>
        </w:trPr>
        <w:tc>
          <w:tcPr>
            <w:tcW w:w="2545" w:type="dxa"/>
            <w:vAlign w:val="center"/>
          </w:tcPr>
          <w:p w14:paraId="25635CE7" w14:textId="77777777" w:rsidR="00297E13" w:rsidRPr="00E91900" w:rsidRDefault="00EA0CED" w:rsidP="00B9271E">
            <w:pPr>
              <w:pStyle w:val="Image"/>
              <w:spacing w:before="120" w:after="120"/>
            </w:pPr>
            <w:r w:rsidRPr="00E91900">
              <w:rPr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747328" behindDoc="0" locked="0" layoutInCell="1" allowOverlap="1" wp14:anchorId="7DBBBD5C" wp14:editId="45CE3824">
                      <wp:simplePos x="0" y="0"/>
                      <wp:positionH relativeFrom="column">
                        <wp:posOffset>291465</wp:posOffset>
                      </wp:positionH>
                      <wp:positionV relativeFrom="paragraph">
                        <wp:posOffset>373380</wp:posOffset>
                      </wp:positionV>
                      <wp:extent cx="892175" cy="297815"/>
                      <wp:effectExtent l="0" t="0" r="3175" b="6985"/>
                      <wp:wrapNone/>
                      <wp:docPr id="1313972618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92175" cy="29781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08D9167C" w14:textId="77777777" w:rsidR="00EA0CED" w:rsidRPr="00643F98" w:rsidRDefault="00EA0CED" w:rsidP="00FB10D6">
                                  <w:pPr>
                                    <w:spacing w:before="0" w:after="0" w:line="192" w:lineRule="auto"/>
                                    <w:jc w:val="center"/>
                                    <w:rPr>
                                      <w:sz w:val="22"/>
                                      <w:szCs w:val="22"/>
                                      <w:lang w:val="en-PH"/>
                                    </w:rPr>
                                  </w:pPr>
                                  <w:r w:rsidRPr="00643F98">
                                    <w:rPr>
                                      <w:rFonts w:ascii="Malgun Gothic" w:eastAsia="Malgun Gothic" w:hAnsi="Malgun Gothic" w:cs="Malgun Gothic"/>
                                      <w:b/>
                                      <w:bCs/>
                                      <w:sz w:val="22"/>
                                      <w:szCs w:val="22"/>
                                      <w:lang w:val="ko"/>
                                    </w:rPr>
                                    <w:t>평가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DBBBD5C" id="_x0000_s1035" type="#_x0000_t202" alt="&quot;&quot;" style="position:absolute;left:0;text-align:left;margin-left:22.95pt;margin-top:29.4pt;width:70.25pt;height:23.45pt;z-index:25174732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" filled="f" stroked="f">
                      <v:textbox inset="0,0,0,0">
                        <w:txbxContent>
                          <w:p w14:paraId="08D9167C" w14:textId="77777777" w:rsidR="00EA0CED" w:rsidRPr="00643F98" w:rsidRDefault="00EA0CED" w:rsidP="00FB10D6">
                            <w:pPr>
                              <w:spacing w:before="0" w:after="0" w:line="192" w:lineRule="auto"/>
                              <w:jc w:val="center"/>
                              <w:rPr>
                                <w:sz w:val="22"/>
                                <w:szCs w:val="22"/>
                                <w:lang w:val="en-PH"/>
                              </w:rPr>
                            </w:pPr>
                            <w:r w:rsidRPr="00643F98">
                              <w:rPr>
                                <w:rFonts w:ascii="Malgun Gothic" w:eastAsia="Malgun Gothic" w:hAnsi="Malgun Gothic" w:cs="Malgun Gothic"/>
                                <w:b/>
                                <w:bCs/>
                                <w:sz w:val="22"/>
                                <w:szCs w:val="22"/>
                                <w:lang w:val="ko"/>
                              </w:rPr>
                              <w:t>평가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EF7D00" w:rsidRPr="00E91900">
              <w:rPr>
                <w:noProof/>
              </w:rPr>
              <w:drawing>
                <wp:inline distT="0" distB="0" distL="0" distR="0" wp14:anchorId="426FC3D7" wp14:editId="54B8E02D">
                  <wp:extent cx="1478915" cy="1478915"/>
                  <wp:effectExtent l="0" t="0" r="6985" b="6985"/>
                  <wp:docPr id="2121116958" name="Picture 16" descr="2개의 체크 표시가 된 목록이 있는 평가 문서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21116958" name="Picture 16" descr="2개의 체크 표시가 된 목록이 있는 평가 문서."/>
                          <pic:cNvPicPr/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78915" cy="14789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69" w:type="dxa"/>
            <w:gridSpan w:val="2"/>
            <w:vAlign w:val="center"/>
          </w:tcPr>
          <w:p w14:paraId="6FEFD824" w14:textId="77777777" w:rsidR="00297E13" w:rsidRPr="00E91900" w:rsidRDefault="00EA0CED" w:rsidP="00F8334C">
            <w:pPr>
              <w:spacing w:before="120" w:after="120" w:line="240" w:lineRule="auto"/>
              <w:rPr>
                <w:lang w:eastAsia="ko-KR"/>
              </w:rPr>
            </w:pPr>
            <w:r w:rsidRPr="00E91900">
              <w:rPr>
                <w:rFonts w:eastAsia="Malgun Gothic" w:cs="Malgun Gothic"/>
                <w:lang w:val="ko" w:eastAsia="ko-KR"/>
              </w:rPr>
              <w:t>평가는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우리가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다음에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대해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알아보는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방법입니다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. </w:t>
            </w:r>
          </w:p>
          <w:p w14:paraId="5F43CF31" w14:textId="77777777" w:rsidR="00297E13" w:rsidRPr="00E91900" w:rsidRDefault="00EA0CED" w:rsidP="00F8334C">
            <w:pPr>
              <w:pStyle w:val="ListParagraph"/>
              <w:numPr>
                <w:ilvl w:val="0"/>
                <w:numId w:val="45"/>
              </w:numPr>
              <w:spacing w:before="120" w:after="120" w:line="240" w:lineRule="auto"/>
              <w:rPr>
                <w:lang w:eastAsia="ko-KR"/>
              </w:rPr>
            </w:pPr>
            <w:r w:rsidRPr="00E91900">
              <w:rPr>
                <w:rFonts w:eastAsia="Malgun Gothic" w:cs="Malgun Gothic"/>
                <w:lang w:val="ko" w:eastAsia="ko-KR"/>
              </w:rPr>
              <w:t>장애가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여러분의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삶에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어떤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영향을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미치는지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</w:p>
          <w:p w14:paraId="47707D37" w14:textId="77777777" w:rsidR="00297E13" w:rsidRPr="00E91900" w:rsidRDefault="00EA0CED" w:rsidP="00F8334C">
            <w:pPr>
              <w:pStyle w:val="ListParagraph"/>
              <w:numPr>
                <w:ilvl w:val="0"/>
                <w:numId w:val="45"/>
              </w:numPr>
              <w:spacing w:before="120" w:after="120" w:line="240" w:lineRule="auto"/>
              <w:rPr>
                <w:lang w:eastAsia="ko-KR"/>
              </w:rPr>
            </w:pPr>
            <w:r w:rsidRPr="00E91900">
              <w:rPr>
                <w:rFonts w:eastAsia="Malgun Gothic" w:cs="Malgun Gothic"/>
                <w:lang w:val="ko" w:eastAsia="ko-KR"/>
              </w:rPr>
              <w:t>NDIS</w:t>
            </w:r>
            <w:r w:rsidRPr="00E91900">
              <w:rPr>
                <w:rFonts w:eastAsia="Malgun Gothic" w:cs="Malgun Gothic"/>
                <w:lang w:val="ko" w:eastAsia="ko-KR"/>
              </w:rPr>
              <w:t>에서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어떤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지원을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필요로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하는지</w:t>
            </w:r>
            <w:r w:rsidRPr="00E91900">
              <w:rPr>
                <w:rFonts w:eastAsia="Malgun Gothic" w:cs="Malgun Gothic"/>
                <w:lang w:val="ko" w:eastAsia="ko-KR"/>
              </w:rPr>
              <w:t>.</w:t>
            </w:r>
          </w:p>
        </w:tc>
      </w:tr>
      <w:tr w:rsidR="00F877A7" w:rsidRPr="00E91900" w14:paraId="7028659E" w14:textId="77777777" w:rsidTr="00F8334C">
        <w:trPr>
          <w:gridAfter w:val="1"/>
          <w:wAfter w:w="142" w:type="dxa"/>
          <w:trHeight w:val="2778"/>
        </w:trPr>
        <w:tc>
          <w:tcPr>
            <w:tcW w:w="2545" w:type="dxa"/>
            <w:vAlign w:val="center"/>
          </w:tcPr>
          <w:p w14:paraId="7BF451C6" w14:textId="77777777" w:rsidR="008D6850" w:rsidRPr="00E91900" w:rsidRDefault="00EA0CED" w:rsidP="00B9271E">
            <w:pPr>
              <w:pStyle w:val="Image"/>
              <w:spacing w:before="120" w:after="120"/>
            </w:pPr>
            <w:r w:rsidRPr="00E91900">
              <w:rPr>
                <w:noProof/>
              </w:rPr>
              <w:drawing>
                <wp:inline distT="0" distB="0" distL="0" distR="0" wp14:anchorId="537D0CB7" wp14:editId="7F5DB7AC">
                  <wp:extent cx="1478915" cy="1478915"/>
                  <wp:effectExtent l="0" t="0" r="6985" b="6985"/>
                  <wp:docPr id="870343511" name="Picture 13" descr="한 무리의 사람들. 가운데 있는 사람이 NDIS 서류를 들고 있습니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70343511" name="Picture 13" descr="한 무리의 사람들. 가운데 있는 사람이 NDIS 서류를 들고 있습니다."/>
                          <pic:cNvPicPr/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78915" cy="14789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27" w:type="dxa"/>
            <w:vAlign w:val="center"/>
          </w:tcPr>
          <w:p w14:paraId="66F2154F" w14:textId="77777777" w:rsidR="008D6850" w:rsidRPr="00E91900" w:rsidRDefault="00EA0CED" w:rsidP="00F8334C">
            <w:pPr>
              <w:spacing w:before="120" w:after="120" w:line="240" w:lineRule="auto"/>
              <w:rPr>
                <w:lang w:eastAsia="ko-KR"/>
              </w:rPr>
            </w:pPr>
            <w:r w:rsidRPr="00E91900">
              <w:rPr>
                <w:rFonts w:eastAsia="Malgun Gothic" w:cs="Malgun Gothic"/>
                <w:lang w:val="ko" w:eastAsia="ko-KR"/>
              </w:rPr>
              <w:t>우리는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얼마나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많은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난민들과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호주에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새로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온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사람들이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NDIS</w:t>
            </w:r>
            <w:r w:rsidRPr="00E91900">
              <w:rPr>
                <w:rFonts w:eastAsia="Malgun Gothic" w:cs="Malgun Gothic"/>
                <w:lang w:val="ko" w:eastAsia="ko-KR"/>
              </w:rPr>
              <w:t>에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참여하는지를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통해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이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행동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방안이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효과가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있는지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확인할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것입니다</w:t>
            </w:r>
            <w:r w:rsidRPr="00E91900">
              <w:rPr>
                <w:rFonts w:eastAsia="Malgun Gothic" w:cs="Malgun Gothic"/>
                <w:lang w:val="ko" w:eastAsia="ko-KR"/>
              </w:rPr>
              <w:t>.</w:t>
            </w:r>
          </w:p>
        </w:tc>
      </w:tr>
    </w:tbl>
    <w:p w14:paraId="58CF4A25" w14:textId="77777777" w:rsidR="00EA7E2D" w:rsidRPr="00E91900" w:rsidRDefault="00EA0CED" w:rsidP="001B3A36">
      <w:pPr>
        <w:pStyle w:val="Heading3"/>
        <w:spacing w:after="120"/>
        <w:rPr>
          <w:color w:val="6B2976"/>
          <w:sz w:val="40"/>
          <w:lang w:val="x-none" w:eastAsia="x-none"/>
        </w:rPr>
      </w:pPr>
      <w:r w:rsidRPr="00E91900"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6432" behindDoc="1" locked="0" layoutInCell="1" allowOverlap="1" wp14:anchorId="495C309A" wp14:editId="26D0AAB8">
                <wp:simplePos x="0" y="0"/>
                <wp:positionH relativeFrom="margin">
                  <wp:posOffset>18415</wp:posOffset>
                </wp:positionH>
                <wp:positionV relativeFrom="paragraph">
                  <wp:posOffset>387350</wp:posOffset>
                </wp:positionV>
                <wp:extent cx="5798820" cy="241300"/>
                <wp:effectExtent l="19050" t="19050" r="11430" b="25400"/>
                <wp:wrapNone/>
                <wp:docPr id="1344232499" name="Group 1344232499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98820" cy="241300"/>
                          <a:chOff x="0" y="0"/>
                          <a:chExt cx="5799192" cy="241540"/>
                        </a:xfrm>
                      </wpg:grpSpPr>
                      <wps:wsp>
                        <wps:cNvPr id="1767460285" name="Straight Connector 1767460285"/>
                        <wps:cNvCnPr/>
                        <wps:spPr>
                          <a:xfrm>
                            <a:off x="0" y="130628"/>
                            <a:ext cx="5716732" cy="0"/>
                          </a:xfrm>
                          <a:prstGeom prst="line">
                            <a:avLst/>
                          </a:prstGeom>
                          <a:ln w="38100" cap="rnd"/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462307696" name="Oval 1462307696"/>
                        <wps:cNvSpPr/>
                        <wps:spPr>
                          <a:xfrm>
                            <a:off x="5557652" y="0"/>
                            <a:ext cx="241540" cy="241540"/>
                          </a:xfrm>
                          <a:prstGeom prst="ellipse">
                            <a:avLst/>
                          </a:prstGeom>
                          <a:solidFill>
                            <a:srgbClr val="8AC640"/>
                          </a:solidFill>
                          <a:ln w="38100">
                            <a:solidFill>
                              <a:srgbClr val="6B2976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numCol="1" spcCol="0" rtlCol="0" fromWordArt="0" anchor="ctr" anchorCtr="0" forceAA="0" compatLnSpc="1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3590DE1" id="Group 1344232499" o:spid="_x0000_s1026" alt="&quot;&quot;" style="position:absolute;margin-left:1.45pt;margin-top:30.5pt;width:456.6pt;height:19pt;z-index:-251650048;mso-position-horizontal-relative:margin;mso-width-relative:margin;mso-height-relative:margin" coordsize="57991,24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">
                <v:line id="Straight Connector 1767460285" o:spid="_x0000_s1027" style="position:absolute;visibility:visible;mso-wrap-style:square" from="0,1306" to="57167,130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" strokecolor="#65276f [3044]" strokeweight="3pt">
                  <v:stroke endcap="round"/>
                </v:line>
                <v:oval id="Oval 1462307696" o:spid="_x0000_s1028" style="position:absolute;left:55576;width:2415;height:241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" fillcolor="#8ac640" strokecolor="#6b2976" strokeweight="3pt"/>
                <w10:wrap anchorx="margin"/>
              </v:group>
            </w:pict>
          </mc:Fallback>
        </mc:AlternateContent>
      </w:r>
      <w:r w:rsidRPr="00E91900">
        <w:rPr>
          <w:rFonts w:eastAsia="Malgun Gothic" w:cs="Malgun Gothic"/>
          <w:lang w:val="ko"/>
        </w:rPr>
        <w:t>행동</w:t>
      </w:r>
      <w:r w:rsidRPr="00E91900">
        <w:rPr>
          <w:rFonts w:eastAsia="Malgun Gothic" w:cs="Malgun Gothic"/>
          <w:lang w:val="ko"/>
        </w:rPr>
        <w:t xml:space="preserve"> </w:t>
      </w:r>
      <w:r w:rsidRPr="00E91900">
        <w:rPr>
          <w:rFonts w:eastAsia="Malgun Gothic" w:cs="Malgun Gothic"/>
          <w:lang w:val="ko"/>
        </w:rPr>
        <w:t>방안</w:t>
      </w:r>
      <w:r w:rsidRPr="00E91900">
        <w:rPr>
          <w:rFonts w:eastAsia="Malgun Gothic" w:cs="Malgun Gothic"/>
          <w:lang w:val="ko"/>
        </w:rPr>
        <w:t xml:space="preserve"> 6</w:t>
      </w:r>
    </w:p>
    <w:tbl>
      <w:tblPr>
        <w:tblW w:w="9498" w:type="dxa"/>
        <w:tblLayout w:type="fixed"/>
        <w:tblLook w:val="04A0" w:firstRow="1" w:lastRow="0" w:firstColumn="1" w:lastColumn="0" w:noHBand="0" w:noVBand="1"/>
      </w:tblPr>
      <w:tblGrid>
        <w:gridCol w:w="2612"/>
        <w:gridCol w:w="6602"/>
        <w:gridCol w:w="123"/>
        <w:gridCol w:w="161"/>
      </w:tblGrid>
      <w:tr w:rsidR="00F877A7" w:rsidRPr="00E91900" w14:paraId="16037519" w14:textId="77777777" w:rsidTr="0089719F">
        <w:trPr>
          <w:gridAfter w:val="2"/>
          <w:wAfter w:w="284" w:type="dxa"/>
        </w:trPr>
        <w:tc>
          <w:tcPr>
            <w:tcW w:w="2612" w:type="dxa"/>
            <w:vAlign w:val="center"/>
          </w:tcPr>
          <w:p w14:paraId="235C4F13" w14:textId="77777777" w:rsidR="00EA7E2D" w:rsidRPr="00E91900" w:rsidRDefault="00EA0CED" w:rsidP="00B9271E">
            <w:pPr>
              <w:pStyle w:val="Image"/>
              <w:spacing w:before="120" w:after="120"/>
            </w:pPr>
            <w:r w:rsidRPr="00E91900">
              <w:rPr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749376" behindDoc="0" locked="0" layoutInCell="1" allowOverlap="1" wp14:anchorId="475FA0DC" wp14:editId="7D9EF914">
                      <wp:simplePos x="0" y="0"/>
                      <wp:positionH relativeFrom="column">
                        <wp:posOffset>307340</wp:posOffset>
                      </wp:positionH>
                      <wp:positionV relativeFrom="paragraph">
                        <wp:posOffset>1042670</wp:posOffset>
                      </wp:positionV>
                      <wp:extent cx="929005" cy="278130"/>
                      <wp:effectExtent l="0" t="0" r="4445" b="7620"/>
                      <wp:wrapNone/>
                      <wp:docPr id="1655944612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29005" cy="27813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3B995775" w14:textId="77777777" w:rsidR="00EA0CED" w:rsidRPr="00FB10D6" w:rsidRDefault="00EA0CED" w:rsidP="00FB10D6">
                                  <w:pPr>
                                    <w:spacing w:before="0" w:after="0" w:line="192" w:lineRule="auto"/>
                                    <w:jc w:val="center"/>
                                    <w:rPr>
                                      <w:sz w:val="24"/>
                                      <w:szCs w:val="24"/>
                                      <w:lang w:val="en-PH"/>
                                    </w:rPr>
                                  </w:pPr>
                                  <w:r w:rsidRPr="00FB10D6">
                                    <w:rPr>
                                      <w:rFonts w:ascii="Malgun Gothic" w:eastAsia="Malgun Gothic" w:hAnsi="Malgun Gothic" w:cs="Malgun Gothic"/>
                                      <w:b/>
                                      <w:bCs/>
                                      <w:sz w:val="24"/>
                                      <w:szCs w:val="24"/>
                                      <w:lang w:val="ko"/>
                                    </w:rPr>
                                    <w:t>NDIS 위원회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75FA0DC" id="_x0000_s1036" type="#_x0000_t202" alt="&quot;&quot;" style="position:absolute;left:0;text-align:left;margin-left:24.2pt;margin-top:82.1pt;width:73.15pt;height:21.9pt;z-index:25174937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" filled="f" stroked="f">
                      <v:textbox inset="0,0,0,0">
                        <w:txbxContent>
                          <w:p w14:paraId="3B995775" w14:textId="77777777" w:rsidR="00EA0CED" w:rsidRPr="00FB10D6" w:rsidRDefault="00EA0CED" w:rsidP="00FB10D6">
                            <w:pPr>
                              <w:spacing w:before="0" w:after="0" w:line="192" w:lineRule="auto"/>
                              <w:jc w:val="center"/>
                              <w:rPr>
                                <w:sz w:val="24"/>
                                <w:szCs w:val="24"/>
                                <w:lang w:val="en-PH"/>
                              </w:rPr>
                            </w:pPr>
                            <w:r w:rsidRPr="00FB10D6">
                              <w:rPr>
                                <w:rFonts w:ascii="Malgun Gothic" w:eastAsia="Malgun Gothic" w:hAnsi="Malgun Gothic" w:cs="Malgun Gothic"/>
                                <w:b/>
                                <w:bCs/>
                                <w:sz w:val="24"/>
                                <w:szCs w:val="24"/>
                                <w:lang w:val="ko"/>
                              </w:rPr>
                              <w:t>NDIS 위원회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EF7D00" w:rsidRPr="00E91900">
              <w:rPr>
                <w:noProof/>
              </w:rPr>
              <w:drawing>
                <wp:inline distT="0" distB="0" distL="0" distR="0" wp14:anchorId="4D25FF33" wp14:editId="45BC196D">
                  <wp:extent cx="1522095" cy="1522095"/>
                  <wp:effectExtent l="0" t="0" r="1905" b="1905"/>
                  <wp:docPr id="1548247081" name="Picture 17" descr="'NDIS 위원회'라고 적힌 벤치 뒤에 있는 3명의 사람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48247081" name="Picture 17" descr="'NDIS 위원회'라고 적힌 벤치 뒤에 있는 3명의 사람들."/>
                          <pic:cNvPicPr/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095" cy="15220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02" w:type="dxa"/>
            <w:vAlign w:val="center"/>
          </w:tcPr>
          <w:p w14:paraId="27525961" w14:textId="77777777" w:rsidR="00EA7E2D" w:rsidRPr="00E91900" w:rsidRDefault="00EA0CED" w:rsidP="00F8334C">
            <w:pPr>
              <w:spacing w:line="240" w:lineRule="auto"/>
              <w:rPr>
                <w:lang w:eastAsia="ko-KR"/>
              </w:rPr>
            </w:pPr>
            <w:r w:rsidRPr="00E91900">
              <w:rPr>
                <w:rStyle w:val="Strong"/>
                <w:rFonts w:eastAsia="Malgun Gothic" w:cs="Malgun Gothic"/>
                <w:lang w:val="ko" w:eastAsia="ko-KR"/>
              </w:rPr>
              <w:t xml:space="preserve">NDIS </w:t>
            </w:r>
            <w:r w:rsidRPr="00E91900">
              <w:rPr>
                <w:rStyle w:val="Strong"/>
                <w:rFonts w:eastAsia="Malgun Gothic" w:cs="Malgun Gothic"/>
                <w:lang w:val="ko" w:eastAsia="ko-KR"/>
              </w:rPr>
              <w:t>품질</w:t>
            </w:r>
            <w:r w:rsidRPr="00E91900">
              <w:rPr>
                <w:rStyle w:val="Strong"/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Style w:val="Strong"/>
                <w:rFonts w:eastAsia="Malgun Gothic" w:cs="Malgun Gothic"/>
                <w:lang w:val="ko" w:eastAsia="ko-KR"/>
              </w:rPr>
              <w:t>및</w:t>
            </w:r>
            <w:r w:rsidRPr="00E91900">
              <w:rPr>
                <w:rStyle w:val="Strong"/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Style w:val="Strong"/>
                <w:rFonts w:eastAsia="Malgun Gothic" w:cs="Malgun Gothic"/>
                <w:lang w:val="ko" w:eastAsia="ko-KR"/>
              </w:rPr>
              <w:t>보호</w:t>
            </w:r>
            <w:r w:rsidRPr="00E91900">
              <w:rPr>
                <w:rStyle w:val="Strong"/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Style w:val="Strong"/>
                <w:rFonts w:eastAsia="Malgun Gothic" w:cs="Malgun Gothic"/>
                <w:lang w:val="ko" w:eastAsia="ko-KR"/>
              </w:rPr>
              <w:t>위원회</w:t>
            </w:r>
            <w:r w:rsidRPr="00E91900">
              <w:rPr>
                <w:rStyle w:val="Strong"/>
                <w:rFonts w:eastAsia="Malgun Gothic" w:cs="Malgun Gothic"/>
                <w:lang w:val="ko" w:eastAsia="ko-KR"/>
              </w:rPr>
              <w:t>(Quality and Safeguards Commission)</w:t>
            </w:r>
            <w:r w:rsidRPr="00E91900">
              <w:rPr>
                <w:rFonts w:eastAsia="Malgun Gothic" w:cs="Malgun Gothic"/>
                <w:lang w:val="ko" w:eastAsia="ko-KR"/>
              </w:rPr>
              <w:t>와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협력하여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우리가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일하는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방식에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대한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새로운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규칙을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만들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것입니다</w:t>
            </w:r>
            <w:r w:rsidRPr="00E91900">
              <w:rPr>
                <w:rFonts w:eastAsia="Malgun Gothic" w:cs="Malgun Gothic"/>
                <w:lang w:val="ko" w:eastAsia="ko-KR"/>
              </w:rPr>
              <w:t>.</w:t>
            </w:r>
          </w:p>
          <w:p w14:paraId="1D3BB109" w14:textId="77777777" w:rsidR="00EA7E2D" w:rsidRPr="00E91900" w:rsidRDefault="00EA0CED" w:rsidP="00F8334C">
            <w:pPr>
              <w:spacing w:line="240" w:lineRule="auto"/>
              <w:rPr>
                <w:lang w:eastAsia="ko-KR"/>
              </w:rPr>
            </w:pPr>
            <w:r w:rsidRPr="00E91900">
              <w:rPr>
                <w:rFonts w:eastAsia="Malgun Gothic" w:cs="Malgun Gothic"/>
                <w:lang w:val="ko" w:eastAsia="ko-KR"/>
              </w:rPr>
              <w:t>우리는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그들을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NDIS </w:t>
            </w:r>
            <w:r w:rsidRPr="00E91900">
              <w:rPr>
                <w:rFonts w:eastAsia="Malgun Gothic" w:cs="Malgun Gothic"/>
                <w:lang w:val="ko" w:eastAsia="ko-KR"/>
              </w:rPr>
              <w:t>위원회라고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부릅니다</w:t>
            </w:r>
            <w:r w:rsidRPr="00E91900">
              <w:rPr>
                <w:rFonts w:eastAsia="Malgun Gothic" w:cs="Malgun Gothic"/>
                <w:lang w:val="ko" w:eastAsia="ko-KR"/>
              </w:rPr>
              <w:t>.</w:t>
            </w:r>
          </w:p>
        </w:tc>
      </w:tr>
      <w:tr w:rsidR="00F877A7" w:rsidRPr="00E91900" w14:paraId="6CFDCAAD" w14:textId="77777777" w:rsidTr="0089719F">
        <w:trPr>
          <w:gridAfter w:val="2"/>
          <w:wAfter w:w="284" w:type="dxa"/>
        </w:trPr>
        <w:tc>
          <w:tcPr>
            <w:tcW w:w="2612" w:type="dxa"/>
            <w:vAlign w:val="center"/>
          </w:tcPr>
          <w:p w14:paraId="1DAFF6DB" w14:textId="77777777" w:rsidR="00EA7E2D" w:rsidRPr="00E91900" w:rsidRDefault="00EA0CED" w:rsidP="00B9271E">
            <w:pPr>
              <w:pStyle w:val="Image"/>
              <w:spacing w:before="120"/>
            </w:pPr>
            <w:r w:rsidRPr="00E91900">
              <w:rPr>
                <w:noProof/>
              </w:rPr>
              <w:drawing>
                <wp:inline distT="0" distB="0" distL="0" distR="0" wp14:anchorId="5C283287" wp14:editId="0D274D46">
                  <wp:extent cx="1522095" cy="1522095"/>
                  <wp:effectExtent l="0" t="0" r="1905" b="1905"/>
                  <wp:docPr id="959682901" name="Picture 18" descr="엄지손가락 2개를 치켜세우는 사람. 그 위에는 안전 아이콘과 그 사람을 지원하는 NDIS 직원 아이콘이 있습니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59682901" name="Picture 18" descr="엄지손가락 2개를 치켜세우는 사람. 그 위에는 안전 아이콘과 그 사람을 지원하는 NDIS 직원 아이콘이 있습니다."/>
                          <pic:cNvPicPr/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095" cy="15220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02" w:type="dxa"/>
            <w:vAlign w:val="center"/>
          </w:tcPr>
          <w:p w14:paraId="029E00EF" w14:textId="77777777" w:rsidR="00EA7E2D" w:rsidRPr="00E91900" w:rsidRDefault="00EA0CED" w:rsidP="00F8334C">
            <w:pPr>
              <w:spacing w:before="120" w:line="240" w:lineRule="auto"/>
              <w:rPr>
                <w:lang w:eastAsia="ko-KR"/>
              </w:rPr>
            </w:pPr>
            <w:r w:rsidRPr="00E91900">
              <w:rPr>
                <w:rFonts w:eastAsia="Malgun Gothic" w:cs="Malgun Gothic"/>
                <w:lang w:val="ko" w:eastAsia="ko-KR"/>
              </w:rPr>
              <w:t xml:space="preserve">NDIS </w:t>
            </w:r>
            <w:r w:rsidRPr="00E91900">
              <w:rPr>
                <w:rFonts w:eastAsia="Malgun Gothic" w:cs="Malgun Gothic"/>
                <w:lang w:val="ko" w:eastAsia="ko-KR"/>
              </w:rPr>
              <w:t>위원회에서는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NDIS</w:t>
            </w:r>
            <w:r w:rsidRPr="00E91900">
              <w:rPr>
                <w:rFonts w:eastAsia="Malgun Gothic" w:cs="Malgun Gothic"/>
                <w:lang w:val="ko" w:eastAsia="ko-KR"/>
              </w:rPr>
              <w:t>에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참여한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장애가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있는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사람들이</w:t>
            </w:r>
            <w:r w:rsidRPr="00E91900">
              <w:rPr>
                <w:rFonts w:eastAsia="Malgun Gothic" w:cs="Malgun Gothic"/>
                <w:lang w:val="ko" w:eastAsia="ko-KR"/>
              </w:rPr>
              <w:t>:</w:t>
            </w:r>
          </w:p>
          <w:p w14:paraId="02968E58" w14:textId="77777777" w:rsidR="00EA7E2D" w:rsidRPr="00E91900" w:rsidRDefault="00EA0CED" w:rsidP="00F8334C">
            <w:pPr>
              <w:pStyle w:val="ListParagraph"/>
              <w:numPr>
                <w:ilvl w:val="0"/>
                <w:numId w:val="46"/>
              </w:numPr>
              <w:spacing w:line="240" w:lineRule="auto"/>
            </w:pPr>
            <w:r w:rsidRPr="00E91900">
              <w:rPr>
                <w:rFonts w:eastAsia="Malgun Gothic" w:cs="Malgun Gothic"/>
                <w:lang w:val="ko"/>
              </w:rPr>
              <w:t>안전하고</w:t>
            </w:r>
            <w:r w:rsidRPr="00E91900">
              <w:rPr>
                <w:rFonts w:eastAsia="Malgun Gothic" w:cs="Malgun Gothic"/>
                <w:lang w:val="ko"/>
              </w:rPr>
              <w:t xml:space="preserve"> </w:t>
            </w:r>
          </w:p>
          <w:p w14:paraId="64DF7E51" w14:textId="77777777" w:rsidR="00EA7E2D" w:rsidRPr="00E91900" w:rsidRDefault="00EA0CED" w:rsidP="00F8334C">
            <w:pPr>
              <w:pStyle w:val="ListParagraph"/>
              <w:numPr>
                <w:ilvl w:val="0"/>
                <w:numId w:val="46"/>
              </w:numPr>
              <w:spacing w:line="240" w:lineRule="auto"/>
              <w:rPr>
                <w:lang w:eastAsia="ko-KR"/>
              </w:rPr>
            </w:pPr>
            <w:r w:rsidRPr="00E91900">
              <w:rPr>
                <w:rFonts w:eastAsia="Malgun Gothic" w:cs="Malgun Gothic"/>
                <w:lang w:val="ko" w:eastAsia="ko-KR"/>
              </w:rPr>
              <w:t>좋은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서비스를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받도록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합니다</w:t>
            </w:r>
            <w:r w:rsidRPr="00E91900">
              <w:rPr>
                <w:rFonts w:eastAsia="Malgun Gothic" w:cs="Malgun Gothic"/>
                <w:lang w:val="ko" w:eastAsia="ko-KR"/>
              </w:rPr>
              <w:t>.</w:t>
            </w:r>
          </w:p>
        </w:tc>
      </w:tr>
      <w:tr w:rsidR="00F877A7" w:rsidRPr="00E91900" w14:paraId="38FB4E56" w14:textId="77777777" w:rsidTr="0089719F">
        <w:trPr>
          <w:gridAfter w:val="2"/>
          <w:wAfter w:w="284" w:type="dxa"/>
        </w:trPr>
        <w:tc>
          <w:tcPr>
            <w:tcW w:w="2612" w:type="dxa"/>
            <w:vAlign w:val="center"/>
          </w:tcPr>
          <w:p w14:paraId="5F553E90" w14:textId="77777777" w:rsidR="00EA7E2D" w:rsidRPr="00E91900" w:rsidRDefault="00EA0CED" w:rsidP="00930399">
            <w:pPr>
              <w:pStyle w:val="Image"/>
              <w:spacing w:before="0" w:after="0"/>
            </w:pPr>
            <w:r w:rsidRPr="00E91900">
              <w:rPr>
                <w:noProof/>
              </w:rPr>
              <w:drawing>
                <wp:inline distT="0" distB="0" distL="0" distR="0" wp14:anchorId="37CC1CF2" wp14:editId="2C7F3154">
                  <wp:extent cx="1522095" cy="1522095"/>
                  <wp:effectExtent l="0" t="0" r="1905" b="1905"/>
                  <wp:docPr id="1726305470" name="Picture 19" descr="생각 중인 사람과 그 위에 물음표가 그려진 생각 풍선이 있습니다. 그 옆에는 체크 표시와 'X' 표시가 된 문서가 있습니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26305470" name="Picture 19" descr="생각 중인 사람과 그 위에 물음표가 그려진 생각 풍선이 있습니다. 그 옆에는 체크 표시와 'X' 표시가 된 문서가 있습니다."/>
                          <pic:cNvPicPr/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095" cy="15220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02" w:type="dxa"/>
            <w:vAlign w:val="center"/>
          </w:tcPr>
          <w:p w14:paraId="644E13EB" w14:textId="77777777" w:rsidR="00C06564" w:rsidRPr="00E91900" w:rsidRDefault="00EA0CED" w:rsidP="00F8334C">
            <w:pPr>
              <w:spacing w:line="240" w:lineRule="auto"/>
              <w:rPr>
                <w:lang w:eastAsia="ko-KR"/>
              </w:rPr>
            </w:pPr>
            <w:r w:rsidRPr="00E91900">
              <w:rPr>
                <w:rFonts w:eastAsia="Malgun Gothic" w:cs="Malgun Gothic"/>
                <w:lang w:val="ko" w:eastAsia="ko-KR"/>
              </w:rPr>
              <w:t>이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규칙은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CALD </w:t>
            </w:r>
            <w:r w:rsidRPr="00E91900">
              <w:rPr>
                <w:rFonts w:eastAsia="Malgun Gothic" w:cs="Malgun Gothic"/>
                <w:lang w:val="ko" w:eastAsia="ko-KR"/>
              </w:rPr>
              <w:t>장애인이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다음을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하는데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도움이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될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것입니다</w:t>
            </w:r>
            <w:r w:rsidRPr="00E91900">
              <w:rPr>
                <w:rFonts w:eastAsia="Malgun Gothic" w:cs="Malgun Gothic"/>
                <w:lang w:val="ko" w:eastAsia="ko-KR"/>
              </w:rPr>
              <w:t>.</w:t>
            </w:r>
          </w:p>
          <w:p w14:paraId="225F1702" w14:textId="77777777" w:rsidR="00C06564" w:rsidRPr="00E91900" w:rsidRDefault="00EA0CED" w:rsidP="00F8334C">
            <w:pPr>
              <w:pStyle w:val="ListParagraph"/>
              <w:numPr>
                <w:ilvl w:val="0"/>
                <w:numId w:val="47"/>
              </w:numPr>
              <w:spacing w:line="240" w:lineRule="auto"/>
              <w:rPr>
                <w:lang w:eastAsia="ko-KR"/>
              </w:rPr>
            </w:pPr>
            <w:r w:rsidRPr="00E91900">
              <w:rPr>
                <w:rFonts w:eastAsia="Malgun Gothic" w:cs="Malgun Gothic"/>
                <w:lang w:val="ko" w:eastAsia="ko-KR"/>
              </w:rPr>
              <w:t>자신들의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생각을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우리와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공유</w:t>
            </w:r>
          </w:p>
          <w:p w14:paraId="35026C23" w14:textId="77777777" w:rsidR="00EA7E2D" w:rsidRPr="00E91900" w:rsidRDefault="00EA0CED" w:rsidP="00F8334C">
            <w:pPr>
              <w:pStyle w:val="ListParagraph"/>
              <w:numPr>
                <w:ilvl w:val="0"/>
                <w:numId w:val="47"/>
              </w:numPr>
              <w:spacing w:line="240" w:lineRule="auto"/>
              <w:rPr>
                <w:lang w:eastAsia="ko-KR"/>
              </w:rPr>
            </w:pPr>
            <w:r w:rsidRPr="00E91900">
              <w:rPr>
                <w:rFonts w:eastAsia="Malgun Gothic" w:cs="Malgun Gothic"/>
                <w:lang w:val="ko" w:eastAsia="ko-KR"/>
              </w:rPr>
              <w:t>NDIA</w:t>
            </w:r>
            <w:r w:rsidRPr="00E91900">
              <w:rPr>
                <w:rFonts w:eastAsia="Malgun Gothic" w:cs="Malgun Gothic"/>
                <w:lang w:val="ko" w:eastAsia="ko-KR"/>
              </w:rPr>
              <w:t>가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내리는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결정에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의문을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제기</w:t>
            </w:r>
            <w:r w:rsidRPr="00E91900">
              <w:rPr>
                <w:rFonts w:eastAsia="Malgun Gothic" w:cs="Malgun Gothic"/>
                <w:lang w:val="ko" w:eastAsia="ko-KR"/>
              </w:rPr>
              <w:t>.</w:t>
            </w:r>
          </w:p>
        </w:tc>
      </w:tr>
      <w:tr w:rsidR="00F877A7" w:rsidRPr="00E91900" w14:paraId="1470D18C" w14:textId="77777777" w:rsidTr="0089719F">
        <w:trPr>
          <w:gridAfter w:val="1"/>
          <w:wAfter w:w="161" w:type="dxa"/>
        </w:trPr>
        <w:tc>
          <w:tcPr>
            <w:tcW w:w="2612" w:type="dxa"/>
            <w:vAlign w:val="center"/>
          </w:tcPr>
          <w:p w14:paraId="1BF907FF" w14:textId="77777777" w:rsidR="00EA7E2D" w:rsidRPr="00E91900" w:rsidRDefault="00EA0CED" w:rsidP="00B9271E">
            <w:pPr>
              <w:pStyle w:val="Image"/>
              <w:spacing w:before="120" w:after="120"/>
            </w:pPr>
            <w:r w:rsidRPr="00E91900">
              <w:rPr>
                <w:noProof/>
              </w:rPr>
              <w:drawing>
                <wp:inline distT="0" distB="0" distL="0" distR="0" wp14:anchorId="26942CF2" wp14:editId="1D8D1A0E">
                  <wp:extent cx="1521460" cy="1521460"/>
                  <wp:effectExtent l="0" t="0" r="2540" b="2540"/>
                  <wp:docPr id="1097992059" name="Picture 14" descr="누군가를 돕고 있는 사람과 그 옆에 있는 말풍선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97992059" name="Picture 14" descr="누군가를 돕고 있는 사람과 그 옆에 있는 말풍선."/>
                          <pic:cNvPicPr/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1460" cy="15214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25" w:type="dxa"/>
            <w:gridSpan w:val="2"/>
            <w:vAlign w:val="center"/>
          </w:tcPr>
          <w:p w14:paraId="3BB47171" w14:textId="77777777" w:rsidR="00EA7E2D" w:rsidRPr="00E91900" w:rsidRDefault="00EA0CED" w:rsidP="00F8334C">
            <w:pPr>
              <w:spacing w:line="240" w:lineRule="auto"/>
              <w:rPr>
                <w:lang w:eastAsia="ko-KR"/>
              </w:rPr>
            </w:pPr>
            <w:r w:rsidRPr="00E91900">
              <w:rPr>
                <w:rFonts w:eastAsia="Malgun Gothic" w:cs="Malgun Gothic"/>
                <w:lang w:val="ko" w:eastAsia="ko-KR"/>
              </w:rPr>
              <w:t>우리는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CALD </w:t>
            </w:r>
            <w:r w:rsidRPr="00E91900">
              <w:rPr>
                <w:rFonts w:eastAsia="Malgun Gothic" w:cs="Malgun Gothic"/>
                <w:lang w:val="ko" w:eastAsia="ko-KR"/>
              </w:rPr>
              <w:t>장애인들이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자신의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생각을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공유할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수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있도록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지원하는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가장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좋은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방법을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찾을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것입니다</w:t>
            </w:r>
            <w:r w:rsidRPr="00E91900">
              <w:rPr>
                <w:rFonts w:eastAsia="Malgun Gothic" w:cs="Malgun Gothic"/>
                <w:lang w:val="ko" w:eastAsia="ko-KR"/>
              </w:rPr>
              <w:t>.</w:t>
            </w:r>
          </w:p>
        </w:tc>
      </w:tr>
      <w:tr w:rsidR="00F877A7" w:rsidRPr="00E91900" w14:paraId="1F1D5D4C" w14:textId="77777777" w:rsidTr="0089719F">
        <w:tc>
          <w:tcPr>
            <w:tcW w:w="2612" w:type="dxa"/>
            <w:vAlign w:val="center"/>
          </w:tcPr>
          <w:p w14:paraId="4723A500" w14:textId="77777777" w:rsidR="00EA7E2D" w:rsidRPr="00E91900" w:rsidRDefault="00EA0CED" w:rsidP="00930399">
            <w:pPr>
              <w:pStyle w:val="Image"/>
              <w:spacing w:before="0" w:after="0"/>
            </w:pPr>
            <w:r w:rsidRPr="00E91900">
              <w:rPr>
                <w:noProof/>
              </w:rPr>
              <w:drawing>
                <wp:inline distT="0" distB="0" distL="0" distR="0" wp14:anchorId="492D5245" wp14:editId="6AB9E9F8">
                  <wp:extent cx="1522095" cy="1522095"/>
                  <wp:effectExtent l="0" t="0" r="1905" b="1905"/>
                  <wp:docPr id="200238068" name="Picture 20" descr="3명의 사람이 있고 2명이 손을 들고 있습니다. 그 위에 말풍선이 있습니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0238068" name="Picture 20" descr="3명의 사람이 있고 2명이 손을 들고 있습니다. 그 위에 말풍선이 있습니다."/>
                          <pic:cNvPicPr/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095" cy="15220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86" w:type="dxa"/>
            <w:gridSpan w:val="3"/>
            <w:vAlign w:val="center"/>
          </w:tcPr>
          <w:p w14:paraId="3D7DD33B" w14:textId="77777777" w:rsidR="00EA7E2D" w:rsidRPr="00E91900" w:rsidRDefault="00EA0CED" w:rsidP="00F8334C">
            <w:pPr>
              <w:spacing w:line="240" w:lineRule="auto"/>
              <w:rPr>
                <w:lang w:eastAsia="ko-KR"/>
              </w:rPr>
            </w:pPr>
            <w:r w:rsidRPr="00E91900">
              <w:rPr>
                <w:rFonts w:eastAsia="Malgun Gothic" w:cs="Malgun Gothic"/>
                <w:lang w:val="ko" w:eastAsia="ko-KR"/>
              </w:rPr>
              <w:t>우리는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얼마나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많은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CALD </w:t>
            </w:r>
            <w:r w:rsidRPr="00E91900">
              <w:rPr>
                <w:rFonts w:eastAsia="Malgun Gothic" w:cs="Malgun Gothic"/>
                <w:lang w:val="ko" w:eastAsia="ko-KR"/>
              </w:rPr>
              <w:t>장애인들이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그들의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경험을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우리와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공유했는지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추적하여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이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행동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방안이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효과가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있는지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확인할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것입니다</w:t>
            </w:r>
            <w:r w:rsidRPr="00E91900">
              <w:rPr>
                <w:rFonts w:eastAsia="Malgun Gothic" w:cs="Malgun Gothic"/>
                <w:lang w:val="ko" w:eastAsia="ko-KR"/>
              </w:rPr>
              <w:t>.</w:t>
            </w:r>
          </w:p>
        </w:tc>
      </w:tr>
    </w:tbl>
    <w:p w14:paraId="4490DE70" w14:textId="77777777" w:rsidR="00AA2B19" w:rsidRPr="00E91900" w:rsidRDefault="00EA0CED" w:rsidP="0043690F">
      <w:pPr>
        <w:pStyle w:val="Heading2"/>
        <w:rPr>
          <w:color w:val="000000" w:themeColor="text1"/>
        </w:rPr>
      </w:pPr>
      <w:r w:rsidRPr="00E91900">
        <w:rPr>
          <w:noProof/>
          <w:color w:val="000000" w:themeColor="text1"/>
        </w:rPr>
        <w:lastRenderedPageBreak/>
        <mc:AlternateContent>
          <mc:Choice Requires="wps">
            <w:drawing>
              <wp:anchor distT="0" distB="0" distL="114300" distR="114300" simplePos="0" relativeHeight="251668480" behindDoc="1" locked="0" layoutInCell="1" allowOverlap="1" wp14:anchorId="7951C52D" wp14:editId="065B8893">
                <wp:simplePos x="0" y="0"/>
                <wp:positionH relativeFrom="page">
                  <wp:posOffset>570230</wp:posOffset>
                </wp:positionH>
                <wp:positionV relativeFrom="paragraph">
                  <wp:posOffset>-106891</wp:posOffset>
                </wp:positionV>
                <wp:extent cx="6422400" cy="691200"/>
                <wp:effectExtent l="19050" t="19050" r="16510" b="13970"/>
                <wp:wrapNone/>
                <wp:docPr id="110" name="Rectangle: Rounded Corners 110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22400" cy="691200"/>
                        </a:xfrm>
                        <a:prstGeom prst="roundRect">
                          <a:avLst>
                            <a:gd name="adj" fmla="val 27035"/>
                          </a:avLst>
                        </a:prstGeom>
                        <a:solidFill>
                          <a:srgbClr val="FAA320"/>
                        </a:solidFill>
                        <a:ln w="38100">
                          <a:solidFill>
                            <a:srgbClr val="6B2976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73D678A" id="Rectangle: Rounded Corners 110" o:spid="_x0000_s1026" style="position:absolute;left:0;text-align:left;margin-left:44.9pt;margin-top:-8.4pt;width:505.7pt;height:54.45pt;z-index:-2516480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arcsize="17719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" fillcolor="#faa320" strokecolor="#6b2976" strokeweight="3pt">
                <w10:wrap anchorx="page"/>
              </v:roundrect>
            </w:pict>
          </mc:Fallback>
        </mc:AlternateContent>
      </w:r>
      <w:bookmarkStart w:id="104" w:name="_Toc256000003"/>
      <w:r w:rsidR="00B676E1" w:rsidRPr="00E91900">
        <w:rPr>
          <w:rFonts w:eastAsia="Malgun Gothic" w:cs="Malgun Gothic"/>
          <w:color w:val="000000" w:themeColor="text1"/>
          <w:lang w:val="ko"/>
        </w:rPr>
        <w:t xml:space="preserve">2. </w:t>
      </w:r>
      <w:r w:rsidR="00B676E1" w:rsidRPr="00E91900">
        <w:rPr>
          <w:rFonts w:eastAsia="Malgun Gothic" w:cs="Malgun Gothic"/>
          <w:color w:val="000000" w:themeColor="text1"/>
          <w:lang w:val="ko"/>
        </w:rPr>
        <w:t>우리</w:t>
      </w:r>
      <w:r w:rsidR="00B676E1" w:rsidRPr="00E91900">
        <w:rPr>
          <w:rFonts w:eastAsia="Malgun Gothic" w:cs="Malgun Gothic"/>
          <w:color w:val="000000" w:themeColor="text1"/>
          <w:lang w:val="ko"/>
        </w:rPr>
        <w:t xml:space="preserve"> </w:t>
      </w:r>
      <w:r w:rsidR="00B676E1" w:rsidRPr="00E91900">
        <w:rPr>
          <w:rFonts w:eastAsia="Malgun Gothic" w:cs="Malgun Gothic"/>
          <w:color w:val="000000" w:themeColor="text1"/>
          <w:lang w:val="ko"/>
        </w:rPr>
        <w:t>직원이</w:t>
      </w:r>
      <w:r w:rsidR="00B676E1" w:rsidRPr="00E91900">
        <w:rPr>
          <w:rFonts w:eastAsia="Malgun Gothic" w:cs="Malgun Gothic"/>
          <w:color w:val="000000" w:themeColor="text1"/>
          <w:lang w:val="ko"/>
        </w:rPr>
        <w:t xml:space="preserve"> </w:t>
      </w:r>
      <w:r w:rsidR="00B676E1" w:rsidRPr="00E91900">
        <w:rPr>
          <w:rFonts w:eastAsia="Malgun Gothic" w:cs="Malgun Gothic"/>
          <w:color w:val="000000" w:themeColor="text1"/>
          <w:lang w:val="ko"/>
        </w:rPr>
        <w:t>적합한</w:t>
      </w:r>
      <w:r w:rsidR="00B676E1" w:rsidRPr="00E91900">
        <w:rPr>
          <w:rFonts w:eastAsia="Malgun Gothic" w:cs="Malgun Gothic"/>
          <w:color w:val="000000" w:themeColor="text1"/>
          <w:lang w:val="ko"/>
        </w:rPr>
        <w:t xml:space="preserve"> </w:t>
      </w:r>
      <w:r w:rsidR="00B676E1" w:rsidRPr="00E91900">
        <w:rPr>
          <w:rFonts w:eastAsia="Malgun Gothic" w:cs="Malgun Gothic"/>
          <w:color w:val="000000" w:themeColor="text1"/>
          <w:lang w:val="ko"/>
        </w:rPr>
        <w:t>기술을</w:t>
      </w:r>
      <w:r w:rsidR="00B676E1" w:rsidRPr="00E91900">
        <w:rPr>
          <w:rFonts w:eastAsia="Malgun Gothic" w:cs="Malgun Gothic"/>
          <w:color w:val="000000" w:themeColor="text1"/>
          <w:lang w:val="ko"/>
        </w:rPr>
        <w:t xml:space="preserve"> </w:t>
      </w:r>
      <w:r w:rsidR="00B676E1" w:rsidRPr="00E91900">
        <w:rPr>
          <w:rFonts w:eastAsia="Malgun Gothic" w:cs="Malgun Gothic"/>
          <w:color w:val="000000" w:themeColor="text1"/>
          <w:lang w:val="ko"/>
        </w:rPr>
        <w:t>갖추도록</w:t>
      </w:r>
      <w:r w:rsidR="00B676E1" w:rsidRPr="00E91900">
        <w:rPr>
          <w:rFonts w:eastAsia="Malgun Gothic" w:cs="Malgun Gothic"/>
          <w:color w:val="000000" w:themeColor="text1"/>
          <w:lang w:val="ko"/>
        </w:rPr>
        <w:t xml:space="preserve"> </w:t>
      </w:r>
      <w:r w:rsidR="00B676E1" w:rsidRPr="00E91900">
        <w:rPr>
          <w:rFonts w:eastAsia="Malgun Gothic" w:cs="Malgun Gothic"/>
          <w:color w:val="000000" w:themeColor="text1"/>
          <w:lang w:val="ko"/>
        </w:rPr>
        <w:t>하기</w:t>
      </w:r>
      <w:bookmarkEnd w:id="104"/>
    </w:p>
    <w:p w14:paraId="04B24083" w14:textId="77777777" w:rsidR="00AA2B19" w:rsidRPr="00E91900" w:rsidRDefault="00EA0CED" w:rsidP="003F6521">
      <w:pPr>
        <w:pStyle w:val="Heading3"/>
        <w:spacing w:before="480" w:after="120"/>
      </w:pPr>
      <w:r w:rsidRPr="00E91900">
        <w:rPr>
          <w:noProof/>
        </w:rPr>
        <mc:AlternateContent>
          <mc:Choice Requires="wpg">
            <w:drawing>
              <wp:anchor distT="0" distB="0" distL="114300" distR="114300" simplePos="0" relativeHeight="251670528" behindDoc="0" locked="0" layoutInCell="1" allowOverlap="1" wp14:anchorId="7BAD9461" wp14:editId="1D76AE4E">
                <wp:simplePos x="0" y="0"/>
                <wp:positionH relativeFrom="margin">
                  <wp:posOffset>19050</wp:posOffset>
                </wp:positionH>
                <wp:positionV relativeFrom="paragraph">
                  <wp:posOffset>700405</wp:posOffset>
                </wp:positionV>
                <wp:extent cx="5786755" cy="241300"/>
                <wp:effectExtent l="19050" t="19050" r="23495" b="25400"/>
                <wp:wrapNone/>
                <wp:docPr id="111" name="Group 11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86755" cy="241300"/>
                          <a:chOff x="11875" y="0"/>
                          <a:chExt cx="5787317" cy="241540"/>
                        </a:xfrm>
                      </wpg:grpSpPr>
                      <wps:wsp>
                        <wps:cNvPr id="112" name="Straight Connector 112"/>
                        <wps:cNvCnPr/>
                        <wps:spPr>
                          <a:xfrm>
                            <a:off x="11875" y="130628"/>
                            <a:ext cx="5716732" cy="0"/>
                          </a:xfrm>
                          <a:prstGeom prst="line">
                            <a:avLst/>
                          </a:prstGeom>
                          <a:ln w="38100" cap="rnd"/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13" name="Oval 113"/>
                        <wps:cNvSpPr/>
                        <wps:spPr>
                          <a:xfrm>
                            <a:off x="5557652" y="0"/>
                            <a:ext cx="241540" cy="241540"/>
                          </a:xfrm>
                          <a:prstGeom prst="ellipse">
                            <a:avLst/>
                          </a:prstGeom>
                          <a:solidFill>
                            <a:srgbClr val="FAA320"/>
                          </a:solidFill>
                          <a:ln w="38100">
                            <a:solidFill>
                              <a:srgbClr val="6B2976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numCol="1" spcCol="0" rtlCol="0" fromWordArt="0" anchor="ctr" anchorCtr="0" forceAA="0" compatLnSpc="1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14F519C" id="Group 111" o:spid="_x0000_s1026" alt="&quot;&quot;" style="position:absolute;margin-left:1.5pt;margin-top:55.15pt;width:455.65pt;height:19pt;z-index:251670528;mso-position-horizontal-relative:margin;mso-width-relative:margin;mso-height-relative:margin" coordorigin="118" coordsize="57873,24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">
                <v:line id="Straight Connector 112" o:spid="_x0000_s1027" style="position:absolute;visibility:visible;mso-wrap-style:square" from="118,1306" to="57286,130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" strokecolor="#65276f [3044]" strokeweight="3pt">
                  <v:stroke endcap="round"/>
                </v:line>
                <v:oval id="Oval 113" o:spid="_x0000_s1028" style="position:absolute;left:55576;width:2415;height:241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" fillcolor="#faa320" strokecolor="#6b2976" strokeweight="3pt"/>
                <w10:wrap anchorx="margin"/>
              </v:group>
            </w:pict>
          </mc:Fallback>
        </mc:AlternateContent>
      </w:r>
      <w:r w:rsidR="005C7C7B" w:rsidRPr="00E91900">
        <w:rPr>
          <w:rFonts w:eastAsia="Malgun Gothic" w:cs="Malgun Gothic"/>
          <w:lang w:val="ko"/>
        </w:rPr>
        <w:t>행동</w:t>
      </w:r>
      <w:r w:rsidR="005C7C7B" w:rsidRPr="00E91900">
        <w:rPr>
          <w:rFonts w:eastAsia="Malgun Gothic" w:cs="Malgun Gothic"/>
          <w:lang w:val="ko"/>
        </w:rPr>
        <w:t xml:space="preserve"> </w:t>
      </w:r>
      <w:r w:rsidR="005C7C7B" w:rsidRPr="00E91900">
        <w:rPr>
          <w:rFonts w:eastAsia="Malgun Gothic" w:cs="Malgun Gothic"/>
          <w:lang w:val="ko"/>
        </w:rPr>
        <w:t>방안</w:t>
      </w:r>
      <w:r w:rsidR="005C7C7B" w:rsidRPr="00E91900">
        <w:rPr>
          <w:rFonts w:eastAsia="Malgun Gothic" w:cs="Malgun Gothic"/>
          <w:lang w:val="ko"/>
        </w:rPr>
        <w:t xml:space="preserve"> 7</w:t>
      </w:r>
    </w:p>
    <w:tbl>
      <w:tblPr>
        <w:tblW w:w="9127" w:type="dxa"/>
        <w:tblLayout w:type="fixed"/>
        <w:tblLook w:val="04A0" w:firstRow="1" w:lastRow="0" w:firstColumn="1" w:lastColumn="0" w:noHBand="0" w:noVBand="1"/>
      </w:tblPr>
      <w:tblGrid>
        <w:gridCol w:w="2551"/>
        <w:gridCol w:w="6576"/>
      </w:tblGrid>
      <w:tr w:rsidR="00F877A7" w:rsidRPr="00E91900" w14:paraId="6835D16E" w14:textId="77777777" w:rsidTr="00B9271E">
        <w:trPr>
          <w:trHeight w:val="2154"/>
        </w:trPr>
        <w:tc>
          <w:tcPr>
            <w:tcW w:w="2551" w:type="dxa"/>
            <w:vAlign w:val="center"/>
          </w:tcPr>
          <w:p w14:paraId="4561A28D" w14:textId="77777777" w:rsidR="005C7C7B" w:rsidRPr="00E91900" w:rsidRDefault="00EA0CED" w:rsidP="008F7D96">
            <w:pPr>
              <w:pStyle w:val="Image"/>
              <w:spacing w:before="360" w:after="0"/>
            </w:pPr>
            <w:r w:rsidRPr="00E91900">
              <w:rPr>
                <w:noProof/>
              </w:rPr>
              <w:drawing>
                <wp:inline distT="0" distB="0" distL="0" distR="0" wp14:anchorId="357AF6F9" wp14:editId="496175F0">
                  <wp:extent cx="1440000" cy="1440000"/>
                  <wp:effectExtent l="0" t="0" r="8255" b="8255"/>
                  <wp:docPr id="2081531667" name="Picture 21" descr="누군가의 발표를 지켜보고 있는 3명의 NDIS 직원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81531667" name="Picture 21" descr="누군가의 발표를 지켜보고 있는 3명의 NDIS 직원들."/>
                          <pic:cNvPicPr/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4DA5E792" w14:textId="77777777" w:rsidR="005C7C7B" w:rsidRPr="00E91900" w:rsidRDefault="00EA0CED" w:rsidP="008E0441">
            <w:pPr>
              <w:spacing w:before="360" w:line="276" w:lineRule="auto"/>
              <w:rPr>
                <w:lang w:eastAsia="ko-KR"/>
              </w:rPr>
            </w:pPr>
            <w:r w:rsidRPr="00E91900">
              <w:rPr>
                <w:rFonts w:eastAsia="Malgun Gothic" w:cs="Malgun Gothic"/>
                <w:lang w:val="ko" w:eastAsia="ko-KR"/>
              </w:rPr>
              <w:t>우리는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직원과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파트너를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위한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새로운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교육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프로그램을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만들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것입니다</w:t>
            </w:r>
            <w:r w:rsidRPr="00E91900">
              <w:rPr>
                <w:rFonts w:eastAsia="Malgun Gothic" w:cs="Malgun Gothic"/>
                <w:lang w:val="ko" w:eastAsia="ko-KR"/>
              </w:rPr>
              <w:t>.</w:t>
            </w:r>
          </w:p>
          <w:p w14:paraId="70B1988A" w14:textId="77777777" w:rsidR="009E33C5" w:rsidRPr="00E91900" w:rsidRDefault="00EA0CED" w:rsidP="008E0441">
            <w:pPr>
              <w:spacing w:after="0" w:line="276" w:lineRule="auto"/>
              <w:rPr>
                <w:lang w:eastAsia="ko-KR"/>
              </w:rPr>
            </w:pPr>
            <w:r w:rsidRPr="00E91900">
              <w:rPr>
                <w:rFonts w:eastAsia="Malgun Gothic" w:cs="Malgun Gothic"/>
                <w:lang w:val="ko" w:eastAsia="ko-KR"/>
              </w:rPr>
              <w:t>우리는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이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프로그램을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만들기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위해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지역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사회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및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정부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기관과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협력할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것입니다</w:t>
            </w:r>
            <w:r w:rsidRPr="00E91900">
              <w:rPr>
                <w:rFonts w:eastAsia="Malgun Gothic" w:cs="Malgun Gothic"/>
                <w:lang w:val="ko" w:eastAsia="ko-KR"/>
              </w:rPr>
              <w:t>.</w:t>
            </w:r>
          </w:p>
        </w:tc>
      </w:tr>
      <w:tr w:rsidR="00F877A7" w:rsidRPr="00E91900" w14:paraId="43E482DC" w14:textId="77777777" w:rsidTr="00B9271E">
        <w:trPr>
          <w:trHeight w:val="2154"/>
        </w:trPr>
        <w:tc>
          <w:tcPr>
            <w:tcW w:w="2551" w:type="dxa"/>
            <w:vAlign w:val="center"/>
          </w:tcPr>
          <w:p w14:paraId="73B046FE" w14:textId="77777777" w:rsidR="005C7C7B" w:rsidRPr="00E91900" w:rsidRDefault="00EA0CED" w:rsidP="008F7D96">
            <w:pPr>
              <w:pStyle w:val="Image"/>
            </w:pPr>
            <w:r w:rsidRPr="00E91900">
              <w:rPr>
                <w:noProof/>
              </w:rPr>
              <w:drawing>
                <wp:inline distT="0" distB="0" distL="0" distR="0" wp14:anchorId="3AF65CF7" wp14:editId="18595556">
                  <wp:extent cx="1440000" cy="1440000"/>
                  <wp:effectExtent l="0" t="0" r="8255" b="8255"/>
                  <wp:docPr id="1281378685" name="Picture 22" descr="NDIS 직원이 CALD 사람과 악수하는 모습과 그 위에 있는 안전 아이콘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81378685" name="Picture 22" descr="NDIS 직원이 CALD 사람과 악수하는 모습과 그 위에 있는 안전 아이콘."/>
                          <pic:cNvPicPr/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4CA07CE7" w14:textId="77777777" w:rsidR="00ED6463" w:rsidRPr="00E91900" w:rsidRDefault="00EA0CED" w:rsidP="008E0441">
            <w:pPr>
              <w:spacing w:line="276" w:lineRule="auto"/>
              <w:rPr>
                <w:lang w:eastAsia="ko-KR"/>
              </w:rPr>
            </w:pPr>
            <w:r w:rsidRPr="00E91900">
              <w:rPr>
                <w:rFonts w:eastAsia="Malgun Gothic" w:cs="Malgun Gothic"/>
                <w:lang w:val="ko" w:eastAsia="ko-KR"/>
              </w:rPr>
              <w:t>이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교육은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직원과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파트너가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CALD </w:t>
            </w:r>
            <w:r w:rsidRPr="00E91900">
              <w:rPr>
                <w:rFonts w:eastAsia="Malgun Gothic" w:cs="Malgun Gothic"/>
                <w:lang w:val="ko" w:eastAsia="ko-KR"/>
              </w:rPr>
              <w:t>사람들과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안전한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방식으로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소통하는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방법을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배우는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데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도움이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될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것입니다</w:t>
            </w:r>
            <w:r w:rsidRPr="00E91900">
              <w:rPr>
                <w:rFonts w:eastAsia="Malgun Gothic" w:cs="Malgun Gothic"/>
                <w:lang w:val="ko" w:eastAsia="ko-KR"/>
              </w:rPr>
              <w:t>.</w:t>
            </w:r>
          </w:p>
        </w:tc>
      </w:tr>
      <w:tr w:rsidR="00F877A7" w:rsidRPr="00E91900" w14:paraId="39E59BF5" w14:textId="77777777" w:rsidTr="00620656">
        <w:tc>
          <w:tcPr>
            <w:tcW w:w="2551" w:type="dxa"/>
            <w:vAlign w:val="center"/>
          </w:tcPr>
          <w:p w14:paraId="307CFCB4" w14:textId="77777777" w:rsidR="00ED6463" w:rsidRPr="00E91900" w:rsidRDefault="00ED6463" w:rsidP="008F7D96">
            <w:pPr>
              <w:pStyle w:val="Image"/>
              <w:spacing w:after="0"/>
              <w:rPr>
                <w:lang w:eastAsia="ko-KR"/>
              </w:rPr>
            </w:pPr>
          </w:p>
        </w:tc>
        <w:tc>
          <w:tcPr>
            <w:tcW w:w="6576" w:type="dxa"/>
            <w:vAlign w:val="center"/>
          </w:tcPr>
          <w:p w14:paraId="45F74382" w14:textId="77777777" w:rsidR="00ED6463" w:rsidRPr="00E91900" w:rsidRDefault="00EA0CED" w:rsidP="008E0441">
            <w:pPr>
              <w:spacing w:after="0" w:line="276" w:lineRule="auto"/>
              <w:rPr>
                <w:lang w:eastAsia="ko-KR"/>
              </w:rPr>
            </w:pPr>
            <w:r w:rsidRPr="00E91900">
              <w:rPr>
                <w:rFonts w:eastAsia="Malgun Gothic" w:cs="Malgun Gothic"/>
                <w:lang w:val="ko" w:eastAsia="ko-KR"/>
              </w:rPr>
              <w:t>이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행동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방안이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효과가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있는지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다음을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추적하여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확인할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것입니다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. </w:t>
            </w:r>
            <w:r w:rsidRPr="00E91900">
              <w:rPr>
                <w:rFonts w:eastAsia="Malgun Gothic" w:cs="Malgun Gothic"/>
                <w:lang w:val="ko" w:eastAsia="ko-KR"/>
              </w:rPr>
              <w:t>얼마나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많은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직원과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파트너가</w:t>
            </w:r>
            <w:r w:rsidRPr="00E91900">
              <w:rPr>
                <w:rFonts w:eastAsia="Malgun Gothic" w:cs="Malgun Gothic"/>
                <w:lang w:val="ko" w:eastAsia="ko-KR"/>
              </w:rPr>
              <w:t>:</w:t>
            </w:r>
          </w:p>
        </w:tc>
      </w:tr>
      <w:tr w:rsidR="00F877A7" w:rsidRPr="00E91900" w14:paraId="3F028456" w14:textId="77777777" w:rsidTr="00620656">
        <w:tc>
          <w:tcPr>
            <w:tcW w:w="2551" w:type="dxa"/>
            <w:vAlign w:val="center"/>
          </w:tcPr>
          <w:p w14:paraId="389CD5A7" w14:textId="77777777" w:rsidR="000700F9" w:rsidRPr="00E91900" w:rsidRDefault="00EA0CED" w:rsidP="00930399">
            <w:pPr>
              <w:pStyle w:val="Image"/>
              <w:spacing w:before="120" w:after="120"/>
            </w:pPr>
            <w:r w:rsidRPr="00E91900">
              <w:rPr>
                <w:noProof/>
              </w:rPr>
              <w:drawing>
                <wp:inline distT="0" distB="0" distL="0" distR="0" wp14:anchorId="362B8368" wp14:editId="3E5D0B57">
                  <wp:extent cx="1440000" cy="1440000"/>
                  <wp:effectExtent l="0" t="0" r="8255" b="8255"/>
                  <wp:docPr id="88890191" name="Picture 88890191" descr="누군가의 발표를 보고 있는 3명의 NDIS 직원들과 체크 표시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8890191" name="Picture 88890191" descr="누군가의 발표를 보고 있는 3명의 NDIS 직원들과 체크 표시."/>
                          <pic:cNvPicPr/>
                        </pic:nvPicPr>
                        <pic:blipFill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73BD44BA" w14:textId="77777777" w:rsidR="000700F9" w:rsidRPr="00E91900" w:rsidRDefault="00EA0CED" w:rsidP="008E0441">
            <w:pPr>
              <w:pStyle w:val="ListParagraph"/>
              <w:numPr>
                <w:ilvl w:val="0"/>
                <w:numId w:val="48"/>
              </w:numPr>
              <w:spacing w:before="120" w:after="120" w:line="276" w:lineRule="auto"/>
            </w:pPr>
            <w:r w:rsidRPr="00E91900">
              <w:rPr>
                <w:rFonts w:eastAsia="Malgun Gothic" w:cs="Malgun Gothic"/>
                <w:lang w:val="ko"/>
              </w:rPr>
              <w:t>교육을</w:t>
            </w:r>
            <w:r w:rsidRPr="00E91900">
              <w:rPr>
                <w:rFonts w:eastAsia="Malgun Gothic" w:cs="Malgun Gothic"/>
                <w:lang w:val="ko"/>
              </w:rPr>
              <w:t xml:space="preserve"> </w:t>
            </w:r>
            <w:r w:rsidRPr="00E91900">
              <w:rPr>
                <w:rFonts w:eastAsia="Malgun Gothic" w:cs="Malgun Gothic"/>
                <w:lang w:val="ko"/>
              </w:rPr>
              <w:t>완료하는지</w:t>
            </w:r>
          </w:p>
        </w:tc>
      </w:tr>
      <w:tr w:rsidR="00F877A7" w:rsidRPr="00E91900" w14:paraId="6FBCAE96" w14:textId="77777777" w:rsidTr="00620656">
        <w:tc>
          <w:tcPr>
            <w:tcW w:w="2551" w:type="dxa"/>
            <w:vAlign w:val="center"/>
          </w:tcPr>
          <w:p w14:paraId="5E9BBF51" w14:textId="77777777" w:rsidR="000700F9" w:rsidRPr="00E91900" w:rsidRDefault="00EA0CED" w:rsidP="00930399">
            <w:pPr>
              <w:pStyle w:val="Image"/>
              <w:spacing w:before="120" w:after="120"/>
            </w:pPr>
            <w:r w:rsidRPr="00E91900">
              <w:rPr>
                <w:noProof/>
              </w:rPr>
              <w:drawing>
                <wp:inline distT="0" distB="0" distL="0" distR="0" wp14:anchorId="1288EB4A" wp14:editId="29B731D4">
                  <wp:extent cx="1440000" cy="1440000"/>
                  <wp:effectExtent l="0" t="0" r="8255" b="8255"/>
                  <wp:docPr id="1858713686" name="Picture 16" descr="다른 사람을 돕고 있는 사람과 안전 아이콘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58713686" name="Picture 16" descr="다른 사람을 돕고 있는 사람과 안전 아이콘."/>
                          <pic:cNvPicPr/>
                        </pic:nvPicPr>
                        <pic:blipFill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18076BBB" w14:textId="77777777" w:rsidR="000700F9" w:rsidRPr="00E91900" w:rsidRDefault="00EA0CED" w:rsidP="008E0441">
            <w:pPr>
              <w:pStyle w:val="ListParagraph"/>
              <w:numPr>
                <w:ilvl w:val="0"/>
                <w:numId w:val="48"/>
              </w:numPr>
              <w:spacing w:before="120" w:after="120" w:line="276" w:lineRule="auto"/>
              <w:rPr>
                <w:lang w:eastAsia="ko-KR"/>
              </w:rPr>
            </w:pPr>
            <w:r w:rsidRPr="00E91900">
              <w:rPr>
                <w:rFonts w:eastAsia="Malgun Gothic" w:cs="Malgun Gothic"/>
                <w:lang w:val="ko" w:eastAsia="ko-KR"/>
              </w:rPr>
              <w:t>모든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문화권에서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안전한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방식으로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사람들을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지원하는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방법을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이해하는지</w:t>
            </w:r>
            <w:r w:rsidRPr="00E91900">
              <w:rPr>
                <w:rFonts w:eastAsia="Malgun Gothic" w:cs="Malgun Gothic"/>
                <w:lang w:val="ko" w:eastAsia="ko-KR"/>
              </w:rPr>
              <w:t>.</w:t>
            </w:r>
          </w:p>
        </w:tc>
      </w:tr>
      <w:tr w:rsidR="00F877A7" w:rsidRPr="00E91900" w14:paraId="36BBB969" w14:textId="77777777" w:rsidTr="00620656">
        <w:tc>
          <w:tcPr>
            <w:tcW w:w="2551" w:type="dxa"/>
            <w:vAlign w:val="center"/>
          </w:tcPr>
          <w:p w14:paraId="34829F89" w14:textId="77777777" w:rsidR="009E484F" w:rsidRPr="00E91900" w:rsidRDefault="00EA0CED" w:rsidP="00C73E0D">
            <w:pPr>
              <w:pStyle w:val="Image"/>
            </w:pPr>
            <w:r w:rsidRPr="00E91900">
              <w:rPr>
                <w:noProof/>
              </w:rPr>
              <w:lastRenderedPageBreak/>
              <w:drawing>
                <wp:inline distT="0" distB="0" distL="0" distR="0" wp14:anchorId="73FF517A" wp14:editId="24E5AFC1">
                  <wp:extent cx="1482725" cy="1482725"/>
                  <wp:effectExtent l="0" t="0" r="3175" b="3175"/>
                  <wp:docPr id="2116285711" name="Picture 24" descr="참가자를 지원하는 NDIS 직원과 위쪽 화살표가 있는 엄지손가락 올림 아이콘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16285711" name="Picture 24" descr="참가자를 지원하는 NDIS 직원과 위쪽 화살표가 있는 엄지손가락 올림 아이콘."/>
                          <pic:cNvPicPr/>
                        </pic:nvPicPr>
                        <pic:blipFill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122F2C1B" w14:textId="77777777" w:rsidR="009E484F" w:rsidRPr="00E91900" w:rsidRDefault="00EA0CED" w:rsidP="008E0441">
            <w:pPr>
              <w:spacing w:line="276" w:lineRule="auto"/>
              <w:rPr>
                <w:lang w:eastAsia="ko-KR"/>
              </w:rPr>
            </w:pPr>
            <w:r w:rsidRPr="00E91900">
              <w:rPr>
                <w:rFonts w:eastAsia="Malgun Gothic" w:cs="Malgun Gothic"/>
                <w:lang w:val="ko" w:eastAsia="ko-KR"/>
              </w:rPr>
              <w:t>또한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CALD </w:t>
            </w:r>
            <w:r w:rsidRPr="00E91900">
              <w:rPr>
                <w:rFonts w:eastAsia="Malgun Gothic" w:cs="Malgun Gothic"/>
                <w:lang w:val="ko" w:eastAsia="ko-KR"/>
              </w:rPr>
              <w:t>참가자가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우리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직원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및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파트너와의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경험이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더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좋아졌다고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말하는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것을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통해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이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행동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방안이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효과가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있는지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확인할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것입니다</w:t>
            </w:r>
            <w:r w:rsidRPr="00E91900">
              <w:rPr>
                <w:rFonts w:eastAsia="Malgun Gothic" w:cs="Malgun Gothic"/>
                <w:lang w:val="ko" w:eastAsia="ko-KR"/>
              </w:rPr>
              <w:t>.</w:t>
            </w:r>
          </w:p>
        </w:tc>
      </w:tr>
    </w:tbl>
    <w:p w14:paraId="5AC4D46C" w14:textId="77777777" w:rsidR="005C7C7B" w:rsidRPr="00E91900" w:rsidRDefault="00EA0CED" w:rsidP="00B9271E">
      <w:pPr>
        <w:pStyle w:val="Heading3"/>
        <w:spacing w:before="480" w:after="120"/>
      </w:pPr>
      <w:r w:rsidRPr="00E91900">
        <w:rPr>
          <w:noProof/>
        </w:rPr>
        <mc:AlternateContent>
          <mc:Choice Requires="wpg">
            <w:drawing>
              <wp:anchor distT="0" distB="0" distL="114300" distR="114300" simplePos="0" relativeHeight="251672576" behindDoc="0" locked="0" layoutInCell="1" allowOverlap="1" wp14:anchorId="1A945176" wp14:editId="6F0A074D">
                <wp:simplePos x="0" y="0"/>
                <wp:positionH relativeFrom="margin">
                  <wp:posOffset>19050</wp:posOffset>
                </wp:positionH>
                <wp:positionV relativeFrom="paragraph">
                  <wp:posOffset>699135</wp:posOffset>
                </wp:positionV>
                <wp:extent cx="5786755" cy="241300"/>
                <wp:effectExtent l="19050" t="19050" r="23495" b="25400"/>
                <wp:wrapNone/>
                <wp:docPr id="1025187800" name="Group 1025187800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86755" cy="241300"/>
                          <a:chOff x="11875" y="0"/>
                          <a:chExt cx="5787317" cy="241540"/>
                        </a:xfrm>
                      </wpg:grpSpPr>
                      <wps:wsp>
                        <wps:cNvPr id="1323109812" name="Straight Connector 1323109812"/>
                        <wps:cNvCnPr/>
                        <wps:spPr>
                          <a:xfrm>
                            <a:off x="11875" y="130628"/>
                            <a:ext cx="5716732" cy="0"/>
                          </a:xfrm>
                          <a:prstGeom prst="line">
                            <a:avLst/>
                          </a:prstGeom>
                          <a:ln w="38100" cap="rnd"/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501971743" name="Oval 1501971743"/>
                        <wps:cNvSpPr/>
                        <wps:spPr>
                          <a:xfrm>
                            <a:off x="5557652" y="0"/>
                            <a:ext cx="241540" cy="241540"/>
                          </a:xfrm>
                          <a:prstGeom prst="ellipse">
                            <a:avLst/>
                          </a:prstGeom>
                          <a:solidFill>
                            <a:srgbClr val="FAA320"/>
                          </a:solidFill>
                          <a:ln w="38100">
                            <a:solidFill>
                              <a:srgbClr val="6B2976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numCol="1" spcCol="0" rtlCol="0" fromWordArt="0" anchor="ctr" anchorCtr="0" forceAA="0" compatLnSpc="1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0021E3F" id="Group 1025187800" o:spid="_x0000_s1026" alt="&quot;&quot;" style="position:absolute;margin-left:1.5pt;margin-top:55.05pt;width:455.65pt;height:19pt;z-index:251672576;mso-position-horizontal-relative:margin;mso-width-relative:margin;mso-height-relative:margin" coordorigin="118" coordsize="57873,24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">
                <v:line id="Straight Connector 1323109812" o:spid="_x0000_s1027" style="position:absolute;visibility:visible;mso-wrap-style:square" from="118,1306" to="57286,130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" strokecolor="#65276f [3044]" strokeweight="3pt">
                  <v:stroke endcap="round"/>
                </v:line>
                <v:oval id="Oval 1501971743" o:spid="_x0000_s1028" style="position:absolute;left:55576;width:2415;height:241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" fillcolor="#faa320" strokecolor="#6b2976" strokeweight="3pt"/>
                <w10:wrap anchorx="margin"/>
              </v:group>
            </w:pict>
          </mc:Fallback>
        </mc:AlternateContent>
      </w:r>
      <w:r w:rsidRPr="00E91900">
        <w:rPr>
          <w:rFonts w:eastAsia="Malgun Gothic" w:cs="Malgun Gothic"/>
          <w:lang w:val="ko"/>
        </w:rPr>
        <w:t>행동</w:t>
      </w:r>
      <w:r w:rsidRPr="00E91900">
        <w:rPr>
          <w:rFonts w:eastAsia="Malgun Gothic" w:cs="Malgun Gothic"/>
          <w:lang w:val="ko"/>
        </w:rPr>
        <w:t xml:space="preserve"> </w:t>
      </w:r>
      <w:r w:rsidRPr="00E91900">
        <w:rPr>
          <w:rFonts w:eastAsia="Malgun Gothic" w:cs="Malgun Gothic"/>
          <w:lang w:val="ko"/>
        </w:rPr>
        <w:t>방안</w:t>
      </w:r>
      <w:r w:rsidRPr="00E91900">
        <w:rPr>
          <w:rFonts w:eastAsia="Malgun Gothic" w:cs="Malgun Gothic"/>
          <w:lang w:val="ko"/>
        </w:rPr>
        <w:t xml:space="preserve"> 8</w:t>
      </w:r>
    </w:p>
    <w:tbl>
      <w:tblPr>
        <w:tblW w:w="9127" w:type="dxa"/>
        <w:tblLayout w:type="fixed"/>
        <w:tblLook w:val="04A0" w:firstRow="1" w:lastRow="0" w:firstColumn="1" w:lastColumn="0" w:noHBand="0" w:noVBand="1"/>
      </w:tblPr>
      <w:tblGrid>
        <w:gridCol w:w="2551"/>
        <w:gridCol w:w="6576"/>
      </w:tblGrid>
      <w:tr w:rsidR="00F877A7" w:rsidRPr="00E91900" w14:paraId="29536AED" w14:textId="77777777" w:rsidTr="00930399">
        <w:trPr>
          <w:trHeight w:val="3175"/>
        </w:trPr>
        <w:tc>
          <w:tcPr>
            <w:tcW w:w="2551" w:type="dxa"/>
            <w:vAlign w:val="center"/>
          </w:tcPr>
          <w:p w14:paraId="4C1626EC" w14:textId="77777777" w:rsidR="00AA2B19" w:rsidRPr="00E91900" w:rsidRDefault="00EA0CED" w:rsidP="00930399">
            <w:pPr>
              <w:pStyle w:val="Image"/>
              <w:spacing w:before="480"/>
            </w:pPr>
            <w:r w:rsidRPr="00E91900">
              <w:rPr>
                <w:noProof/>
              </w:rPr>
              <w:drawing>
                <wp:inline distT="0" distB="0" distL="0" distR="0" wp14:anchorId="48852B63" wp14:editId="37DE4417">
                  <wp:extent cx="1483200" cy="1112400"/>
                  <wp:effectExtent l="0" t="0" r="3175" b="0"/>
                  <wp:docPr id="1161215869" name="Picture 25" descr="사무실에서 함께 일하고 있는 3명의 사람들. 한 사람이 컴퓨터를 사용하고 있습니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61215869" name="Picture 25" descr="사무실에서 함께 일하고 있는 3명의 사람들. 한 사람이 컴퓨터를 사용하고 있습니다."/>
                          <pic:cNvPicPr/>
                        </pic:nvPicPr>
                        <pic:blipFill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415" r="467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3200" cy="11124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08E016F6" w14:textId="77777777" w:rsidR="00AA2B19" w:rsidRPr="00E91900" w:rsidRDefault="00EA0CED" w:rsidP="008E0441">
            <w:pPr>
              <w:spacing w:before="480" w:line="276" w:lineRule="auto"/>
              <w:rPr>
                <w:lang w:eastAsia="ko-KR"/>
              </w:rPr>
            </w:pPr>
            <w:r w:rsidRPr="00E91900">
              <w:rPr>
                <w:rFonts w:eastAsia="Malgun Gothic" w:cs="Malgun Gothic"/>
                <w:lang w:val="ko" w:eastAsia="ko-KR"/>
              </w:rPr>
              <w:t>우리는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더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많은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CALD </w:t>
            </w:r>
            <w:r w:rsidRPr="00E91900">
              <w:rPr>
                <w:rFonts w:eastAsia="Malgun Gothic" w:cs="Malgun Gothic"/>
                <w:lang w:val="ko" w:eastAsia="ko-KR"/>
              </w:rPr>
              <w:t>사람들이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우리를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위해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일할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수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있도록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지원할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것입니다</w:t>
            </w:r>
            <w:r w:rsidRPr="00E91900">
              <w:rPr>
                <w:rFonts w:eastAsia="Malgun Gothic" w:cs="Malgun Gothic"/>
                <w:lang w:val="ko" w:eastAsia="ko-KR"/>
              </w:rPr>
              <w:t>.</w:t>
            </w:r>
          </w:p>
          <w:p w14:paraId="17DD8C13" w14:textId="77777777" w:rsidR="00AA2B19" w:rsidRPr="00E91900" w:rsidRDefault="00EA0CED" w:rsidP="008E0441">
            <w:pPr>
              <w:spacing w:line="276" w:lineRule="auto"/>
              <w:rPr>
                <w:lang w:eastAsia="ko-KR"/>
              </w:rPr>
            </w:pPr>
            <w:r w:rsidRPr="00E91900">
              <w:rPr>
                <w:rFonts w:eastAsia="Malgun Gothic" w:cs="Malgun Gothic"/>
                <w:lang w:val="ko" w:eastAsia="ko-KR"/>
              </w:rPr>
              <w:t>여기에는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장애가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있는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CALD </w:t>
            </w:r>
            <w:r w:rsidRPr="00E91900">
              <w:rPr>
                <w:rFonts w:eastAsia="Malgun Gothic" w:cs="Malgun Gothic"/>
                <w:lang w:val="ko" w:eastAsia="ko-KR"/>
              </w:rPr>
              <w:t>사람들이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포함됩니다</w:t>
            </w:r>
            <w:r w:rsidRPr="00E91900">
              <w:rPr>
                <w:rFonts w:eastAsia="Malgun Gothic" w:cs="Malgun Gothic"/>
                <w:lang w:val="ko" w:eastAsia="ko-KR"/>
              </w:rPr>
              <w:t>.</w:t>
            </w:r>
          </w:p>
        </w:tc>
      </w:tr>
      <w:tr w:rsidR="00F877A7" w:rsidRPr="00E91900" w14:paraId="526FB464" w14:textId="77777777" w:rsidTr="00930399">
        <w:trPr>
          <w:trHeight w:val="3175"/>
        </w:trPr>
        <w:tc>
          <w:tcPr>
            <w:tcW w:w="2551" w:type="dxa"/>
            <w:vAlign w:val="center"/>
          </w:tcPr>
          <w:p w14:paraId="0039DE84" w14:textId="77777777" w:rsidR="004630E7" w:rsidRPr="00E91900" w:rsidRDefault="00EA0CED" w:rsidP="005342C4">
            <w:pPr>
              <w:pStyle w:val="Image"/>
            </w:pPr>
            <w:r w:rsidRPr="00E91900">
              <w:rPr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751424" behindDoc="0" locked="0" layoutInCell="1" allowOverlap="1" wp14:anchorId="64E6F900" wp14:editId="147FE3C0">
                      <wp:simplePos x="0" y="0"/>
                      <wp:positionH relativeFrom="column">
                        <wp:posOffset>288290</wp:posOffset>
                      </wp:positionH>
                      <wp:positionV relativeFrom="paragraph">
                        <wp:posOffset>399415</wp:posOffset>
                      </wp:positionV>
                      <wp:extent cx="892175" cy="346710"/>
                      <wp:effectExtent l="0" t="0" r="3175" b="0"/>
                      <wp:wrapNone/>
                      <wp:docPr id="1520577391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92175" cy="34671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5ED1C759" w14:textId="77777777" w:rsidR="00EA0CED" w:rsidRPr="00184A10" w:rsidRDefault="00EA0CED" w:rsidP="00B952F1">
                                  <w:pPr>
                                    <w:spacing w:before="0" w:after="0" w:line="192" w:lineRule="auto"/>
                                    <w:jc w:val="center"/>
                                    <w:rPr>
                                      <w:lang w:val="en-PH"/>
                                    </w:rPr>
                                  </w:pPr>
                                  <w:r w:rsidRPr="00184A10">
                                    <w:rPr>
                                      <w:rFonts w:ascii="Malgun Gothic" w:eastAsia="Malgun Gothic" w:hAnsi="Malgun Gothic" w:cs="Malgun Gothic"/>
                                      <w:b/>
                                      <w:bCs/>
                                      <w:lang w:val="ko"/>
                                    </w:rPr>
                                    <w:t>계획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4E6F900" id="_x0000_s1037" type="#_x0000_t202" alt="&quot;&quot;" style="position:absolute;left:0;text-align:left;margin-left:22.7pt;margin-top:31.45pt;width:70.25pt;height:27.3pt;z-index:25175142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" filled="f" stroked="f">
                      <v:textbox inset="0,0,0,0">
                        <w:txbxContent>
                          <w:p w14:paraId="5ED1C759" w14:textId="77777777" w:rsidR="00EA0CED" w:rsidRPr="00184A10" w:rsidRDefault="00EA0CED" w:rsidP="00B952F1">
                            <w:pPr>
                              <w:spacing w:before="0" w:after="0" w:line="192" w:lineRule="auto"/>
                              <w:jc w:val="center"/>
                              <w:rPr>
                                <w:lang w:val="en-PH"/>
                              </w:rPr>
                            </w:pPr>
                            <w:r w:rsidRPr="00184A10">
                              <w:rPr>
                                <w:rFonts w:ascii="Malgun Gothic" w:eastAsia="Malgun Gothic" w:hAnsi="Malgun Gothic" w:cs="Malgun Gothic"/>
                                <w:b/>
                                <w:bCs/>
                                <w:lang w:val="ko"/>
                              </w:rPr>
                              <w:t>계획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566ACD" w:rsidRPr="00E91900">
              <w:rPr>
                <w:noProof/>
              </w:rPr>
              <w:drawing>
                <wp:inline distT="0" distB="0" distL="0" distR="0" wp14:anchorId="5F3EE8A0" wp14:editId="0B6F391D">
                  <wp:extent cx="1482725" cy="1482725"/>
                  <wp:effectExtent l="0" t="0" r="3175" b="3175"/>
                  <wp:docPr id="1585211570" name="Picture 17" descr="2명의 CALD 직원이 악수하는 모습이 있는 플랜 문서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85211570" name="Picture 17" descr="2명의 CALD 직원이 악수하는 모습이 있는 플랜 문서."/>
                          <pic:cNvPicPr/>
                        </pic:nvPicPr>
                        <pic:blipFill>
                          <a:blip r:embed="rId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471A2E51" w14:textId="77777777" w:rsidR="004630E7" w:rsidRPr="00E91900" w:rsidRDefault="00EA0CED" w:rsidP="008E0441">
            <w:pPr>
              <w:spacing w:line="276" w:lineRule="auto"/>
              <w:rPr>
                <w:lang w:eastAsia="ko-KR"/>
              </w:rPr>
            </w:pPr>
            <w:r w:rsidRPr="00E91900">
              <w:rPr>
                <w:rFonts w:eastAsia="Malgun Gothic" w:cs="Malgun Gothic"/>
                <w:lang w:val="ko" w:eastAsia="ko-KR"/>
              </w:rPr>
              <w:t>또한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우리는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더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많은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CALD </w:t>
            </w:r>
            <w:r w:rsidRPr="00E91900">
              <w:rPr>
                <w:rFonts w:eastAsia="Malgun Gothic" w:cs="Malgun Gothic"/>
                <w:lang w:val="ko" w:eastAsia="ko-KR"/>
              </w:rPr>
              <w:t>직원을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고용하는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방법을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공유할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계획도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세울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것입니다</w:t>
            </w:r>
            <w:r w:rsidRPr="00E91900">
              <w:rPr>
                <w:rFonts w:eastAsia="Malgun Gothic" w:cs="Malgun Gothic"/>
                <w:lang w:val="ko" w:eastAsia="ko-KR"/>
              </w:rPr>
              <w:t>.</w:t>
            </w:r>
          </w:p>
        </w:tc>
      </w:tr>
      <w:tr w:rsidR="00F877A7" w:rsidRPr="00E91900" w14:paraId="09424D68" w14:textId="77777777" w:rsidTr="00930399">
        <w:trPr>
          <w:trHeight w:val="3175"/>
        </w:trPr>
        <w:tc>
          <w:tcPr>
            <w:tcW w:w="2551" w:type="dxa"/>
            <w:vAlign w:val="center"/>
          </w:tcPr>
          <w:p w14:paraId="226835D3" w14:textId="77777777" w:rsidR="004630E7" w:rsidRPr="00E91900" w:rsidRDefault="00EA0CED" w:rsidP="005342C4">
            <w:pPr>
              <w:pStyle w:val="Image"/>
            </w:pPr>
            <w:r w:rsidRPr="00E91900">
              <w:rPr>
                <w:noProof/>
              </w:rPr>
              <w:drawing>
                <wp:inline distT="0" distB="0" distL="0" distR="0" wp14:anchorId="44EED218" wp14:editId="18FEC447">
                  <wp:extent cx="1482725" cy="1482725"/>
                  <wp:effectExtent l="0" t="0" r="3175" b="3175"/>
                  <wp:docPr id="929708321" name="Picture 26" descr="2명의 NDIS 직원들. 한 명은 장애가 있고 다른 한 명은 CALD 배경의 직원입니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9708321" name="Picture 26" descr="2명의 NDIS 직원들. 한 명은 장애가 있고 다른 한 명은 CALD 배경의 직원입니다."/>
                          <pic:cNvPicPr/>
                        </pic:nvPicPr>
                        <pic:blipFill>
                          <a:blip r:embed="rId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12E59CCC" w14:textId="77777777" w:rsidR="004630E7" w:rsidRPr="00E91900" w:rsidRDefault="00EA0CED" w:rsidP="008E0441">
            <w:pPr>
              <w:spacing w:line="276" w:lineRule="auto"/>
              <w:rPr>
                <w:lang w:eastAsia="ko-KR"/>
              </w:rPr>
            </w:pPr>
            <w:r w:rsidRPr="00E91900">
              <w:rPr>
                <w:rFonts w:eastAsia="Malgun Gothic" w:cs="Malgun Gothic"/>
                <w:lang w:val="ko" w:eastAsia="ko-KR"/>
              </w:rPr>
              <w:t>이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행동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방안이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효과가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있는지는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다음을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추적하여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확인할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것입니다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. </w:t>
            </w:r>
            <w:r w:rsidRPr="00E91900">
              <w:rPr>
                <w:rFonts w:eastAsia="Malgun Gothic" w:cs="Malgun Gothic"/>
                <w:lang w:val="ko" w:eastAsia="ko-KR"/>
              </w:rPr>
              <w:t>얼마나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많은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NDIA </w:t>
            </w:r>
            <w:r w:rsidRPr="00E91900">
              <w:rPr>
                <w:rFonts w:eastAsia="Malgun Gothic" w:cs="Malgun Gothic"/>
                <w:lang w:val="ko" w:eastAsia="ko-KR"/>
              </w:rPr>
              <w:t>직원들이</w:t>
            </w:r>
            <w:r w:rsidRPr="00E91900">
              <w:rPr>
                <w:rFonts w:eastAsia="Malgun Gothic" w:cs="Malgun Gothic"/>
                <w:lang w:val="ko" w:eastAsia="ko-KR"/>
              </w:rPr>
              <w:t>:</w:t>
            </w:r>
          </w:p>
          <w:p w14:paraId="0DBCF9FB" w14:textId="77777777" w:rsidR="004630E7" w:rsidRPr="00E91900" w:rsidRDefault="00EA0CED" w:rsidP="008E0441">
            <w:pPr>
              <w:pStyle w:val="ListParagraph"/>
              <w:numPr>
                <w:ilvl w:val="0"/>
                <w:numId w:val="49"/>
              </w:numPr>
              <w:spacing w:line="276" w:lineRule="auto"/>
            </w:pPr>
            <w:r w:rsidRPr="00E91900">
              <w:rPr>
                <w:rFonts w:eastAsia="Malgun Gothic" w:cs="Malgun Gothic"/>
                <w:lang w:val="ko"/>
              </w:rPr>
              <w:t>장애를</w:t>
            </w:r>
            <w:r w:rsidRPr="00E91900">
              <w:rPr>
                <w:rFonts w:eastAsia="Malgun Gothic" w:cs="Malgun Gothic"/>
                <w:lang w:val="ko"/>
              </w:rPr>
              <w:t xml:space="preserve"> </w:t>
            </w:r>
            <w:r w:rsidRPr="00E91900">
              <w:rPr>
                <w:rFonts w:eastAsia="Malgun Gothic" w:cs="Malgun Gothic"/>
                <w:lang w:val="ko"/>
              </w:rPr>
              <w:t>가지고</w:t>
            </w:r>
            <w:r w:rsidRPr="00E91900">
              <w:rPr>
                <w:rFonts w:eastAsia="Malgun Gothic" w:cs="Malgun Gothic"/>
                <w:lang w:val="ko"/>
              </w:rPr>
              <w:t xml:space="preserve"> </w:t>
            </w:r>
            <w:r w:rsidRPr="00E91900">
              <w:rPr>
                <w:rFonts w:eastAsia="Malgun Gothic" w:cs="Malgun Gothic"/>
                <w:lang w:val="ko"/>
              </w:rPr>
              <w:t>있는지</w:t>
            </w:r>
          </w:p>
          <w:p w14:paraId="25CECAAE" w14:textId="77777777" w:rsidR="004630E7" w:rsidRPr="00E91900" w:rsidRDefault="00EA0CED" w:rsidP="008E0441">
            <w:pPr>
              <w:pStyle w:val="ListParagraph"/>
              <w:numPr>
                <w:ilvl w:val="0"/>
                <w:numId w:val="49"/>
              </w:numPr>
              <w:spacing w:line="276" w:lineRule="auto"/>
              <w:rPr>
                <w:lang w:eastAsia="ko-KR"/>
              </w:rPr>
            </w:pPr>
            <w:r w:rsidRPr="00E91900">
              <w:rPr>
                <w:rFonts w:eastAsia="Malgun Gothic" w:cs="Malgun Gothic"/>
                <w:lang w:val="ko" w:eastAsia="ko-KR"/>
              </w:rPr>
              <w:t xml:space="preserve">CALD </w:t>
            </w:r>
            <w:r w:rsidRPr="00E91900">
              <w:rPr>
                <w:rFonts w:eastAsia="Malgun Gothic" w:cs="Malgun Gothic"/>
                <w:lang w:val="ko" w:eastAsia="ko-KR"/>
              </w:rPr>
              <w:t>배경을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가지고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있는지</w:t>
            </w:r>
            <w:r w:rsidRPr="00E91900">
              <w:rPr>
                <w:rFonts w:eastAsia="Malgun Gothic" w:cs="Malgun Gothic"/>
                <w:lang w:val="ko" w:eastAsia="ko-KR"/>
              </w:rPr>
              <w:t>.</w:t>
            </w:r>
          </w:p>
        </w:tc>
      </w:tr>
    </w:tbl>
    <w:p w14:paraId="4FA03A3D" w14:textId="77777777" w:rsidR="002535DE" w:rsidRPr="00E91900" w:rsidRDefault="00EA0CED" w:rsidP="003F6521">
      <w:pPr>
        <w:pStyle w:val="Heading3"/>
        <w:spacing w:before="360" w:after="120"/>
      </w:pPr>
      <w:r w:rsidRPr="00E91900"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4624" behindDoc="0" locked="0" layoutInCell="1" allowOverlap="1" wp14:anchorId="00BC9E4E" wp14:editId="415384C6">
                <wp:simplePos x="0" y="0"/>
                <wp:positionH relativeFrom="margin">
                  <wp:posOffset>20955</wp:posOffset>
                </wp:positionH>
                <wp:positionV relativeFrom="paragraph">
                  <wp:posOffset>386715</wp:posOffset>
                </wp:positionV>
                <wp:extent cx="5786755" cy="241300"/>
                <wp:effectExtent l="19050" t="19050" r="23495" b="25400"/>
                <wp:wrapNone/>
                <wp:docPr id="1556451812" name="Group 1556451812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86755" cy="241300"/>
                          <a:chOff x="11875" y="0"/>
                          <a:chExt cx="5787317" cy="241540"/>
                        </a:xfrm>
                      </wpg:grpSpPr>
                      <wps:wsp>
                        <wps:cNvPr id="1644669242" name="Straight Connector 1644669242"/>
                        <wps:cNvCnPr/>
                        <wps:spPr>
                          <a:xfrm>
                            <a:off x="11875" y="130628"/>
                            <a:ext cx="5716732" cy="0"/>
                          </a:xfrm>
                          <a:prstGeom prst="line">
                            <a:avLst/>
                          </a:prstGeom>
                          <a:ln w="38100" cap="rnd"/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388693004" name="Oval 1388693004"/>
                        <wps:cNvSpPr/>
                        <wps:spPr>
                          <a:xfrm>
                            <a:off x="5557652" y="0"/>
                            <a:ext cx="241540" cy="241540"/>
                          </a:xfrm>
                          <a:prstGeom prst="ellipse">
                            <a:avLst/>
                          </a:prstGeom>
                          <a:solidFill>
                            <a:srgbClr val="FAA320"/>
                          </a:solidFill>
                          <a:ln w="38100">
                            <a:solidFill>
                              <a:srgbClr val="6B2976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numCol="1" spcCol="0" rtlCol="0" fromWordArt="0" anchor="ctr" anchorCtr="0" forceAA="0" compatLnSpc="1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FC4CAB8" id="Group 1556451812" o:spid="_x0000_s1026" alt="&quot;&quot;" style="position:absolute;margin-left:1.65pt;margin-top:30.45pt;width:455.65pt;height:19pt;z-index:251674624;mso-position-horizontal-relative:margin;mso-width-relative:margin;mso-height-relative:margin" coordorigin="118" coordsize="57873,24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">
                <v:line id="Straight Connector 1644669242" o:spid="_x0000_s1027" style="position:absolute;visibility:visible;mso-wrap-style:square" from="118,1306" to="57286,130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" strokecolor="#65276f [3044]" strokeweight="3pt">
                  <v:stroke endcap="round"/>
                </v:line>
                <v:oval id="Oval 1388693004" o:spid="_x0000_s1028" style="position:absolute;left:55576;width:2415;height:241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" fillcolor="#faa320" strokecolor="#6b2976" strokeweight="3pt"/>
                <w10:wrap anchorx="margin"/>
              </v:group>
            </w:pict>
          </mc:Fallback>
        </mc:AlternateContent>
      </w:r>
      <w:r w:rsidR="005C7C7B" w:rsidRPr="00E91900">
        <w:rPr>
          <w:rFonts w:eastAsia="Malgun Gothic" w:cs="Malgun Gothic"/>
          <w:lang w:val="ko"/>
        </w:rPr>
        <w:t>행동</w:t>
      </w:r>
      <w:r w:rsidR="005C7C7B" w:rsidRPr="00E91900">
        <w:rPr>
          <w:rFonts w:eastAsia="Malgun Gothic" w:cs="Malgun Gothic"/>
          <w:lang w:val="ko"/>
        </w:rPr>
        <w:t xml:space="preserve"> </w:t>
      </w:r>
      <w:r w:rsidR="005C7C7B" w:rsidRPr="00E91900">
        <w:rPr>
          <w:rFonts w:eastAsia="Malgun Gothic" w:cs="Malgun Gothic"/>
          <w:lang w:val="ko"/>
        </w:rPr>
        <w:t>방안</w:t>
      </w:r>
      <w:r w:rsidR="005C7C7B" w:rsidRPr="00E91900">
        <w:rPr>
          <w:rFonts w:eastAsia="Malgun Gothic" w:cs="Malgun Gothic"/>
          <w:lang w:val="ko"/>
        </w:rPr>
        <w:t xml:space="preserve"> 9</w:t>
      </w:r>
    </w:p>
    <w:tbl>
      <w:tblPr>
        <w:tblW w:w="9214" w:type="dxa"/>
        <w:tblLayout w:type="fixed"/>
        <w:tblLook w:val="04A0" w:firstRow="1" w:lastRow="0" w:firstColumn="1" w:lastColumn="0" w:noHBand="0" w:noVBand="1"/>
      </w:tblPr>
      <w:tblGrid>
        <w:gridCol w:w="2570"/>
        <w:gridCol w:w="6576"/>
        <w:gridCol w:w="68"/>
      </w:tblGrid>
      <w:tr w:rsidR="00F877A7" w:rsidRPr="00E91900" w14:paraId="6B929131" w14:textId="77777777" w:rsidTr="008F7D96">
        <w:trPr>
          <w:gridAfter w:val="1"/>
          <w:wAfter w:w="68" w:type="dxa"/>
        </w:trPr>
        <w:tc>
          <w:tcPr>
            <w:tcW w:w="2570" w:type="dxa"/>
            <w:vAlign w:val="center"/>
          </w:tcPr>
          <w:p w14:paraId="50E71D7C" w14:textId="77777777" w:rsidR="005C7C7B" w:rsidRPr="00E91900" w:rsidRDefault="00EA0CED" w:rsidP="00930399">
            <w:pPr>
              <w:pStyle w:val="Image"/>
              <w:spacing w:before="120" w:after="0"/>
            </w:pPr>
            <w:r w:rsidRPr="00E91900">
              <w:rPr>
                <w:noProof/>
              </w:rPr>
              <w:drawing>
                <wp:inline distT="0" distB="0" distL="0" distR="0" wp14:anchorId="4807E747" wp14:editId="72407AE9">
                  <wp:extent cx="1404000" cy="1404000"/>
                  <wp:effectExtent l="0" t="0" r="5715" b="5715"/>
                  <wp:docPr id="1396435589" name="Picture 27" descr="누군가의 발표를 보고 있는 3명의 NDIS 직원들과 위쪽 화살표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96435589" name="Picture 27" descr="누군가의 발표를 보고 있는 3명의 NDIS 직원들과 위쪽 화살표."/>
                          <pic:cNvPicPr/>
                        </pic:nvPicPr>
                        <pic:blipFill>
                          <a:blip r:embed="rId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4000" cy="140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4D630A65" w14:textId="77777777" w:rsidR="005C7C7B" w:rsidRPr="00E91900" w:rsidRDefault="00EA0CED" w:rsidP="008E0441">
            <w:pPr>
              <w:spacing w:before="120" w:after="0" w:line="240" w:lineRule="auto"/>
              <w:rPr>
                <w:lang w:eastAsia="ko-KR"/>
              </w:rPr>
            </w:pPr>
            <w:r w:rsidRPr="00E91900">
              <w:rPr>
                <w:rFonts w:eastAsia="Malgun Gothic" w:cs="Malgun Gothic"/>
                <w:lang w:val="ko" w:eastAsia="ko-KR"/>
              </w:rPr>
              <w:t>우리는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다른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사람들과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협력하여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직원과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파트너에게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더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많은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교육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프로그램을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제공할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것입니다</w:t>
            </w:r>
            <w:r w:rsidRPr="00E91900">
              <w:rPr>
                <w:rFonts w:eastAsia="Malgun Gothic" w:cs="Malgun Gothic"/>
                <w:lang w:val="ko" w:eastAsia="ko-KR"/>
              </w:rPr>
              <w:t>.</w:t>
            </w:r>
          </w:p>
        </w:tc>
      </w:tr>
      <w:tr w:rsidR="00F877A7" w:rsidRPr="00E91900" w14:paraId="3AECD03D" w14:textId="77777777" w:rsidTr="008F7D96">
        <w:trPr>
          <w:gridAfter w:val="1"/>
          <w:wAfter w:w="68" w:type="dxa"/>
        </w:trPr>
        <w:tc>
          <w:tcPr>
            <w:tcW w:w="2570" w:type="dxa"/>
            <w:vAlign w:val="center"/>
          </w:tcPr>
          <w:p w14:paraId="70D8F018" w14:textId="77777777" w:rsidR="00B05691" w:rsidRPr="00E91900" w:rsidRDefault="00EA0CED" w:rsidP="001052E5">
            <w:pPr>
              <w:pStyle w:val="Image"/>
              <w:spacing w:before="0" w:after="0"/>
            </w:pPr>
            <w:r w:rsidRPr="00E91900">
              <w:rPr>
                <w:noProof/>
              </w:rPr>
              <w:drawing>
                <wp:inline distT="0" distB="0" distL="0" distR="0" wp14:anchorId="2EB840F8" wp14:editId="6DA13B8A">
                  <wp:extent cx="1404000" cy="1404000"/>
                  <wp:effectExtent l="0" t="0" r="5715" b="5715"/>
                  <wp:docPr id="130920807" name="Picture 28" descr="사무실 건물 앞에 있는 3명의 직원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0920807" name="Picture 28" descr="사무실 건물 앞에 있는 3명의 직원들."/>
                          <pic:cNvPicPr/>
                        </pic:nvPicPr>
                        <pic:blipFill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4000" cy="140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4D7FCD1E" w14:textId="77777777" w:rsidR="00B05691" w:rsidRPr="00E91900" w:rsidRDefault="00EA0CED" w:rsidP="008E0441">
            <w:pPr>
              <w:spacing w:line="240" w:lineRule="auto"/>
              <w:rPr>
                <w:lang w:eastAsia="ko-KR"/>
              </w:rPr>
            </w:pPr>
            <w:r w:rsidRPr="00E91900">
              <w:rPr>
                <w:rFonts w:eastAsia="Malgun Gothic" w:cs="Malgun Gothic"/>
                <w:lang w:val="ko" w:eastAsia="ko-KR"/>
              </w:rPr>
              <w:t>이를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위해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지역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사회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및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정부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기관과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협력할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것입니다</w:t>
            </w:r>
            <w:r w:rsidRPr="00E91900">
              <w:rPr>
                <w:rFonts w:eastAsia="Malgun Gothic" w:cs="Malgun Gothic"/>
                <w:lang w:val="ko" w:eastAsia="ko-KR"/>
              </w:rPr>
              <w:t>.</w:t>
            </w:r>
          </w:p>
        </w:tc>
      </w:tr>
      <w:tr w:rsidR="00F877A7" w:rsidRPr="00E91900" w14:paraId="7979B83C" w14:textId="77777777" w:rsidTr="008F7D96">
        <w:trPr>
          <w:gridAfter w:val="1"/>
          <w:wAfter w:w="68" w:type="dxa"/>
        </w:trPr>
        <w:tc>
          <w:tcPr>
            <w:tcW w:w="2570" w:type="dxa"/>
            <w:vAlign w:val="center"/>
          </w:tcPr>
          <w:p w14:paraId="29FD93EC" w14:textId="77777777" w:rsidR="00162E9D" w:rsidRPr="00E91900" w:rsidRDefault="00162E9D" w:rsidP="008F7D96">
            <w:pPr>
              <w:pStyle w:val="Image"/>
              <w:spacing w:before="120" w:after="0"/>
              <w:rPr>
                <w:lang w:eastAsia="ko-KR"/>
              </w:rPr>
            </w:pPr>
          </w:p>
        </w:tc>
        <w:tc>
          <w:tcPr>
            <w:tcW w:w="6576" w:type="dxa"/>
            <w:vAlign w:val="center"/>
          </w:tcPr>
          <w:p w14:paraId="00207D76" w14:textId="77777777" w:rsidR="00162E9D" w:rsidRPr="00E91900" w:rsidRDefault="00EA0CED" w:rsidP="008E0441">
            <w:pPr>
              <w:spacing w:before="120" w:after="0" w:line="240" w:lineRule="auto"/>
              <w:rPr>
                <w:lang w:eastAsia="ko-KR"/>
              </w:rPr>
            </w:pPr>
            <w:r w:rsidRPr="00E91900">
              <w:rPr>
                <w:rFonts w:eastAsia="Malgun Gothic" w:cs="Malgun Gothic"/>
                <w:lang w:val="ko" w:eastAsia="ko-KR"/>
              </w:rPr>
              <w:t>이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교육을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통해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직원과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파트너가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다음과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같은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지원을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제공하는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방법을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알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수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있도록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할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것입니다</w:t>
            </w:r>
            <w:r w:rsidRPr="00E91900">
              <w:rPr>
                <w:rFonts w:eastAsia="Malgun Gothic" w:cs="Malgun Gothic"/>
                <w:lang w:val="ko" w:eastAsia="ko-KR"/>
              </w:rPr>
              <w:t>.</w:t>
            </w:r>
          </w:p>
        </w:tc>
      </w:tr>
      <w:tr w:rsidR="00F877A7" w:rsidRPr="00E91900" w14:paraId="4F19D7A7" w14:textId="77777777" w:rsidTr="008F7D96">
        <w:trPr>
          <w:gridAfter w:val="1"/>
          <w:wAfter w:w="68" w:type="dxa"/>
        </w:trPr>
        <w:tc>
          <w:tcPr>
            <w:tcW w:w="2570" w:type="dxa"/>
            <w:vAlign w:val="center"/>
          </w:tcPr>
          <w:p w14:paraId="4D9DC19F" w14:textId="77777777" w:rsidR="00090510" w:rsidRPr="00E91900" w:rsidRDefault="00EA0CED" w:rsidP="001052E5">
            <w:pPr>
              <w:pStyle w:val="Image"/>
              <w:spacing w:before="0" w:after="0"/>
            </w:pPr>
            <w:r w:rsidRPr="00E91900">
              <w:rPr>
                <w:noProof/>
              </w:rPr>
              <w:drawing>
                <wp:inline distT="0" distB="0" distL="0" distR="0" wp14:anchorId="5D7607FB" wp14:editId="141D02ED">
                  <wp:extent cx="1404000" cy="1404000"/>
                  <wp:effectExtent l="0" t="0" r="5715" b="5715"/>
                  <wp:docPr id="2107565756" name="Picture 29" descr="참가자를 지원하는 NDIS 직원과 안전 아이콘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07565756" name="Picture 29" descr="참가자를 지원하는 NDIS 직원과 안전 아이콘."/>
                          <pic:cNvPicPr/>
                        </pic:nvPicPr>
                        <pic:blipFill>
                          <a:blip r:embed="rId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4000" cy="140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3819C14F" w14:textId="77777777" w:rsidR="00090510" w:rsidRPr="00E91900" w:rsidRDefault="00EA0CED" w:rsidP="008E0441">
            <w:pPr>
              <w:pStyle w:val="ListParagraph"/>
              <w:numPr>
                <w:ilvl w:val="0"/>
                <w:numId w:val="51"/>
              </w:numPr>
              <w:spacing w:before="120" w:after="120" w:line="240" w:lineRule="auto"/>
              <w:rPr>
                <w:lang w:eastAsia="ko-KR"/>
              </w:rPr>
            </w:pPr>
            <w:r w:rsidRPr="00E91900">
              <w:rPr>
                <w:rFonts w:eastAsia="Malgun Gothic" w:cs="Malgun Gothic"/>
                <w:lang w:val="ko" w:eastAsia="ko-KR"/>
              </w:rPr>
              <w:t>모든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문화권에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안전한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지원</w:t>
            </w:r>
          </w:p>
        </w:tc>
      </w:tr>
      <w:tr w:rsidR="00F877A7" w:rsidRPr="00E91900" w14:paraId="283E5AAC" w14:textId="77777777" w:rsidTr="008F7D96">
        <w:trPr>
          <w:gridAfter w:val="1"/>
          <w:wAfter w:w="68" w:type="dxa"/>
        </w:trPr>
        <w:tc>
          <w:tcPr>
            <w:tcW w:w="2570" w:type="dxa"/>
            <w:vAlign w:val="center"/>
          </w:tcPr>
          <w:p w14:paraId="2D730759" w14:textId="77777777" w:rsidR="00090510" w:rsidRPr="00E91900" w:rsidRDefault="00EA0CED" w:rsidP="001052E5">
            <w:pPr>
              <w:pStyle w:val="Image"/>
              <w:spacing w:before="0" w:after="0"/>
            </w:pPr>
            <w:r w:rsidRPr="00E91900">
              <w:rPr>
                <w:noProof/>
              </w:rPr>
              <w:drawing>
                <wp:inline distT="0" distB="0" distL="0" distR="0" wp14:anchorId="3805F04D" wp14:editId="56E08846">
                  <wp:extent cx="1404000" cy="1404000"/>
                  <wp:effectExtent l="0" t="0" r="5715" b="5715"/>
                  <wp:docPr id="1433006026" name="Picture 30" descr="참가자를 돕고 있는 NDIS 직원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33006026" name="Picture 30" descr="참가자를 돕고 있는 NDIS 직원."/>
                          <pic:cNvPicPr/>
                        </pic:nvPicPr>
                        <pic:blipFill>
                          <a:blip r:embed="rId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4000" cy="140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30EDA777" w14:textId="77777777" w:rsidR="00090510" w:rsidRPr="00E91900" w:rsidRDefault="00EA0CED" w:rsidP="008E0441">
            <w:pPr>
              <w:pStyle w:val="ListParagraph"/>
              <w:numPr>
                <w:ilvl w:val="0"/>
                <w:numId w:val="70"/>
              </w:numPr>
              <w:spacing w:before="120" w:after="120" w:line="240" w:lineRule="auto"/>
              <w:rPr>
                <w:lang w:eastAsia="ko-KR"/>
              </w:rPr>
            </w:pPr>
            <w:r w:rsidRPr="00E91900">
              <w:rPr>
                <w:rStyle w:val="Strong"/>
                <w:rFonts w:eastAsia="Malgun Gothic" w:cs="Malgun Gothic"/>
                <w:lang w:val="ko" w:eastAsia="ko-KR"/>
              </w:rPr>
              <w:t>트라우마</w:t>
            </w:r>
            <w:r w:rsidRPr="00E91900">
              <w:rPr>
                <w:rFonts w:eastAsia="Malgun Gothic" w:cs="Malgun Gothic"/>
                <w:lang w:val="ko" w:eastAsia="ko-KR"/>
              </w:rPr>
              <w:t>를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경험한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사람들을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돕는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지원</w:t>
            </w:r>
            <w:r w:rsidRPr="00E91900">
              <w:rPr>
                <w:rFonts w:eastAsia="Malgun Gothic" w:cs="Malgun Gothic"/>
                <w:lang w:val="ko" w:eastAsia="ko-KR"/>
              </w:rPr>
              <w:t>.</w:t>
            </w:r>
          </w:p>
        </w:tc>
      </w:tr>
      <w:tr w:rsidR="00F877A7" w:rsidRPr="00E91900" w14:paraId="64F1F0AE" w14:textId="77777777" w:rsidTr="008F7D96">
        <w:trPr>
          <w:gridAfter w:val="1"/>
          <w:wAfter w:w="68" w:type="dxa"/>
          <w:trHeight w:val="2324"/>
        </w:trPr>
        <w:tc>
          <w:tcPr>
            <w:tcW w:w="2570" w:type="dxa"/>
            <w:vAlign w:val="center"/>
          </w:tcPr>
          <w:p w14:paraId="7B29352C" w14:textId="77777777" w:rsidR="00162E9D" w:rsidRPr="00E91900" w:rsidRDefault="00EA0CED" w:rsidP="005342C4">
            <w:pPr>
              <w:pStyle w:val="Image"/>
            </w:pPr>
            <w:r w:rsidRPr="00E91900">
              <w:rPr>
                <w:noProof/>
              </w:rPr>
              <w:drawing>
                <wp:inline distT="0" distB="0" distL="0" distR="0" wp14:anchorId="7ED8B826" wp14:editId="5B1D7806">
                  <wp:extent cx="1404000" cy="1404000"/>
                  <wp:effectExtent l="0" t="0" r="5715" b="5715"/>
                  <wp:docPr id="1281407868" name="Picture 31" descr="화가 난 표정을 짓고 있는 사람. 그 위에는 그들이 우는 것을 보여주는 생각 풍선이 있고 그 옆에는 문제 아이콘이 있습니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81407868" name="Picture 31" descr="화가 난 표정을 짓고 있는 사람. 그 위에는 그들이 우는 것을 보여주는 생각 풍선이 있고 그 옆에는 문제 아이콘이 있습니다."/>
                          <pic:cNvPicPr/>
                        </pic:nvPicPr>
                        <pic:blipFill>
                          <a:blip r:embed="rId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4000" cy="140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76E9DE21" w14:textId="77777777" w:rsidR="00162E9D" w:rsidRPr="00E91900" w:rsidRDefault="00EA0CED" w:rsidP="008E0441">
            <w:pPr>
              <w:spacing w:line="240" w:lineRule="auto"/>
              <w:rPr>
                <w:lang w:eastAsia="ko-KR"/>
              </w:rPr>
            </w:pPr>
            <w:r w:rsidRPr="00E91900">
              <w:rPr>
                <w:rFonts w:eastAsia="Malgun Gothic" w:cs="Malgun Gothic"/>
                <w:lang w:val="ko" w:eastAsia="ko-KR"/>
              </w:rPr>
              <w:t>트라우마는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자신에게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일어났던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나쁜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일에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대해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느끼는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방식입니다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. </w:t>
            </w:r>
          </w:p>
          <w:p w14:paraId="04FB8FA7" w14:textId="77777777" w:rsidR="00162E9D" w:rsidRPr="00E91900" w:rsidRDefault="00EA0CED" w:rsidP="008E0441">
            <w:pPr>
              <w:spacing w:line="240" w:lineRule="auto"/>
              <w:rPr>
                <w:lang w:eastAsia="ko-KR"/>
              </w:rPr>
            </w:pPr>
            <w:r w:rsidRPr="00E91900">
              <w:rPr>
                <w:rFonts w:eastAsia="Malgun Gothic" w:cs="Malgun Gothic"/>
                <w:lang w:val="ko" w:eastAsia="ko-KR"/>
              </w:rPr>
              <w:t>예를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들어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, </w:t>
            </w:r>
            <w:r w:rsidRPr="00E91900">
              <w:rPr>
                <w:rFonts w:eastAsia="Malgun Gothic" w:cs="Malgun Gothic"/>
                <w:lang w:val="ko" w:eastAsia="ko-KR"/>
              </w:rPr>
              <w:t>두렵거나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스트레스를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받을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수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있습니다</w:t>
            </w:r>
            <w:r w:rsidRPr="00E91900">
              <w:rPr>
                <w:rFonts w:eastAsia="Malgun Gothic" w:cs="Malgun Gothic"/>
                <w:lang w:val="ko" w:eastAsia="ko-KR"/>
              </w:rPr>
              <w:t>.</w:t>
            </w:r>
          </w:p>
          <w:p w14:paraId="41C2B04A" w14:textId="77777777" w:rsidR="00162E9D" w:rsidRPr="00E91900" w:rsidRDefault="00EA0CED" w:rsidP="008E0441">
            <w:pPr>
              <w:spacing w:line="240" w:lineRule="auto"/>
              <w:rPr>
                <w:lang w:eastAsia="ko-KR"/>
              </w:rPr>
            </w:pPr>
            <w:r w:rsidRPr="00E91900">
              <w:rPr>
                <w:rFonts w:eastAsia="Malgun Gothic" w:cs="Malgun Gothic"/>
                <w:lang w:val="ko" w:eastAsia="ko-KR"/>
              </w:rPr>
              <w:t>트라우마는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다양한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방식으로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사람들에게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영향을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미칠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수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있습니다</w:t>
            </w:r>
            <w:r w:rsidRPr="00E91900">
              <w:rPr>
                <w:rFonts w:eastAsia="Malgun Gothic" w:cs="Malgun Gothic"/>
                <w:lang w:val="ko" w:eastAsia="ko-KR"/>
              </w:rPr>
              <w:t>.</w:t>
            </w:r>
          </w:p>
        </w:tc>
      </w:tr>
      <w:tr w:rsidR="00F877A7" w:rsidRPr="00E91900" w14:paraId="6970E267" w14:textId="77777777" w:rsidTr="008F7D96">
        <w:tc>
          <w:tcPr>
            <w:tcW w:w="2570" w:type="dxa"/>
            <w:vAlign w:val="center"/>
          </w:tcPr>
          <w:p w14:paraId="30AB2F55" w14:textId="77777777" w:rsidR="00162E9D" w:rsidRPr="00E91900" w:rsidRDefault="00162E9D" w:rsidP="00930399">
            <w:pPr>
              <w:pStyle w:val="Image"/>
              <w:spacing w:after="0"/>
              <w:rPr>
                <w:lang w:eastAsia="ko-KR"/>
              </w:rPr>
            </w:pPr>
          </w:p>
        </w:tc>
        <w:tc>
          <w:tcPr>
            <w:tcW w:w="6644" w:type="dxa"/>
            <w:gridSpan w:val="2"/>
            <w:vAlign w:val="center"/>
          </w:tcPr>
          <w:p w14:paraId="3243ADD7" w14:textId="77777777" w:rsidR="00162E9D" w:rsidRPr="00E91900" w:rsidRDefault="00EA0CED" w:rsidP="008E0441">
            <w:pPr>
              <w:spacing w:after="0" w:line="240" w:lineRule="auto"/>
              <w:rPr>
                <w:lang w:eastAsia="ko-KR"/>
              </w:rPr>
            </w:pPr>
            <w:r w:rsidRPr="00E91900">
              <w:rPr>
                <w:rFonts w:eastAsia="Malgun Gothic" w:cs="Malgun Gothic"/>
                <w:lang w:val="ko" w:eastAsia="ko-KR"/>
              </w:rPr>
              <w:t>다음을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추적하여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이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행동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방안이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효과가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있는지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확인할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것입니다</w:t>
            </w:r>
            <w:r w:rsidRPr="00E91900">
              <w:rPr>
                <w:rFonts w:eastAsia="Malgun Gothic" w:cs="Malgun Gothic"/>
                <w:lang w:val="ko" w:eastAsia="ko-KR"/>
              </w:rPr>
              <w:t>.</w:t>
            </w:r>
          </w:p>
        </w:tc>
      </w:tr>
      <w:tr w:rsidR="00F877A7" w:rsidRPr="00E91900" w14:paraId="22692B37" w14:textId="77777777" w:rsidTr="00382E33">
        <w:trPr>
          <w:gridAfter w:val="1"/>
          <w:wAfter w:w="68" w:type="dxa"/>
          <w:trHeight w:val="2551"/>
        </w:trPr>
        <w:tc>
          <w:tcPr>
            <w:tcW w:w="2570" w:type="dxa"/>
            <w:vAlign w:val="center"/>
          </w:tcPr>
          <w:p w14:paraId="2AAA6655" w14:textId="77777777" w:rsidR="00A00FF0" w:rsidRPr="00E91900" w:rsidRDefault="00EA0CED" w:rsidP="00930399">
            <w:pPr>
              <w:pStyle w:val="Image"/>
              <w:spacing w:before="0" w:after="0"/>
            </w:pPr>
            <w:r w:rsidRPr="00E91900">
              <w:rPr>
                <w:noProof/>
              </w:rPr>
              <w:drawing>
                <wp:inline distT="0" distB="0" distL="0" distR="0" wp14:anchorId="14925F84" wp14:editId="4E66FC8E">
                  <wp:extent cx="1494790" cy="1494790"/>
                  <wp:effectExtent l="0" t="0" r="0" b="0"/>
                  <wp:docPr id="857536596" name="Picture 32" descr="누군가의 발표를 보고 있는 3명의 NDIS 직원들과 체크 표시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7536596" name="Picture 32" descr="누군가의 발표를 보고 있는 3명의 NDIS 직원들과 체크 표시."/>
                          <pic:cNvPicPr/>
                        </pic:nvPicPr>
                        <pic:blipFill>
                          <a:blip r:embed="rId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94790" cy="1494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66248758" w14:textId="77777777" w:rsidR="00A00FF0" w:rsidRPr="00E91900" w:rsidRDefault="00EA0CED" w:rsidP="008E0441">
            <w:pPr>
              <w:pStyle w:val="ListParagraph"/>
              <w:numPr>
                <w:ilvl w:val="0"/>
                <w:numId w:val="52"/>
              </w:numPr>
              <w:spacing w:line="240" w:lineRule="auto"/>
              <w:rPr>
                <w:lang w:eastAsia="ko-KR"/>
              </w:rPr>
            </w:pPr>
            <w:r w:rsidRPr="00E91900">
              <w:rPr>
                <w:rFonts w:eastAsia="Malgun Gothic" w:cs="Malgun Gothic"/>
                <w:lang w:val="ko" w:eastAsia="ko-KR"/>
              </w:rPr>
              <w:t>이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교육을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이수한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직원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및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파트너의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수</w:t>
            </w:r>
          </w:p>
        </w:tc>
      </w:tr>
      <w:tr w:rsidR="00F877A7" w:rsidRPr="00E91900" w14:paraId="4F3B0845" w14:textId="77777777" w:rsidTr="00382E33">
        <w:trPr>
          <w:gridAfter w:val="1"/>
          <w:wAfter w:w="68" w:type="dxa"/>
          <w:trHeight w:val="2551"/>
        </w:trPr>
        <w:tc>
          <w:tcPr>
            <w:tcW w:w="2570" w:type="dxa"/>
            <w:vAlign w:val="center"/>
          </w:tcPr>
          <w:p w14:paraId="37AB9434" w14:textId="77777777" w:rsidR="00A00FF0" w:rsidRPr="00E91900" w:rsidRDefault="00EA0CED" w:rsidP="00930399">
            <w:pPr>
              <w:pStyle w:val="Image"/>
              <w:spacing w:before="0" w:after="0"/>
            </w:pPr>
            <w:r w:rsidRPr="00E91900">
              <w:rPr>
                <w:noProof/>
              </w:rPr>
              <w:drawing>
                <wp:inline distT="0" distB="0" distL="0" distR="0" wp14:anchorId="5FF3B6DD" wp14:editId="23BB2FFA">
                  <wp:extent cx="1494790" cy="1494790"/>
                  <wp:effectExtent l="0" t="0" r="0" b="0"/>
                  <wp:docPr id="2134738556" name="Picture 18" descr="엄지손가락 올림 아이콘이 있는 말풍선 아래에 참가자를 지원하는 NDIS 직원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34738556" name="Picture 18" descr="엄지손가락 올림 아이콘이 있는 말풍선 아래에 참가자를 지원하는 NDIS 직원."/>
                          <pic:cNvPicPr/>
                        </pic:nvPicPr>
                        <pic:blipFill>
                          <a:blip r:embed="rId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94790" cy="1494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4C6163B6" w14:textId="77777777" w:rsidR="00A00FF0" w:rsidRPr="00E91900" w:rsidRDefault="00EA0CED" w:rsidP="008E0441">
            <w:pPr>
              <w:pStyle w:val="ListParagraph"/>
              <w:numPr>
                <w:ilvl w:val="0"/>
                <w:numId w:val="70"/>
              </w:numPr>
              <w:spacing w:line="240" w:lineRule="auto"/>
              <w:rPr>
                <w:lang w:eastAsia="ko-KR"/>
              </w:rPr>
            </w:pPr>
            <w:r w:rsidRPr="00E91900">
              <w:rPr>
                <w:rFonts w:eastAsia="Malgun Gothic" w:cs="Malgun Gothic"/>
                <w:lang w:val="ko" w:eastAsia="ko-KR"/>
              </w:rPr>
              <w:t>우리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직원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및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파트너와의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좋은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경험을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공유하는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CALD </w:t>
            </w:r>
            <w:r w:rsidRPr="00E91900">
              <w:rPr>
                <w:rFonts w:eastAsia="Malgun Gothic" w:cs="Malgun Gothic"/>
                <w:lang w:val="ko" w:eastAsia="ko-KR"/>
              </w:rPr>
              <w:t>참가자의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수</w:t>
            </w:r>
            <w:r w:rsidRPr="00E91900">
              <w:rPr>
                <w:rFonts w:eastAsia="Malgun Gothic" w:cs="Malgun Gothic"/>
                <w:lang w:val="ko" w:eastAsia="ko-KR"/>
              </w:rPr>
              <w:t>.</w:t>
            </w:r>
          </w:p>
        </w:tc>
      </w:tr>
    </w:tbl>
    <w:p w14:paraId="26B92007" w14:textId="77777777" w:rsidR="005C7C7B" w:rsidRPr="00E91900" w:rsidRDefault="00EA0CED" w:rsidP="00382E33">
      <w:pPr>
        <w:pStyle w:val="Heading3"/>
        <w:spacing w:before="720" w:after="120"/>
      </w:pPr>
      <w:r w:rsidRPr="00E91900">
        <w:rPr>
          <w:noProof/>
        </w:rPr>
        <mc:AlternateContent>
          <mc:Choice Requires="wpg">
            <w:drawing>
              <wp:anchor distT="0" distB="0" distL="114300" distR="114300" simplePos="0" relativeHeight="251676672" behindDoc="0" locked="0" layoutInCell="1" allowOverlap="1" wp14:anchorId="5F2C4EAE" wp14:editId="4744917F">
                <wp:simplePos x="0" y="0"/>
                <wp:positionH relativeFrom="margin">
                  <wp:posOffset>19050</wp:posOffset>
                </wp:positionH>
                <wp:positionV relativeFrom="paragraph">
                  <wp:posOffset>854075</wp:posOffset>
                </wp:positionV>
                <wp:extent cx="5786755" cy="241300"/>
                <wp:effectExtent l="19050" t="19050" r="23495" b="25400"/>
                <wp:wrapNone/>
                <wp:docPr id="1282799397" name="Group 1282799397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86755" cy="241300"/>
                          <a:chOff x="11875" y="0"/>
                          <a:chExt cx="5787317" cy="241540"/>
                        </a:xfrm>
                      </wpg:grpSpPr>
                      <wps:wsp>
                        <wps:cNvPr id="166034955" name="Straight Connector 166034955"/>
                        <wps:cNvCnPr/>
                        <wps:spPr>
                          <a:xfrm>
                            <a:off x="11875" y="130628"/>
                            <a:ext cx="5716732" cy="0"/>
                          </a:xfrm>
                          <a:prstGeom prst="line">
                            <a:avLst/>
                          </a:prstGeom>
                          <a:ln w="38100" cap="rnd"/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454853209" name="Oval 454853209"/>
                        <wps:cNvSpPr/>
                        <wps:spPr>
                          <a:xfrm>
                            <a:off x="5557652" y="0"/>
                            <a:ext cx="241540" cy="241540"/>
                          </a:xfrm>
                          <a:prstGeom prst="ellipse">
                            <a:avLst/>
                          </a:prstGeom>
                          <a:solidFill>
                            <a:srgbClr val="FAA320"/>
                          </a:solidFill>
                          <a:ln w="38100">
                            <a:solidFill>
                              <a:srgbClr val="6B2976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numCol="1" spcCol="0" rtlCol="0" fromWordArt="0" anchor="ctr" anchorCtr="0" forceAA="0" compatLnSpc="1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B015E09" id="Group 1282799397" o:spid="_x0000_s1026" alt="&quot;&quot;" style="position:absolute;margin-left:1.5pt;margin-top:67.25pt;width:455.65pt;height:19pt;z-index:251676672;mso-position-horizontal-relative:margin;mso-width-relative:margin;mso-height-relative:margin" coordorigin="118" coordsize="57873,24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">
                <v:line id="Straight Connector 166034955" o:spid="_x0000_s1027" style="position:absolute;visibility:visible;mso-wrap-style:square" from="118,1306" to="57286,130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" strokecolor="#65276f [3044]" strokeweight="3pt">
                  <v:stroke endcap="round"/>
                </v:line>
                <v:oval id="Oval 454853209" o:spid="_x0000_s1028" style="position:absolute;left:55576;width:2415;height:241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" fillcolor="#faa320" strokecolor="#6b2976" strokeweight="3pt"/>
                <w10:wrap anchorx="margin"/>
              </v:group>
            </w:pict>
          </mc:Fallback>
        </mc:AlternateContent>
      </w:r>
      <w:r w:rsidRPr="00E91900">
        <w:rPr>
          <w:rFonts w:eastAsia="Malgun Gothic" w:cs="Malgun Gothic"/>
          <w:lang w:val="ko"/>
        </w:rPr>
        <w:t>행동</w:t>
      </w:r>
      <w:r w:rsidRPr="00E91900">
        <w:rPr>
          <w:rFonts w:eastAsia="Malgun Gothic" w:cs="Malgun Gothic"/>
          <w:lang w:val="ko"/>
        </w:rPr>
        <w:t xml:space="preserve"> </w:t>
      </w:r>
      <w:r w:rsidRPr="00E91900">
        <w:rPr>
          <w:rFonts w:eastAsia="Malgun Gothic" w:cs="Malgun Gothic"/>
          <w:lang w:val="ko"/>
        </w:rPr>
        <w:t>방안</w:t>
      </w:r>
      <w:r w:rsidRPr="00E91900">
        <w:rPr>
          <w:rFonts w:eastAsia="Malgun Gothic" w:cs="Malgun Gothic"/>
          <w:lang w:val="ko"/>
        </w:rPr>
        <w:t xml:space="preserve"> 10</w:t>
      </w:r>
    </w:p>
    <w:tbl>
      <w:tblPr>
        <w:tblW w:w="9146" w:type="dxa"/>
        <w:tblLayout w:type="fixed"/>
        <w:tblLook w:val="04A0" w:firstRow="1" w:lastRow="0" w:firstColumn="1" w:lastColumn="0" w:noHBand="0" w:noVBand="1"/>
      </w:tblPr>
      <w:tblGrid>
        <w:gridCol w:w="2570"/>
        <w:gridCol w:w="6576"/>
      </w:tblGrid>
      <w:tr w:rsidR="00F877A7" w:rsidRPr="00E91900" w14:paraId="7D26E83B" w14:textId="77777777" w:rsidTr="00812D10">
        <w:trPr>
          <w:trHeight w:val="3175"/>
        </w:trPr>
        <w:tc>
          <w:tcPr>
            <w:tcW w:w="2570" w:type="dxa"/>
            <w:vAlign w:val="center"/>
          </w:tcPr>
          <w:p w14:paraId="270E61AB" w14:textId="77777777" w:rsidR="005C7C7B" w:rsidRPr="00E91900" w:rsidRDefault="00EA0CED" w:rsidP="00382E33">
            <w:pPr>
              <w:pStyle w:val="Image"/>
              <w:spacing w:before="480"/>
            </w:pPr>
            <w:r w:rsidRPr="00E91900">
              <w:rPr>
                <w:noProof/>
              </w:rPr>
              <w:drawing>
                <wp:inline distT="0" distB="0" distL="0" distR="0" wp14:anchorId="6055C02E" wp14:editId="54BA7D20">
                  <wp:extent cx="1483200" cy="1112400"/>
                  <wp:effectExtent l="0" t="0" r="3175" b="0"/>
                  <wp:docPr id="584103591" name="Picture 33" descr="여러 사람이 있는 방에서 발표를 하고 있는 사람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4103591" name="Picture 33" descr="여러 사람이 있는 방에서 발표를 하고 있는 사람."/>
                          <pic:cNvPicPr/>
                        </pic:nvPicPr>
                        <pic:blipFill>
                          <a:blip r:embed="rId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565" t="14685" r="1861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3200" cy="11124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6DC5AEA4" w14:textId="77777777" w:rsidR="001510A2" w:rsidRPr="00E91900" w:rsidRDefault="00EA0CED" w:rsidP="008E0441">
            <w:pPr>
              <w:spacing w:before="480" w:line="240" w:lineRule="auto"/>
              <w:rPr>
                <w:lang w:eastAsia="ko-KR"/>
              </w:rPr>
            </w:pPr>
            <w:r w:rsidRPr="00E91900">
              <w:rPr>
                <w:rFonts w:eastAsia="Malgun Gothic" w:cs="Malgun Gothic"/>
                <w:lang w:val="ko" w:eastAsia="ko-KR"/>
              </w:rPr>
              <w:t>우리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직원과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파트너에게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언어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지원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사용법을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교육할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것입니다</w:t>
            </w:r>
            <w:r w:rsidRPr="00E91900">
              <w:rPr>
                <w:rFonts w:eastAsia="Malgun Gothic" w:cs="Malgun Gothic"/>
                <w:lang w:val="ko" w:eastAsia="ko-KR"/>
              </w:rPr>
              <w:t>.</w:t>
            </w:r>
          </w:p>
          <w:p w14:paraId="53C9BB65" w14:textId="77777777" w:rsidR="005C7C7B" w:rsidRPr="00E91900" w:rsidRDefault="00EA0CED" w:rsidP="008E0441">
            <w:pPr>
              <w:spacing w:line="240" w:lineRule="auto"/>
              <w:rPr>
                <w:lang w:eastAsia="ko-KR"/>
              </w:rPr>
            </w:pPr>
            <w:r w:rsidRPr="00E91900">
              <w:rPr>
                <w:rFonts w:eastAsia="Malgun Gothic" w:cs="Malgun Gothic"/>
                <w:lang w:val="ko" w:eastAsia="ko-KR"/>
              </w:rPr>
              <w:t>이는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Style w:val="Strong"/>
                <w:rFonts w:eastAsia="Malgun Gothic" w:cs="Malgun Gothic"/>
                <w:lang w:val="ko" w:eastAsia="ko-KR"/>
              </w:rPr>
              <w:t>통역사</w:t>
            </w:r>
            <w:r w:rsidRPr="00E91900">
              <w:rPr>
                <w:rFonts w:eastAsia="Malgun Gothic" w:cs="Malgun Gothic"/>
                <w:lang w:val="ko" w:eastAsia="ko-KR"/>
              </w:rPr>
              <w:t>를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포함합니다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. </w:t>
            </w:r>
          </w:p>
        </w:tc>
      </w:tr>
      <w:tr w:rsidR="00F877A7" w:rsidRPr="00E91900" w14:paraId="27573078" w14:textId="77777777" w:rsidTr="00812D10">
        <w:trPr>
          <w:trHeight w:val="3175"/>
        </w:trPr>
        <w:tc>
          <w:tcPr>
            <w:tcW w:w="2570" w:type="dxa"/>
            <w:vAlign w:val="center"/>
          </w:tcPr>
          <w:p w14:paraId="58A817C4" w14:textId="77777777" w:rsidR="005C7C7B" w:rsidRPr="00E91900" w:rsidRDefault="00EA0CED" w:rsidP="00C73E0D">
            <w:pPr>
              <w:pStyle w:val="Image"/>
            </w:pPr>
            <w:r w:rsidRPr="00E91900">
              <w:rPr>
                <w:noProof/>
              </w:rPr>
              <w:drawing>
                <wp:inline distT="0" distB="0" distL="0" distR="0" wp14:anchorId="115F1B5B" wp14:editId="08A926A9">
                  <wp:extent cx="1482725" cy="1482725"/>
                  <wp:effectExtent l="0" t="0" r="3175" b="3175"/>
                  <wp:docPr id="574560481" name="Picture 4" descr="다른 2명과 대화를 나누고 있는 통역사. 그 위에는 영어 이외의 언어가 적혀있는 말풍선이 있습니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4560481" name="Picture 4" descr="다른 2명과 대화를 나누고 있는 통역사. 그 위에는 영어 이외의 언어가 적혀있는 말풍선이 있습니다."/>
                          <pic:cNvPicPr/>
                        </pic:nvPicPr>
                        <pic:blipFill>
                          <a:blip r:embed="rId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43A4AF9E" w14:textId="77777777" w:rsidR="005E2F07" w:rsidRPr="00E91900" w:rsidRDefault="00EA0CED" w:rsidP="008E0441">
            <w:pPr>
              <w:spacing w:line="240" w:lineRule="auto"/>
              <w:rPr>
                <w:lang w:eastAsia="ko-KR"/>
              </w:rPr>
            </w:pPr>
            <w:r w:rsidRPr="00E91900">
              <w:rPr>
                <w:rFonts w:eastAsia="Malgun Gothic" w:cs="Malgun Gothic"/>
                <w:lang w:val="ko" w:eastAsia="ko-KR"/>
              </w:rPr>
              <w:t>통역사는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다음을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하는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사람입니다</w:t>
            </w:r>
            <w:r w:rsidRPr="00E91900">
              <w:rPr>
                <w:rFonts w:eastAsia="Malgun Gothic" w:cs="Malgun Gothic"/>
                <w:lang w:val="ko" w:eastAsia="ko-KR"/>
              </w:rPr>
              <w:t>.</w:t>
            </w:r>
          </w:p>
          <w:p w14:paraId="1FF20C14" w14:textId="77777777" w:rsidR="005E2F07" w:rsidRPr="00E91900" w:rsidRDefault="00EA0CED" w:rsidP="008E0441">
            <w:pPr>
              <w:pStyle w:val="ListParagraph"/>
              <w:numPr>
                <w:ilvl w:val="0"/>
                <w:numId w:val="53"/>
              </w:numPr>
              <w:spacing w:line="240" w:lineRule="auto"/>
              <w:rPr>
                <w:lang w:eastAsia="ko-KR"/>
              </w:rPr>
            </w:pPr>
            <w:r w:rsidRPr="00E91900">
              <w:rPr>
                <w:rFonts w:eastAsia="Malgun Gothic" w:cs="Malgun Gothic"/>
                <w:lang w:val="ko" w:eastAsia="ko-KR"/>
              </w:rPr>
              <w:t>여러분의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언어를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사용합니다</w:t>
            </w:r>
          </w:p>
          <w:p w14:paraId="23C62047" w14:textId="77777777" w:rsidR="005E2F07" w:rsidRPr="00E91900" w:rsidRDefault="00EA0CED" w:rsidP="008E0441">
            <w:pPr>
              <w:pStyle w:val="ListParagraph"/>
              <w:numPr>
                <w:ilvl w:val="0"/>
                <w:numId w:val="53"/>
              </w:numPr>
              <w:spacing w:line="240" w:lineRule="auto"/>
              <w:rPr>
                <w:lang w:eastAsia="ko-KR"/>
              </w:rPr>
            </w:pPr>
            <w:r w:rsidRPr="00E91900">
              <w:rPr>
                <w:rFonts w:eastAsia="Malgun Gothic" w:cs="Malgun Gothic"/>
                <w:lang w:val="ko" w:eastAsia="ko-KR"/>
              </w:rPr>
              <w:t>다른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사람과의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의사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소통을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돕습니다</w:t>
            </w:r>
          </w:p>
          <w:p w14:paraId="02D10270" w14:textId="77777777" w:rsidR="005C7C7B" w:rsidRPr="00E91900" w:rsidRDefault="00EA0CED" w:rsidP="008E0441">
            <w:pPr>
              <w:pStyle w:val="ListParagraph"/>
              <w:numPr>
                <w:ilvl w:val="0"/>
                <w:numId w:val="53"/>
              </w:numPr>
              <w:spacing w:line="240" w:lineRule="auto"/>
              <w:rPr>
                <w:lang w:eastAsia="ko-KR"/>
              </w:rPr>
            </w:pPr>
            <w:r w:rsidRPr="00E91900">
              <w:rPr>
                <w:rFonts w:eastAsia="Malgun Gothic" w:cs="Malgun Gothic"/>
                <w:lang w:val="ko" w:eastAsia="ko-KR"/>
              </w:rPr>
              <w:t>여러분이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다른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사람의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말을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이해하도록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돕습니다</w:t>
            </w:r>
            <w:r w:rsidRPr="00E91900">
              <w:rPr>
                <w:rFonts w:eastAsia="Malgun Gothic" w:cs="Malgun Gothic"/>
                <w:lang w:val="ko" w:eastAsia="ko-KR"/>
              </w:rPr>
              <w:t>.</w:t>
            </w:r>
          </w:p>
        </w:tc>
      </w:tr>
    </w:tbl>
    <w:p w14:paraId="56EB44C2" w14:textId="77777777" w:rsidR="00812D10" w:rsidRPr="00E91900" w:rsidRDefault="00EA0CED">
      <w:pPr>
        <w:rPr>
          <w:lang w:eastAsia="ko-KR"/>
        </w:rPr>
      </w:pPr>
      <w:r w:rsidRPr="00E91900">
        <w:rPr>
          <w:lang w:eastAsia="ko-KR"/>
        </w:rPr>
        <w:br w:type="page"/>
      </w:r>
    </w:p>
    <w:tbl>
      <w:tblPr>
        <w:tblW w:w="9356" w:type="dxa"/>
        <w:tblLayout w:type="fixed"/>
        <w:tblLook w:val="04A0" w:firstRow="1" w:lastRow="0" w:firstColumn="1" w:lastColumn="0" w:noHBand="0" w:noVBand="1"/>
      </w:tblPr>
      <w:tblGrid>
        <w:gridCol w:w="2570"/>
        <w:gridCol w:w="6633"/>
        <w:gridCol w:w="153"/>
      </w:tblGrid>
      <w:tr w:rsidR="00F877A7" w:rsidRPr="00E91900" w14:paraId="66437960" w14:textId="77777777" w:rsidTr="00382E33">
        <w:tc>
          <w:tcPr>
            <w:tcW w:w="2570" w:type="dxa"/>
            <w:vAlign w:val="center"/>
          </w:tcPr>
          <w:p w14:paraId="1AB9BD2A" w14:textId="77777777" w:rsidR="001510A2" w:rsidRPr="00E91900" w:rsidRDefault="001510A2" w:rsidP="00382E33">
            <w:pPr>
              <w:pStyle w:val="Image"/>
              <w:spacing w:after="0"/>
              <w:rPr>
                <w:lang w:eastAsia="ko-KR"/>
              </w:rPr>
            </w:pPr>
          </w:p>
        </w:tc>
        <w:tc>
          <w:tcPr>
            <w:tcW w:w="6786" w:type="dxa"/>
            <w:gridSpan w:val="2"/>
            <w:vAlign w:val="center"/>
          </w:tcPr>
          <w:p w14:paraId="629AC34E" w14:textId="77777777" w:rsidR="001510A2" w:rsidRPr="00E91900" w:rsidRDefault="00EA0CED" w:rsidP="00382E33">
            <w:pPr>
              <w:spacing w:after="0"/>
              <w:rPr>
                <w:lang w:eastAsia="ko-KR"/>
              </w:rPr>
            </w:pPr>
            <w:r w:rsidRPr="00E91900">
              <w:rPr>
                <w:rFonts w:eastAsia="Malgun Gothic" w:cs="Malgun Gothic"/>
                <w:lang w:val="ko" w:eastAsia="ko-KR"/>
              </w:rPr>
              <w:t>이를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통해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우리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직원과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파트너는</w:t>
            </w:r>
            <w:r w:rsidRPr="00E91900">
              <w:rPr>
                <w:rFonts w:eastAsia="Malgun Gothic" w:cs="Malgun Gothic"/>
                <w:lang w:val="ko" w:eastAsia="ko-KR"/>
              </w:rPr>
              <w:t>:</w:t>
            </w:r>
          </w:p>
        </w:tc>
      </w:tr>
      <w:tr w:rsidR="00F877A7" w:rsidRPr="00E91900" w14:paraId="56C97AF9" w14:textId="77777777" w:rsidTr="00382E33">
        <w:trPr>
          <w:gridAfter w:val="1"/>
          <w:wAfter w:w="153" w:type="dxa"/>
        </w:trPr>
        <w:tc>
          <w:tcPr>
            <w:tcW w:w="2570" w:type="dxa"/>
            <w:vAlign w:val="center"/>
          </w:tcPr>
          <w:p w14:paraId="4594433F" w14:textId="77777777" w:rsidR="00791380" w:rsidRPr="00E91900" w:rsidRDefault="00EA0CED" w:rsidP="005342C4">
            <w:pPr>
              <w:pStyle w:val="Image"/>
              <w:rPr>
                <w:noProof/>
              </w:rPr>
            </w:pPr>
            <w:r w:rsidRPr="00E91900">
              <w:rPr>
                <w:noProof/>
              </w:rPr>
              <w:drawing>
                <wp:inline distT="0" distB="0" distL="0" distR="0" wp14:anchorId="5C3CE880" wp14:editId="27B05ECD">
                  <wp:extent cx="1494790" cy="1494790"/>
                  <wp:effectExtent l="0" t="0" r="0" b="0"/>
                  <wp:docPr id="1273279781" name="Picture 1273279781" descr="함께 문서를 보고 있는 두 사람. 그 위에는 여러 개의 말풍선이 있습니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73279781" name="Picture 1273279781" descr="함께 문서를 보고 있는 두 사람. 그 위에는 여러 개의 말풍선이 있습니다."/>
                          <pic:cNvPicPr/>
                        </pic:nvPicPr>
                        <pic:blipFill>
                          <a:blip r:embed="rId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94790" cy="1494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33" w:type="dxa"/>
            <w:vAlign w:val="center"/>
          </w:tcPr>
          <w:p w14:paraId="63E4ACE3" w14:textId="77777777" w:rsidR="00791380" w:rsidRPr="00E91900" w:rsidRDefault="00EA0CED" w:rsidP="005342C4">
            <w:pPr>
              <w:pStyle w:val="ListParagraph"/>
              <w:numPr>
                <w:ilvl w:val="0"/>
                <w:numId w:val="54"/>
              </w:numPr>
              <w:rPr>
                <w:lang w:eastAsia="ko-KR"/>
              </w:rPr>
            </w:pPr>
            <w:r w:rsidRPr="00E91900">
              <w:rPr>
                <w:rFonts w:eastAsia="Malgun Gothic" w:cs="Malgun Gothic"/>
                <w:lang w:val="ko" w:eastAsia="ko-KR"/>
              </w:rPr>
              <w:t>언어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지원을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찾고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사용하는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방법을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알게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됩니다</w:t>
            </w:r>
            <w:r w:rsidRPr="00E91900">
              <w:rPr>
                <w:rFonts w:eastAsia="Malgun Gothic" w:cs="Malgun Gothic"/>
                <w:lang w:val="ko" w:eastAsia="ko-KR"/>
              </w:rPr>
              <w:t>.</w:t>
            </w:r>
          </w:p>
        </w:tc>
      </w:tr>
      <w:tr w:rsidR="00F877A7" w:rsidRPr="00E91900" w14:paraId="0AEB8789" w14:textId="77777777" w:rsidTr="00382E33">
        <w:trPr>
          <w:gridAfter w:val="1"/>
          <w:wAfter w:w="153" w:type="dxa"/>
        </w:trPr>
        <w:tc>
          <w:tcPr>
            <w:tcW w:w="2570" w:type="dxa"/>
            <w:vAlign w:val="center"/>
          </w:tcPr>
          <w:p w14:paraId="0A7F7BA0" w14:textId="77777777" w:rsidR="00791380" w:rsidRPr="00E91900" w:rsidRDefault="00EA0CED" w:rsidP="005342C4">
            <w:pPr>
              <w:pStyle w:val="Image"/>
              <w:rPr>
                <w:noProof/>
              </w:rPr>
            </w:pPr>
            <w:r w:rsidRPr="00E91900">
              <w:rPr>
                <w:noProof/>
              </w:rPr>
              <w:drawing>
                <wp:inline distT="0" distB="0" distL="0" distR="0" wp14:anchorId="3431B252" wp14:editId="7192B114">
                  <wp:extent cx="1483200" cy="1112400"/>
                  <wp:effectExtent l="0" t="0" r="3175" b="0"/>
                  <wp:docPr id="159055751" name="Picture 20" descr="통역사와 대화를 나누고 있는 사람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9055751" name="Picture 20" descr="통역사와 대화를 나누고 있는 사람."/>
                          <pic:cNvPicPr/>
                        </pic:nvPicPr>
                        <pic:blipFill>
                          <a:blip r:embed="rId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389" r="258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3200" cy="11124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33" w:type="dxa"/>
            <w:vAlign w:val="center"/>
          </w:tcPr>
          <w:p w14:paraId="57B66272" w14:textId="77777777" w:rsidR="00791380" w:rsidRPr="00E91900" w:rsidRDefault="00EA0CED" w:rsidP="00791380">
            <w:pPr>
              <w:pStyle w:val="ListParagraph"/>
              <w:numPr>
                <w:ilvl w:val="0"/>
                <w:numId w:val="54"/>
              </w:numPr>
              <w:rPr>
                <w:lang w:eastAsia="ko-KR"/>
              </w:rPr>
            </w:pPr>
            <w:r w:rsidRPr="00E91900">
              <w:rPr>
                <w:rFonts w:eastAsia="Malgun Gothic" w:cs="Malgun Gothic"/>
                <w:lang w:val="ko" w:eastAsia="ko-KR"/>
              </w:rPr>
              <w:t>통역사와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더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잘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소통하게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됩니다</w:t>
            </w:r>
            <w:r w:rsidRPr="00E91900">
              <w:rPr>
                <w:rFonts w:eastAsia="Malgun Gothic" w:cs="Malgun Gothic"/>
                <w:lang w:val="ko" w:eastAsia="ko-KR"/>
              </w:rPr>
              <w:t>.</w:t>
            </w:r>
          </w:p>
        </w:tc>
      </w:tr>
      <w:tr w:rsidR="00F877A7" w:rsidRPr="00E91900" w14:paraId="70B97D34" w14:textId="77777777" w:rsidTr="00382E33">
        <w:trPr>
          <w:gridAfter w:val="1"/>
          <w:wAfter w:w="153" w:type="dxa"/>
        </w:trPr>
        <w:tc>
          <w:tcPr>
            <w:tcW w:w="2570" w:type="dxa"/>
            <w:vAlign w:val="center"/>
          </w:tcPr>
          <w:p w14:paraId="08BB3743" w14:textId="77777777" w:rsidR="001510A2" w:rsidRPr="00E91900" w:rsidRDefault="001510A2" w:rsidP="00382E33">
            <w:pPr>
              <w:pStyle w:val="Image"/>
              <w:spacing w:before="840" w:after="0"/>
              <w:rPr>
                <w:lang w:eastAsia="ko-KR"/>
              </w:rPr>
            </w:pPr>
          </w:p>
        </w:tc>
        <w:tc>
          <w:tcPr>
            <w:tcW w:w="6633" w:type="dxa"/>
            <w:vAlign w:val="center"/>
          </w:tcPr>
          <w:p w14:paraId="1143CA6D" w14:textId="77777777" w:rsidR="001510A2" w:rsidRPr="00E91900" w:rsidRDefault="00EA0CED" w:rsidP="00382E33">
            <w:pPr>
              <w:spacing w:before="840" w:after="0"/>
              <w:rPr>
                <w:lang w:eastAsia="ko-KR"/>
              </w:rPr>
            </w:pPr>
            <w:r w:rsidRPr="00E91900">
              <w:rPr>
                <w:rFonts w:eastAsia="Malgun Gothic" w:cs="Malgun Gothic"/>
                <w:lang w:val="ko" w:eastAsia="ko-KR"/>
              </w:rPr>
              <w:t>다음을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추적하여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이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행동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방안이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효과가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있는지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확인할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것입니다</w:t>
            </w:r>
            <w:r w:rsidRPr="00E91900">
              <w:rPr>
                <w:rFonts w:eastAsia="Malgun Gothic" w:cs="Malgun Gothic"/>
                <w:lang w:val="ko" w:eastAsia="ko-KR"/>
              </w:rPr>
              <w:t>.</w:t>
            </w:r>
          </w:p>
        </w:tc>
      </w:tr>
      <w:tr w:rsidR="00F877A7" w:rsidRPr="00E91900" w14:paraId="283FFC0B" w14:textId="77777777" w:rsidTr="00382E33">
        <w:trPr>
          <w:gridAfter w:val="1"/>
          <w:wAfter w:w="153" w:type="dxa"/>
        </w:trPr>
        <w:tc>
          <w:tcPr>
            <w:tcW w:w="2570" w:type="dxa"/>
            <w:vAlign w:val="center"/>
          </w:tcPr>
          <w:p w14:paraId="17052A48" w14:textId="77777777" w:rsidR="00A00FF0" w:rsidRPr="00E91900" w:rsidRDefault="00EA0CED" w:rsidP="00382E33">
            <w:pPr>
              <w:pStyle w:val="Image"/>
            </w:pPr>
            <w:r w:rsidRPr="00E91900">
              <w:rPr>
                <w:noProof/>
              </w:rPr>
              <w:drawing>
                <wp:inline distT="0" distB="0" distL="0" distR="0" wp14:anchorId="23A03C6F" wp14:editId="553B4504">
                  <wp:extent cx="1494790" cy="1494790"/>
                  <wp:effectExtent l="0" t="0" r="0" b="0"/>
                  <wp:docPr id="622357037" name="Picture 34" descr="누군가의 발표를 보고 있는 3명의 NDIS 직원들과 체크 표시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2357037" name="Picture 34" descr="누군가의 발표를 보고 있는 3명의 NDIS 직원들과 체크 표시."/>
                          <pic:cNvPicPr/>
                        </pic:nvPicPr>
                        <pic:blipFill>
                          <a:blip r:embed="rId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94790" cy="1494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33" w:type="dxa"/>
            <w:vAlign w:val="center"/>
          </w:tcPr>
          <w:p w14:paraId="3C33BF55" w14:textId="77777777" w:rsidR="00A00FF0" w:rsidRPr="00E91900" w:rsidRDefault="00EA0CED" w:rsidP="00382E33">
            <w:pPr>
              <w:pStyle w:val="ListParagraph"/>
              <w:numPr>
                <w:ilvl w:val="0"/>
                <w:numId w:val="55"/>
              </w:numPr>
              <w:rPr>
                <w:lang w:eastAsia="ko-KR"/>
              </w:rPr>
            </w:pPr>
            <w:r w:rsidRPr="00E91900">
              <w:rPr>
                <w:rFonts w:eastAsia="Malgun Gothic" w:cs="Malgun Gothic"/>
                <w:lang w:val="ko" w:eastAsia="ko-KR"/>
              </w:rPr>
              <w:t>이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교육을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이수한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직원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및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파트너의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수</w:t>
            </w:r>
          </w:p>
        </w:tc>
      </w:tr>
      <w:tr w:rsidR="00F877A7" w:rsidRPr="00E91900" w14:paraId="736A927A" w14:textId="77777777" w:rsidTr="00382E33">
        <w:trPr>
          <w:gridAfter w:val="1"/>
          <w:wAfter w:w="153" w:type="dxa"/>
        </w:trPr>
        <w:tc>
          <w:tcPr>
            <w:tcW w:w="2570" w:type="dxa"/>
            <w:vAlign w:val="center"/>
          </w:tcPr>
          <w:p w14:paraId="39B4F582" w14:textId="77777777" w:rsidR="00A00FF0" w:rsidRPr="00E91900" w:rsidRDefault="00EA0CED" w:rsidP="00382E33">
            <w:pPr>
              <w:pStyle w:val="Image"/>
              <w:spacing w:before="0"/>
            </w:pPr>
            <w:r w:rsidRPr="00E91900">
              <w:rPr>
                <w:noProof/>
              </w:rPr>
              <w:drawing>
                <wp:inline distT="0" distB="0" distL="0" distR="0" wp14:anchorId="5DD38A5C" wp14:editId="176FD872">
                  <wp:extent cx="1494790" cy="1494790"/>
                  <wp:effectExtent l="0" t="0" r="0" b="0"/>
                  <wp:docPr id="1363517323" name="Picture 21" descr="통역사와 대화를 나누고 있는 두 사람. 그 위에는 영어 이외의 언어가 적혀있는 말풍선이 있습니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63517323" name="Picture 21" descr="통역사와 대화를 나누고 있는 두 사람. 그 위에는 영어 이외의 언어가 적혀있는 말풍선이 있습니다."/>
                          <pic:cNvPicPr/>
                        </pic:nvPicPr>
                        <pic:blipFill>
                          <a:blip r:embed="rId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94790" cy="1494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33" w:type="dxa"/>
            <w:vAlign w:val="center"/>
          </w:tcPr>
          <w:p w14:paraId="6E3B48F3" w14:textId="77777777" w:rsidR="00A00FF0" w:rsidRPr="00E91900" w:rsidRDefault="00EA0CED" w:rsidP="00382E33">
            <w:pPr>
              <w:pStyle w:val="ListParagraph"/>
              <w:numPr>
                <w:ilvl w:val="0"/>
                <w:numId w:val="70"/>
              </w:numPr>
              <w:spacing w:before="0"/>
              <w:rPr>
                <w:lang w:eastAsia="ko-KR"/>
              </w:rPr>
            </w:pPr>
            <w:r w:rsidRPr="00E91900">
              <w:rPr>
                <w:rFonts w:eastAsia="Malgun Gothic" w:cs="Malgun Gothic"/>
                <w:lang w:val="ko" w:eastAsia="ko-KR"/>
              </w:rPr>
              <w:t>통역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서비스를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이용한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CALD </w:t>
            </w:r>
            <w:r w:rsidRPr="00E91900">
              <w:rPr>
                <w:rFonts w:eastAsia="Malgun Gothic" w:cs="Malgun Gothic"/>
                <w:lang w:val="ko" w:eastAsia="ko-KR"/>
              </w:rPr>
              <w:t>참가자의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수</w:t>
            </w:r>
            <w:r w:rsidRPr="00E91900">
              <w:rPr>
                <w:rFonts w:eastAsia="Malgun Gothic" w:cs="Malgun Gothic"/>
                <w:lang w:val="ko" w:eastAsia="ko-KR"/>
              </w:rPr>
              <w:t>.</w:t>
            </w:r>
          </w:p>
        </w:tc>
      </w:tr>
    </w:tbl>
    <w:p w14:paraId="5A824A6E" w14:textId="77777777" w:rsidR="007916A8" w:rsidRPr="00E91900" w:rsidRDefault="00EA0CED">
      <w:pPr>
        <w:spacing w:before="0" w:after="0" w:line="240" w:lineRule="auto"/>
        <w:rPr>
          <w:rFonts w:cs="Times New Roman"/>
          <w:b/>
          <w:bCs/>
          <w:sz w:val="32"/>
          <w:szCs w:val="26"/>
          <w:lang w:eastAsia="ko-KR"/>
        </w:rPr>
      </w:pPr>
      <w:r w:rsidRPr="00E91900">
        <w:rPr>
          <w:lang w:eastAsia="ko-KR"/>
        </w:rPr>
        <w:br w:type="page"/>
      </w:r>
    </w:p>
    <w:p w14:paraId="536E3E65" w14:textId="77777777" w:rsidR="002535DE" w:rsidRPr="00E91900" w:rsidRDefault="00EA0CED" w:rsidP="003F6521">
      <w:pPr>
        <w:pStyle w:val="Heading3"/>
        <w:spacing w:before="360" w:after="120"/>
      </w:pPr>
      <w:r w:rsidRPr="00E91900"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8720" behindDoc="0" locked="0" layoutInCell="1" allowOverlap="1" wp14:anchorId="38CF4BE8" wp14:editId="097DB33E">
                <wp:simplePos x="0" y="0"/>
                <wp:positionH relativeFrom="margin">
                  <wp:posOffset>19050</wp:posOffset>
                </wp:positionH>
                <wp:positionV relativeFrom="paragraph">
                  <wp:posOffset>389255</wp:posOffset>
                </wp:positionV>
                <wp:extent cx="5786755" cy="241300"/>
                <wp:effectExtent l="19050" t="19050" r="23495" b="25400"/>
                <wp:wrapNone/>
                <wp:docPr id="122880252" name="Group 122880252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86755" cy="241300"/>
                          <a:chOff x="11875" y="0"/>
                          <a:chExt cx="5787317" cy="241540"/>
                        </a:xfrm>
                      </wpg:grpSpPr>
                      <wps:wsp>
                        <wps:cNvPr id="832499403" name="Straight Connector 832499403"/>
                        <wps:cNvCnPr/>
                        <wps:spPr>
                          <a:xfrm>
                            <a:off x="11875" y="130628"/>
                            <a:ext cx="5716732" cy="0"/>
                          </a:xfrm>
                          <a:prstGeom prst="line">
                            <a:avLst/>
                          </a:prstGeom>
                          <a:ln w="38100" cap="rnd"/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83542194" name="Oval 83542194"/>
                        <wps:cNvSpPr/>
                        <wps:spPr>
                          <a:xfrm>
                            <a:off x="5557652" y="0"/>
                            <a:ext cx="241540" cy="241540"/>
                          </a:xfrm>
                          <a:prstGeom prst="ellipse">
                            <a:avLst/>
                          </a:prstGeom>
                          <a:solidFill>
                            <a:srgbClr val="FAA320"/>
                          </a:solidFill>
                          <a:ln w="38100">
                            <a:solidFill>
                              <a:srgbClr val="6B2976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numCol="1" spcCol="0" rtlCol="0" fromWordArt="0" anchor="ctr" anchorCtr="0" forceAA="0" compatLnSpc="1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59BAEA5" id="Group 122880252" o:spid="_x0000_s1026" alt="&quot;&quot;" style="position:absolute;margin-left:1.5pt;margin-top:30.65pt;width:455.65pt;height:19pt;z-index:251678720;mso-position-horizontal-relative:margin;mso-width-relative:margin;mso-height-relative:margin" coordorigin="118" coordsize="57873,24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">
                <v:line id="Straight Connector 832499403" o:spid="_x0000_s1027" style="position:absolute;visibility:visible;mso-wrap-style:square" from="118,1306" to="57286,130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" strokecolor="#65276f [3044]" strokeweight="3pt">
                  <v:stroke endcap="round"/>
                </v:line>
                <v:oval id="Oval 83542194" o:spid="_x0000_s1028" style="position:absolute;left:55576;width:2415;height:241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" fillcolor="#faa320" strokecolor="#6b2976" strokeweight="3pt"/>
                <w10:wrap anchorx="margin"/>
              </v:group>
            </w:pict>
          </mc:Fallback>
        </mc:AlternateContent>
      </w:r>
      <w:r w:rsidR="005C7C7B" w:rsidRPr="00E91900">
        <w:rPr>
          <w:rFonts w:eastAsia="Malgun Gothic" w:cs="Malgun Gothic"/>
          <w:lang w:val="ko"/>
        </w:rPr>
        <w:t>행동</w:t>
      </w:r>
      <w:r w:rsidR="005C7C7B" w:rsidRPr="00E91900">
        <w:rPr>
          <w:rFonts w:eastAsia="Malgun Gothic" w:cs="Malgun Gothic"/>
          <w:lang w:val="ko"/>
        </w:rPr>
        <w:t xml:space="preserve"> </w:t>
      </w:r>
      <w:r w:rsidR="005C7C7B" w:rsidRPr="00E91900">
        <w:rPr>
          <w:rFonts w:eastAsia="Malgun Gothic" w:cs="Malgun Gothic"/>
          <w:lang w:val="ko"/>
        </w:rPr>
        <w:t>방안</w:t>
      </w:r>
      <w:r w:rsidR="005C7C7B" w:rsidRPr="00E91900">
        <w:rPr>
          <w:rFonts w:eastAsia="Malgun Gothic" w:cs="Malgun Gothic"/>
          <w:lang w:val="ko"/>
        </w:rPr>
        <w:t xml:space="preserve"> 11</w:t>
      </w:r>
    </w:p>
    <w:tbl>
      <w:tblPr>
        <w:tblW w:w="9088" w:type="dxa"/>
        <w:tblLayout w:type="fixed"/>
        <w:tblLook w:val="04A0" w:firstRow="1" w:lastRow="0" w:firstColumn="1" w:lastColumn="0" w:noHBand="0" w:noVBand="1"/>
      </w:tblPr>
      <w:tblGrid>
        <w:gridCol w:w="2512"/>
        <w:gridCol w:w="6576"/>
      </w:tblGrid>
      <w:tr w:rsidR="00F877A7" w:rsidRPr="00E91900" w14:paraId="4F1F0C72" w14:textId="77777777" w:rsidTr="00C55355">
        <w:tc>
          <w:tcPr>
            <w:tcW w:w="2512" w:type="dxa"/>
            <w:vAlign w:val="center"/>
          </w:tcPr>
          <w:p w14:paraId="475C79C4" w14:textId="77777777" w:rsidR="00C55355" w:rsidRPr="00E91900" w:rsidRDefault="00C55355" w:rsidP="00382E33">
            <w:pPr>
              <w:pStyle w:val="Image"/>
              <w:spacing w:before="480" w:after="0"/>
            </w:pPr>
          </w:p>
        </w:tc>
        <w:tc>
          <w:tcPr>
            <w:tcW w:w="6576" w:type="dxa"/>
            <w:vAlign w:val="center"/>
          </w:tcPr>
          <w:p w14:paraId="41B81C36" w14:textId="77777777" w:rsidR="00C55355" w:rsidRPr="00E91900" w:rsidRDefault="00EA0CED" w:rsidP="00A75D31">
            <w:pPr>
              <w:spacing w:before="480" w:after="0" w:line="276" w:lineRule="auto"/>
              <w:rPr>
                <w:lang w:eastAsia="ko-KR"/>
              </w:rPr>
            </w:pPr>
            <w:r w:rsidRPr="00E91900">
              <w:rPr>
                <w:rFonts w:eastAsia="Malgun Gothic" w:cs="Malgun Gothic"/>
                <w:lang w:val="ko" w:eastAsia="ko-KR"/>
              </w:rPr>
              <w:t>NDIA</w:t>
            </w:r>
            <w:r w:rsidRPr="00E91900">
              <w:rPr>
                <w:rFonts w:eastAsia="Malgun Gothic" w:cs="Malgun Gothic"/>
                <w:lang w:val="ko" w:eastAsia="ko-KR"/>
              </w:rPr>
              <w:t>를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다음과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같은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일터로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만들기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위한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계획을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세울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것입니다</w:t>
            </w:r>
            <w:r w:rsidRPr="00E91900">
              <w:rPr>
                <w:rFonts w:eastAsia="Malgun Gothic" w:cs="Malgun Gothic"/>
                <w:lang w:val="ko" w:eastAsia="ko-KR"/>
              </w:rPr>
              <w:t>.</w:t>
            </w:r>
          </w:p>
        </w:tc>
      </w:tr>
      <w:tr w:rsidR="00F877A7" w:rsidRPr="00E91900" w14:paraId="07901903" w14:textId="77777777" w:rsidTr="00C55355">
        <w:tc>
          <w:tcPr>
            <w:tcW w:w="2512" w:type="dxa"/>
            <w:vAlign w:val="center"/>
          </w:tcPr>
          <w:p w14:paraId="752D6088" w14:textId="77777777" w:rsidR="00F40DE8" w:rsidRPr="00E91900" w:rsidRDefault="00EA0CED" w:rsidP="007916A8">
            <w:pPr>
              <w:pStyle w:val="Image"/>
              <w:spacing w:before="120" w:after="120"/>
            </w:pPr>
            <w:r w:rsidRPr="00E91900">
              <w:rPr>
                <w:noProof/>
              </w:rPr>
              <w:drawing>
                <wp:inline distT="0" distB="0" distL="0" distR="0" wp14:anchorId="2401A1D2" wp14:editId="6DA9ADDC">
                  <wp:extent cx="1457960" cy="1457960"/>
                  <wp:effectExtent l="0" t="0" r="8890" b="8890"/>
                  <wp:docPr id="771269802" name="Picture 35" descr="손을 들고 있는 사람과 그 옆에 있는 안전 아이콘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1269802" name="Picture 35" descr="손을 들고 있는 사람과 그 옆에 있는 안전 아이콘."/>
                          <pic:cNvPicPr/>
                        </pic:nvPicPr>
                        <pic:blipFill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7960" cy="14579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68DD298E" w14:textId="77777777" w:rsidR="00F40DE8" w:rsidRPr="00E91900" w:rsidRDefault="00EA0CED" w:rsidP="00A75D31">
            <w:pPr>
              <w:pStyle w:val="ListParagraph"/>
              <w:numPr>
                <w:ilvl w:val="0"/>
                <w:numId w:val="59"/>
              </w:numPr>
              <w:spacing w:before="120" w:after="120" w:line="276" w:lineRule="auto"/>
              <w:rPr>
                <w:lang w:eastAsia="ko-KR"/>
              </w:rPr>
            </w:pPr>
            <w:r w:rsidRPr="00E91900">
              <w:rPr>
                <w:rFonts w:eastAsia="Malgun Gothic" w:cs="Malgun Gothic"/>
                <w:lang w:val="ko" w:eastAsia="ko-KR"/>
              </w:rPr>
              <w:t>모든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문화권에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안전한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곳</w:t>
            </w:r>
          </w:p>
        </w:tc>
      </w:tr>
      <w:tr w:rsidR="00F877A7" w:rsidRPr="00E91900" w14:paraId="1AC73605" w14:textId="77777777" w:rsidTr="00C55355">
        <w:tc>
          <w:tcPr>
            <w:tcW w:w="2512" w:type="dxa"/>
            <w:vAlign w:val="center"/>
          </w:tcPr>
          <w:p w14:paraId="3E1C3532" w14:textId="77777777" w:rsidR="00F40DE8" w:rsidRPr="00E91900" w:rsidRDefault="00EA0CED" w:rsidP="007916A8">
            <w:pPr>
              <w:pStyle w:val="Image"/>
              <w:spacing w:before="120" w:after="120"/>
            </w:pPr>
            <w:r w:rsidRPr="00E91900">
              <w:rPr>
                <w:noProof/>
              </w:rPr>
              <w:drawing>
                <wp:inline distT="0" distB="0" distL="0" distR="0" wp14:anchorId="217FB015" wp14:editId="3A92E37B">
                  <wp:extent cx="1457960" cy="1457960"/>
                  <wp:effectExtent l="0" t="0" r="8890" b="8890"/>
                  <wp:docPr id="1115363148" name="Picture 36" descr="화살표가 그 주위를 휘감고 있는 참가자 아이콘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15363148" name="Picture 36" descr="화살표가 그 주위를 휘감고 있는 참가자 아이콘."/>
                          <pic:cNvPicPr/>
                        </pic:nvPicPr>
                        <pic:blipFill>
                          <a:blip r:embed="rId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7960" cy="14579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5B31A657" w14:textId="77777777" w:rsidR="00F40DE8" w:rsidRPr="00E91900" w:rsidRDefault="00EA0CED" w:rsidP="00A75D31">
            <w:pPr>
              <w:pStyle w:val="ListParagraph"/>
              <w:numPr>
                <w:ilvl w:val="0"/>
                <w:numId w:val="70"/>
              </w:numPr>
              <w:spacing w:before="120" w:after="120" w:line="276" w:lineRule="auto"/>
            </w:pPr>
            <w:r w:rsidRPr="00E91900">
              <w:rPr>
                <w:rFonts w:eastAsia="Malgun Gothic" w:cs="Malgun Gothic"/>
                <w:lang w:val="ko"/>
              </w:rPr>
              <w:t>포용적인</w:t>
            </w:r>
            <w:r w:rsidRPr="00E91900">
              <w:rPr>
                <w:rFonts w:eastAsia="Malgun Gothic" w:cs="Malgun Gothic"/>
                <w:lang w:val="ko"/>
              </w:rPr>
              <w:t xml:space="preserve"> </w:t>
            </w:r>
            <w:r w:rsidRPr="00E91900">
              <w:rPr>
                <w:rFonts w:eastAsia="Malgun Gothic" w:cs="Malgun Gothic"/>
                <w:lang w:val="ko"/>
              </w:rPr>
              <w:t>곳</w:t>
            </w:r>
            <w:r w:rsidRPr="00E91900">
              <w:rPr>
                <w:rFonts w:eastAsia="Malgun Gothic" w:cs="Malgun Gothic"/>
                <w:lang w:val="ko"/>
              </w:rPr>
              <w:t>.</w:t>
            </w:r>
          </w:p>
        </w:tc>
      </w:tr>
      <w:tr w:rsidR="00F877A7" w:rsidRPr="00E91900" w14:paraId="3DEE64D6" w14:textId="77777777" w:rsidTr="00C55355">
        <w:tc>
          <w:tcPr>
            <w:tcW w:w="2512" w:type="dxa"/>
            <w:vAlign w:val="center"/>
          </w:tcPr>
          <w:p w14:paraId="67700C32" w14:textId="77777777" w:rsidR="00133B1A" w:rsidRPr="00E91900" w:rsidRDefault="00EA0CED" w:rsidP="007916A8">
            <w:pPr>
              <w:pStyle w:val="Image"/>
              <w:spacing w:before="600"/>
            </w:pPr>
            <w:r w:rsidRPr="00E91900">
              <w:rPr>
                <w:noProof/>
              </w:rPr>
              <w:drawing>
                <wp:inline distT="0" distB="0" distL="0" distR="0" wp14:anchorId="302DB4F6" wp14:editId="6483FB96">
                  <wp:extent cx="1440000" cy="1080000"/>
                  <wp:effectExtent l="0" t="0" r="8255" b="6350"/>
                  <wp:docPr id="187161356" name="Picture 23" descr="함께 컴퓨터를 사용하고 있는 두 사람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7161356" name="Picture 23" descr="함께 컴퓨터를 사용하고 있는 두 사람."/>
                          <pic:cNvPicPr/>
                        </pic:nvPicPr>
                        <pic:blipFill>
                          <a:blip r:embed="rId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08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26" w:type="dxa"/>
            <w:vAlign w:val="center"/>
          </w:tcPr>
          <w:p w14:paraId="5090C4B6" w14:textId="77777777" w:rsidR="00133B1A" w:rsidRPr="00E91900" w:rsidRDefault="00EA0CED" w:rsidP="00A75D31">
            <w:pPr>
              <w:spacing w:before="600" w:line="276" w:lineRule="auto"/>
              <w:rPr>
                <w:lang w:eastAsia="ko-KR"/>
              </w:rPr>
            </w:pPr>
            <w:r w:rsidRPr="00E91900">
              <w:rPr>
                <w:rFonts w:eastAsia="Malgun Gothic" w:cs="Malgun Gothic"/>
                <w:lang w:val="ko" w:eastAsia="ko-KR"/>
              </w:rPr>
              <w:t>이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행동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방안이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효과가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있는지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다음을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추적하여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확인할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것입니다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. </w:t>
            </w:r>
            <w:r w:rsidRPr="00E91900">
              <w:rPr>
                <w:rFonts w:eastAsia="Malgun Gothic" w:cs="Malgun Gothic"/>
                <w:lang w:val="ko" w:eastAsia="ko-KR"/>
              </w:rPr>
              <w:t>얼마나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많은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CALD </w:t>
            </w:r>
            <w:r w:rsidRPr="00E91900">
              <w:rPr>
                <w:rFonts w:eastAsia="Malgun Gothic" w:cs="Malgun Gothic"/>
                <w:lang w:val="ko" w:eastAsia="ko-KR"/>
              </w:rPr>
              <w:t>사람들이</w:t>
            </w:r>
            <w:r w:rsidRPr="00E91900">
              <w:rPr>
                <w:rFonts w:eastAsia="Malgun Gothic" w:cs="Malgun Gothic"/>
                <w:lang w:val="ko" w:eastAsia="ko-KR"/>
              </w:rPr>
              <w:t>:</w:t>
            </w:r>
          </w:p>
          <w:p w14:paraId="5CD75F32" w14:textId="77777777" w:rsidR="00133B1A" w:rsidRPr="00E91900" w:rsidRDefault="00EA0CED" w:rsidP="00A75D31">
            <w:pPr>
              <w:pStyle w:val="ListParagraph"/>
              <w:numPr>
                <w:ilvl w:val="0"/>
                <w:numId w:val="58"/>
              </w:numPr>
              <w:spacing w:line="276" w:lineRule="auto"/>
              <w:rPr>
                <w:lang w:eastAsia="ko-KR"/>
              </w:rPr>
            </w:pPr>
            <w:r w:rsidRPr="00E91900">
              <w:rPr>
                <w:rFonts w:eastAsia="Malgun Gothic" w:cs="Malgun Gothic"/>
                <w:lang w:val="ko" w:eastAsia="ko-KR"/>
              </w:rPr>
              <w:t>우리를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위해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계속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일하는지</w:t>
            </w:r>
          </w:p>
          <w:p w14:paraId="4D6BDC47" w14:textId="77777777" w:rsidR="00133B1A" w:rsidRPr="00E91900" w:rsidRDefault="00EA0CED" w:rsidP="00A75D31">
            <w:pPr>
              <w:pStyle w:val="Image"/>
              <w:numPr>
                <w:ilvl w:val="0"/>
                <w:numId w:val="58"/>
              </w:numPr>
              <w:spacing w:line="276" w:lineRule="auto"/>
              <w:jc w:val="left"/>
              <w:rPr>
                <w:lang w:eastAsia="ko-KR"/>
              </w:rPr>
            </w:pPr>
            <w:r w:rsidRPr="00E91900">
              <w:rPr>
                <w:rFonts w:eastAsia="Malgun Gothic" w:cs="Malgun Gothic"/>
                <w:lang w:val="ko" w:eastAsia="ko-KR"/>
              </w:rPr>
              <w:t>그들의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Style w:val="Strong"/>
                <w:rFonts w:eastAsia="Malgun Gothic" w:cs="Malgun Gothic"/>
                <w:lang w:val="ko" w:eastAsia="ko-KR"/>
              </w:rPr>
              <w:t>경력</w:t>
            </w:r>
            <w:r w:rsidRPr="00E91900">
              <w:rPr>
                <w:rFonts w:eastAsia="Malgun Gothic" w:cs="Malgun Gothic"/>
                <w:lang w:val="ko" w:eastAsia="ko-KR"/>
              </w:rPr>
              <w:t>을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쌓을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수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있는지</w:t>
            </w:r>
            <w:r w:rsidRPr="00E91900">
              <w:rPr>
                <w:rFonts w:eastAsia="Malgun Gothic" w:cs="Malgun Gothic"/>
                <w:lang w:val="ko" w:eastAsia="ko-KR"/>
              </w:rPr>
              <w:t>.</w:t>
            </w:r>
          </w:p>
        </w:tc>
      </w:tr>
      <w:tr w:rsidR="00F877A7" w:rsidRPr="00E91900" w14:paraId="23CDCEDD" w14:textId="77777777" w:rsidTr="00C55355">
        <w:tc>
          <w:tcPr>
            <w:tcW w:w="2512" w:type="dxa"/>
            <w:vAlign w:val="center"/>
          </w:tcPr>
          <w:p w14:paraId="7D9F45CC" w14:textId="77777777" w:rsidR="00133B1A" w:rsidRPr="00E91900" w:rsidRDefault="00EA0CED" w:rsidP="007916A8">
            <w:pPr>
              <w:pStyle w:val="Image"/>
              <w:spacing w:before="360"/>
            </w:pPr>
            <w:r w:rsidRPr="00E91900">
              <w:rPr>
                <w:noProof/>
              </w:rPr>
              <w:drawing>
                <wp:inline distT="0" distB="0" distL="0" distR="0" wp14:anchorId="36578881" wp14:editId="571C7CA0">
                  <wp:extent cx="1457960" cy="1457960"/>
                  <wp:effectExtent l="0" t="0" r="8890" b="8890"/>
                  <wp:docPr id="1428946129" name="Picture 37" descr="작업복을 입은 한 사람과 요리사 유니폼을 입은 동일한 사람을 가리키는 화살표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28946129" name="Picture 37" descr="작업복을 입은 한 사람과 요리사 유니폼을 입은 동일한 사람을 가리키는 화살표."/>
                          <pic:cNvPicPr/>
                        </pic:nvPicPr>
                        <pic:blipFill>
                          <a:blip r:embed="rId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7960" cy="14579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26" w:type="dxa"/>
            <w:vAlign w:val="center"/>
          </w:tcPr>
          <w:p w14:paraId="62459E11" w14:textId="77777777" w:rsidR="00133B1A" w:rsidRPr="00E91900" w:rsidRDefault="00EA0CED" w:rsidP="00A75D31">
            <w:pPr>
              <w:spacing w:before="360" w:line="276" w:lineRule="auto"/>
              <w:rPr>
                <w:lang w:eastAsia="ko-KR"/>
              </w:rPr>
            </w:pPr>
            <w:r w:rsidRPr="00E91900">
              <w:rPr>
                <w:rFonts w:eastAsia="Malgun Gothic" w:cs="Malgun Gothic"/>
                <w:lang w:val="ko" w:eastAsia="ko-KR"/>
              </w:rPr>
              <w:t>경력은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선택한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업무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영역에서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자신이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나아가는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길을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말합니다</w:t>
            </w:r>
            <w:r w:rsidRPr="00E91900">
              <w:rPr>
                <w:rFonts w:eastAsia="Malgun Gothic" w:cs="Malgun Gothic"/>
                <w:lang w:val="ko" w:eastAsia="ko-KR"/>
              </w:rPr>
              <w:t>.</w:t>
            </w:r>
          </w:p>
        </w:tc>
      </w:tr>
    </w:tbl>
    <w:p w14:paraId="2985C236" w14:textId="77777777" w:rsidR="0043690F" w:rsidRPr="00E91900" w:rsidRDefault="00EA0CED" w:rsidP="003F6521">
      <w:pPr>
        <w:pStyle w:val="Heading3"/>
        <w:spacing w:after="120"/>
      </w:pPr>
      <w:r w:rsidRPr="00E91900"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80768" behindDoc="0" locked="0" layoutInCell="1" allowOverlap="1" wp14:anchorId="7AE5F611" wp14:editId="05AB9829">
                <wp:simplePos x="0" y="0"/>
                <wp:positionH relativeFrom="margin">
                  <wp:posOffset>22860</wp:posOffset>
                </wp:positionH>
                <wp:positionV relativeFrom="paragraph">
                  <wp:posOffset>319249</wp:posOffset>
                </wp:positionV>
                <wp:extent cx="5786755" cy="241300"/>
                <wp:effectExtent l="19050" t="19050" r="23495" b="25400"/>
                <wp:wrapNone/>
                <wp:docPr id="108850515" name="Group 10885051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86755" cy="241300"/>
                          <a:chOff x="11875" y="0"/>
                          <a:chExt cx="5787317" cy="241540"/>
                        </a:xfrm>
                      </wpg:grpSpPr>
                      <wps:wsp>
                        <wps:cNvPr id="928200611" name="Straight Connector 928200611"/>
                        <wps:cNvCnPr/>
                        <wps:spPr>
                          <a:xfrm>
                            <a:off x="11875" y="130628"/>
                            <a:ext cx="5716732" cy="0"/>
                          </a:xfrm>
                          <a:prstGeom prst="line">
                            <a:avLst/>
                          </a:prstGeom>
                          <a:ln w="38100" cap="rnd"/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12847694" name="Oval 212847694"/>
                        <wps:cNvSpPr/>
                        <wps:spPr>
                          <a:xfrm>
                            <a:off x="5557652" y="0"/>
                            <a:ext cx="241540" cy="241540"/>
                          </a:xfrm>
                          <a:prstGeom prst="ellipse">
                            <a:avLst/>
                          </a:prstGeom>
                          <a:solidFill>
                            <a:srgbClr val="FAA320"/>
                          </a:solidFill>
                          <a:ln w="38100">
                            <a:solidFill>
                              <a:srgbClr val="6B2976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numCol="1" spcCol="0" rtlCol="0" fromWordArt="0" anchor="ctr" anchorCtr="0" forceAA="0" compatLnSpc="1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5984C64" id="Group 108850515" o:spid="_x0000_s1026" style="position:absolute;left:0;text-align:left;margin-left:1.8pt;margin-top:25.15pt;width:455.65pt;height:19pt;z-index:251680768;mso-position-horizontal-relative:margin;mso-width-relative:margin;mso-height-relative:margin" coordorigin="118" coordsize="57873,24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">
                <v:line id="Straight Connector 928200611" o:spid="_x0000_s1027" style="position:absolute;visibility:visible;mso-wrap-style:square" from="118,1306" to="57286,130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" strokecolor="#65276f [3044]" strokeweight="3pt">
                  <v:stroke endcap="round"/>
                </v:line>
                <v:oval id="Oval 212847694" o:spid="_x0000_s1028" style="position:absolute;left:55576;width:2415;height:241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" fillcolor="#faa320" strokecolor="#6b2976" strokeweight="3pt"/>
                <w10:wrap anchorx="margin"/>
              </v:group>
            </w:pict>
          </mc:Fallback>
        </mc:AlternateContent>
      </w:r>
      <w:r w:rsidR="005C7C7B" w:rsidRPr="00E91900">
        <w:rPr>
          <w:rFonts w:eastAsia="Malgun Gothic" w:cs="Malgun Gothic"/>
          <w:lang w:val="ko"/>
        </w:rPr>
        <w:t>행동</w:t>
      </w:r>
      <w:r w:rsidR="005C7C7B" w:rsidRPr="00E91900">
        <w:rPr>
          <w:rFonts w:eastAsia="Malgun Gothic" w:cs="Malgun Gothic"/>
          <w:lang w:val="ko"/>
        </w:rPr>
        <w:t xml:space="preserve"> </w:t>
      </w:r>
      <w:r w:rsidR="005C7C7B" w:rsidRPr="00E91900">
        <w:rPr>
          <w:rFonts w:eastAsia="Malgun Gothic" w:cs="Malgun Gothic"/>
          <w:lang w:val="ko"/>
        </w:rPr>
        <w:t>방안</w:t>
      </w:r>
      <w:r w:rsidR="005C7C7B" w:rsidRPr="00E91900">
        <w:rPr>
          <w:rFonts w:eastAsia="Malgun Gothic" w:cs="Malgun Gothic"/>
          <w:lang w:val="ko"/>
        </w:rPr>
        <w:t xml:space="preserve"> 12</w:t>
      </w:r>
    </w:p>
    <w:tbl>
      <w:tblPr>
        <w:tblW w:w="9184" w:type="dxa"/>
        <w:tblLayout w:type="fixed"/>
        <w:tblLook w:val="04A0" w:firstRow="1" w:lastRow="0" w:firstColumn="1" w:lastColumn="0" w:noHBand="0" w:noVBand="1"/>
      </w:tblPr>
      <w:tblGrid>
        <w:gridCol w:w="2551"/>
        <w:gridCol w:w="6633"/>
      </w:tblGrid>
      <w:tr w:rsidR="00F877A7" w:rsidRPr="00E91900" w14:paraId="129AB328" w14:textId="77777777" w:rsidTr="00930399">
        <w:trPr>
          <w:trHeight w:val="2438"/>
        </w:trPr>
        <w:tc>
          <w:tcPr>
            <w:tcW w:w="2551" w:type="dxa"/>
            <w:vAlign w:val="center"/>
          </w:tcPr>
          <w:p w14:paraId="0B7867DD" w14:textId="77777777" w:rsidR="005C7C7B" w:rsidRPr="00E91900" w:rsidRDefault="00EA0CED" w:rsidP="00930399">
            <w:pPr>
              <w:pStyle w:val="Image"/>
              <w:spacing w:before="0" w:after="0"/>
            </w:pPr>
            <w:r w:rsidRPr="00E91900">
              <w:rPr>
                <w:noProof/>
              </w:rPr>
              <w:drawing>
                <wp:inline distT="0" distB="0" distL="0" distR="0" wp14:anchorId="0A17C6A2" wp14:editId="4D2BDF1C">
                  <wp:extent cx="1482725" cy="1482725"/>
                  <wp:effectExtent l="0" t="0" r="3175" b="3175"/>
                  <wp:docPr id="224987102" name="Picture 38" descr="호주 수화(Auslan)로 대화를 나누고 있는 2명의 근로자. 그 위에 호주 수화(Auslan) 아이콘이 있습니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4987102" name="Picture 38" descr="호주 수화(Auslan)로 대화를 나누고 있는 2명의 근로자. 그 위에 호주 수화(Auslan) 아이콘이 있습니다."/>
                          <pic:cNvPicPr/>
                        </pic:nvPicPr>
                        <pic:blipFill>
                          <a:blip r:embed="rId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33" w:type="dxa"/>
            <w:vAlign w:val="center"/>
          </w:tcPr>
          <w:p w14:paraId="25353F63" w14:textId="77777777" w:rsidR="005C7C7B" w:rsidRPr="00E91900" w:rsidRDefault="00EA0CED" w:rsidP="00A75D31">
            <w:pPr>
              <w:spacing w:line="276" w:lineRule="auto"/>
              <w:rPr>
                <w:lang w:eastAsia="ko-KR"/>
              </w:rPr>
            </w:pPr>
            <w:r w:rsidRPr="00E91900">
              <w:rPr>
                <w:rFonts w:eastAsia="Malgun Gothic" w:cs="Malgun Gothic"/>
                <w:lang w:val="ko" w:eastAsia="ko-KR"/>
              </w:rPr>
              <w:t>우리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직원과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파트너가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다른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직원과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자신들의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기술을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공유할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수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있는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그룹을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만들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것입니다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. </w:t>
            </w:r>
          </w:p>
          <w:p w14:paraId="06CD71FD" w14:textId="77777777" w:rsidR="005C7C7B" w:rsidRPr="00E91900" w:rsidRDefault="00EA0CED" w:rsidP="00A75D31">
            <w:pPr>
              <w:spacing w:line="276" w:lineRule="auto"/>
              <w:rPr>
                <w:lang w:eastAsia="ko-KR"/>
              </w:rPr>
            </w:pPr>
            <w:r w:rsidRPr="00E91900">
              <w:rPr>
                <w:rFonts w:eastAsia="Malgun Gothic" w:cs="Malgun Gothic"/>
                <w:lang w:val="ko" w:eastAsia="ko-KR"/>
              </w:rPr>
              <w:t>예를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들어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, </w:t>
            </w:r>
            <w:r w:rsidRPr="00E91900">
              <w:rPr>
                <w:rFonts w:eastAsia="Malgun Gothic" w:cs="Malgun Gothic"/>
                <w:lang w:val="ko" w:eastAsia="ko-KR"/>
              </w:rPr>
              <w:t>호주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수화</w:t>
            </w:r>
            <w:r w:rsidRPr="00E91900">
              <w:rPr>
                <w:rFonts w:eastAsia="Malgun Gothic" w:cs="Malgun Gothic"/>
                <w:lang w:val="ko" w:eastAsia="ko-KR"/>
              </w:rPr>
              <w:t>(Auslan)</w:t>
            </w:r>
            <w:r w:rsidRPr="00E91900">
              <w:rPr>
                <w:rFonts w:eastAsia="Malgun Gothic" w:cs="Malgun Gothic"/>
                <w:lang w:val="ko" w:eastAsia="ko-KR"/>
              </w:rPr>
              <w:t>와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같은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기술입니다</w:t>
            </w:r>
            <w:r w:rsidRPr="00E91900">
              <w:rPr>
                <w:rFonts w:eastAsia="Malgun Gothic" w:cs="Malgun Gothic"/>
                <w:lang w:val="ko" w:eastAsia="ko-KR"/>
              </w:rPr>
              <w:t>.</w:t>
            </w:r>
          </w:p>
        </w:tc>
      </w:tr>
      <w:tr w:rsidR="00F877A7" w:rsidRPr="00E91900" w14:paraId="1DC98F43" w14:textId="77777777" w:rsidTr="001B03C6">
        <w:tc>
          <w:tcPr>
            <w:tcW w:w="2551" w:type="dxa"/>
            <w:vAlign w:val="center"/>
          </w:tcPr>
          <w:p w14:paraId="53D7BA81" w14:textId="77777777" w:rsidR="00C55355" w:rsidRPr="00E91900" w:rsidRDefault="00EA0CED" w:rsidP="00382E33">
            <w:pPr>
              <w:pStyle w:val="Image"/>
              <w:spacing w:before="0" w:after="0"/>
            </w:pPr>
            <w:r w:rsidRPr="00E91900">
              <w:rPr>
                <w:noProof/>
              </w:rPr>
              <w:drawing>
                <wp:inline distT="0" distB="0" distL="0" distR="0" wp14:anchorId="271B2019" wp14:editId="56AB1A46">
                  <wp:extent cx="1482725" cy="1111882"/>
                  <wp:effectExtent l="0" t="0" r="3175" b="0"/>
                  <wp:docPr id="1043100309" name="Picture 40" descr="아동에게 수화를 가르치는 활동 지원사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43100309" name="Picture 40" descr="아동에게 수화를 가르치는 활동 지원사."/>
                          <pic:cNvPicPr/>
                        </pic:nvPicPr>
                        <pic:blipFill>
                          <a:blip r:embed="rId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1118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33" w:type="dxa"/>
            <w:vAlign w:val="center"/>
          </w:tcPr>
          <w:p w14:paraId="161AD0D1" w14:textId="77777777" w:rsidR="00C55355" w:rsidRPr="00E91900" w:rsidRDefault="00EA0CED" w:rsidP="00A75D31">
            <w:pPr>
              <w:spacing w:before="0" w:after="0" w:line="276" w:lineRule="auto"/>
              <w:rPr>
                <w:lang w:eastAsia="ko-KR"/>
              </w:rPr>
            </w:pPr>
            <w:r w:rsidRPr="00E91900">
              <w:rPr>
                <w:rFonts w:eastAsia="Malgun Gothic" w:cs="Malgun Gothic"/>
                <w:lang w:val="ko" w:eastAsia="ko-KR"/>
              </w:rPr>
              <w:t>이는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청각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장애인이나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난청이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있는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사람들을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더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잘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지원할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수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있음을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의미합니다</w:t>
            </w:r>
            <w:r w:rsidRPr="00E91900">
              <w:rPr>
                <w:rFonts w:eastAsia="Malgun Gothic" w:cs="Malgun Gothic"/>
                <w:lang w:val="ko" w:eastAsia="ko-KR"/>
              </w:rPr>
              <w:t>.</w:t>
            </w:r>
          </w:p>
        </w:tc>
      </w:tr>
      <w:tr w:rsidR="00F877A7" w:rsidRPr="00E91900" w14:paraId="5148EDFC" w14:textId="77777777" w:rsidTr="00382E33">
        <w:trPr>
          <w:trHeight w:val="2608"/>
        </w:trPr>
        <w:tc>
          <w:tcPr>
            <w:tcW w:w="2551" w:type="dxa"/>
            <w:vAlign w:val="center"/>
          </w:tcPr>
          <w:p w14:paraId="5889ACB1" w14:textId="77777777" w:rsidR="001B03C6" w:rsidRPr="00E91900" w:rsidRDefault="00EA0CED" w:rsidP="00930399">
            <w:pPr>
              <w:pStyle w:val="Image"/>
              <w:spacing w:before="120" w:after="0"/>
            </w:pPr>
            <w:r w:rsidRPr="00E91900">
              <w:rPr>
                <w:noProof/>
              </w:rPr>
              <w:drawing>
                <wp:inline distT="0" distB="0" distL="0" distR="0" wp14:anchorId="7D1BDC4C" wp14:editId="30DF4CE4">
                  <wp:extent cx="1482725" cy="1482725"/>
                  <wp:effectExtent l="0" t="0" r="3175" b="3175"/>
                  <wp:docPr id="1133843291" name="Picture 25" descr="참가자를 돕고 있는 NDIS 직원. 그 옆에는 엄지 손가락 올림 아이콘과 위쪽 화살표가 있습니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33843291" name="Picture 25" descr="참가자를 돕고 있는 NDIS 직원. 그 옆에는 엄지 손가락 올림 아이콘과 위쪽 화살표가 있습니다."/>
                          <pic:cNvPicPr/>
                        </pic:nvPicPr>
                        <pic:blipFill>
                          <a:blip r:embed="rId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33" w:type="dxa"/>
            <w:vAlign w:val="center"/>
          </w:tcPr>
          <w:p w14:paraId="34B2FAB6" w14:textId="77777777" w:rsidR="001B03C6" w:rsidRPr="00E91900" w:rsidRDefault="00EA0CED" w:rsidP="00A75D31">
            <w:pPr>
              <w:spacing w:before="120" w:after="120" w:line="276" w:lineRule="auto"/>
              <w:rPr>
                <w:lang w:eastAsia="ko-KR"/>
              </w:rPr>
            </w:pPr>
            <w:r w:rsidRPr="00E91900">
              <w:rPr>
                <w:rFonts w:eastAsia="Malgun Gothic" w:cs="Malgun Gothic"/>
                <w:lang w:val="ko" w:eastAsia="ko-KR"/>
              </w:rPr>
              <w:t>얼마나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많은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직원과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파트너가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청각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장애인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또는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난청인을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더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잘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지원하는지를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추적하여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이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행동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방안이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효과가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있는지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확인할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것입니다</w:t>
            </w:r>
            <w:r w:rsidRPr="00E91900">
              <w:rPr>
                <w:rFonts w:eastAsia="Malgun Gothic" w:cs="Malgun Gothic"/>
                <w:lang w:val="ko" w:eastAsia="ko-KR"/>
              </w:rPr>
              <w:t>.</w:t>
            </w:r>
          </w:p>
        </w:tc>
      </w:tr>
      <w:tr w:rsidR="00F877A7" w:rsidRPr="00E91900" w14:paraId="23C3C2A4" w14:textId="77777777" w:rsidTr="00EA0E38">
        <w:tc>
          <w:tcPr>
            <w:tcW w:w="2551" w:type="dxa"/>
            <w:vAlign w:val="center"/>
          </w:tcPr>
          <w:p w14:paraId="75DEBC87" w14:textId="77777777" w:rsidR="001B03C6" w:rsidRPr="00E91900" w:rsidRDefault="001B03C6" w:rsidP="00930399">
            <w:pPr>
              <w:pStyle w:val="Image"/>
              <w:spacing w:after="0"/>
              <w:jc w:val="left"/>
              <w:rPr>
                <w:lang w:eastAsia="ko-KR"/>
              </w:rPr>
            </w:pPr>
          </w:p>
        </w:tc>
        <w:tc>
          <w:tcPr>
            <w:tcW w:w="6633" w:type="dxa"/>
            <w:vAlign w:val="center"/>
          </w:tcPr>
          <w:p w14:paraId="7CF37B07" w14:textId="77777777" w:rsidR="001B03C6" w:rsidRPr="00E91900" w:rsidRDefault="00EA0CED" w:rsidP="00A75D31">
            <w:pPr>
              <w:spacing w:after="0" w:line="276" w:lineRule="auto"/>
              <w:rPr>
                <w:lang w:eastAsia="ko-KR"/>
              </w:rPr>
            </w:pPr>
            <w:r w:rsidRPr="00E91900">
              <w:rPr>
                <w:rFonts w:eastAsia="Malgun Gothic" w:cs="Malgun Gothic"/>
                <w:lang w:val="ko" w:eastAsia="ko-KR"/>
              </w:rPr>
              <w:t>또한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청각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장애인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또는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난청이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있는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사람들이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다음에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대해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공유하는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내용을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경청하여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이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행동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방안이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효과가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있는지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확인할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것입니다</w:t>
            </w:r>
            <w:r w:rsidRPr="00E91900">
              <w:rPr>
                <w:rFonts w:eastAsia="Malgun Gothic" w:cs="Malgun Gothic"/>
                <w:lang w:val="ko" w:eastAsia="ko-KR"/>
              </w:rPr>
              <w:t>.</w:t>
            </w:r>
          </w:p>
        </w:tc>
      </w:tr>
      <w:tr w:rsidR="00F877A7" w:rsidRPr="00E91900" w14:paraId="43CD5AE0" w14:textId="77777777" w:rsidTr="00382E33">
        <w:trPr>
          <w:trHeight w:val="2268"/>
        </w:trPr>
        <w:tc>
          <w:tcPr>
            <w:tcW w:w="2551" w:type="dxa"/>
            <w:vAlign w:val="center"/>
          </w:tcPr>
          <w:p w14:paraId="280ED43D" w14:textId="77777777" w:rsidR="009657BD" w:rsidRPr="00E91900" w:rsidRDefault="00EA0CED" w:rsidP="00382E33">
            <w:pPr>
              <w:pStyle w:val="Image"/>
              <w:spacing w:before="0" w:after="0"/>
            </w:pPr>
            <w:r w:rsidRPr="00E91900">
              <w:rPr>
                <w:noProof/>
              </w:rPr>
              <w:drawing>
                <wp:inline distT="0" distB="0" distL="0" distR="0" wp14:anchorId="01959548" wp14:editId="628CA573">
                  <wp:extent cx="1482725" cy="1482725"/>
                  <wp:effectExtent l="0" t="0" r="3175" b="3175"/>
                  <wp:docPr id="921879999" name="Picture 1" descr="누군가를 돕고 있는 사람.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1879999" name="Picture 1" descr="누군가를 돕고 있는 사람. "/>
                          <pic:cNvPicPr/>
                        </pic:nvPicPr>
                        <pic:blipFill>
                          <a:blip r:embed="rId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33" w:type="dxa"/>
            <w:vAlign w:val="center"/>
          </w:tcPr>
          <w:p w14:paraId="5BF0E6A6" w14:textId="77777777" w:rsidR="009657BD" w:rsidRPr="00E91900" w:rsidRDefault="00EA0CED" w:rsidP="00A75D31">
            <w:pPr>
              <w:pStyle w:val="ListParagraph"/>
              <w:numPr>
                <w:ilvl w:val="0"/>
                <w:numId w:val="57"/>
              </w:numPr>
              <w:spacing w:before="120" w:after="120" w:line="276" w:lineRule="auto"/>
              <w:rPr>
                <w:lang w:eastAsia="ko-KR"/>
              </w:rPr>
            </w:pPr>
            <w:r w:rsidRPr="00E91900">
              <w:rPr>
                <w:rFonts w:eastAsia="Malgun Gothic" w:cs="Malgun Gothic"/>
                <w:lang w:val="ko" w:eastAsia="ko-KR"/>
              </w:rPr>
              <w:t>우리가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그들을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얼마나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잘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지원하는지</w:t>
            </w:r>
          </w:p>
        </w:tc>
      </w:tr>
      <w:tr w:rsidR="00F877A7" w:rsidRPr="00E91900" w14:paraId="7491DF03" w14:textId="77777777" w:rsidTr="00382E33">
        <w:trPr>
          <w:trHeight w:val="2268"/>
        </w:trPr>
        <w:tc>
          <w:tcPr>
            <w:tcW w:w="2551" w:type="dxa"/>
            <w:vAlign w:val="center"/>
          </w:tcPr>
          <w:p w14:paraId="382424C8" w14:textId="77777777" w:rsidR="009657BD" w:rsidRPr="00E91900" w:rsidRDefault="00EA0CED" w:rsidP="00382E33">
            <w:pPr>
              <w:pStyle w:val="Image"/>
              <w:spacing w:before="0" w:after="0"/>
            </w:pPr>
            <w:r w:rsidRPr="00E91900">
              <w:rPr>
                <w:noProof/>
              </w:rPr>
              <w:drawing>
                <wp:inline distT="0" distB="0" distL="0" distR="0" wp14:anchorId="48B412C1" wp14:editId="3F406395">
                  <wp:extent cx="1482725" cy="1482725"/>
                  <wp:effectExtent l="0" t="0" r="3175" b="3175"/>
                  <wp:docPr id="1662263111" name="Picture 2" descr="노트북을 사용하고 있는 사람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62263111" name="Picture 2" descr="노트북을 사용하고 있는 사람."/>
                          <pic:cNvPicPr/>
                        </pic:nvPicPr>
                        <pic:blipFill>
                          <a:blip r:embed="rId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33" w:type="dxa"/>
            <w:vAlign w:val="center"/>
          </w:tcPr>
          <w:p w14:paraId="5DA3EB97" w14:textId="77777777" w:rsidR="009657BD" w:rsidRPr="00E91900" w:rsidRDefault="00EA0CED" w:rsidP="00A75D31">
            <w:pPr>
              <w:pStyle w:val="ListParagraph"/>
              <w:numPr>
                <w:ilvl w:val="0"/>
                <w:numId w:val="57"/>
              </w:numPr>
              <w:spacing w:before="120" w:after="120" w:line="276" w:lineRule="auto"/>
              <w:rPr>
                <w:lang w:eastAsia="ko-KR"/>
              </w:rPr>
            </w:pPr>
            <w:r w:rsidRPr="00E91900">
              <w:rPr>
                <w:rFonts w:eastAsia="Malgun Gothic" w:cs="Malgun Gothic"/>
                <w:lang w:val="ko" w:eastAsia="ko-KR"/>
              </w:rPr>
              <w:t xml:space="preserve">NDIS </w:t>
            </w:r>
            <w:r w:rsidRPr="00E91900">
              <w:rPr>
                <w:rFonts w:eastAsia="Malgun Gothic" w:cs="Malgun Gothic"/>
                <w:lang w:val="ko" w:eastAsia="ko-KR"/>
              </w:rPr>
              <w:t>지원을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찾고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사용하는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것이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얼마나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쉬운지</w:t>
            </w:r>
            <w:r w:rsidRPr="00E91900">
              <w:rPr>
                <w:rFonts w:eastAsia="Malgun Gothic" w:cs="Malgun Gothic"/>
                <w:lang w:val="ko" w:eastAsia="ko-KR"/>
              </w:rPr>
              <w:t>.</w:t>
            </w:r>
          </w:p>
        </w:tc>
      </w:tr>
    </w:tbl>
    <w:p w14:paraId="1B256A28" w14:textId="77777777" w:rsidR="00B676E1" w:rsidRPr="00E91900" w:rsidRDefault="00EA0CED" w:rsidP="0043690F">
      <w:pPr>
        <w:pStyle w:val="Heading2"/>
        <w:rPr>
          <w:color w:val="000000" w:themeColor="text1"/>
        </w:rPr>
      </w:pPr>
      <w:r w:rsidRPr="00E91900">
        <w:rPr>
          <w:noProof/>
          <w:color w:val="000000" w:themeColor="text1"/>
        </w:rPr>
        <w:lastRenderedPageBreak/>
        <mc:AlternateContent>
          <mc:Choice Requires="wps">
            <w:drawing>
              <wp:anchor distT="0" distB="0" distL="114300" distR="114300" simplePos="0" relativeHeight="251682816" behindDoc="1" locked="0" layoutInCell="1" allowOverlap="1" wp14:anchorId="2439336E" wp14:editId="246D2D9C">
                <wp:simplePos x="0" y="0"/>
                <wp:positionH relativeFrom="page">
                  <wp:posOffset>570230</wp:posOffset>
                </wp:positionH>
                <wp:positionV relativeFrom="paragraph">
                  <wp:posOffset>-115358</wp:posOffset>
                </wp:positionV>
                <wp:extent cx="6422400" cy="691200"/>
                <wp:effectExtent l="19050" t="19050" r="16510" b="13970"/>
                <wp:wrapNone/>
                <wp:docPr id="125" name="Rectangle: Rounded Corners 12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22400" cy="691200"/>
                        </a:xfrm>
                        <a:prstGeom prst="roundRect">
                          <a:avLst>
                            <a:gd name="adj" fmla="val 27035"/>
                          </a:avLst>
                        </a:prstGeom>
                        <a:solidFill>
                          <a:srgbClr val="43A7DE"/>
                        </a:solidFill>
                        <a:ln w="38100">
                          <a:solidFill>
                            <a:srgbClr val="6B2976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6765762" id="Rectangle: Rounded Corners 125" o:spid="_x0000_s1026" style="position:absolute;left:0;text-align:left;margin-left:44.9pt;margin-top:-9.1pt;width:505.7pt;height:54.45pt;z-index:-2516336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arcsize="17719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" fillcolor="#43a7de" strokecolor="#6b2976" strokeweight="3pt">
                <w10:wrap anchorx="page"/>
              </v:roundrect>
            </w:pict>
          </mc:Fallback>
        </mc:AlternateContent>
      </w:r>
      <w:bookmarkStart w:id="105" w:name="_Toc256000004"/>
      <w:r w:rsidRPr="00E91900">
        <w:rPr>
          <w:rFonts w:eastAsia="Malgun Gothic" w:cs="Malgun Gothic"/>
          <w:color w:val="000000" w:themeColor="text1"/>
          <w:lang w:val="ko"/>
        </w:rPr>
        <w:t xml:space="preserve">3. </w:t>
      </w:r>
      <w:r w:rsidRPr="00E91900">
        <w:rPr>
          <w:rFonts w:eastAsia="Malgun Gothic" w:cs="Malgun Gothic"/>
          <w:color w:val="000000" w:themeColor="text1"/>
          <w:lang w:val="ko"/>
        </w:rPr>
        <w:t>정보</w:t>
      </w:r>
      <w:r w:rsidRPr="00E91900">
        <w:rPr>
          <w:rFonts w:eastAsia="Malgun Gothic" w:cs="Malgun Gothic"/>
          <w:color w:val="000000" w:themeColor="text1"/>
          <w:lang w:val="ko"/>
        </w:rPr>
        <w:t xml:space="preserve"> </w:t>
      </w:r>
      <w:r w:rsidRPr="00E91900">
        <w:rPr>
          <w:rFonts w:eastAsia="Malgun Gothic" w:cs="Malgun Gothic"/>
          <w:color w:val="000000" w:themeColor="text1"/>
          <w:lang w:val="ko"/>
        </w:rPr>
        <w:t>공유</w:t>
      </w:r>
      <w:r w:rsidRPr="00E91900">
        <w:rPr>
          <w:rFonts w:eastAsia="Malgun Gothic" w:cs="Malgun Gothic"/>
          <w:color w:val="000000" w:themeColor="text1"/>
          <w:lang w:val="ko"/>
        </w:rPr>
        <w:t xml:space="preserve"> </w:t>
      </w:r>
      <w:r w:rsidRPr="00E91900">
        <w:rPr>
          <w:rFonts w:eastAsia="Malgun Gothic" w:cs="Malgun Gothic"/>
          <w:color w:val="000000" w:themeColor="text1"/>
          <w:lang w:val="ko"/>
        </w:rPr>
        <w:t>방법</w:t>
      </w:r>
      <w:bookmarkEnd w:id="105"/>
    </w:p>
    <w:p w14:paraId="056641F3" w14:textId="77777777" w:rsidR="005C7C7B" w:rsidRPr="00E91900" w:rsidRDefault="00EA0CED" w:rsidP="003F6521">
      <w:pPr>
        <w:pStyle w:val="Heading3"/>
        <w:spacing w:before="480" w:after="120"/>
        <w:rPr>
          <w:lang w:eastAsia="ko-KR"/>
        </w:rPr>
      </w:pPr>
      <w:r w:rsidRPr="00E91900">
        <w:rPr>
          <w:noProof/>
        </w:rPr>
        <mc:AlternateContent>
          <mc:Choice Requires="wpg">
            <w:drawing>
              <wp:anchor distT="0" distB="0" distL="114300" distR="114300" simplePos="0" relativeHeight="251684864" behindDoc="1" locked="0" layoutInCell="1" allowOverlap="1" wp14:anchorId="071B807F" wp14:editId="74A2F7C9">
                <wp:simplePos x="0" y="0"/>
                <wp:positionH relativeFrom="margin">
                  <wp:posOffset>19050</wp:posOffset>
                </wp:positionH>
                <wp:positionV relativeFrom="paragraph">
                  <wp:posOffset>681990</wp:posOffset>
                </wp:positionV>
                <wp:extent cx="5787317" cy="241540"/>
                <wp:effectExtent l="19050" t="19050" r="23495" b="25400"/>
                <wp:wrapNone/>
                <wp:docPr id="321763445" name="Group 32176344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87317" cy="241540"/>
                          <a:chOff x="11875" y="0"/>
                          <a:chExt cx="5787317" cy="241540"/>
                        </a:xfrm>
                      </wpg:grpSpPr>
                      <wps:wsp>
                        <wps:cNvPr id="155292915" name="Straight Connector 155292915"/>
                        <wps:cNvCnPr/>
                        <wps:spPr>
                          <a:xfrm>
                            <a:off x="11875" y="130628"/>
                            <a:ext cx="5716732" cy="0"/>
                          </a:xfrm>
                          <a:prstGeom prst="line">
                            <a:avLst/>
                          </a:prstGeom>
                          <a:ln w="38100" cap="rnd"/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391062081" name="Oval 1391062081"/>
                        <wps:cNvSpPr/>
                        <wps:spPr>
                          <a:xfrm>
                            <a:off x="5557652" y="0"/>
                            <a:ext cx="241540" cy="241540"/>
                          </a:xfrm>
                          <a:prstGeom prst="ellipse">
                            <a:avLst/>
                          </a:prstGeom>
                          <a:solidFill>
                            <a:srgbClr val="43A7DE"/>
                          </a:solidFill>
                          <a:ln w="38100">
                            <a:solidFill>
                              <a:srgbClr val="6B2976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numCol="1" spcCol="0" rtlCol="0" fromWordArt="0" anchor="ctr" anchorCtr="0" forceAA="0" compatLnSpc="1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AC64DA6" id="Group 321763445" o:spid="_x0000_s1026" alt="&quot;&quot;" style="position:absolute;margin-left:1.5pt;margin-top:53.7pt;width:455.7pt;height:19pt;z-index:-251631616;mso-position-horizontal-relative:margin;mso-width-relative:margin;mso-height-relative:margin" coordorigin="118" coordsize="57873,24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">
                <v:line id="Straight Connector 155292915" o:spid="_x0000_s1027" style="position:absolute;visibility:visible;mso-wrap-style:square" from="118,1306" to="57286,130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" strokecolor="#65276f [3044]" strokeweight="3pt">
                  <v:stroke endcap="round"/>
                </v:line>
                <v:oval id="Oval 1391062081" o:spid="_x0000_s1028" style="position:absolute;left:55576;width:2415;height:241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" fillcolor="#43a7de" strokecolor="#6b2976" strokeweight="3pt"/>
                <w10:wrap anchorx="margin"/>
              </v:group>
            </w:pict>
          </mc:Fallback>
        </mc:AlternateContent>
      </w:r>
      <w:r w:rsidRPr="00E91900">
        <w:rPr>
          <w:rFonts w:eastAsia="Malgun Gothic" w:cs="Malgun Gothic"/>
          <w:lang w:val="ko" w:eastAsia="ko-KR"/>
        </w:rPr>
        <w:t>행동</w:t>
      </w:r>
      <w:r w:rsidRPr="00E91900">
        <w:rPr>
          <w:rFonts w:eastAsia="Malgun Gothic" w:cs="Malgun Gothic"/>
          <w:lang w:val="ko" w:eastAsia="ko-KR"/>
        </w:rPr>
        <w:t xml:space="preserve"> </w:t>
      </w:r>
      <w:r w:rsidRPr="00E91900">
        <w:rPr>
          <w:rFonts w:eastAsia="Malgun Gothic" w:cs="Malgun Gothic"/>
          <w:lang w:val="ko" w:eastAsia="ko-KR"/>
        </w:rPr>
        <w:t>방안</w:t>
      </w:r>
      <w:r w:rsidRPr="00E91900">
        <w:rPr>
          <w:rFonts w:eastAsia="Malgun Gothic" w:cs="Malgun Gothic"/>
          <w:lang w:val="ko" w:eastAsia="ko-KR"/>
        </w:rPr>
        <w:t xml:space="preserve"> 13</w:t>
      </w:r>
    </w:p>
    <w:tbl>
      <w:tblPr>
        <w:tblW w:w="9355" w:type="dxa"/>
        <w:tblLayout w:type="fixed"/>
        <w:tblLook w:val="04A0" w:firstRow="1" w:lastRow="0" w:firstColumn="1" w:lastColumn="0" w:noHBand="0" w:noVBand="1"/>
      </w:tblPr>
      <w:tblGrid>
        <w:gridCol w:w="2552"/>
        <w:gridCol w:w="6575"/>
        <w:gridCol w:w="228"/>
      </w:tblGrid>
      <w:tr w:rsidR="00F877A7" w:rsidRPr="00E91900" w14:paraId="24E6155B" w14:textId="77777777" w:rsidTr="00A75D31">
        <w:trPr>
          <w:gridAfter w:val="1"/>
          <w:wAfter w:w="228" w:type="dxa"/>
        </w:trPr>
        <w:tc>
          <w:tcPr>
            <w:tcW w:w="2552" w:type="dxa"/>
            <w:vAlign w:val="center"/>
          </w:tcPr>
          <w:p w14:paraId="3EFCAA58" w14:textId="77777777" w:rsidR="005C7C7B" w:rsidRPr="00E91900" w:rsidRDefault="005C7C7B" w:rsidP="00563440">
            <w:pPr>
              <w:pStyle w:val="Image"/>
              <w:spacing w:before="360" w:after="0"/>
              <w:rPr>
                <w:lang w:eastAsia="ko-KR"/>
              </w:rPr>
            </w:pPr>
          </w:p>
        </w:tc>
        <w:tc>
          <w:tcPr>
            <w:tcW w:w="6575" w:type="dxa"/>
            <w:vAlign w:val="center"/>
          </w:tcPr>
          <w:p w14:paraId="7E1FCC1B" w14:textId="77777777" w:rsidR="005C7C7B" w:rsidRPr="00E91900" w:rsidRDefault="00EA0CED" w:rsidP="00A75D31">
            <w:pPr>
              <w:spacing w:before="0" w:after="0" w:line="240" w:lineRule="auto"/>
              <w:rPr>
                <w:lang w:eastAsia="ko-KR"/>
              </w:rPr>
            </w:pPr>
            <w:r w:rsidRPr="00E91900">
              <w:rPr>
                <w:rFonts w:eastAsia="Malgun Gothic" w:cs="Malgun Gothic"/>
                <w:lang w:val="ko" w:eastAsia="ko-KR"/>
              </w:rPr>
              <w:t>다음과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같은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방법에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대한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새로운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지침을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만들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것입니다</w:t>
            </w:r>
            <w:r w:rsidRPr="00E91900">
              <w:rPr>
                <w:rFonts w:eastAsia="Malgun Gothic" w:cs="Malgun Gothic"/>
                <w:lang w:val="ko" w:eastAsia="ko-KR"/>
              </w:rPr>
              <w:t>.</w:t>
            </w:r>
          </w:p>
        </w:tc>
      </w:tr>
      <w:tr w:rsidR="00F877A7" w:rsidRPr="00E91900" w14:paraId="23BA2CF4" w14:textId="77777777" w:rsidTr="00A75D31">
        <w:trPr>
          <w:gridAfter w:val="1"/>
          <w:wAfter w:w="228" w:type="dxa"/>
        </w:trPr>
        <w:tc>
          <w:tcPr>
            <w:tcW w:w="2552" w:type="dxa"/>
            <w:vAlign w:val="center"/>
          </w:tcPr>
          <w:p w14:paraId="29CE0D1E" w14:textId="77777777" w:rsidR="001E4390" w:rsidRPr="00E91900" w:rsidRDefault="00EA0CED" w:rsidP="00930399">
            <w:pPr>
              <w:pStyle w:val="Image"/>
              <w:spacing w:before="60" w:after="60"/>
            </w:pPr>
            <w:r w:rsidRPr="00E91900">
              <w:rPr>
                <w:noProof/>
              </w:rPr>
              <w:drawing>
                <wp:inline distT="0" distB="0" distL="0" distR="0" wp14:anchorId="0B1DA363" wp14:editId="0B11BF8C">
                  <wp:extent cx="1483360" cy="1483360"/>
                  <wp:effectExtent l="0" t="0" r="2540" b="2540"/>
                  <wp:docPr id="538624752" name="Picture 41" descr="참가자와 악수하고 있는 NDIS 직원. 그 옆에는 엄지 손가락 올림 아이콘과 위쪽 화살표가 있습니다.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8624752" name="Picture 41" descr="참가자와 악수하고 있는 NDIS 직원. 그 옆에는 엄지 손가락 올림 아이콘과 위쪽 화살표가 있습니다. "/>
                          <pic:cNvPicPr/>
                        </pic:nvPicPr>
                        <pic:blipFill>
                          <a:blip r:embed="rId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3360" cy="1483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5" w:type="dxa"/>
            <w:vAlign w:val="center"/>
          </w:tcPr>
          <w:p w14:paraId="60D9EF32" w14:textId="77777777" w:rsidR="001E4390" w:rsidRPr="00E91900" w:rsidRDefault="00EA0CED" w:rsidP="00A75D31">
            <w:pPr>
              <w:pStyle w:val="ListParagraph"/>
              <w:numPr>
                <w:ilvl w:val="0"/>
                <w:numId w:val="60"/>
              </w:numPr>
              <w:spacing w:before="0" w:after="0" w:line="240" w:lineRule="auto"/>
              <w:rPr>
                <w:lang w:eastAsia="ko-KR"/>
              </w:rPr>
            </w:pPr>
            <w:r w:rsidRPr="00E91900">
              <w:rPr>
                <w:rFonts w:eastAsia="Malgun Gothic" w:cs="Malgun Gothic"/>
                <w:lang w:val="ko" w:eastAsia="ko-KR"/>
              </w:rPr>
              <w:t xml:space="preserve">CALD </w:t>
            </w:r>
            <w:r w:rsidRPr="00E91900">
              <w:rPr>
                <w:rFonts w:eastAsia="Malgun Gothic" w:cs="Malgun Gothic"/>
                <w:lang w:val="ko" w:eastAsia="ko-KR"/>
              </w:rPr>
              <w:t>배경의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장애인과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가장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잘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연결하는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법</w:t>
            </w:r>
          </w:p>
        </w:tc>
      </w:tr>
      <w:tr w:rsidR="00F877A7" w:rsidRPr="00E91900" w14:paraId="4DFBFFE4" w14:textId="77777777" w:rsidTr="00A75D31">
        <w:trPr>
          <w:gridAfter w:val="1"/>
          <w:wAfter w:w="228" w:type="dxa"/>
        </w:trPr>
        <w:tc>
          <w:tcPr>
            <w:tcW w:w="2552" w:type="dxa"/>
            <w:vAlign w:val="center"/>
          </w:tcPr>
          <w:p w14:paraId="385B53AC" w14:textId="77777777" w:rsidR="001E4390" w:rsidRPr="00E91900" w:rsidRDefault="00EA0CED" w:rsidP="00930399">
            <w:pPr>
              <w:pStyle w:val="Image"/>
              <w:spacing w:before="60" w:after="60"/>
            </w:pPr>
            <w:r w:rsidRPr="00E91900">
              <w:rPr>
                <w:noProof/>
              </w:rPr>
              <w:drawing>
                <wp:inline distT="0" distB="0" distL="0" distR="0" wp14:anchorId="42EE0246" wp14:editId="3FDA1BE9">
                  <wp:extent cx="1483360" cy="1483360"/>
                  <wp:effectExtent l="0" t="0" r="2540" b="2540"/>
                  <wp:docPr id="165115891" name="Picture 42" descr="정보 문서와 정보 아이콘이 표시된 컴퓨터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5115891" name="Picture 42" descr="정보 문서와 정보 아이콘이 표시된 컴퓨터."/>
                          <pic:cNvPicPr/>
                        </pic:nvPicPr>
                        <pic:blipFill>
                          <a:blip r:embed="rId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3360" cy="1483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5" w:type="dxa"/>
            <w:vAlign w:val="center"/>
          </w:tcPr>
          <w:p w14:paraId="22A5CED1" w14:textId="77777777" w:rsidR="001E4390" w:rsidRPr="00E91900" w:rsidRDefault="00EA0CED" w:rsidP="00A75D31">
            <w:pPr>
              <w:pStyle w:val="ListParagraph"/>
              <w:numPr>
                <w:ilvl w:val="0"/>
                <w:numId w:val="70"/>
              </w:numPr>
              <w:spacing w:before="0" w:after="0" w:line="240" w:lineRule="auto"/>
              <w:rPr>
                <w:lang w:eastAsia="ko-KR"/>
              </w:rPr>
            </w:pPr>
            <w:r w:rsidRPr="00E91900">
              <w:rPr>
                <w:rFonts w:eastAsia="Malgun Gothic" w:cs="Malgun Gothic"/>
                <w:lang w:val="ko" w:eastAsia="ko-KR"/>
              </w:rPr>
              <w:t>다양한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방식으로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정보를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공유하는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법</w:t>
            </w:r>
            <w:r w:rsidRPr="00E91900">
              <w:rPr>
                <w:rFonts w:eastAsia="Malgun Gothic" w:cs="Malgun Gothic"/>
                <w:lang w:val="ko" w:eastAsia="ko-KR"/>
              </w:rPr>
              <w:t>.</w:t>
            </w:r>
          </w:p>
        </w:tc>
      </w:tr>
      <w:tr w:rsidR="00F877A7" w:rsidRPr="00E91900" w14:paraId="0F928F5D" w14:textId="77777777" w:rsidTr="00A75D31">
        <w:trPr>
          <w:gridAfter w:val="1"/>
          <w:wAfter w:w="228" w:type="dxa"/>
        </w:trPr>
        <w:tc>
          <w:tcPr>
            <w:tcW w:w="2552" w:type="dxa"/>
            <w:vAlign w:val="center"/>
          </w:tcPr>
          <w:p w14:paraId="5794B11B" w14:textId="77777777" w:rsidR="00650B13" w:rsidRPr="00E91900" w:rsidRDefault="00650B13" w:rsidP="00563440">
            <w:pPr>
              <w:pStyle w:val="Image"/>
              <w:spacing w:before="480" w:after="0"/>
              <w:rPr>
                <w:lang w:eastAsia="ko-KR"/>
              </w:rPr>
            </w:pPr>
          </w:p>
        </w:tc>
        <w:tc>
          <w:tcPr>
            <w:tcW w:w="6575" w:type="dxa"/>
            <w:vAlign w:val="center"/>
          </w:tcPr>
          <w:p w14:paraId="7E5B4C7F" w14:textId="77777777" w:rsidR="00650B13" w:rsidRPr="00E91900" w:rsidRDefault="00EA0CED" w:rsidP="00A75D31">
            <w:pPr>
              <w:spacing w:before="0" w:after="0" w:line="240" w:lineRule="auto"/>
              <w:rPr>
                <w:lang w:eastAsia="ko-KR"/>
              </w:rPr>
            </w:pPr>
            <w:r w:rsidRPr="00E91900">
              <w:rPr>
                <w:rFonts w:eastAsia="Malgun Gothic" w:cs="Malgun Gothic"/>
                <w:lang w:val="ko" w:eastAsia="ko-KR"/>
              </w:rPr>
              <w:t>이러한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지침을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만들기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위해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우리는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다음과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협력할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것입니다</w:t>
            </w:r>
            <w:r w:rsidRPr="00E91900">
              <w:rPr>
                <w:rFonts w:eastAsia="Malgun Gothic" w:cs="Malgun Gothic"/>
                <w:lang w:val="ko" w:eastAsia="ko-KR"/>
              </w:rPr>
              <w:t>.</w:t>
            </w:r>
          </w:p>
        </w:tc>
      </w:tr>
      <w:tr w:rsidR="00F877A7" w:rsidRPr="00E91900" w14:paraId="0EF21A6B" w14:textId="77777777" w:rsidTr="00A75D31">
        <w:trPr>
          <w:gridAfter w:val="1"/>
          <w:wAfter w:w="228" w:type="dxa"/>
        </w:trPr>
        <w:tc>
          <w:tcPr>
            <w:tcW w:w="2552" w:type="dxa"/>
            <w:vAlign w:val="center"/>
          </w:tcPr>
          <w:p w14:paraId="04929391" w14:textId="77777777" w:rsidR="001E4390" w:rsidRPr="00E91900" w:rsidRDefault="00EA0CED" w:rsidP="00930399">
            <w:pPr>
              <w:pStyle w:val="Image"/>
              <w:spacing w:before="60" w:after="60"/>
            </w:pPr>
            <w:r w:rsidRPr="00E91900">
              <w:rPr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753472" behindDoc="0" locked="0" layoutInCell="1" allowOverlap="1" wp14:anchorId="2D6D8360" wp14:editId="18393867">
                      <wp:simplePos x="0" y="0"/>
                      <wp:positionH relativeFrom="column">
                        <wp:posOffset>288290</wp:posOffset>
                      </wp:positionH>
                      <wp:positionV relativeFrom="paragraph">
                        <wp:posOffset>994410</wp:posOffset>
                      </wp:positionV>
                      <wp:extent cx="929005" cy="304800"/>
                      <wp:effectExtent l="0" t="0" r="4445" b="0"/>
                      <wp:wrapNone/>
                      <wp:docPr id="362658734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29005" cy="30480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2725614E" w14:textId="77777777" w:rsidR="00EA0CED" w:rsidRPr="00FB10D6" w:rsidRDefault="00EA0CED" w:rsidP="007A25BA">
                                  <w:pPr>
                                    <w:spacing w:before="0" w:after="0" w:line="192" w:lineRule="auto"/>
                                    <w:jc w:val="center"/>
                                    <w:rPr>
                                      <w:sz w:val="24"/>
                                      <w:szCs w:val="24"/>
                                      <w:lang w:val="en-PH"/>
                                    </w:rPr>
                                  </w:pPr>
                                  <w:r w:rsidRPr="00FB10D6">
                                    <w:rPr>
                                      <w:rFonts w:ascii="Malgun Gothic" w:eastAsia="Malgun Gothic" w:hAnsi="Malgun Gothic" w:cs="Malgun Gothic"/>
                                      <w:b/>
                                      <w:bCs/>
                                      <w:sz w:val="24"/>
                                      <w:szCs w:val="24"/>
                                      <w:lang w:val="ko"/>
                                    </w:rPr>
                                    <w:t>NDIS 위원회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D6D8360" id="_x0000_s1038" type="#_x0000_t202" alt="&quot;&quot;" style="position:absolute;left:0;text-align:left;margin-left:22.7pt;margin-top:78.3pt;width:73.15pt;height:24pt;z-index:25175347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" filled="f" stroked="f">
                      <v:textbox inset="0,0,0,0">
                        <w:txbxContent>
                          <w:p w14:paraId="2725614E" w14:textId="77777777" w:rsidR="00EA0CED" w:rsidRPr="00FB10D6" w:rsidRDefault="00EA0CED" w:rsidP="007A25BA">
                            <w:pPr>
                              <w:spacing w:before="0" w:after="0" w:line="192" w:lineRule="auto"/>
                              <w:jc w:val="center"/>
                              <w:rPr>
                                <w:sz w:val="24"/>
                                <w:szCs w:val="24"/>
                                <w:lang w:val="en-PH"/>
                              </w:rPr>
                            </w:pPr>
                            <w:r w:rsidRPr="00FB10D6">
                              <w:rPr>
                                <w:rFonts w:ascii="Malgun Gothic" w:eastAsia="Malgun Gothic" w:hAnsi="Malgun Gothic" w:cs="Malgun Gothic"/>
                                <w:b/>
                                <w:bCs/>
                                <w:sz w:val="24"/>
                                <w:szCs w:val="24"/>
                                <w:lang w:val="ko"/>
                              </w:rPr>
                              <w:t>NDIS 위원회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1E4390" w:rsidRPr="00E91900">
              <w:rPr>
                <w:noProof/>
              </w:rPr>
              <w:drawing>
                <wp:inline distT="0" distB="0" distL="0" distR="0" wp14:anchorId="3F20F6BE" wp14:editId="6EA6A16D">
                  <wp:extent cx="1483360" cy="1483360"/>
                  <wp:effectExtent l="0" t="0" r="2540" b="2540"/>
                  <wp:docPr id="1849318237" name="Picture 43" descr="'NDIS 위원회'라고 적힌 벤치 뒤에 있는 3명의 사람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49318237" name="Picture 43" descr="'NDIS 위원회'라고 적힌 벤치 뒤에 있는 3명의 사람들."/>
                          <pic:cNvPicPr/>
                        </pic:nvPicPr>
                        <pic:blipFill>
                          <a:blip r:embed="rId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3360" cy="1483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5" w:type="dxa"/>
            <w:vAlign w:val="center"/>
          </w:tcPr>
          <w:p w14:paraId="0633DEAC" w14:textId="77777777" w:rsidR="001E4390" w:rsidRPr="00E91900" w:rsidRDefault="00EA0CED" w:rsidP="00A75D31">
            <w:pPr>
              <w:pStyle w:val="ListParagraph"/>
              <w:numPr>
                <w:ilvl w:val="0"/>
                <w:numId w:val="17"/>
              </w:numPr>
              <w:spacing w:before="0" w:after="0" w:line="240" w:lineRule="auto"/>
            </w:pPr>
            <w:r w:rsidRPr="00E91900">
              <w:rPr>
                <w:rFonts w:eastAsia="Malgun Gothic" w:cs="Malgun Gothic"/>
                <w:lang w:val="ko"/>
              </w:rPr>
              <w:t xml:space="preserve">NDIS </w:t>
            </w:r>
            <w:r w:rsidRPr="00E91900">
              <w:rPr>
                <w:rFonts w:eastAsia="Malgun Gothic" w:cs="Malgun Gothic"/>
                <w:lang w:val="ko"/>
              </w:rPr>
              <w:t>위원회</w:t>
            </w:r>
          </w:p>
        </w:tc>
      </w:tr>
      <w:tr w:rsidR="00F877A7" w:rsidRPr="00E91900" w14:paraId="3592DC7A" w14:textId="77777777" w:rsidTr="00A75D31">
        <w:trPr>
          <w:gridAfter w:val="1"/>
          <w:wAfter w:w="228" w:type="dxa"/>
        </w:trPr>
        <w:tc>
          <w:tcPr>
            <w:tcW w:w="2552" w:type="dxa"/>
            <w:vAlign w:val="center"/>
          </w:tcPr>
          <w:p w14:paraId="78EC3B9B" w14:textId="77777777" w:rsidR="001E4390" w:rsidRPr="00E91900" w:rsidRDefault="00EA0CED" w:rsidP="00930399">
            <w:pPr>
              <w:pStyle w:val="Image"/>
              <w:spacing w:before="60" w:after="60"/>
            </w:pPr>
            <w:r w:rsidRPr="00E91900">
              <w:rPr>
                <w:noProof/>
              </w:rPr>
              <w:drawing>
                <wp:inline distT="0" distB="0" distL="0" distR="0" wp14:anchorId="098BBA9A" wp14:editId="50825DEB">
                  <wp:extent cx="1440000" cy="1440000"/>
                  <wp:effectExtent l="0" t="0" r="8255" b="8255"/>
                  <wp:docPr id="126" name="Picture 126" descr="사무실 건물 앞에 있는 3명의 사람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6" name="Picture 126" descr="사무실 건물 앞에 있는 3명의 사람들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5" w:type="dxa"/>
            <w:vAlign w:val="center"/>
          </w:tcPr>
          <w:p w14:paraId="19B7A71E" w14:textId="77777777" w:rsidR="001E4390" w:rsidRPr="00E91900" w:rsidRDefault="00EA0CED" w:rsidP="00A75D31">
            <w:pPr>
              <w:pStyle w:val="ListParagraph"/>
              <w:numPr>
                <w:ilvl w:val="0"/>
                <w:numId w:val="70"/>
              </w:numPr>
              <w:spacing w:before="0" w:after="0" w:line="240" w:lineRule="auto"/>
              <w:rPr>
                <w:lang w:eastAsia="ko-KR"/>
              </w:rPr>
            </w:pPr>
            <w:r w:rsidRPr="00E91900">
              <w:rPr>
                <w:rFonts w:eastAsia="Malgun Gothic" w:cs="Malgun Gothic"/>
                <w:lang w:val="ko" w:eastAsia="ko-KR"/>
              </w:rPr>
              <w:t xml:space="preserve">CALD </w:t>
            </w:r>
            <w:r w:rsidRPr="00E91900">
              <w:rPr>
                <w:rFonts w:eastAsia="Malgun Gothic" w:cs="Malgun Gothic"/>
                <w:lang w:val="ko" w:eastAsia="ko-KR"/>
              </w:rPr>
              <w:t>배경의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장애인을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지원하는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단체</w:t>
            </w:r>
            <w:r w:rsidRPr="00E91900">
              <w:rPr>
                <w:rFonts w:eastAsia="Malgun Gothic" w:cs="Malgun Gothic"/>
                <w:lang w:val="ko" w:eastAsia="ko-KR"/>
              </w:rPr>
              <w:t>.</w:t>
            </w:r>
          </w:p>
        </w:tc>
      </w:tr>
      <w:tr w:rsidR="00F877A7" w:rsidRPr="00E91900" w14:paraId="00C291A6" w14:textId="77777777" w:rsidTr="00A75D31">
        <w:tc>
          <w:tcPr>
            <w:tcW w:w="2552" w:type="dxa"/>
            <w:vAlign w:val="center"/>
          </w:tcPr>
          <w:p w14:paraId="32E74690" w14:textId="77777777" w:rsidR="008F672F" w:rsidRPr="00E91900" w:rsidRDefault="008F672F" w:rsidP="003C38A0">
            <w:pPr>
              <w:pStyle w:val="Image"/>
              <w:spacing w:before="0" w:after="0" w:line="276" w:lineRule="auto"/>
              <w:rPr>
                <w:lang w:eastAsia="ko-KR"/>
              </w:rPr>
            </w:pPr>
          </w:p>
        </w:tc>
        <w:tc>
          <w:tcPr>
            <w:tcW w:w="6803" w:type="dxa"/>
            <w:gridSpan w:val="2"/>
            <w:vAlign w:val="center"/>
          </w:tcPr>
          <w:p w14:paraId="6D8ACC0A" w14:textId="77777777" w:rsidR="008F672F" w:rsidRPr="00E91900" w:rsidRDefault="00EA0CED" w:rsidP="003C38A0">
            <w:pPr>
              <w:spacing w:before="0" w:after="0" w:line="276" w:lineRule="auto"/>
              <w:rPr>
                <w:lang w:eastAsia="ko-KR"/>
              </w:rPr>
            </w:pPr>
            <w:r w:rsidRPr="00E91900">
              <w:rPr>
                <w:rFonts w:eastAsia="Malgun Gothic" w:cs="Malgun Gothic"/>
                <w:lang w:val="ko" w:eastAsia="ko-KR"/>
              </w:rPr>
              <w:t>다음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사람들과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더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잘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소통하기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위해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이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지침을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사용할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것입니다</w:t>
            </w:r>
            <w:r w:rsidRPr="00E91900">
              <w:rPr>
                <w:rFonts w:eastAsia="Malgun Gothic" w:cs="Malgun Gothic"/>
                <w:lang w:val="ko" w:eastAsia="ko-KR"/>
              </w:rPr>
              <w:t>.</w:t>
            </w:r>
          </w:p>
        </w:tc>
      </w:tr>
      <w:tr w:rsidR="00F877A7" w:rsidRPr="00E91900" w14:paraId="0AD75090" w14:textId="77777777" w:rsidTr="00A75D31">
        <w:trPr>
          <w:trHeight w:val="2154"/>
        </w:trPr>
        <w:tc>
          <w:tcPr>
            <w:tcW w:w="2552" w:type="dxa"/>
            <w:vAlign w:val="center"/>
          </w:tcPr>
          <w:p w14:paraId="435A4414" w14:textId="77777777" w:rsidR="00563440" w:rsidRPr="00E91900" w:rsidRDefault="00EA0CED" w:rsidP="003C38A0">
            <w:pPr>
              <w:pStyle w:val="Image"/>
              <w:spacing w:before="0" w:after="0" w:line="276" w:lineRule="auto"/>
              <w:rPr>
                <w:noProof/>
              </w:rPr>
            </w:pPr>
            <w:r w:rsidRPr="00E91900">
              <w:rPr>
                <w:noProof/>
              </w:rPr>
              <w:drawing>
                <wp:inline distT="0" distB="0" distL="0" distR="0" wp14:anchorId="3459CE26" wp14:editId="7446501C">
                  <wp:extent cx="1296000" cy="1296000"/>
                  <wp:effectExtent l="0" t="0" r="0" b="0"/>
                  <wp:docPr id="1353877225" name="Picture 1353877225" descr="한 무리의 CALD 사람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53877225" name="Picture 1353877225" descr="한 무리의 CALD 사람들."/>
                          <pic:cNvPicPr/>
                        </pic:nvPicPr>
                        <pic:blipFill>
                          <a:blip r:embed="rId1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96000" cy="129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3" w:type="dxa"/>
            <w:gridSpan w:val="2"/>
            <w:vAlign w:val="center"/>
          </w:tcPr>
          <w:p w14:paraId="78F284A3" w14:textId="77777777" w:rsidR="00563440" w:rsidRPr="00E91900" w:rsidRDefault="00EA0CED" w:rsidP="003C38A0">
            <w:pPr>
              <w:pStyle w:val="ListParagraph"/>
              <w:numPr>
                <w:ilvl w:val="0"/>
                <w:numId w:val="61"/>
              </w:numPr>
              <w:spacing w:line="276" w:lineRule="auto"/>
            </w:pPr>
            <w:r w:rsidRPr="00E91900">
              <w:rPr>
                <w:rFonts w:eastAsia="Malgun Gothic" w:cs="Malgun Gothic"/>
                <w:lang w:val="ko"/>
              </w:rPr>
              <w:t xml:space="preserve">CALD </w:t>
            </w:r>
            <w:r w:rsidRPr="00E91900">
              <w:rPr>
                <w:rFonts w:eastAsia="Malgun Gothic" w:cs="Malgun Gothic"/>
                <w:lang w:val="ko"/>
              </w:rPr>
              <w:t>참가자</w:t>
            </w:r>
          </w:p>
        </w:tc>
      </w:tr>
      <w:tr w:rsidR="00F877A7" w:rsidRPr="00E91900" w14:paraId="162910DA" w14:textId="77777777" w:rsidTr="00A75D31">
        <w:trPr>
          <w:trHeight w:val="2154"/>
        </w:trPr>
        <w:tc>
          <w:tcPr>
            <w:tcW w:w="2552" w:type="dxa"/>
            <w:vAlign w:val="center"/>
          </w:tcPr>
          <w:p w14:paraId="013A54CC" w14:textId="77777777" w:rsidR="00563440" w:rsidRPr="00E91900" w:rsidRDefault="00EA0CED" w:rsidP="003C38A0">
            <w:pPr>
              <w:pStyle w:val="Image"/>
              <w:spacing w:before="0" w:after="0" w:line="276" w:lineRule="auto"/>
              <w:rPr>
                <w:noProof/>
              </w:rPr>
            </w:pPr>
            <w:r w:rsidRPr="00E91900">
              <w:rPr>
                <w:noProof/>
              </w:rPr>
              <w:drawing>
                <wp:inline distT="0" distB="0" distL="0" distR="0" wp14:anchorId="487C26E0" wp14:editId="5DEC3E02">
                  <wp:extent cx="1296000" cy="1296000"/>
                  <wp:effectExtent l="0" t="0" r="0" b="0"/>
                  <wp:docPr id="383475937" name="Picture 27" descr="한 무리의 사람들. 2명이 손을 들고 있습니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3475937" name="Picture 27" descr="한 무리의 사람들. 2명이 손을 들고 있습니다."/>
                          <pic:cNvPicPr/>
                        </pic:nvPicPr>
                        <pic:blipFill>
                          <a:blip r:embed="rId1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96000" cy="129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3" w:type="dxa"/>
            <w:gridSpan w:val="2"/>
            <w:vAlign w:val="center"/>
          </w:tcPr>
          <w:p w14:paraId="35D3B73B" w14:textId="77777777" w:rsidR="00563440" w:rsidRPr="00E91900" w:rsidRDefault="00EA0CED" w:rsidP="003C38A0">
            <w:pPr>
              <w:pStyle w:val="ListParagraph"/>
              <w:numPr>
                <w:ilvl w:val="0"/>
                <w:numId w:val="61"/>
              </w:numPr>
              <w:spacing w:line="276" w:lineRule="auto"/>
            </w:pPr>
            <w:r w:rsidRPr="00E91900">
              <w:rPr>
                <w:rFonts w:eastAsia="Malgun Gothic" w:cs="Malgun Gothic"/>
                <w:lang w:val="ko"/>
              </w:rPr>
              <w:t xml:space="preserve">CALD </w:t>
            </w:r>
            <w:r w:rsidRPr="00E91900">
              <w:rPr>
                <w:rFonts w:eastAsia="Malgun Gothic" w:cs="Malgun Gothic"/>
                <w:lang w:val="ko"/>
              </w:rPr>
              <w:t>커뮤니티</w:t>
            </w:r>
            <w:r w:rsidRPr="00E91900">
              <w:rPr>
                <w:rFonts w:eastAsia="Malgun Gothic" w:cs="Malgun Gothic"/>
                <w:lang w:val="ko"/>
              </w:rPr>
              <w:t>.</w:t>
            </w:r>
          </w:p>
        </w:tc>
      </w:tr>
      <w:tr w:rsidR="00F877A7" w:rsidRPr="00E91900" w14:paraId="663E6806" w14:textId="77777777" w:rsidTr="00A75D31">
        <w:tc>
          <w:tcPr>
            <w:tcW w:w="2552" w:type="dxa"/>
            <w:vAlign w:val="center"/>
          </w:tcPr>
          <w:p w14:paraId="407845E6" w14:textId="77777777" w:rsidR="008F672F" w:rsidRPr="00E91900" w:rsidRDefault="008F672F" w:rsidP="003C38A0">
            <w:pPr>
              <w:pStyle w:val="Image"/>
              <w:spacing w:after="0" w:line="276" w:lineRule="auto"/>
            </w:pPr>
          </w:p>
        </w:tc>
        <w:tc>
          <w:tcPr>
            <w:tcW w:w="6803" w:type="dxa"/>
            <w:gridSpan w:val="2"/>
            <w:vAlign w:val="center"/>
          </w:tcPr>
          <w:p w14:paraId="611E6610" w14:textId="77777777" w:rsidR="008F672F" w:rsidRPr="00E91900" w:rsidRDefault="00EA0CED" w:rsidP="003C38A0">
            <w:pPr>
              <w:spacing w:after="0" w:line="276" w:lineRule="auto"/>
              <w:rPr>
                <w:lang w:eastAsia="ko-KR"/>
              </w:rPr>
            </w:pPr>
            <w:r w:rsidRPr="00E91900">
              <w:rPr>
                <w:rFonts w:eastAsia="Malgun Gothic" w:cs="Malgun Gothic"/>
                <w:lang w:val="ko" w:eastAsia="ko-KR"/>
              </w:rPr>
              <w:t>다음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사람들의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말을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경청하여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이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행동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방안이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효과가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있는지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확인할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것입니다</w:t>
            </w:r>
            <w:r w:rsidRPr="00E91900">
              <w:rPr>
                <w:rFonts w:eastAsia="Malgun Gothic" w:cs="Malgun Gothic"/>
                <w:lang w:val="ko" w:eastAsia="ko-KR"/>
              </w:rPr>
              <w:t>.</w:t>
            </w:r>
          </w:p>
        </w:tc>
      </w:tr>
      <w:tr w:rsidR="00F877A7" w:rsidRPr="00E91900" w14:paraId="5FA27F3D" w14:textId="77777777" w:rsidTr="00A75D31">
        <w:trPr>
          <w:gridAfter w:val="1"/>
          <w:wAfter w:w="228" w:type="dxa"/>
          <w:trHeight w:val="1814"/>
        </w:trPr>
        <w:tc>
          <w:tcPr>
            <w:tcW w:w="2552" w:type="dxa"/>
            <w:vAlign w:val="center"/>
          </w:tcPr>
          <w:p w14:paraId="0329A3D2" w14:textId="77777777" w:rsidR="002A039B" w:rsidRPr="00E91900" w:rsidRDefault="00EA0CED" w:rsidP="003C38A0">
            <w:pPr>
              <w:pStyle w:val="Image"/>
              <w:spacing w:before="0" w:after="0" w:line="276" w:lineRule="auto"/>
            </w:pPr>
            <w:r w:rsidRPr="00E91900">
              <w:rPr>
                <w:noProof/>
              </w:rPr>
              <w:drawing>
                <wp:inline distT="0" distB="0" distL="0" distR="0" wp14:anchorId="4B13BC60" wp14:editId="4F2E8D0F">
                  <wp:extent cx="1296000" cy="1177551"/>
                  <wp:effectExtent l="0" t="0" r="0" b="3810"/>
                  <wp:docPr id="1795573990" name="Picture 49" descr="CALD 참가자들이 자신들을 가리키며 손을 들고 있습니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95573990" name="Picture 49" descr="CALD 참가자들이 자신들을 가리키며 손을 들고 있습니다."/>
                          <pic:cNvPicPr/>
                        </pic:nvPicPr>
                        <pic:blipFill>
                          <a:blip r:embed="rId1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87" b="875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6000" cy="117755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5" w:type="dxa"/>
            <w:vAlign w:val="center"/>
          </w:tcPr>
          <w:p w14:paraId="6F7E6981" w14:textId="77777777" w:rsidR="002A039B" w:rsidRPr="00E91900" w:rsidRDefault="00EA0CED" w:rsidP="003C38A0">
            <w:pPr>
              <w:pStyle w:val="ListParagraph"/>
              <w:numPr>
                <w:ilvl w:val="0"/>
                <w:numId w:val="62"/>
              </w:numPr>
              <w:spacing w:line="276" w:lineRule="auto"/>
            </w:pPr>
            <w:r w:rsidRPr="00E91900">
              <w:rPr>
                <w:rFonts w:eastAsia="Malgun Gothic" w:cs="Malgun Gothic"/>
                <w:lang w:val="ko"/>
              </w:rPr>
              <w:t xml:space="preserve">CALD </w:t>
            </w:r>
            <w:r w:rsidRPr="00E91900">
              <w:rPr>
                <w:rFonts w:eastAsia="Malgun Gothic" w:cs="Malgun Gothic"/>
                <w:lang w:val="ko"/>
              </w:rPr>
              <w:t>참가자</w:t>
            </w:r>
          </w:p>
        </w:tc>
      </w:tr>
      <w:tr w:rsidR="00F877A7" w:rsidRPr="00E91900" w14:paraId="1C02EA66" w14:textId="77777777" w:rsidTr="00A75D31">
        <w:trPr>
          <w:gridAfter w:val="1"/>
          <w:wAfter w:w="228" w:type="dxa"/>
          <w:trHeight w:val="1814"/>
        </w:trPr>
        <w:tc>
          <w:tcPr>
            <w:tcW w:w="2552" w:type="dxa"/>
            <w:vAlign w:val="center"/>
          </w:tcPr>
          <w:p w14:paraId="77F81E00" w14:textId="77777777" w:rsidR="002A039B" w:rsidRPr="00E91900" w:rsidRDefault="00EA0CED" w:rsidP="003C38A0">
            <w:pPr>
              <w:pStyle w:val="Image"/>
              <w:spacing w:before="0" w:after="0" w:line="276" w:lineRule="auto"/>
            </w:pPr>
            <w:r w:rsidRPr="00E91900">
              <w:rPr>
                <w:noProof/>
              </w:rPr>
              <w:drawing>
                <wp:inline distT="0" distB="0" distL="0" distR="0" wp14:anchorId="47E65EA7" wp14:editId="6BC9FD37">
                  <wp:extent cx="1296000" cy="1210510"/>
                  <wp:effectExtent l="0" t="0" r="0" b="8890"/>
                  <wp:docPr id="726228435" name="Picture 47" descr="참가자를 돕고 있는 사람.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26228435" name="Picture 47" descr="참가자를 돕고 있는 사람. "/>
                          <pic:cNvPicPr/>
                        </pic:nvPicPr>
                        <pic:blipFill>
                          <a:blip r:embed="rId1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667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6000" cy="12105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5" w:type="dxa"/>
            <w:vAlign w:val="center"/>
          </w:tcPr>
          <w:p w14:paraId="04A3D3D9" w14:textId="77777777" w:rsidR="002A039B" w:rsidRPr="00E91900" w:rsidRDefault="00EA0CED" w:rsidP="003C38A0">
            <w:pPr>
              <w:pStyle w:val="ListParagraph"/>
              <w:numPr>
                <w:ilvl w:val="0"/>
                <w:numId w:val="62"/>
              </w:numPr>
              <w:spacing w:line="276" w:lineRule="auto"/>
              <w:rPr>
                <w:lang w:eastAsia="ko-KR"/>
              </w:rPr>
            </w:pPr>
            <w:r w:rsidRPr="00E91900">
              <w:rPr>
                <w:rFonts w:eastAsia="Malgun Gothic" w:cs="Malgun Gothic"/>
                <w:lang w:val="ko" w:eastAsia="ko-KR"/>
              </w:rPr>
              <w:t xml:space="preserve">CALD </w:t>
            </w:r>
            <w:r w:rsidRPr="00E91900">
              <w:rPr>
                <w:rFonts w:eastAsia="Malgun Gothic" w:cs="Malgun Gothic"/>
                <w:lang w:val="ko" w:eastAsia="ko-KR"/>
              </w:rPr>
              <w:t>장애인을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지원하는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사람들</w:t>
            </w:r>
          </w:p>
        </w:tc>
      </w:tr>
      <w:tr w:rsidR="00F877A7" w:rsidRPr="00E91900" w14:paraId="4AECAE27" w14:textId="77777777" w:rsidTr="00A75D31">
        <w:trPr>
          <w:gridAfter w:val="1"/>
          <w:wAfter w:w="228" w:type="dxa"/>
          <w:trHeight w:val="1814"/>
        </w:trPr>
        <w:tc>
          <w:tcPr>
            <w:tcW w:w="2552" w:type="dxa"/>
            <w:vAlign w:val="center"/>
          </w:tcPr>
          <w:p w14:paraId="36E7183B" w14:textId="77777777" w:rsidR="002A039B" w:rsidRPr="00E91900" w:rsidRDefault="00EA0CED" w:rsidP="003C38A0">
            <w:pPr>
              <w:pStyle w:val="Image"/>
              <w:spacing w:before="0" w:after="0" w:line="276" w:lineRule="auto"/>
            </w:pPr>
            <w:r w:rsidRPr="00E91900">
              <w:rPr>
                <w:noProof/>
              </w:rPr>
              <w:drawing>
                <wp:inline distT="0" distB="0" distL="0" distR="0" wp14:anchorId="3F040AEF" wp14:editId="192458A8">
                  <wp:extent cx="1296000" cy="1070955"/>
                  <wp:effectExtent l="0" t="0" r="0" b="0"/>
                  <wp:docPr id="709965646" name="Picture 48" descr="미소를 짓고 있는 한 무리의 공급자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9965646" name="Picture 48" descr="미소를 짓고 있는 한 무리의 공급자들."/>
                          <pic:cNvPicPr/>
                        </pic:nvPicPr>
                        <pic:blipFill>
                          <a:blip r:embed="rId1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736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6000" cy="10709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5" w:type="dxa"/>
            <w:vAlign w:val="center"/>
          </w:tcPr>
          <w:p w14:paraId="5A996CB8" w14:textId="77777777" w:rsidR="002A039B" w:rsidRPr="00E91900" w:rsidRDefault="00EA0CED" w:rsidP="003C38A0">
            <w:pPr>
              <w:pStyle w:val="ListParagraph"/>
              <w:numPr>
                <w:ilvl w:val="0"/>
                <w:numId w:val="70"/>
              </w:numPr>
              <w:spacing w:line="276" w:lineRule="auto"/>
            </w:pPr>
            <w:r w:rsidRPr="00E91900">
              <w:rPr>
                <w:rStyle w:val="Strong"/>
                <w:rFonts w:eastAsia="Malgun Gothic" w:cs="Malgun Gothic"/>
                <w:lang w:val="ko"/>
              </w:rPr>
              <w:t>공급자</w:t>
            </w:r>
            <w:r w:rsidRPr="00E91900">
              <w:rPr>
                <w:rFonts w:eastAsia="Malgun Gothic" w:cs="Malgun Gothic"/>
                <w:lang w:val="ko"/>
              </w:rPr>
              <w:t>.</w:t>
            </w:r>
          </w:p>
        </w:tc>
      </w:tr>
      <w:tr w:rsidR="00F877A7" w:rsidRPr="00E91900" w14:paraId="5D951DF8" w14:textId="77777777" w:rsidTr="00A75D31">
        <w:trPr>
          <w:gridAfter w:val="1"/>
          <w:wAfter w:w="228" w:type="dxa"/>
        </w:trPr>
        <w:tc>
          <w:tcPr>
            <w:tcW w:w="2552" w:type="dxa"/>
            <w:vAlign w:val="center"/>
          </w:tcPr>
          <w:p w14:paraId="74E1E9CD" w14:textId="77777777" w:rsidR="00EB25CA" w:rsidRPr="00E91900" w:rsidRDefault="00EA0CED" w:rsidP="003C38A0">
            <w:pPr>
              <w:pStyle w:val="Image"/>
              <w:spacing w:before="120" w:after="0" w:line="276" w:lineRule="auto"/>
            </w:pPr>
            <w:r w:rsidRPr="00E91900">
              <w:rPr>
                <w:noProof/>
              </w:rPr>
              <w:drawing>
                <wp:inline distT="0" distB="0" distL="0" distR="0" wp14:anchorId="2269D2BD" wp14:editId="50C66EDB">
                  <wp:extent cx="1296000" cy="1296000"/>
                  <wp:effectExtent l="0" t="0" r="0" b="0"/>
                  <wp:docPr id="362534700" name="Picture 50" descr="3명의 공급자들. 한 명은 청진기를 두르고 있습니다. 다른 한 명은 문서를 들고 있습니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2534700" name="Picture 50" descr="3명의 공급자들. 한 명은 청진기를 두르고 있습니다. 다른 한 명은 문서를 들고 있습니다."/>
                          <pic:cNvPicPr/>
                        </pic:nvPicPr>
                        <pic:blipFill>
                          <a:blip r:embed="rId1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96000" cy="129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5" w:type="dxa"/>
            <w:vAlign w:val="center"/>
          </w:tcPr>
          <w:p w14:paraId="19D3634C" w14:textId="77777777" w:rsidR="00EB25CA" w:rsidRPr="00E91900" w:rsidRDefault="00EA0CED" w:rsidP="003C38A0">
            <w:pPr>
              <w:spacing w:before="120" w:after="0" w:line="276" w:lineRule="auto"/>
              <w:rPr>
                <w:lang w:eastAsia="ko-KR"/>
              </w:rPr>
            </w:pPr>
            <w:r w:rsidRPr="00E91900">
              <w:rPr>
                <w:rFonts w:eastAsia="Malgun Gothic" w:cs="Malgun Gothic"/>
                <w:lang w:val="ko" w:eastAsia="ko-KR"/>
              </w:rPr>
              <w:t>공급자는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서비스를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제공하여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장애인을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지원합니다</w:t>
            </w:r>
            <w:r w:rsidRPr="00E91900">
              <w:rPr>
                <w:rFonts w:eastAsia="Malgun Gothic" w:cs="Malgun Gothic"/>
                <w:lang w:val="ko" w:eastAsia="ko-KR"/>
              </w:rPr>
              <w:t>.</w:t>
            </w:r>
          </w:p>
        </w:tc>
      </w:tr>
    </w:tbl>
    <w:p w14:paraId="3CAB983F" w14:textId="77777777" w:rsidR="002535DE" w:rsidRPr="00E91900" w:rsidRDefault="00EA0CED" w:rsidP="003E3C90">
      <w:pPr>
        <w:pStyle w:val="Heading3"/>
        <w:spacing w:before="360" w:after="120"/>
      </w:pPr>
      <w:r w:rsidRPr="00E91900"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86912" behindDoc="1" locked="0" layoutInCell="1" allowOverlap="1" wp14:anchorId="6797AB5C" wp14:editId="2520588D">
                <wp:simplePos x="0" y="0"/>
                <wp:positionH relativeFrom="margin">
                  <wp:posOffset>31750</wp:posOffset>
                </wp:positionH>
                <wp:positionV relativeFrom="paragraph">
                  <wp:posOffset>397510</wp:posOffset>
                </wp:positionV>
                <wp:extent cx="5787317" cy="241540"/>
                <wp:effectExtent l="19050" t="19050" r="23495" b="25400"/>
                <wp:wrapNone/>
                <wp:docPr id="739572189" name="Group 739572189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87317" cy="241540"/>
                          <a:chOff x="11875" y="0"/>
                          <a:chExt cx="5787317" cy="241540"/>
                        </a:xfrm>
                      </wpg:grpSpPr>
                      <wps:wsp>
                        <wps:cNvPr id="890595126" name="Straight Connector 890595126"/>
                        <wps:cNvCnPr/>
                        <wps:spPr>
                          <a:xfrm>
                            <a:off x="11875" y="130628"/>
                            <a:ext cx="5716732" cy="0"/>
                          </a:xfrm>
                          <a:prstGeom prst="line">
                            <a:avLst/>
                          </a:prstGeom>
                          <a:ln w="38100" cap="rnd"/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660960345" name="Oval 660960345"/>
                        <wps:cNvSpPr/>
                        <wps:spPr>
                          <a:xfrm>
                            <a:off x="5557652" y="0"/>
                            <a:ext cx="241540" cy="241540"/>
                          </a:xfrm>
                          <a:prstGeom prst="ellipse">
                            <a:avLst/>
                          </a:prstGeom>
                          <a:solidFill>
                            <a:srgbClr val="43A7DE"/>
                          </a:solidFill>
                          <a:ln w="38100">
                            <a:solidFill>
                              <a:srgbClr val="6B2976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numCol="1" spcCol="0" rtlCol="0" fromWordArt="0" anchor="ctr" anchorCtr="0" forceAA="0" compatLnSpc="1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562CCC2" id="Group 739572189" o:spid="_x0000_s1026" alt="&quot;&quot;" style="position:absolute;margin-left:2.5pt;margin-top:31.3pt;width:455.7pt;height:19pt;z-index:-251629568;mso-position-horizontal-relative:margin;mso-width-relative:margin;mso-height-relative:margin" coordorigin="118" coordsize="57873,24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">
                <v:line id="Straight Connector 890595126" o:spid="_x0000_s1027" style="position:absolute;visibility:visible;mso-wrap-style:square" from="118,1306" to="57286,130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" strokecolor="#65276f [3044]" strokeweight="3pt">
                  <v:stroke endcap="round"/>
                </v:line>
                <v:oval id="Oval 660960345" o:spid="_x0000_s1028" style="position:absolute;left:55576;width:2415;height:241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" fillcolor="#43a7de" strokecolor="#6b2976" strokeweight="3pt"/>
                <w10:wrap anchorx="margin"/>
              </v:group>
            </w:pict>
          </mc:Fallback>
        </mc:AlternateContent>
      </w:r>
      <w:r w:rsidR="005C7C7B" w:rsidRPr="00E91900">
        <w:rPr>
          <w:rFonts w:eastAsia="Malgun Gothic" w:cs="Malgun Gothic"/>
          <w:lang w:val="ko"/>
        </w:rPr>
        <w:t>행동</w:t>
      </w:r>
      <w:r w:rsidR="005C7C7B" w:rsidRPr="00E91900">
        <w:rPr>
          <w:rFonts w:eastAsia="Malgun Gothic" w:cs="Malgun Gothic"/>
          <w:lang w:val="ko"/>
        </w:rPr>
        <w:t xml:space="preserve"> </w:t>
      </w:r>
      <w:r w:rsidR="005C7C7B" w:rsidRPr="00E91900">
        <w:rPr>
          <w:rFonts w:eastAsia="Malgun Gothic" w:cs="Malgun Gothic"/>
          <w:lang w:val="ko"/>
        </w:rPr>
        <w:t>방안</w:t>
      </w:r>
      <w:r w:rsidR="005C7C7B" w:rsidRPr="00E91900">
        <w:rPr>
          <w:rFonts w:eastAsia="Malgun Gothic" w:cs="Malgun Gothic"/>
          <w:lang w:val="ko"/>
        </w:rPr>
        <w:t xml:space="preserve"> 14</w:t>
      </w:r>
    </w:p>
    <w:tbl>
      <w:tblPr>
        <w:tblW w:w="9127" w:type="dxa"/>
        <w:tblLayout w:type="fixed"/>
        <w:tblLook w:val="04A0" w:firstRow="1" w:lastRow="0" w:firstColumn="1" w:lastColumn="0" w:noHBand="0" w:noVBand="1"/>
      </w:tblPr>
      <w:tblGrid>
        <w:gridCol w:w="2551"/>
        <w:gridCol w:w="6576"/>
      </w:tblGrid>
      <w:tr w:rsidR="00F877A7" w:rsidRPr="00E91900" w14:paraId="14558F9D" w14:textId="77777777" w:rsidTr="005263FB">
        <w:tc>
          <w:tcPr>
            <w:tcW w:w="2551" w:type="dxa"/>
            <w:vAlign w:val="center"/>
          </w:tcPr>
          <w:p w14:paraId="1DFC8AF8" w14:textId="77777777" w:rsidR="00766698" w:rsidRPr="00E91900" w:rsidRDefault="00EA0CED" w:rsidP="00714536">
            <w:pPr>
              <w:pStyle w:val="Image"/>
            </w:pPr>
            <w:r w:rsidRPr="00E91900">
              <w:rPr>
                <w:noProof/>
              </w:rPr>
              <w:drawing>
                <wp:inline distT="0" distB="0" distL="0" distR="0" wp14:anchorId="51B9976B" wp14:editId="57F2BD8F">
                  <wp:extent cx="1482725" cy="1482725"/>
                  <wp:effectExtent l="0" t="0" r="3175" b="3175"/>
                  <wp:docPr id="281375781" name="Picture 51" descr="다른 사람이 노트북을 사용하도록 도와주는 사람. 그 위에는 엄지 손가락 올림 아이콘과 위쪽 화살표가 있습니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1375781" name="Picture 51" descr="다른 사람이 노트북을 사용하도록 도와주는 사람. 그 위에는 엄지 손가락 올림 아이콘과 위쪽 화살표가 있습니다."/>
                          <pic:cNvPicPr/>
                        </pic:nvPicPr>
                        <pic:blipFill>
                          <a:blip r:embed="rId1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7C6C1D03" w14:textId="77777777" w:rsidR="00766698" w:rsidRPr="00E91900" w:rsidRDefault="00EA0CED" w:rsidP="003C38A0">
            <w:pPr>
              <w:spacing w:line="276" w:lineRule="auto"/>
              <w:rPr>
                <w:lang w:eastAsia="ko-KR"/>
              </w:rPr>
            </w:pPr>
            <w:r w:rsidRPr="00E91900">
              <w:rPr>
                <w:rFonts w:eastAsia="Malgun Gothic" w:cs="Malgun Gothic"/>
                <w:lang w:val="ko" w:eastAsia="ko-KR"/>
              </w:rPr>
              <w:t xml:space="preserve">CALD </w:t>
            </w:r>
            <w:r w:rsidRPr="00E91900">
              <w:rPr>
                <w:rFonts w:eastAsia="Malgun Gothic" w:cs="Malgun Gothic"/>
                <w:lang w:val="ko" w:eastAsia="ko-KR"/>
              </w:rPr>
              <w:t>커뮤니티가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우리의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온라인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서비스를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더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쉽게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사용할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수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있도록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할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것입니다</w:t>
            </w:r>
            <w:r w:rsidRPr="00E91900">
              <w:rPr>
                <w:rFonts w:eastAsia="Malgun Gothic" w:cs="Malgun Gothic"/>
                <w:lang w:val="ko" w:eastAsia="ko-KR"/>
              </w:rPr>
              <w:t>.</w:t>
            </w:r>
          </w:p>
          <w:p w14:paraId="5AA202E2" w14:textId="77777777" w:rsidR="00766698" w:rsidRPr="00E91900" w:rsidRDefault="00EA0CED" w:rsidP="003C38A0">
            <w:pPr>
              <w:spacing w:line="276" w:lineRule="auto"/>
              <w:rPr>
                <w:lang w:eastAsia="ko-KR"/>
              </w:rPr>
            </w:pPr>
            <w:r w:rsidRPr="00E91900">
              <w:rPr>
                <w:rFonts w:eastAsia="Malgun Gothic" w:cs="Malgun Gothic"/>
                <w:lang w:val="ko" w:eastAsia="ko-KR"/>
              </w:rPr>
              <w:t>예를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들어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, NDIS </w:t>
            </w:r>
            <w:r w:rsidRPr="00E91900">
              <w:rPr>
                <w:rFonts w:eastAsia="Malgun Gothic" w:cs="Malgun Gothic"/>
                <w:lang w:val="ko" w:eastAsia="ko-KR"/>
              </w:rPr>
              <w:t>웹사이트입니다</w:t>
            </w:r>
            <w:r w:rsidRPr="00E91900">
              <w:rPr>
                <w:rFonts w:eastAsia="Malgun Gothic" w:cs="Malgun Gothic"/>
                <w:lang w:val="ko" w:eastAsia="ko-KR"/>
              </w:rPr>
              <w:t>.</w:t>
            </w:r>
          </w:p>
        </w:tc>
      </w:tr>
      <w:tr w:rsidR="00F877A7" w:rsidRPr="00E91900" w14:paraId="4C8BCD9A" w14:textId="77777777" w:rsidTr="005263FB">
        <w:tc>
          <w:tcPr>
            <w:tcW w:w="2551" w:type="dxa"/>
            <w:vAlign w:val="center"/>
          </w:tcPr>
          <w:p w14:paraId="31734903" w14:textId="77777777" w:rsidR="00766698" w:rsidRPr="00E91900" w:rsidRDefault="00766698" w:rsidP="007916A8">
            <w:pPr>
              <w:pStyle w:val="Image"/>
              <w:spacing w:before="600" w:after="0"/>
              <w:rPr>
                <w:lang w:eastAsia="ko-KR"/>
              </w:rPr>
            </w:pPr>
          </w:p>
        </w:tc>
        <w:tc>
          <w:tcPr>
            <w:tcW w:w="6576" w:type="dxa"/>
            <w:vAlign w:val="center"/>
          </w:tcPr>
          <w:p w14:paraId="2EC4BCCD" w14:textId="77777777" w:rsidR="00766698" w:rsidRPr="00E91900" w:rsidRDefault="00EA0CED" w:rsidP="003C38A0">
            <w:pPr>
              <w:spacing w:before="600" w:after="0" w:line="276" w:lineRule="auto"/>
              <w:rPr>
                <w:lang w:eastAsia="ko-KR"/>
              </w:rPr>
            </w:pPr>
            <w:r w:rsidRPr="00E91900">
              <w:rPr>
                <w:rFonts w:eastAsia="Malgun Gothic" w:cs="Malgun Gothic"/>
                <w:lang w:val="ko" w:eastAsia="ko-KR"/>
              </w:rPr>
              <w:t>이를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위해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다음과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같은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것들을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할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것입니다</w:t>
            </w:r>
            <w:r w:rsidRPr="00E91900">
              <w:rPr>
                <w:rFonts w:eastAsia="Malgun Gothic" w:cs="Malgun Gothic"/>
                <w:lang w:val="ko" w:eastAsia="ko-KR"/>
              </w:rPr>
              <w:t>.</w:t>
            </w:r>
          </w:p>
        </w:tc>
      </w:tr>
      <w:tr w:rsidR="00F877A7" w:rsidRPr="00E91900" w14:paraId="370D35F2" w14:textId="77777777" w:rsidTr="005263FB">
        <w:tc>
          <w:tcPr>
            <w:tcW w:w="2551" w:type="dxa"/>
            <w:vAlign w:val="center"/>
          </w:tcPr>
          <w:p w14:paraId="2A5B7193" w14:textId="77777777" w:rsidR="002A039B" w:rsidRPr="00E91900" w:rsidRDefault="00EA0CED" w:rsidP="00714536">
            <w:pPr>
              <w:pStyle w:val="Image"/>
            </w:pPr>
            <w:r w:rsidRPr="00E91900">
              <w:rPr>
                <w:noProof/>
              </w:rPr>
              <w:drawing>
                <wp:inline distT="0" distB="0" distL="0" distR="0" wp14:anchorId="165F010D" wp14:editId="55B80AFD">
                  <wp:extent cx="1482725" cy="1482725"/>
                  <wp:effectExtent l="0" t="0" r="3175" b="3175"/>
                  <wp:docPr id="615775571" name="Picture 52" descr="문서를 들고 있는 사람. 그 위에는 영어 이외의 언어가 적혀있는 말풍선과 체크 표시가 있습니다.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5775571" name="Picture 52" descr="문서를 들고 있는 사람. 그 위에는 영어 이외의 언어가 적혀있는 말풍선과 체크 표시가 있습니다. "/>
                          <pic:cNvPicPr/>
                        </pic:nvPicPr>
                        <pic:blipFill>
                          <a:blip r:embed="rId1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1120EC12" w14:textId="77777777" w:rsidR="002A039B" w:rsidRPr="00E91900" w:rsidRDefault="00EA0CED" w:rsidP="003C38A0">
            <w:pPr>
              <w:pStyle w:val="ListParagraph"/>
              <w:numPr>
                <w:ilvl w:val="0"/>
                <w:numId w:val="63"/>
              </w:numPr>
              <w:spacing w:line="276" w:lineRule="auto"/>
              <w:rPr>
                <w:lang w:eastAsia="ko-KR"/>
              </w:rPr>
            </w:pPr>
            <w:r w:rsidRPr="00E91900">
              <w:rPr>
                <w:rFonts w:eastAsia="Malgun Gothic" w:cs="Malgun Gothic"/>
                <w:lang w:val="ko" w:eastAsia="ko-KR"/>
              </w:rPr>
              <w:t xml:space="preserve">CALD </w:t>
            </w:r>
            <w:r w:rsidRPr="00E91900">
              <w:rPr>
                <w:rFonts w:eastAsia="Malgun Gothic" w:cs="Malgun Gothic"/>
                <w:lang w:val="ko" w:eastAsia="ko-KR"/>
              </w:rPr>
              <w:t>사람들이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이해할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수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있는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언어로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정보를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공유</w:t>
            </w:r>
          </w:p>
        </w:tc>
      </w:tr>
      <w:tr w:rsidR="00F877A7" w:rsidRPr="00E91900" w14:paraId="52995B9D" w14:textId="77777777" w:rsidTr="005263FB">
        <w:tc>
          <w:tcPr>
            <w:tcW w:w="2551" w:type="dxa"/>
            <w:vAlign w:val="center"/>
          </w:tcPr>
          <w:p w14:paraId="10DB62BA" w14:textId="77777777" w:rsidR="002A039B" w:rsidRPr="00E91900" w:rsidRDefault="00EA0CED" w:rsidP="00714536">
            <w:pPr>
              <w:pStyle w:val="Image"/>
            </w:pPr>
            <w:r w:rsidRPr="00E91900">
              <w:rPr>
                <w:noProof/>
              </w:rPr>
              <w:drawing>
                <wp:inline distT="0" distB="0" distL="0" distR="0" wp14:anchorId="108A7FC1" wp14:editId="2C53BB8C">
                  <wp:extent cx="1483200" cy="1483200"/>
                  <wp:effectExtent l="0" t="0" r="3175" b="3175"/>
                  <wp:docPr id="1394082892" name="Picture 53" descr="다른 사람이 문서를 읽는 것을 도와주고 있는 사람. 도움을 받는 사람 위에 물음표가 그려진 생각 풍선이 있습니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94082892" name="Picture 53" descr="다른 사람이 문서를 읽는 것을 도와주고 있는 사람. 도움을 받는 사람 위에 물음표가 그려진 생각 풍선이 있습니다."/>
                          <pic:cNvPicPr/>
                        </pic:nvPicPr>
                        <pic:blipFill>
                          <a:blip r:embed="rId1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3200" cy="14832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4B673CEE" w14:textId="77777777" w:rsidR="002A039B" w:rsidRPr="00E91900" w:rsidRDefault="00EA0CED" w:rsidP="003C38A0">
            <w:pPr>
              <w:pStyle w:val="ListParagraph"/>
              <w:numPr>
                <w:ilvl w:val="0"/>
                <w:numId w:val="70"/>
              </w:numPr>
              <w:spacing w:line="276" w:lineRule="auto"/>
              <w:rPr>
                <w:lang w:eastAsia="ko-KR"/>
              </w:rPr>
            </w:pPr>
            <w:r w:rsidRPr="00E91900">
              <w:rPr>
                <w:rFonts w:eastAsia="Malgun Gothic" w:cs="Malgun Gothic"/>
                <w:lang w:val="ko" w:eastAsia="ko-KR"/>
              </w:rPr>
              <w:t xml:space="preserve">CALD </w:t>
            </w:r>
            <w:r w:rsidRPr="00E91900">
              <w:rPr>
                <w:rFonts w:eastAsia="Malgun Gothic" w:cs="Malgun Gothic"/>
                <w:lang w:val="ko" w:eastAsia="ko-KR"/>
              </w:rPr>
              <w:t>사람들이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모르는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언어로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정보를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공유할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때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지원을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제공</w:t>
            </w:r>
            <w:r w:rsidRPr="00E91900">
              <w:rPr>
                <w:rFonts w:eastAsia="Malgun Gothic" w:cs="Malgun Gothic"/>
                <w:lang w:val="ko" w:eastAsia="ko-KR"/>
              </w:rPr>
              <w:t>.</w:t>
            </w:r>
          </w:p>
        </w:tc>
      </w:tr>
      <w:tr w:rsidR="00F877A7" w:rsidRPr="00E91900" w14:paraId="776243B8" w14:textId="77777777" w:rsidTr="005263FB">
        <w:tc>
          <w:tcPr>
            <w:tcW w:w="2551" w:type="dxa"/>
            <w:vAlign w:val="center"/>
          </w:tcPr>
          <w:p w14:paraId="605C781D" w14:textId="77777777" w:rsidR="009F34FB" w:rsidRPr="00E91900" w:rsidRDefault="00EA0CED" w:rsidP="007916A8">
            <w:pPr>
              <w:pStyle w:val="Image"/>
              <w:spacing w:before="600"/>
            </w:pPr>
            <w:r w:rsidRPr="00E91900">
              <w:rPr>
                <w:noProof/>
              </w:rPr>
              <w:drawing>
                <wp:inline distT="0" distB="0" distL="0" distR="0" wp14:anchorId="234EB8B0" wp14:editId="1E0FEEB6">
                  <wp:extent cx="1482725" cy="1482725"/>
                  <wp:effectExtent l="0" t="0" r="3175" b="3175"/>
                  <wp:docPr id="216622349" name="Picture 54" descr="노트북을 사용하는 사람과 위쪽 화살표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6622349" name="Picture 54" descr="노트북을 사용하는 사람과 위쪽 화살표."/>
                          <pic:cNvPicPr/>
                        </pic:nvPicPr>
                        <pic:blipFill>
                          <a:blip r:embed="rId1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5678E7D2" w14:textId="77777777" w:rsidR="009F34FB" w:rsidRPr="00E91900" w:rsidRDefault="00EA0CED" w:rsidP="003C38A0">
            <w:pPr>
              <w:spacing w:before="600" w:line="276" w:lineRule="auto"/>
              <w:rPr>
                <w:lang w:eastAsia="ko-KR"/>
              </w:rPr>
            </w:pPr>
            <w:r w:rsidRPr="00E91900">
              <w:rPr>
                <w:rFonts w:eastAsia="Malgun Gothic" w:cs="Malgun Gothic"/>
                <w:lang w:val="ko" w:eastAsia="ko-KR"/>
              </w:rPr>
              <w:t>얼마나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더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많은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CALD </w:t>
            </w:r>
            <w:r w:rsidRPr="00E91900">
              <w:rPr>
                <w:rFonts w:eastAsia="Malgun Gothic" w:cs="Malgun Gothic"/>
                <w:lang w:val="ko" w:eastAsia="ko-KR"/>
              </w:rPr>
              <w:t>사람들이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온라인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서비스를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사용하는지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추적하여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이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행동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방안이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효과가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있는지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확인할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것입니다</w:t>
            </w:r>
            <w:r w:rsidRPr="00E91900">
              <w:rPr>
                <w:rFonts w:eastAsia="Malgun Gothic" w:cs="Malgun Gothic"/>
                <w:lang w:val="ko" w:eastAsia="ko-KR"/>
              </w:rPr>
              <w:t>.</w:t>
            </w:r>
          </w:p>
        </w:tc>
      </w:tr>
    </w:tbl>
    <w:p w14:paraId="0FCCE148" w14:textId="77777777" w:rsidR="005C7C7B" w:rsidRPr="00E91900" w:rsidRDefault="00EA0CED" w:rsidP="003E3C90">
      <w:pPr>
        <w:pStyle w:val="Heading3"/>
        <w:spacing w:before="360" w:after="120"/>
      </w:pPr>
      <w:r w:rsidRPr="00E91900"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88960" behindDoc="1" locked="0" layoutInCell="1" allowOverlap="1" wp14:anchorId="64458D7D" wp14:editId="00E35D6B">
                <wp:simplePos x="0" y="0"/>
                <wp:positionH relativeFrom="margin">
                  <wp:posOffset>19050</wp:posOffset>
                </wp:positionH>
                <wp:positionV relativeFrom="paragraph">
                  <wp:posOffset>387350</wp:posOffset>
                </wp:positionV>
                <wp:extent cx="5787317" cy="241540"/>
                <wp:effectExtent l="19050" t="19050" r="23495" b="25400"/>
                <wp:wrapNone/>
                <wp:docPr id="915048592" name="Group 915048592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87317" cy="241540"/>
                          <a:chOff x="11875" y="0"/>
                          <a:chExt cx="5787317" cy="241540"/>
                        </a:xfrm>
                      </wpg:grpSpPr>
                      <wps:wsp>
                        <wps:cNvPr id="2091575029" name="Straight Connector 2091575029"/>
                        <wps:cNvCnPr/>
                        <wps:spPr>
                          <a:xfrm>
                            <a:off x="11875" y="130628"/>
                            <a:ext cx="5716732" cy="0"/>
                          </a:xfrm>
                          <a:prstGeom prst="line">
                            <a:avLst/>
                          </a:prstGeom>
                          <a:ln w="38100" cap="rnd"/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054646881" name="Oval 1054646881"/>
                        <wps:cNvSpPr/>
                        <wps:spPr>
                          <a:xfrm>
                            <a:off x="5557652" y="0"/>
                            <a:ext cx="241540" cy="241540"/>
                          </a:xfrm>
                          <a:prstGeom prst="ellipse">
                            <a:avLst/>
                          </a:prstGeom>
                          <a:solidFill>
                            <a:srgbClr val="43A7DE"/>
                          </a:solidFill>
                          <a:ln w="38100">
                            <a:solidFill>
                              <a:srgbClr val="6B2976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numCol="1" spcCol="0" rtlCol="0" fromWordArt="0" anchor="ctr" anchorCtr="0" forceAA="0" compatLnSpc="1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D8C0107" id="Group 915048592" o:spid="_x0000_s1026" alt="&quot;&quot;" style="position:absolute;margin-left:1.5pt;margin-top:30.5pt;width:455.7pt;height:19pt;z-index:-251627520;mso-position-horizontal-relative:margin;mso-width-relative:margin;mso-height-relative:margin" coordorigin="118" coordsize="57873,24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">
                <v:line id="Straight Connector 2091575029" o:spid="_x0000_s1027" style="position:absolute;visibility:visible;mso-wrap-style:square" from="118,1306" to="57286,130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" strokecolor="#65276f [3044]" strokeweight="3pt">
                  <v:stroke endcap="round"/>
                </v:line>
                <v:oval id="Oval 1054646881" o:spid="_x0000_s1028" style="position:absolute;left:55576;width:2415;height:241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" fillcolor="#43a7de" strokecolor="#6b2976" strokeweight="3pt"/>
                <w10:wrap anchorx="margin"/>
              </v:group>
            </w:pict>
          </mc:Fallback>
        </mc:AlternateContent>
      </w:r>
      <w:r w:rsidRPr="00E91900">
        <w:rPr>
          <w:rFonts w:eastAsia="Malgun Gothic" w:cs="Malgun Gothic"/>
          <w:lang w:val="ko"/>
        </w:rPr>
        <w:t>행동</w:t>
      </w:r>
      <w:r w:rsidRPr="00E91900">
        <w:rPr>
          <w:rFonts w:eastAsia="Malgun Gothic" w:cs="Malgun Gothic"/>
          <w:lang w:val="ko"/>
        </w:rPr>
        <w:t xml:space="preserve"> </w:t>
      </w:r>
      <w:r w:rsidRPr="00E91900">
        <w:rPr>
          <w:rFonts w:eastAsia="Malgun Gothic" w:cs="Malgun Gothic"/>
          <w:lang w:val="ko"/>
        </w:rPr>
        <w:t>방안</w:t>
      </w:r>
      <w:r w:rsidRPr="00E91900">
        <w:rPr>
          <w:rFonts w:eastAsia="Malgun Gothic" w:cs="Malgun Gothic"/>
          <w:lang w:val="ko"/>
        </w:rPr>
        <w:t xml:space="preserve"> 15</w:t>
      </w:r>
    </w:p>
    <w:tbl>
      <w:tblPr>
        <w:tblW w:w="9128" w:type="dxa"/>
        <w:tblLayout w:type="fixed"/>
        <w:tblLook w:val="04A0" w:firstRow="1" w:lastRow="0" w:firstColumn="1" w:lastColumn="0" w:noHBand="0" w:noVBand="1"/>
      </w:tblPr>
      <w:tblGrid>
        <w:gridCol w:w="2552"/>
        <w:gridCol w:w="6576"/>
      </w:tblGrid>
      <w:tr w:rsidR="00F877A7" w:rsidRPr="00E91900" w14:paraId="5F6068CD" w14:textId="77777777" w:rsidTr="003E3C90">
        <w:tc>
          <w:tcPr>
            <w:tcW w:w="2552" w:type="dxa"/>
            <w:vAlign w:val="center"/>
          </w:tcPr>
          <w:p w14:paraId="41EB4F50" w14:textId="77777777" w:rsidR="00766698" w:rsidRPr="00E91900" w:rsidRDefault="00EA0CED" w:rsidP="00090E8C">
            <w:pPr>
              <w:pStyle w:val="Image"/>
              <w:spacing w:before="360"/>
            </w:pPr>
            <w:r w:rsidRPr="00E91900">
              <w:rPr>
                <w:noProof/>
              </w:rPr>
              <w:drawing>
                <wp:inline distT="0" distB="0" distL="0" distR="0" wp14:anchorId="6DE36D97" wp14:editId="48F02A79">
                  <wp:extent cx="1483360" cy="1483360"/>
                  <wp:effectExtent l="0" t="0" r="2540" b="2540"/>
                  <wp:docPr id="1785330858" name="Picture 28" descr="영어 이외의 3개 언어가 적혀있는 3개의 말풍선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85330858" name="Picture 28" descr="영어 이외의 3개 언어가 적혀있는 3개의 말풍선."/>
                          <pic:cNvPicPr/>
                        </pic:nvPicPr>
                        <pic:blipFill>
                          <a:blip r:embed="rId1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3360" cy="1483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7B4E86D3" w14:textId="77777777" w:rsidR="00766698" w:rsidRPr="00E91900" w:rsidRDefault="00EA0CED" w:rsidP="003C38A0">
            <w:pPr>
              <w:spacing w:before="360" w:line="276" w:lineRule="auto"/>
              <w:rPr>
                <w:lang w:eastAsia="ko-KR"/>
              </w:rPr>
            </w:pPr>
            <w:r w:rsidRPr="00E91900">
              <w:rPr>
                <w:rFonts w:eastAsia="Malgun Gothic" w:cs="Malgun Gothic"/>
                <w:lang w:val="ko" w:eastAsia="ko-KR"/>
              </w:rPr>
              <w:t xml:space="preserve">NDIS </w:t>
            </w:r>
            <w:r w:rsidRPr="00E91900">
              <w:rPr>
                <w:rFonts w:eastAsia="Malgun Gothic" w:cs="Malgun Gothic"/>
                <w:lang w:val="ko" w:eastAsia="ko-KR"/>
              </w:rPr>
              <w:t>정보를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어떤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언어로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공유해야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하는지에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대한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지침을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만들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것입니다</w:t>
            </w:r>
            <w:r w:rsidRPr="00E91900">
              <w:rPr>
                <w:rFonts w:eastAsia="Malgun Gothic" w:cs="Malgun Gothic"/>
                <w:lang w:val="ko" w:eastAsia="ko-KR"/>
              </w:rPr>
              <w:t>.</w:t>
            </w:r>
          </w:p>
          <w:p w14:paraId="0E9759E5" w14:textId="77777777" w:rsidR="002C7941" w:rsidRPr="00E91900" w:rsidRDefault="00EA0CED" w:rsidP="003C38A0">
            <w:pPr>
              <w:spacing w:line="276" w:lineRule="auto"/>
              <w:rPr>
                <w:lang w:eastAsia="ko-KR"/>
              </w:rPr>
            </w:pPr>
            <w:r w:rsidRPr="00E91900">
              <w:rPr>
                <w:rFonts w:eastAsia="Malgun Gothic" w:cs="Malgun Gothic"/>
                <w:lang w:val="ko" w:eastAsia="ko-KR"/>
              </w:rPr>
              <w:t>이는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더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많은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CALD </w:t>
            </w:r>
            <w:r w:rsidRPr="00E91900">
              <w:rPr>
                <w:rFonts w:eastAsia="Malgun Gothic" w:cs="Malgun Gothic"/>
                <w:lang w:val="ko" w:eastAsia="ko-KR"/>
              </w:rPr>
              <w:t>사람들이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NDIS</w:t>
            </w:r>
            <w:r w:rsidRPr="00E91900">
              <w:rPr>
                <w:rFonts w:eastAsia="Malgun Gothic" w:cs="Malgun Gothic"/>
                <w:lang w:val="ko" w:eastAsia="ko-KR"/>
              </w:rPr>
              <w:t>를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이해할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수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있다는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것을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의미합니다</w:t>
            </w:r>
            <w:r w:rsidRPr="00E91900">
              <w:rPr>
                <w:rFonts w:eastAsia="Malgun Gothic" w:cs="Malgun Gothic"/>
                <w:lang w:val="ko" w:eastAsia="ko-KR"/>
              </w:rPr>
              <w:t>.</w:t>
            </w:r>
          </w:p>
        </w:tc>
      </w:tr>
      <w:tr w:rsidR="00F877A7" w:rsidRPr="00E91900" w14:paraId="7F44DCE5" w14:textId="77777777" w:rsidTr="007916A8">
        <w:tc>
          <w:tcPr>
            <w:tcW w:w="2552" w:type="dxa"/>
            <w:vAlign w:val="center"/>
          </w:tcPr>
          <w:p w14:paraId="10A16CAC" w14:textId="77777777" w:rsidR="00007F05" w:rsidRPr="00E91900" w:rsidRDefault="00007F05" w:rsidP="00090E8C">
            <w:pPr>
              <w:pStyle w:val="Image"/>
              <w:spacing w:before="600" w:after="0"/>
              <w:rPr>
                <w:lang w:eastAsia="ko-KR"/>
              </w:rPr>
            </w:pPr>
          </w:p>
        </w:tc>
        <w:tc>
          <w:tcPr>
            <w:tcW w:w="6576" w:type="dxa"/>
            <w:vAlign w:val="center"/>
          </w:tcPr>
          <w:p w14:paraId="1BD2C10D" w14:textId="77777777" w:rsidR="002C7941" w:rsidRPr="00E91900" w:rsidRDefault="00EA0CED" w:rsidP="003C38A0">
            <w:pPr>
              <w:spacing w:before="600" w:after="0" w:line="276" w:lineRule="auto"/>
              <w:rPr>
                <w:lang w:eastAsia="ko-KR"/>
              </w:rPr>
            </w:pPr>
            <w:r w:rsidRPr="00E91900">
              <w:rPr>
                <w:rFonts w:eastAsia="Malgun Gothic" w:cs="Malgun Gothic"/>
                <w:lang w:val="ko" w:eastAsia="ko-KR"/>
              </w:rPr>
              <w:t>이러한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지침을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만들기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위해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우리는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다음과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협력할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것입니다</w:t>
            </w:r>
            <w:r w:rsidRPr="00E91900">
              <w:rPr>
                <w:rFonts w:eastAsia="Malgun Gothic" w:cs="Malgun Gothic"/>
                <w:lang w:val="ko" w:eastAsia="ko-KR"/>
              </w:rPr>
              <w:t>.</w:t>
            </w:r>
          </w:p>
        </w:tc>
      </w:tr>
      <w:tr w:rsidR="00F877A7" w:rsidRPr="00E91900" w14:paraId="3D503904" w14:textId="77777777" w:rsidTr="007916A8">
        <w:tc>
          <w:tcPr>
            <w:tcW w:w="2552" w:type="dxa"/>
            <w:vAlign w:val="center"/>
          </w:tcPr>
          <w:p w14:paraId="0FDB40D8" w14:textId="77777777" w:rsidR="00B32C67" w:rsidRPr="00E91900" w:rsidRDefault="00EA0CED" w:rsidP="00090E8C">
            <w:pPr>
              <w:pStyle w:val="Image"/>
            </w:pPr>
            <w:r w:rsidRPr="00E91900">
              <w:rPr>
                <w:noProof/>
              </w:rPr>
              <w:drawing>
                <wp:inline distT="0" distB="0" distL="0" distR="0" wp14:anchorId="409A3E19" wp14:editId="784D0C43">
                  <wp:extent cx="1483360" cy="1483360"/>
                  <wp:effectExtent l="0" t="0" r="2540" b="2540"/>
                  <wp:docPr id="1278271050" name="Picture 55" descr="한 무리의 CALD 사람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78271050" name="Picture 55" descr="한 무리의 CALD 사람들."/>
                          <pic:cNvPicPr/>
                        </pic:nvPicPr>
                        <pic:blipFill>
                          <a:blip r:embed="rId1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3360" cy="1483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6953577D" w14:textId="77777777" w:rsidR="00B32C67" w:rsidRPr="00E91900" w:rsidRDefault="00EA0CED" w:rsidP="003C38A0">
            <w:pPr>
              <w:pStyle w:val="ListParagraph"/>
              <w:numPr>
                <w:ilvl w:val="0"/>
                <w:numId w:val="69"/>
              </w:numPr>
              <w:spacing w:line="276" w:lineRule="auto"/>
            </w:pPr>
            <w:r w:rsidRPr="00E91900">
              <w:rPr>
                <w:rFonts w:eastAsia="Malgun Gothic" w:cs="Malgun Gothic"/>
                <w:lang w:val="ko"/>
              </w:rPr>
              <w:t xml:space="preserve">CALD </w:t>
            </w:r>
            <w:r w:rsidRPr="00E91900">
              <w:rPr>
                <w:rFonts w:eastAsia="Malgun Gothic" w:cs="Malgun Gothic"/>
                <w:lang w:val="ko"/>
              </w:rPr>
              <w:t>커뮤니티</w:t>
            </w:r>
          </w:p>
        </w:tc>
      </w:tr>
      <w:tr w:rsidR="00F877A7" w:rsidRPr="00E91900" w14:paraId="7510D492" w14:textId="77777777" w:rsidTr="007916A8">
        <w:tc>
          <w:tcPr>
            <w:tcW w:w="2552" w:type="dxa"/>
            <w:vAlign w:val="center"/>
          </w:tcPr>
          <w:p w14:paraId="49A829CA" w14:textId="77777777" w:rsidR="00B32C67" w:rsidRPr="00E91900" w:rsidRDefault="00EA0CED" w:rsidP="00090E8C">
            <w:pPr>
              <w:pStyle w:val="Image"/>
            </w:pPr>
            <w:r w:rsidRPr="00E91900">
              <w:rPr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755520" behindDoc="0" locked="0" layoutInCell="1" allowOverlap="1" wp14:anchorId="3EDC559C" wp14:editId="02D988BA">
                      <wp:simplePos x="0" y="0"/>
                      <wp:positionH relativeFrom="column">
                        <wp:posOffset>281940</wp:posOffset>
                      </wp:positionH>
                      <wp:positionV relativeFrom="paragraph">
                        <wp:posOffset>1097915</wp:posOffset>
                      </wp:positionV>
                      <wp:extent cx="892175" cy="304800"/>
                      <wp:effectExtent l="0" t="0" r="3175" b="0"/>
                      <wp:wrapNone/>
                      <wp:docPr id="248652513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92175" cy="30480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4B811A3E" w14:textId="77777777" w:rsidR="00EA0CED" w:rsidRPr="00FB10D6" w:rsidRDefault="00EA0CED" w:rsidP="007A25BA">
                                  <w:pPr>
                                    <w:spacing w:before="0" w:after="0" w:line="192" w:lineRule="auto"/>
                                    <w:jc w:val="center"/>
                                    <w:rPr>
                                      <w:sz w:val="24"/>
                                      <w:szCs w:val="24"/>
                                      <w:lang w:val="en-PH"/>
                                    </w:rPr>
                                  </w:pPr>
                                  <w:r w:rsidRPr="00FB10D6">
                                    <w:rPr>
                                      <w:rFonts w:ascii="Malgun Gothic" w:eastAsia="Malgun Gothic" w:hAnsi="Malgun Gothic" w:cs="Malgun Gothic"/>
                                      <w:b/>
                                      <w:bCs/>
                                      <w:sz w:val="24"/>
                                      <w:szCs w:val="24"/>
                                      <w:lang w:val="ko"/>
                                    </w:rPr>
                                    <w:t>NDIS 위원회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EDC559C" id="_x0000_s1039" type="#_x0000_t202" alt="&quot;&quot;" style="position:absolute;left:0;text-align:left;margin-left:22.2pt;margin-top:86.45pt;width:70.25pt;height:24pt;z-index:25175552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" filled="f" stroked="f">
                      <v:textbox inset="0,0,0,0">
                        <w:txbxContent>
                          <w:p w14:paraId="4B811A3E" w14:textId="77777777" w:rsidR="00EA0CED" w:rsidRPr="00FB10D6" w:rsidRDefault="00EA0CED" w:rsidP="007A25BA">
                            <w:pPr>
                              <w:spacing w:before="0" w:after="0" w:line="192" w:lineRule="auto"/>
                              <w:jc w:val="center"/>
                              <w:rPr>
                                <w:sz w:val="24"/>
                                <w:szCs w:val="24"/>
                                <w:lang w:val="en-PH"/>
                              </w:rPr>
                            </w:pPr>
                            <w:r w:rsidRPr="00FB10D6">
                              <w:rPr>
                                <w:rFonts w:ascii="Malgun Gothic" w:eastAsia="Malgun Gothic" w:hAnsi="Malgun Gothic" w:cs="Malgun Gothic"/>
                                <w:b/>
                                <w:bCs/>
                                <w:sz w:val="24"/>
                                <w:szCs w:val="24"/>
                                <w:lang w:val="ko"/>
                              </w:rPr>
                              <w:t>NDIS 위원회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B32C67" w:rsidRPr="00E91900">
              <w:rPr>
                <w:noProof/>
              </w:rPr>
              <w:drawing>
                <wp:inline distT="0" distB="0" distL="0" distR="0" wp14:anchorId="47241397" wp14:editId="4E107061">
                  <wp:extent cx="1483360" cy="1483360"/>
                  <wp:effectExtent l="0" t="0" r="2540" b="2540"/>
                  <wp:docPr id="1818495431" name="Picture 56" descr="'NDIS 위원회'라고 적힌 벤치 뒤에 있는 3명의 사람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18495431" name="Picture 56" descr="'NDIS 위원회'라고 적힌 벤치 뒤에 있는 3명의 사람들."/>
                          <pic:cNvPicPr/>
                        </pic:nvPicPr>
                        <pic:blipFill>
                          <a:blip r:embed="rId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3360" cy="1483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53581455" w14:textId="77777777" w:rsidR="00B32C67" w:rsidRPr="00E91900" w:rsidRDefault="00EA0CED" w:rsidP="003C38A0">
            <w:pPr>
              <w:pStyle w:val="ListParagraph"/>
              <w:numPr>
                <w:ilvl w:val="0"/>
                <w:numId w:val="69"/>
              </w:numPr>
              <w:spacing w:line="276" w:lineRule="auto"/>
            </w:pPr>
            <w:r w:rsidRPr="00E91900">
              <w:rPr>
                <w:rFonts w:eastAsia="Malgun Gothic" w:cs="Malgun Gothic"/>
                <w:lang w:val="ko"/>
              </w:rPr>
              <w:t xml:space="preserve">NDIS </w:t>
            </w:r>
            <w:r w:rsidRPr="00E91900">
              <w:rPr>
                <w:rFonts w:eastAsia="Malgun Gothic" w:cs="Malgun Gothic"/>
                <w:lang w:val="ko"/>
              </w:rPr>
              <w:t>위원회</w:t>
            </w:r>
          </w:p>
        </w:tc>
      </w:tr>
      <w:tr w:rsidR="00F877A7" w:rsidRPr="00E91900" w14:paraId="21979092" w14:textId="77777777" w:rsidTr="007916A8">
        <w:tc>
          <w:tcPr>
            <w:tcW w:w="2552" w:type="dxa"/>
            <w:vAlign w:val="center"/>
          </w:tcPr>
          <w:p w14:paraId="21B7E11F" w14:textId="77777777" w:rsidR="00B32C67" w:rsidRPr="00E91900" w:rsidRDefault="00EA0CED" w:rsidP="00090E8C">
            <w:pPr>
              <w:pStyle w:val="Image"/>
            </w:pPr>
            <w:r w:rsidRPr="00E91900">
              <w:rPr>
                <w:noProof/>
              </w:rPr>
              <w:drawing>
                <wp:inline distT="0" distB="0" distL="0" distR="0" wp14:anchorId="67B421FC" wp14:editId="0488BE35">
                  <wp:extent cx="1440000" cy="1440000"/>
                  <wp:effectExtent l="0" t="0" r="8255" b="8255"/>
                  <wp:docPr id="1800567495" name="Picture 1800567495" descr="사무실 건물 앞에 있는 3명의 사람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00567495" name="Picture 1800567495" descr="사무실 건물 앞에 있는 3명의 사람들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2644344F" w14:textId="77777777" w:rsidR="00B32C67" w:rsidRPr="00E91900" w:rsidRDefault="00EA0CED" w:rsidP="003C38A0">
            <w:pPr>
              <w:pStyle w:val="ListParagraph"/>
              <w:numPr>
                <w:ilvl w:val="0"/>
                <w:numId w:val="70"/>
              </w:numPr>
              <w:spacing w:line="276" w:lineRule="auto"/>
              <w:rPr>
                <w:lang w:eastAsia="ko-KR"/>
              </w:rPr>
            </w:pPr>
            <w:r w:rsidRPr="00E91900">
              <w:rPr>
                <w:rFonts w:eastAsia="Malgun Gothic" w:cs="Malgun Gothic"/>
                <w:lang w:val="ko" w:eastAsia="ko-KR"/>
              </w:rPr>
              <w:t xml:space="preserve">CALD </w:t>
            </w:r>
            <w:r w:rsidRPr="00E91900">
              <w:rPr>
                <w:rFonts w:eastAsia="Malgun Gothic" w:cs="Malgun Gothic"/>
                <w:lang w:val="ko" w:eastAsia="ko-KR"/>
              </w:rPr>
              <w:t>배경의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장애인을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지원하는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단체</w:t>
            </w:r>
            <w:r w:rsidRPr="00E91900">
              <w:rPr>
                <w:rFonts w:eastAsia="Malgun Gothic" w:cs="Malgun Gothic"/>
                <w:lang w:val="ko" w:eastAsia="ko-KR"/>
              </w:rPr>
              <w:t>.</w:t>
            </w:r>
          </w:p>
        </w:tc>
      </w:tr>
    </w:tbl>
    <w:p w14:paraId="4E91EAA9" w14:textId="77777777" w:rsidR="007916A8" w:rsidRPr="00E91900" w:rsidRDefault="00EA0CED">
      <w:pPr>
        <w:rPr>
          <w:lang w:eastAsia="ko-KR"/>
        </w:rPr>
      </w:pPr>
      <w:r w:rsidRPr="00E91900">
        <w:rPr>
          <w:lang w:eastAsia="ko-KR"/>
        </w:rPr>
        <w:br w:type="page"/>
      </w:r>
    </w:p>
    <w:tbl>
      <w:tblPr>
        <w:tblW w:w="9242" w:type="dxa"/>
        <w:tblLayout w:type="fixed"/>
        <w:tblLook w:val="04A0" w:firstRow="1" w:lastRow="0" w:firstColumn="1" w:lastColumn="0" w:noHBand="0" w:noVBand="1"/>
      </w:tblPr>
      <w:tblGrid>
        <w:gridCol w:w="2552"/>
        <w:gridCol w:w="6576"/>
        <w:gridCol w:w="114"/>
      </w:tblGrid>
      <w:tr w:rsidR="00F877A7" w:rsidRPr="00E91900" w14:paraId="70CB82CD" w14:textId="77777777" w:rsidTr="00225597">
        <w:tc>
          <w:tcPr>
            <w:tcW w:w="2552" w:type="dxa"/>
            <w:vAlign w:val="center"/>
          </w:tcPr>
          <w:p w14:paraId="4EE42305" w14:textId="77777777" w:rsidR="00007F05" w:rsidRPr="00E91900" w:rsidRDefault="00007F05" w:rsidP="0004354E">
            <w:pPr>
              <w:pStyle w:val="Image"/>
              <w:spacing w:after="0"/>
              <w:rPr>
                <w:lang w:eastAsia="ko-KR"/>
              </w:rPr>
            </w:pPr>
          </w:p>
        </w:tc>
        <w:tc>
          <w:tcPr>
            <w:tcW w:w="6690" w:type="dxa"/>
            <w:gridSpan w:val="2"/>
            <w:vAlign w:val="center"/>
          </w:tcPr>
          <w:p w14:paraId="2120578D" w14:textId="77777777" w:rsidR="00007F05" w:rsidRPr="00E91900" w:rsidRDefault="00EA0CED" w:rsidP="003C38A0">
            <w:pPr>
              <w:spacing w:after="0" w:line="276" w:lineRule="auto"/>
              <w:rPr>
                <w:lang w:eastAsia="ko-KR"/>
              </w:rPr>
            </w:pPr>
            <w:r w:rsidRPr="00E91900">
              <w:rPr>
                <w:rFonts w:eastAsia="Malgun Gothic" w:cs="Malgun Gothic"/>
                <w:lang w:val="ko" w:eastAsia="ko-KR"/>
              </w:rPr>
              <w:t>다음을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추적하여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이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행동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방안이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효과가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있는지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확인할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것입니다</w:t>
            </w:r>
            <w:r w:rsidRPr="00E91900">
              <w:rPr>
                <w:rFonts w:eastAsia="Malgun Gothic" w:cs="Malgun Gothic"/>
                <w:lang w:val="ko" w:eastAsia="ko-KR"/>
              </w:rPr>
              <w:t>.</w:t>
            </w:r>
          </w:p>
        </w:tc>
      </w:tr>
      <w:tr w:rsidR="00F877A7" w:rsidRPr="00E91900" w14:paraId="36FA05AC" w14:textId="77777777" w:rsidTr="00225597">
        <w:trPr>
          <w:gridAfter w:val="1"/>
          <w:wAfter w:w="114" w:type="dxa"/>
        </w:trPr>
        <w:tc>
          <w:tcPr>
            <w:tcW w:w="2552" w:type="dxa"/>
            <w:vAlign w:val="center"/>
          </w:tcPr>
          <w:p w14:paraId="4A65F6B9" w14:textId="77777777" w:rsidR="00B42BC2" w:rsidRPr="00E91900" w:rsidRDefault="00EA0CED" w:rsidP="00C73E0D">
            <w:pPr>
              <w:pStyle w:val="Image"/>
            </w:pPr>
            <w:r w:rsidRPr="00E91900">
              <w:rPr>
                <w:noProof/>
              </w:rPr>
              <w:drawing>
                <wp:inline distT="0" distB="0" distL="0" distR="0" wp14:anchorId="0CF59BD3" wp14:editId="45679357">
                  <wp:extent cx="1483360" cy="1483360"/>
                  <wp:effectExtent l="0" t="0" r="2540" b="2540"/>
                  <wp:docPr id="1299266338" name="Picture 29" descr="영어 이외의 3개 언어로 작성된 3개의 문서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99266338" name="Picture 29" descr="영어 이외의 3개 언어로 작성된 3개의 문서."/>
                          <pic:cNvPicPr/>
                        </pic:nvPicPr>
                        <pic:blipFill>
                          <a:blip r:embed="rId1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3360" cy="1483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44B6E19C" w14:textId="77777777" w:rsidR="00B42BC2" w:rsidRPr="00E91900" w:rsidRDefault="00EA0CED" w:rsidP="003C38A0">
            <w:pPr>
              <w:pStyle w:val="ListParagraph"/>
              <w:numPr>
                <w:ilvl w:val="0"/>
                <w:numId w:val="64"/>
              </w:numPr>
              <w:spacing w:line="276" w:lineRule="auto"/>
              <w:rPr>
                <w:lang w:eastAsia="ko-KR"/>
              </w:rPr>
            </w:pPr>
            <w:r w:rsidRPr="00E91900">
              <w:rPr>
                <w:rFonts w:eastAsia="Malgun Gothic" w:cs="Malgun Gothic"/>
                <w:lang w:val="ko" w:eastAsia="ko-KR"/>
              </w:rPr>
              <w:t>영어가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아닌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언어로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공유하는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문서의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수</w:t>
            </w:r>
          </w:p>
        </w:tc>
      </w:tr>
      <w:tr w:rsidR="00F877A7" w:rsidRPr="00E91900" w14:paraId="46BD9F7B" w14:textId="77777777" w:rsidTr="00225597">
        <w:trPr>
          <w:gridAfter w:val="1"/>
          <w:wAfter w:w="114" w:type="dxa"/>
        </w:trPr>
        <w:tc>
          <w:tcPr>
            <w:tcW w:w="2552" w:type="dxa"/>
            <w:vAlign w:val="center"/>
          </w:tcPr>
          <w:p w14:paraId="30B875D2" w14:textId="77777777" w:rsidR="00B42BC2" w:rsidRPr="00E91900" w:rsidRDefault="00EA0CED" w:rsidP="00C73E0D">
            <w:pPr>
              <w:pStyle w:val="Image"/>
            </w:pPr>
            <w:r w:rsidRPr="00E91900">
              <w:rPr>
                <w:noProof/>
              </w:rPr>
              <w:drawing>
                <wp:inline distT="0" distB="0" distL="0" distR="0" wp14:anchorId="318C5875" wp14:editId="702A50E6">
                  <wp:extent cx="1483360" cy="1483360"/>
                  <wp:effectExtent l="0" t="0" r="2540" b="2540"/>
                  <wp:docPr id="884962986" name="Picture 30" descr="영어 이외의 언어가 적혀있는 말풍선 아래에 엄지손가락을 치켜세우는 사람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84962986" name="Picture 30" descr="영어 이외의 언어가 적혀있는 말풍선 아래에 엄지손가락을 치켜세우는 사람."/>
                          <pic:cNvPicPr/>
                        </pic:nvPicPr>
                        <pic:blipFill>
                          <a:blip r:embed="rId1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3360" cy="1483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2F8CC711" w14:textId="77777777" w:rsidR="00B42BC2" w:rsidRPr="00E91900" w:rsidRDefault="00EA0CED" w:rsidP="003C38A0">
            <w:pPr>
              <w:pStyle w:val="ListParagraph"/>
              <w:numPr>
                <w:ilvl w:val="0"/>
                <w:numId w:val="70"/>
              </w:numPr>
              <w:spacing w:line="276" w:lineRule="auto"/>
              <w:rPr>
                <w:lang w:eastAsia="ko-KR"/>
              </w:rPr>
            </w:pPr>
            <w:r w:rsidRPr="00E91900">
              <w:rPr>
                <w:rFonts w:eastAsia="Malgun Gothic" w:cs="Malgun Gothic"/>
                <w:lang w:val="ko" w:eastAsia="ko-KR"/>
              </w:rPr>
              <w:t>그들의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언어로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된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NDIS</w:t>
            </w:r>
            <w:r w:rsidRPr="00E91900">
              <w:rPr>
                <w:rFonts w:eastAsia="Malgun Gothic" w:cs="Malgun Gothic"/>
                <w:lang w:val="ko" w:eastAsia="ko-KR"/>
              </w:rPr>
              <w:t>에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대한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정보를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찾을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수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있다고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말하는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CALD </w:t>
            </w:r>
            <w:r w:rsidRPr="00E91900">
              <w:rPr>
                <w:rFonts w:eastAsia="Malgun Gothic" w:cs="Malgun Gothic"/>
                <w:lang w:val="ko" w:eastAsia="ko-KR"/>
              </w:rPr>
              <w:t>사람들의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수</w:t>
            </w:r>
            <w:r w:rsidRPr="00E91900">
              <w:rPr>
                <w:rFonts w:eastAsia="Malgun Gothic" w:cs="Malgun Gothic"/>
                <w:lang w:val="ko" w:eastAsia="ko-KR"/>
              </w:rPr>
              <w:t>.</w:t>
            </w:r>
          </w:p>
        </w:tc>
      </w:tr>
    </w:tbl>
    <w:p w14:paraId="739C1662" w14:textId="77777777" w:rsidR="005C7C7B" w:rsidRPr="00E91900" w:rsidRDefault="00EA0CED" w:rsidP="00090E8C">
      <w:pPr>
        <w:pStyle w:val="Heading3"/>
        <w:spacing w:before="480" w:after="120"/>
      </w:pPr>
      <w:r w:rsidRPr="00E91900">
        <w:rPr>
          <w:noProof/>
        </w:rPr>
        <mc:AlternateContent>
          <mc:Choice Requires="wpg">
            <w:drawing>
              <wp:anchor distT="0" distB="0" distL="114300" distR="114300" simplePos="0" relativeHeight="251691008" behindDoc="1" locked="0" layoutInCell="1" allowOverlap="1" wp14:anchorId="226E83F0" wp14:editId="66889968">
                <wp:simplePos x="0" y="0"/>
                <wp:positionH relativeFrom="margin">
                  <wp:posOffset>18415</wp:posOffset>
                </wp:positionH>
                <wp:positionV relativeFrom="paragraph">
                  <wp:posOffset>707390</wp:posOffset>
                </wp:positionV>
                <wp:extent cx="5787317" cy="241540"/>
                <wp:effectExtent l="19050" t="19050" r="23495" b="25400"/>
                <wp:wrapNone/>
                <wp:docPr id="1961727700" name="Group 1961727700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87317" cy="241540"/>
                          <a:chOff x="11875" y="0"/>
                          <a:chExt cx="5787317" cy="241540"/>
                        </a:xfrm>
                      </wpg:grpSpPr>
                      <wps:wsp>
                        <wps:cNvPr id="1654232036" name="Straight Connector 1654232036"/>
                        <wps:cNvCnPr/>
                        <wps:spPr>
                          <a:xfrm>
                            <a:off x="11875" y="130628"/>
                            <a:ext cx="5716732" cy="0"/>
                          </a:xfrm>
                          <a:prstGeom prst="line">
                            <a:avLst/>
                          </a:prstGeom>
                          <a:ln w="38100" cap="rnd"/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724637972" name="Oval 1724637972"/>
                        <wps:cNvSpPr/>
                        <wps:spPr>
                          <a:xfrm>
                            <a:off x="5557652" y="0"/>
                            <a:ext cx="241540" cy="241540"/>
                          </a:xfrm>
                          <a:prstGeom prst="ellipse">
                            <a:avLst/>
                          </a:prstGeom>
                          <a:solidFill>
                            <a:srgbClr val="43A7DE"/>
                          </a:solidFill>
                          <a:ln w="38100">
                            <a:solidFill>
                              <a:srgbClr val="6B2976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numCol="1" spcCol="0" rtlCol="0" fromWordArt="0" anchor="ctr" anchorCtr="0" forceAA="0" compatLnSpc="1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780730F" id="Group 1961727700" o:spid="_x0000_s1026" alt="&quot;&quot;" style="position:absolute;margin-left:1.45pt;margin-top:55.7pt;width:455.7pt;height:19pt;z-index:-251625472;mso-position-horizontal-relative:margin;mso-width-relative:margin;mso-height-relative:margin" coordorigin="118" coordsize="57873,24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">
                <v:line id="Straight Connector 1654232036" o:spid="_x0000_s1027" style="position:absolute;visibility:visible;mso-wrap-style:square" from="118,1306" to="57286,130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" strokecolor="#65276f [3044]" strokeweight="3pt">
                  <v:stroke endcap="round"/>
                </v:line>
                <v:oval id="Oval 1724637972" o:spid="_x0000_s1028" style="position:absolute;left:55576;width:2415;height:241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" fillcolor="#43a7de" strokecolor="#6b2976" strokeweight="3pt"/>
                <w10:wrap anchorx="margin"/>
              </v:group>
            </w:pict>
          </mc:Fallback>
        </mc:AlternateContent>
      </w:r>
      <w:r w:rsidRPr="00E91900">
        <w:rPr>
          <w:rFonts w:eastAsia="Malgun Gothic" w:cs="Malgun Gothic"/>
          <w:lang w:val="ko"/>
        </w:rPr>
        <w:t>행동</w:t>
      </w:r>
      <w:r w:rsidRPr="00E91900">
        <w:rPr>
          <w:rFonts w:eastAsia="Malgun Gothic" w:cs="Malgun Gothic"/>
          <w:lang w:val="ko"/>
        </w:rPr>
        <w:t xml:space="preserve"> </w:t>
      </w:r>
      <w:r w:rsidRPr="00E91900">
        <w:rPr>
          <w:rFonts w:eastAsia="Malgun Gothic" w:cs="Malgun Gothic"/>
          <w:lang w:val="ko"/>
        </w:rPr>
        <w:t>방안</w:t>
      </w:r>
      <w:r w:rsidRPr="00E91900">
        <w:rPr>
          <w:rFonts w:eastAsia="Malgun Gothic" w:cs="Malgun Gothic"/>
          <w:lang w:val="ko"/>
        </w:rPr>
        <w:t xml:space="preserve"> 16</w:t>
      </w:r>
    </w:p>
    <w:tbl>
      <w:tblPr>
        <w:tblW w:w="9214" w:type="dxa"/>
        <w:tblLayout w:type="fixed"/>
        <w:tblLook w:val="04A0" w:firstRow="1" w:lastRow="0" w:firstColumn="1" w:lastColumn="0" w:noHBand="0" w:noVBand="1"/>
      </w:tblPr>
      <w:tblGrid>
        <w:gridCol w:w="2567"/>
        <w:gridCol w:w="6535"/>
        <w:gridCol w:w="112"/>
      </w:tblGrid>
      <w:tr w:rsidR="00F877A7" w:rsidRPr="00E91900" w14:paraId="3E7D07A4" w14:textId="77777777" w:rsidTr="007D0640">
        <w:trPr>
          <w:trHeight w:val="3061"/>
        </w:trPr>
        <w:tc>
          <w:tcPr>
            <w:tcW w:w="2567" w:type="dxa"/>
            <w:vAlign w:val="center"/>
          </w:tcPr>
          <w:p w14:paraId="4613B299" w14:textId="77777777" w:rsidR="00766698" w:rsidRPr="00E91900" w:rsidRDefault="00EA0CED" w:rsidP="00090E8C">
            <w:pPr>
              <w:pStyle w:val="Image"/>
              <w:spacing w:before="480"/>
            </w:pPr>
            <w:r w:rsidRPr="00E91900">
              <w:rPr>
                <w:noProof/>
              </w:rPr>
              <w:drawing>
                <wp:inline distT="0" distB="0" distL="0" distR="0" wp14:anchorId="148E45C6" wp14:editId="3117780D">
                  <wp:extent cx="1492885" cy="1492885"/>
                  <wp:effectExtent l="0" t="0" r="0" b="0"/>
                  <wp:docPr id="1113079112" name="Picture 1" descr="NDIS 플랜과 말풍선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13079112" name="Picture 1" descr="NDIS 플랜과 말풍선."/>
                          <pic:cNvPicPr/>
                        </pic:nvPicPr>
                        <pic:blipFill>
                          <a:blip r:embed="rId1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92885" cy="1492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47" w:type="dxa"/>
            <w:gridSpan w:val="2"/>
            <w:vAlign w:val="center"/>
          </w:tcPr>
          <w:p w14:paraId="7CB7814D" w14:textId="77777777" w:rsidR="00C816A8" w:rsidRPr="00E91900" w:rsidRDefault="00EA0CED" w:rsidP="003C38A0">
            <w:pPr>
              <w:spacing w:before="480" w:line="276" w:lineRule="auto"/>
              <w:rPr>
                <w:lang w:eastAsia="ko-KR"/>
              </w:rPr>
            </w:pPr>
            <w:r w:rsidRPr="00E91900">
              <w:rPr>
                <w:rFonts w:eastAsia="Malgun Gothic" w:cs="Malgun Gothic"/>
                <w:lang w:val="ko" w:eastAsia="ko-KR"/>
              </w:rPr>
              <w:t>NDIS</w:t>
            </w:r>
            <w:r w:rsidRPr="00E91900">
              <w:rPr>
                <w:rFonts w:eastAsia="Malgun Gothic" w:cs="Malgun Gothic"/>
                <w:lang w:val="ko" w:eastAsia="ko-KR"/>
              </w:rPr>
              <w:t>를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설명하기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위해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우리가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사용하는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특정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단어들이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있습니다</w:t>
            </w:r>
            <w:r w:rsidRPr="00E91900">
              <w:rPr>
                <w:rFonts w:eastAsia="Malgun Gothic" w:cs="Malgun Gothic"/>
                <w:lang w:val="ko" w:eastAsia="ko-KR"/>
              </w:rPr>
              <w:t>.</w:t>
            </w:r>
          </w:p>
          <w:p w14:paraId="26E8727E" w14:textId="77777777" w:rsidR="00007F05" w:rsidRPr="00E91900" w:rsidRDefault="00EA0CED" w:rsidP="003C38A0">
            <w:pPr>
              <w:spacing w:line="276" w:lineRule="auto"/>
              <w:rPr>
                <w:lang w:eastAsia="ko-KR"/>
              </w:rPr>
            </w:pPr>
            <w:r w:rsidRPr="00E91900">
              <w:rPr>
                <w:rFonts w:eastAsia="Malgun Gothic" w:cs="Malgun Gothic"/>
                <w:lang w:val="ko" w:eastAsia="ko-KR"/>
              </w:rPr>
              <w:t>이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단어들이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의미하는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바를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설명하기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위해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다양한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언어로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된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자료를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만들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것입니다</w:t>
            </w:r>
            <w:r w:rsidRPr="00E91900">
              <w:rPr>
                <w:rFonts w:eastAsia="Malgun Gothic" w:cs="Malgun Gothic"/>
                <w:lang w:val="ko" w:eastAsia="ko-KR"/>
              </w:rPr>
              <w:t>.</w:t>
            </w:r>
          </w:p>
        </w:tc>
      </w:tr>
      <w:tr w:rsidR="00F877A7" w:rsidRPr="00E91900" w14:paraId="092B4E90" w14:textId="77777777" w:rsidTr="007D0640">
        <w:trPr>
          <w:gridAfter w:val="1"/>
          <w:wAfter w:w="112" w:type="dxa"/>
          <w:trHeight w:val="3061"/>
        </w:trPr>
        <w:tc>
          <w:tcPr>
            <w:tcW w:w="2567" w:type="dxa"/>
            <w:vAlign w:val="center"/>
          </w:tcPr>
          <w:p w14:paraId="5D9AFD70" w14:textId="77777777" w:rsidR="00007F05" w:rsidRPr="00E91900" w:rsidRDefault="00EA0CED" w:rsidP="005342C4">
            <w:pPr>
              <w:pStyle w:val="Image"/>
            </w:pPr>
            <w:r w:rsidRPr="00E91900">
              <w:rPr>
                <w:noProof/>
              </w:rPr>
              <w:drawing>
                <wp:inline distT="0" distB="0" distL="0" distR="0" wp14:anchorId="6C654A42" wp14:editId="04DEC762">
                  <wp:extent cx="1483360" cy="1483360"/>
                  <wp:effectExtent l="0" t="0" r="2540" b="2540"/>
                  <wp:docPr id="1321211933" name="Picture 1321211933" descr="문서를 읽고 있는 사람과 그 위에 있는 체크 표시가 된 생각 풍선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21211933" name="Picture 1321211933" descr="문서를 읽고 있는 사람과 그 위에 있는 체크 표시가 된 생각 풍선."/>
                          <pic:cNvPicPr/>
                        </pic:nvPicPr>
                        <pic:blipFill>
                          <a:blip r:embed="rId1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3360" cy="1483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35" w:type="dxa"/>
            <w:vAlign w:val="center"/>
          </w:tcPr>
          <w:p w14:paraId="1DF989E1" w14:textId="77777777" w:rsidR="00007F05" w:rsidRPr="00E91900" w:rsidRDefault="00EA0CED" w:rsidP="003C38A0">
            <w:pPr>
              <w:spacing w:line="276" w:lineRule="auto"/>
              <w:rPr>
                <w:lang w:eastAsia="ko-KR"/>
              </w:rPr>
            </w:pPr>
            <w:r w:rsidRPr="00E91900">
              <w:rPr>
                <w:rFonts w:eastAsia="Malgun Gothic" w:cs="Malgun Gothic"/>
                <w:lang w:val="ko" w:eastAsia="ko-KR"/>
              </w:rPr>
              <w:t>이는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더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많은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사람들이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NDIS</w:t>
            </w:r>
            <w:r w:rsidRPr="00E91900">
              <w:rPr>
                <w:rFonts w:eastAsia="Malgun Gothic" w:cs="Malgun Gothic"/>
                <w:lang w:val="ko" w:eastAsia="ko-KR"/>
              </w:rPr>
              <w:t>에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대한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정보를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이해하는데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도움이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될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것입니다</w:t>
            </w:r>
            <w:r w:rsidRPr="00E91900">
              <w:rPr>
                <w:rFonts w:eastAsia="Malgun Gothic" w:cs="Malgun Gothic"/>
                <w:lang w:val="ko" w:eastAsia="ko-KR"/>
              </w:rPr>
              <w:t>.</w:t>
            </w:r>
          </w:p>
        </w:tc>
      </w:tr>
      <w:tr w:rsidR="00F877A7" w:rsidRPr="00E91900" w14:paraId="4AC006CB" w14:textId="77777777" w:rsidTr="007D0640">
        <w:trPr>
          <w:gridAfter w:val="1"/>
          <w:wAfter w:w="112" w:type="dxa"/>
        </w:trPr>
        <w:tc>
          <w:tcPr>
            <w:tcW w:w="2567" w:type="dxa"/>
            <w:vAlign w:val="center"/>
          </w:tcPr>
          <w:p w14:paraId="5D71AB46" w14:textId="77777777" w:rsidR="00007F05" w:rsidRPr="00E91900" w:rsidRDefault="00EA0CED" w:rsidP="002950D2">
            <w:pPr>
              <w:pStyle w:val="Image"/>
              <w:spacing w:before="120" w:after="120"/>
            </w:pPr>
            <w:r w:rsidRPr="00E91900">
              <w:rPr>
                <w:noProof/>
              </w:rPr>
              <w:lastRenderedPageBreak/>
              <w:drawing>
                <wp:inline distT="0" distB="0" distL="0" distR="0" wp14:anchorId="7193A263" wp14:editId="47C99B1D">
                  <wp:extent cx="1492885" cy="1492885"/>
                  <wp:effectExtent l="0" t="0" r="0" b="0"/>
                  <wp:docPr id="172244981" name="Picture 2" descr="정보 문서를 다른 사람에게 건네주고 있는 사람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2244981" name="Picture 2" descr="정보 문서를 다른 사람에게 건네주고 있는 사람."/>
                          <pic:cNvPicPr/>
                        </pic:nvPicPr>
                        <pic:blipFill>
                          <a:blip r:embed="rId1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92885" cy="1492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35" w:type="dxa"/>
            <w:vAlign w:val="center"/>
          </w:tcPr>
          <w:p w14:paraId="6CC488C6" w14:textId="77777777" w:rsidR="00007F05" w:rsidRPr="00E91900" w:rsidRDefault="00EA0CED" w:rsidP="003C38A0">
            <w:pPr>
              <w:spacing w:line="276" w:lineRule="auto"/>
              <w:rPr>
                <w:lang w:eastAsia="ko-KR"/>
              </w:rPr>
            </w:pPr>
            <w:r w:rsidRPr="00E91900">
              <w:rPr>
                <w:rFonts w:eastAsia="Malgun Gothic" w:cs="Malgun Gothic"/>
                <w:lang w:val="ko" w:eastAsia="ko-KR"/>
              </w:rPr>
              <w:t>또한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통역사들이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CALD </w:t>
            </w:r>
            <w:r w:rsidRPr="00E91900">
              <w:rPr>
                <w:rFonts w:eastAsia="Malgun Gothic" w:cs="Malgun Gothic"/>
                <w:lang w:val="ko" w:eastAsia="ko-KR"/>
              </w:rPr>
              <w:t>참가자들과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NDIS </w:t>
            </w:r>
            <w:r w:rsidRPr="00E91900">
              <w:rPr>
                <w:rFonts w:eastAsia="Malgun Gothic" w:cs="Malgun Gothic"/>
                <w:lang w:val="ko" w:eastAsia="ko-KR"/>
              </w:rPr>
              <w:t>정보를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공유하는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데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도움이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될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것입니다</w:t>
            </w:r>
            <w:r w:rsidRPr="00E91900">
              <w:rPr>
                <w:rFonts w:eastAsia="Malgun Gothic" w:cs="Malgun Gothic"/>
                <w:lang w:val="ko" w:eastAsia="ko-KR"/>
              </w:rPr>
              <w:t>.</w:t>
            </w:r>
          </w:p>
        </w:tc>
      </w:tr>
      <w:tr w:rsidR="00F877A7" w:rsidRPr="00E91900" w14:paraId="2EE4D610" w14:textId="77777777" w:rsidTr="007D0640">
        <w:trPr>
          <w:gridAfter w:val="1"/>
          <w:wAfter w:w="112" w:type="dxa"/>
        </w:trPr>
        <w:tc>
          <w:tcPr>
            <w:tcW w:w="2567" w:type="dxa"/>
            <w:vAlign w:val="center"/>
          </w:tcPr>
          <w:p w14:paraId="43D1851E" w14:textId="77777777" w:rsidR="00007F05" w:rsidRPr="00E91900" w:rsidRDefault="00007F05" w:rsidP="002950D2">
            <w:pPr>
              <w:pStyle w:val="Image"/>
              <w:spacing w:after="0"/>
              <w:rPr>
                <w:lang w:eastAsia="ko-KR"/>
              </w:rPr>
            </w:pPr>
          </w:p>
        </w:tc>
        <w:tc>
          <w:tcPr>
            <w:tcW w:w="6535" w:type="dxa"/>
            <w:vAlign w:val="center"/>
          </w:tcPr>
          <w:p w14:paraId="57ECB4E7" w14:textId="77777777" w:rsidR="00007F05" w:rsidRPr="00E91900" w:rsidRDefault="00EA0CED" w:rsidP="003C38A0">
            <w:pPr>
              <w:spacing w:after="0" w:line="276" w:lineRule="auto"/>
              <w:rPr>
                <w:lang w:eastAsia="ko-KR"/>
              </w:rPr>
            </w:pPr>
            <w:r w:rsidRPr="00E91900">
              <w:rPr>
                <w:rFonts w:eastAsia="Malgun Gothic" w:cs="Malgun Gothic"/>
                <w:lang w:val="ko" w:eastAsia="ko-KR"/>
              </w:rPr>
              <w:t>이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행동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방안이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효과가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있는지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다음을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추적하여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확인할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것입니다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. </w:t>
            </w:r>
            <w:r w:rsidRPr="00E91900">
              <w:rPr>
                <w:rFonts w:eastAsia="Malgun Gothic" w:cs="Malgun Gothic"/>
                <w:lang w:val="ko" w:eastAsia="ko-KR"/>
              </w:rPr>
              <w:t>얼마나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많은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통역사들이</w:t>
            </w:r>
            <w:r w:rsidRPr="00E91900">
              <w:rPr>
                <w:rFonts w:eastAsia="Malgun Gothic" w:cs="Malgun Gothic"/>
                <w:lang w:val="ko" w:eastAsia="ko-KR"/>
              </w:rPr>
              <w:t>:</w:t>
            </w:r>
          </w:p>
        </w:tc>
      </w:tr>
      <w:tr w:rsidR="00F877A7" w:rsidRPr="00E91900" w14:paraId="4A9346FB" w14:textId="77777777" w:rsidTr="007D0640">
        <w:trPr>
          <w:gridAfter w:val="1"/>
          <w:wAfter w:w="112" w:type="dxa"/>
        </w:trPr>
        <w:tc>
          <w:tcPr>
            <w:tcW w:w="2567" w:type="dxa"/>
            <w:vAlign w:val="center"/>
          </w:tcPr>
          <w:p w14:paraId="1BF4FCFB" w14:textId="77777777" w:rsidR="00E52574" w:rsidRPr="00E91900" w:rsidRDefault="00EA0CED" w:rsidP="002950D2">
            <w:pPr>
              <w:pStyle w:val="Image"/>
              <w:spacing w:before="120" w:after="120"/>
            </w:pPr>
            <w:r w:rsidRPr="00E91900">
              <w:rPr>
                <w:noProof/>
              </w:rPr>
              <w:drawing>
                <wp:inline distT="0" distB="0" distL="0" distR="0" wp14:anchorId="1C5077C9" wp14:editId="56102219">
                  <wp:extent cx="1492885" cy="1492885"/>
                  <wp:effectExtent l="0" t="0" r="0" b="0"/>
                  <wp:docPr id="23534575" name="Picture 3" descr="누군가의 발표를 보고 있는 3명의 NDIS 직원들과 체크 표시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534575" name="Picture 3" descr="누군가의 발표를 보고 있는 3명의 NDIS 직원들과 체크 표시."/>
                          <pic:cNvPicPr/>
                        </pic:nvPicPr>
                        <pic:blipFill>
                          <a:blip r:embed="rId1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92885" cy="1492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35" w:type="dxa"/>
            <w:vAlign w:val="center"/>
          </w:tcPr>
          <w:p w14:paraId="2099E282" w14:textId="77777777" w:rsidR="00E52574" w:rsidRPr="00E91900" w:rsidRDefault="00EA0CED" w:rsidP="003C38A0">
            <w:pPr>
              <w:pStyle w:val="ListParagraph"/>
              <w:numPr>
                <w:ilvl w:val="0"/>
                <w:numId w:val="65"/>
              </w:numPr>
              <w:spacing w:before="120" w:after="120" w:line="276" w:lineRule="auto"/>
              <w:rPr>
                <w:lang w:eastAsia="ko-KR"/>
              </w:rPr>
            </w:pPr>
            <w:r w:rsidRPr="00E91900">
              <w:rPr>
                <w:rFonts w:eastAsia="Malgun Gothic" w:cs="Malgun Gothic"/>
                <w:lang w:val="ko" w:eastAsia="ko-KR"/>
              </w:rPr>
              <w:t>NDIS</w:t>
            </w:r>
            <w:r w:rsidRPr="00E91900">
              <w:rPr>
                <w:rFonts w:eastAsia="Malgun Gothic" w:cs="Malgun Gothic"/>
                <w:lang w:val="ko" w:eastAsia="ko-KR"/>
              </w:rPr>
              <w:t>를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더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잘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이해하기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위한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교육을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이수하는지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</w:p>
        </w:tc>
      </w:tr>
      <w:tr w:rsidR="00F877A7" w:rsidRPr="00E91900" w14:paraId="6C5B1273" w14:textId="77777777" w:rsidTr="007D0640">
        <w:trPr>
          <w:gridAfter w:val="1"/>
          <w:wAfter w:w="112" w:type="dxa"/>
        </w:trPr>
        <w:tc>
          <w:tcPr>
            <w:tcW w:w="2567" w:type="dxa"/>
            <w:vAlign w:val="center"/>
          </w:tcPr>
          <w:p w14:paraId="0F16D60A" w14:textId="77777777" w:rsidR="00E52574" w:rsidRPr="00E91900" w:rsidRDefault="00EA0CED" w:rsidP="002950D2">
            <w:pPr>
              <w:pStyle w:val="Image"/>
              <w:spacing w:before="120" w:after="120"/>
            </w:pPr>
            <w:r w:rsidRPr="00E91900">
              <w:rPr>
                <w:noProof/>
              </w:rPr>
              <w:drawing>
                <wp:inline distT="0" distB="0" distL="0" distR="0" wp14:anchorId="43F90F3E" wp14:editId="44CAA885">
                  <wp:extent cx="1483200" cy="1112400"/>
                  <wp:effectExtent l="0" t="0" r="3175" b="0"/>
                  <wp:docPr id="369786083" name="Picture 4" descr="함께 노트북을 사용하고 있는 두 사람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9786083" name="Picture 4" descr="함께 노트북을 사용하고 있는 두 사람."/>
                          <pic:cNvPicPr/>
                        </pic:nvPicPr>
                        <pic:blipFill>
                          <a:blip r:embed="rId1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046" r="2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3200" cy="11124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35" w:type="dxa"/>
            <w:vAlign w:val="center"/>
          </w:tcPr>
          <w:p w14:paraId="7A1E02B7" w14:textId="77777777" w:rsidR="00E52574" w:rsidRPr="00E91900" w:rsidRDefault="00EA0CED" w:rsidP="003C38A0">
            <w:pPr>
              <w:pStyle w:val="ListParagraph"/>
              <w:numPr>
                <w:ilvl w:val="0"/>
                <w:numId w:val="17"/>
              </w:numPr>
              <w:spacing w:before="120" w:after="120" w:line="276" w:lineRule="auto"/>
              <w:rPr>
                <w:lang w:eastAsia="ko-KR"/>
              </w:rPr>
            </w:pPr>
            <w:r w:rsidRPr="00E91900">
              <w:rPr>
                <w:rFonts w:eastAsia="Malgun Gothic" w:cs="Malgun Gothic"/>
                <w:lang w:val="ko" w:eastAsia="ko-KR"/>
              </w:rPr>
              <w:t>우리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자료를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사용하는지</w:t>
            </w:r>
            <w:r w:rsidRPr="00E91900">
              <w:rPr>
                <w:rFonts w:eastAsia="Malgun Gothic" w:cs="Malgun Gothic"/>
                <w:lang w:val="ko" w:eastAsia="ko-KR"/>
              </w:rPr>
              <w:t>.</w:t>
            </w:r>
          </w:p>
        </w:tc>
      </w:tr>
    </w:tbl>
    <w:p w14:paraId="7CDFBC3C" w14:textId="77777777" w:rsidR="00766698" w:rsidRPr="00E91900" w:rsidRDefault="00EA0CED" w:rsidP="00AD0DD4">
      <w:pPr>
        <w:pStyle w:val="Heading3"/>
        <w:spacing w:before="840" w:after="120"/>
      </w:pPr>
      <w:r w:rsidRPr="00E91900">
        <w:rPr>
          <w:noProof/>
        </w:rPr>
        <mc:AlternateContent>
          <mc:Choice Requires="wpg">
            <w:drawing>
              <wp:anchor distT="0" distB="0" distL="114300" distR="114300" simplePos="0" relativeHeight="251693056" behindDoc="1" locked="0" layoutInCell="1" allowOverlap="1" wp14:anchorId="2DAFDED8" wp14:editId="1CBD8C4C">
                <wp:simplePos x="0" y="0"/>
                <wp:positionH relativeFrom="margin">
                  <wp:posOffset>18415</wp:posOffset>
                </wp:positionH>
                <wp:positionV relativeFrom="paragraph">
                  <wp:posOffset>915035</wp:posOffset>
                </wp:positionV>
                <wp:extent cx="5787317" cy="241540"/>
                <wp:effectExtent l="19050" t="19050" r="23495" b="25400"/>
                <wp:wrapNone/>
                <wp:docPr id="1015204076" name="Group 1015204076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87317" cy="241540"/>
                          <a:chOff x="11875" y="0"/>
                          <a:chExt cx="5787317" cy="241540"/>
                        </a:xfrm>
                      </wpg:grpSpPr>
                      <wps:wsp>
                        <wps:cNvPr id="1205049467" name="Straight Connector 1205049467"/>
                        <wps:cNvCnPr/>
                        <wps:spPr>
                          <a:xfrm>
                            <a:off x="11875" y="130628"/>
                            <a:ext cx="5716732" cy="0"/>
                          </a:xfrm>
                          <a:prstGeom prst="line">
                            <a:avLst/>
                          </a:prstGeom>
                          <a:ln w="38100" cap="rnd"/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780307227" name="Oval 780307227"/>
                        <wps:cNvSpPr/>
                        <wps:spPr>
                          <a:xfrm>
                            <a:off x="5557652" y="0"/>
                            <a:ext cx="241540" cy="241540"/>
                          </a:xfrm>
                          <a:prstGeom prst="ellipse">
                            <a:avLst/>
                          </a:prstGeom>
                          <a:solidFill>
                            <a:srgbClr val="43A7DE"/>
                          </a:solidFill>
                          <a:ln w="38100">
                            <a:solidFill>
                              <a:srgbClr val="6B2976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numCol="1" spcCol="0" rtlCol="0" fromWordArt="0" anchor="ctr" anchorCtr="0" forceAA="0" compatLnSpc="1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F5B51DB" id="Group 1015204076" o:spid="_x0000_s1026" alt="&quot;&quot;" style="position:absolute;margin-left:1.45pt;margin-top:72.05pt;width:455.7pt;height:19pt;z-index:-251623424;mso-position-horizontal-relative:margin;mso-width-relative:margin;mso-height-relative:margin" coordorigin="118" coordsize="57873,24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">
                <v:line id="Straight Connector 1205049467" o:spid="_x0000_s1027" style="position:absolute;visibility:visible;mso-wrap-style:square" from="118,1306" to="57286,130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" strokecolor="#65276f [3044]" strokeweight="3pt">
                  <v:stroke endcap="round"/>
                </v:line>
                <v:oval id="Oval 780307227" o:spid="_x0000_s1028" style="position:absolute;left:55576;width:2415;height:241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" fillcolor="#43a7de" strokecolor="#6b2976" strokeweight="3pt"/>
                <w10:wrap anchorx="margin"/>
              </v:group>
            </w:pict>
          </mc:Fallback>
        </mc:AlternateContent>
      </w:r>
      <w:r w:rsidRPr="00E91900">
        <w:rPr>
          <w:rFonts w:eastAsia="Malgun Gothic" w:cs="Malgun Gothic"/>
          <w:lang w:val="ko"/>
        </w:rPr>
        <w:t>행동</w:t>
      </w:r>
      <w:r w:rsidRPr="00E91900">
        <w:rPr>
          <w:rFonts w:eastAsia="Malgun Gothic" w:cs="Malgun Gothic"/>
          <w:lang w:val="ko"/>
        </w:rPr>
        <w:t xml:space="preserve"> </w:t>
      </w:r>
      <w:r w:rsidRPr="00E91900">
        <w:rPr>
          <w:rFonts w:eastAsia="Malgun Gothic" w:cs="Malgun Gothic"/>
          <w:lang w:val="ko"/>
        </w:rPr>
        <w:t>방안</w:t>
      </w:r>
      <w:r w:rsidRPr="00E91900">
        <w:rPr>
          <w:rFonts w:eastAsia="Malgun Gothic" w:cs="Malgun Gothic"/>
          <w:lang w:val="ko"/>
        </w:rPr>
        <w:t xml:space="preserve"> 17</w:t>
      </w:r>
    </w:p>
    <w:tbl>
      <w:tblPr>
        <w:tblW w:w="9128" w:type="dxa"/>
        <w:tblLayout w:type="fixed"/>
        <w:tblLook w:val="04A0" w:firstRow="1" w:lastRow="0" w:firstColumn="1" w:lastColumn="0" w:noHBand="0" w:noVBand="1"/>
      </w:tblPr>
      <w:tblGrid>
        <w:gridCol w:w="2552"/>
        <w:gridCol w:w="6576"/>
      </w:tblGrid>
      <w:tr w:rsidR="00F877A7" w:rsidRPr="00E91900" w14:paraId="4CA1C0E7" w14:textId="77777777" w:rsidTr="000E16BE">
        <w:tc>
          <w:tcPr>
            <w:tcW w:w="2552" w:type="dxa"/>
            <w:vAlign w:val="center"/>
          </w:tcPr>
          <w:p w14:paraId="2E4550BE" w14:textId="77777777" w:rsidR="00766698" w:rsidRPr="00E91900" w:rsidRDefault="00EA0CED" w:rsidP="002950D2">
            <w:pPr>
              <w:pStyle w:val="Image"/>
              <w:spacing w:before="600"/>
            </w:pPr>
            <w:r w:rsidRPr="00E91900">
              <w:rPr>
                <w:noProof/>
              </w:rPr>
              <w:drawing>
                <wp:inline distT="0" distB="0" distL="0" distR="0" wp14:anchorId="054D96DB" wp14:editId="0CA0F421">
                  <wp:extent cx="1483360" cy="1483360"/>
                  <wp:effectExtent l="0" t="0" r="2540" b="2540"/>
                  <wp:docPr id="429196187" name="Picture 5" descr="다른 사람에게 문서를 건네주는 사람. 그 위에는 정보 아이콘이 있는 말풍선이 있습니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9196187" name="Picture 5" descr="다른 사람에게 문서를 건네주는 사람. 그 위에는 정보 아이콘이 있는 말풍선이 있습니다."/>
                          <pic:cNvPicPr/>
                        </pic:nvPicPr>
                        <pic:blipFill>
                          <a:blip r:embed="rId1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3360" cy="1483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3437681C" w14:textId="77777777" w:rsidR="00766698" w:rsidRPr="00E91900" w:rsidRDefault="00EA0CED" w:rsidP="003C38A0">
            <w:pPr>
              <w:spacing w:before="600" w:line="276" w:lineRule="auto"/>
              <w:rPr>
                <w:lang w:eastAsia="ko-KR"/>
              </w:rPr>
            </w:pPr>
            <w:r w:rsidRPr="00E91900">
              <w:rPr>
                <w:rFonts w:eastAsia="Malgun Gothic" w:cs="Malgun Gothic"/>
                <w:lang w:val="ko" w:eastAsia="ko-KR"/>
              </w:rPr>
              <w:t>통역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서비스를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찾고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사용하는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방법에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대한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정보를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CALD </w:t>
            </w:r>
            <w:r w:rsidRPr="00E91900">
              <w:rPr>
                <w:rFonts w:eastAsia="Malgun Gothic" w:cs="Malgun Gothic"/>
                <w:lang w:val="ko" w:eastAsia="ko-KR"/>
              </w:rPr>
              <w:t>사람들과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공유할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것입니다</w:t>
            </w:r>
            <w:r w:rsidRPr="00E91900">
              <w:rPr>
                <w:rFonts w:eastAsia="Malgun Gothic" w:cs="Malgun Gothic"/>
                <w:lang w:val="ko" w:eastAsia="ko-KR"/>
              </w:rPr>
              <w:t>.</w:t>
            </w:r>
          </w:p>
        </w:tc>
      </w:tr>
    </w:tbl>
    <w:p w14:paraId="747249BD" w14:textId="77777777" w:rsidR="00090E8C" w:rsidRPr="00E91900" w:rsidRDefault="00EA0CED">
      <w:pPr>
        <w:rPr>
          <w:lang w:eastAsia="ko-KR"/>
        </w:rPr>
      </w:pPr>
      <w:r w:rsidRPr="00E91900">
        <w:rPr>
          <w:lang w:eastAsia="ko-KR"/>
        </w:rPr>
        <w:br w:type="page"/>
      </w:r>
    </w:p>
    <w:tbl>
      <w:tblPr>
        <w:tblW w:w="9214" w:type="dxa"/>
        <w:tblLayout w:type="fixed"/>
        <w:tblLook w:val="04A0" w:firstRow="1" w:lastRow="0" w:firstColumn="1" w:lastColumn="0" w:noHBand="0" w:noVBand="1"/>
      </w:tblPr>
      <w:tblGrid>
        <w:gridCol w:w="2552"/>
        <w:gridCol w:w="6576"/>
        <w:gridCol w:w="86"/>
      </w:tblGrid>
      <w:tr w:rsidR="00F877A7" w:rsidRPr="00E91900" w14:paraId="7C6ED2CB" w14:textId="77777777" w:rsidTr="007D0640">
        <w:trPr>
          <w:gridAfter w:val="1"/>
          <w:wAfter w:w="86" w:type="dxa"/>
        </w:trPr>
        <w:tc>
          <w:tcPr>
            <w:tcW w:w="2552" w:type="dxa"/>
            <w:vAlign w:val="center"/>
          </w:tcPr>
          <w:p w14:paraId="5F83C01C" w14:textId="77777777" w:rsidR="000E16BE" w:rsidRPr="00E91900" w:rsidRDefault="000E16BE" w:rsidP="00090E8C">
            <w:pPr>
              <w:pStyle w:val="Image"/>
              <w:spacing w:before="0" w:after="0"/>
              <w:rPr>
                <w:lang w:eastAsia="ko-KR"/>
              </w:rPr>
            </w:pPr>
          </w:p>
        </w:tc>
        <w:tc>
          <w:tcPr>
            <w:tcW w:w="6576" w:type="dxa"/>
            <w:vAlign w:val="center"/>
          </w:tcPr>
          <w:p w14:paraId="5C6DD41A" w14:textId="77777777" w:rsidR="000E16BE" w:rsidRPr="00E91900" w:rsidRDefault="00EA0CED" w:rsidP="003C38A0">
            <w:pPr>
              <w:spacing w:before="0" w:after="0" w:line="276" w:lineRule="auto"/>
              <w:rPr>
                <w:lang w:eastAsia="ko-KR"/>
              </w:rPr>
            </w:pPr>
            <w:r w:rsidRPr="00E91900">
              <w:rPr>
                <w:rFonts w:eastAsia="Malgun Gothic" w:cs="Malgun Gothic"/>
                <w:lang w:val="ko" w:eastAsia="ko-KR"/>
              </w:rPr>
              <w:t>이는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다음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사람들을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포함합니다</w:t>
            </w:r>
            <w:r w:rsidRPr="00E91900">
              <w:rPr>
                <w:rFonts w:eastAsia="Malgun Gothic" w:cs="Malgun Gothic"/>
                <w:lang w:val="ko" w:eastAsia="ko-KR"/>
              </w:rPr>
              <w:t>.</w:t>
            </w:r>
          </w:p>
        </w:tc>
      </w:tr>
      <w:tr w:rsidR="00F877A7" w:rsidRPr="00E91900" w14:paraId="58CACDDE" w14:textId="77777777" w:rsidTr="007D0640">
        <w:trPr>
          <w:gridAfter w:val="1"/>
          <w:wAfter w:w="86" w:type="dxa"/>
        </w:trPr>
        <w:tc>
          <w:tcPr>
            <w:tcW w:w="2552" w:type="dxa"/>
            <w:vAlign w:val="center"/>
          </w:tcPr>
          <w:p w14:paraId="42999E6C" w14:textId="77777777" w:rsidR="0090072A" w:rsidRPr="00E91900" w:rsidRDefault="00EA0CED" w:rsidP="00090E8C">
            <w:pPr>
              <w:pStyle w:val="Image"/>
              <w:spacing w:before="0" w:after="0"/>
            </w:pPr>
            <w:r w:rsidRPr="00E91900">
              <w:rPr>
                <w:noProof/>
              </w:rPr>
              <w:drawing>
                <wp:inline distT="0" distB="0" distL="0" distR="0" wp14:anchorId="15C23BAE" wp14:editId="577843B2">
                  <wp:extent cx="1440000" cy="1440000"/>
                  <wp:effectExtent l="0" t="0" r="8255" b="8255"/>
                  <wp:docPr id="1629475620" name="Picture 59" descr="한 무리의 사람들. 2명이 손을 들고 있습니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29475620" name="Picture 59" descr="한 무리의 사람들. 2명이 손을 들고 있습니다."/>
                          <pic:cNvPicPr/>
                        </pic:nvPicPr>
                        <pic:blipFill>
                          <a:blip r:embed="rId1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1A5F65A3" w14:textId="77777777" w:rsidR="0090072A" w:rsidRPr="00E91900" w:rsidRDefault="00EA0CED" w:rsidP="003C38A0">
            <w:pPr>
              <w:pStyle w:val="ListParagraph"/>
              <w:numPr>
                <w:ilvl w:val="0"/>
                <w:numId w:val="66"/>
              </w:numPr>
              <w:spacing w:before="0" w:after="0" w:line="276" w:lineRule="auto"/>
            </w:pPr>
            <w:r w:rsidRPr="00E91900">
              <w:rPr>
                <w:rFonts w:eastAsia="Malgun Gothic" w:cs="Malgun Gothic"/>
                <w:lang w:val="ko"/>
              </w:rPr>
              <w:t xml:space="preserve">CALD </w:t>
            </w:r>
            <w:r w:rsidRPr="00E91900">
              <w:rPr>
                <w:rFonts w:eastAsia="Malgun Gothic" w:cs="Malgun Gothic"/>
                <w:lang w:val="ko"/>
              </w:rPr>
              <w:t>커뮤니티</w:t>
            </w:r>
          </w:p>
        </w:tc>
      </w:tr>
      <w:tr w:rsidR="00F877A7" w:rsidRPr="00E91900" w14:paraId="7EA4A1DD" w14:textId="77777777" w:rsidTr="007D0640">
        <w:trPr>
          <w:gridAfter w:val="1"/>
          <w:wAfter w:w="86" w:type="dxa"/>
        </w:trPr>
        <w:tc>
          <w:tcPr>
            <w:tcW w:w="2552" w:type="dxa"/>
            <w:vAlign w:val="center"/>
          </w:tcPr>
          <w:p w14:paraId="7748AB91" w14:textId="77777777" w:rsidR="0090072A" w:rsidRPr="00E91900" w:rsidRDefault="00EA0CED" w:rsidP="00090E8C">
            <w:pPr>
              <w:pStyle w:val="Image"/>
              <w:spacing w:before="0" w:after="0"/>
            </w:pPr>
            <w:r w:rsidRPr="00E91900">
              <w:rPr>
                <w:noProof/>
              </w:rPr>
              <w:drawing>
                <wp:inline distT="0" distB="0" distL="0" distR="0" wp14:anchorId="3BC9FA6D" wp14:editId="4E98FD9D">
                  <wp:extent cx="1440000" cy="1440000"/>
                  <wp:effectExtent l="0" t="0" r="8255" b="8255"/>
                  <wp:docPr id="526065696" name="Picture 60" descr="참가자 그룹을 표시하는 참가자 아이콘. 2명이 손을 들고 있습니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6065696" name="Picture 60" descr="참가자 그룹을 표시하는 참가자 아이콘. 2명이 손을 들고 있습니다."/>
                          <pic:cNvPicPr/>
                        </pic:nvPicPr>
                        <pic:blipFill>
                          <a:blip r:embed="rId1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39EAC56C" w14:textId="77777777" w:rsidR="0090072A" w:rsidRPr="00E91900" w:rsidRDefault="00EA0CED" w:rsidP="003C38A0">
            <w:pPr>
              <w:pStyle w:val="ListParagraph"/>
              <w:numPr>
                <w:ilvl w:val="0"/>
                <w:numId w:val="66"/>
              </w:numPr>
              <w:spacing w:before="0" w:after="0" w:line="276" w:lineRule="auto"/>
            </w:pPr>
            <w:r w:rsidRPr="00E91900">
              <w:rPr>
                <w:rFonts w:eastAsia="Malgun Gothic" w:cs="Malgun Gothic"/>
                <w:lang w:val="ko"/>
              </w:rPr>
              <w:t xml:space="preserve">CALD </w:t>
            </w:r>
            <w:r w:rsidRPr="00E91900">
              <w:rPr>
                <w:rFonts w:eastAsia="Malgun Gothic" w:cs="Malgun Gothic"/>
                <w:lang w:val="ko"/>
              </w:rPr>
              <w:t>참가자</w:t>
            </w:r>
          </w:p>
        </w:tc>
      </w:tr>
      <w:tr w:rsidR="00F877A7" w:rsidRPr="00E91900" w14:paraId="20726ACD" w14:textId="77777777" w:rsidTr="007D0640">
        <w:trPr>
          <w:gridAfter w:val="1"/>
          <w:wAfter w:w="86" w:type="dxa"/>
        </w:trPr>
        <w:tc>
          <w:tcPr>
            <w:tcW w:w="2552" w:type="dxa"/>
            <w:vAlign w:val="center"/>
          </w:tcPr>
          <w:p w14:paraId="0CE28F21" w14:textId="77777777" w:rsidR="0090072A" w:rsidRPr="00E91900" w:rsidRDefault="00EA0CED" w:rsidP="00090E8C">
            <w:pPr>
              <w:pStyle w:val="Image"/>
              <w:spacing w:before="0" w:after="0"/>
            </w:pPr>
            <w:r w:rsidRPr="00E91900">
              <w:rPr>
                <w:noProof/>
              </w:rPr>
              <w:drawing>
                <wp:inline distT="0" distB="0" distL="0" distR="0" wp14:anchorId="5E465DF4" wp14:editId="4C8F4563">
                  <wp:extent cx="1440000" cy="1440000"/>
                  <wp:effectExtent l="0" t="0" r="8255" b="8255"/>
                  <wp:docPr id="69630473" name="Picture 61" descr="3명의 공급자들. 그 중 한 명이 청진기를 들고 있습니다. 다른 한 명은 문서를 들고 있습니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9630473" name="Picture 61" descr="3명의 공급자들. 그 중 한 명이 청진기를 들고 있습니다. 다른 한 명은 문서를 들고 있습니다."/>
                          <pic:cNvPicPr/>
                        </pic:nvPicPr>
                        <pic:blipFill>
                          <a:blip r:embed="rId1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6A999191" w14:textId="77777777" w:rsidR="0090072A" w:rsidRPr="00E91900" w:rsidRDefault="00EA0CED" w:rsidP="003C38A0">
            <w:pPr>
              <w:pStyle w:val="ListParagraph"/>
              <w:numPr>
                <w:ilvl w:val="0"/>
                <w:numId w:val="70"/>
              </w:numPr>
              <w:spacing w:before="0" w:after="0" w:line="276" w:lineRule="auto"/>
            </w:pPr>
            <w:r w:rsidRPr="00E91900">
              <w:rPr>
                <w:rFonts w:eastAsia="Malgun Gothic" w:cs="Malgun Gothic"/>
                <w:lang w:val="ko"/>
              </w:rPr>
              <w:t xml:space="preserve">CALD </w:t>
            </w:r>
            <w:r w:rsidRPr="00E91900">
              <w:rPr>
                <w:rFonts w:eastAsia="Malgun Gothic" w:cs="Malgun Gothic"/>
                <w:lang w:val="ko"/>
              </w:rPr>
              <w:t>공급자</w:t>
            </w:r>
            <w:r w:rsidRPr="00E91900">
              <w:rPr>
                <w:rFonts w:eastAsia="Malgun Gothic" w:cs="Malgun Gothic"/>
                <w:lang w:val="ko"/>
              </w:rPr>
              <w:t>.</w:t>
            </w:r>
          </w:p>
        </w:tc>
      </w:tr>
      <w:tr w:rsidR="00F877A7" w:rsidRPr="00E91900" w14:paraId="3D90CA11" w14:textId="77777777" w:rsidTr="007D0640">
        <w:tc>
          <w:tcPr>
            <w:tcW w:w="2552" w:type="dxa"/>
            <w:vAlign w:val="center"/>
          </w:tcPr>
          <w:p w14:paraId="60780F5D" w14:textId="77777777" w:rsidR="000E16BE" w:rsidRPr="00E91900" w:rsidRDefault="00EA0CED" w:rsidP="00AD0DD4">
            <w:pPr>
              <w:pStyle w:val="Image"/>
              <w:spacing w:after="0"/>
            </w:pPr>
            <w:r w:rsidRPr="00E91900">
              <w:rPr>
                <w:noProof/>
              </w:rPr>
              <w:drawing>
                <wp:inline distT="0" distB="0" distL="0" distR="0" wp14:anchorId="2F65C873" wp14:editId="6EC7A350">
                  <wp:extent cx="1440000" cy="1440000"/>
                  <wp:effectExtent l="0" t="0" r="8255" b="8255"/>
                  <wp:docPr id="433492296" name="Picture 6" descr="통역사와 대화를 나누고 있는 두 사람. 그 위에는 영어 이외의 언어가 적혀있는 말풍선이 있습니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3492296" name="Picture 6" descr="통역사와 대화를 나누고 있는 두 사람. 그 위에는 영어 이외의 언어가 적혀있는 말풍선이 있습니다."/>
                          <pic:cNvPicPr/>
                        </pic:nvPicPr>
                        <pic:blipFill>
                          <a:blip r:embed="rId1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62" w:type="dxa"/>
            <w:gridSpan w:val="2"/>
            <w:vAlign w:val="center"/>
          </w:tcPr>
          <w:p w14:paraId="78F25B44" w14:textId="77777777" w:rsidR="000E16BE" w:rsidRPr="00E91900" w:rsidRDefault="00EA0CED" w:rsidP="003C38A0">
            <w:pPr>
              <w:spacing w:line="276" w:lineRule="auto"/>
              <w:rPr>
                <w:lang w:eastAsia="ko-KR"/>
              </w:rPr>
            </w:pPr>
            <w:r w:rsidRPr="00E91900">
              <w:rPr>
                <w:rFonts w:eastAsia="Malgun Gothic" w:cs="Malgun Gothic"/>
                <w:lang w:val="ko" w:eastAsia="ko-KR"/>
              </w:rPr>
              <w:t>사람들이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통역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서비스를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얼마나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자주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사용하는지를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통해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이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행동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방안이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효과가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있는지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확인할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것입니다</w:t>
            </w:r>
            <w:r w:rsidRPr="00E91900">
              <w:rPr>
                <w:rFonts w:eastAsia="Malgun Gothic" w:cs="Malgun Gothic"/>
                <w:lang w:val="ko" w:eastAsia="ko-KR"/>
              </w:rPr>
              <w:t>.</w:t>
            </w:r>
          </w:p>
          <w:p w14:paraId="04A442E8" w14:textId="77777777" w:rsidR="000E16BE" w:rsidRPr="00E91900" w:rsidRDefault="00EA0CED" w:rsidP="003C38A0">
            <w:pPr>
              <w:spacing w:line="276" w:lineRule="auto"/>
              <w:rPr>
                <w:lang w:eastAsia="ko-KR"/>
              </w:rPr>
            </w:pPr>
            <w:r w:rsidRPr="00E91900">
              <w:rPr>
                <w:rFonts w:eastAsia="Malgun Gothic" w:cs="Malgun Gothic"/>
                <w:lang w:val="ko" w:eastAsia="ko-KR"/>
              </w:rPr>
              <w:t>여기에는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다음이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포함됩니다</w:t>
            </w:r>
            <w:r w:rsidRPr="00E91900">
              <w:rPr>
                <w:rFonts w:eastAsia="Malgun Gothic" w:cs="Malgun Gothic"/>
                <w:lang w:val="ko" w:eastAsia="ko-KR"/>
              </w:rPr>
              <w:t>.</w:t>
            </w:r>
          </w:p>
          <w:p w14:paraId="2CA773DB" w14:textId="77777777" w:rsidR="000E16BE" w:rsidRPr="00E91900" w:rsidRDefault="00EA0CED" w:rsidP="003C38A0">
            <w:pPr>
              <w:pStyle w:val="ListParagraph"/>
              <w:numPr>
                <w:ilvl w:val="0"/>
                <w:numId w:val="67"/>
              </w:numPr>
              <w:spacing w:line="276" w:lineRule="auto"/>
            </w:pPr>
            <w:r w:rsidRPr="00E91900">
              <w:rPr>
                <w:rFonts w:eastAsia="Malgun Gothic" w:cs="Malgun Gothic"/>
                <w:lang w:val="ko"/>
              </w:rPr>
              <w:t xml:space="preserve">CALD </w:t>
            </w:r>
            <w:r w:rsidRPr="00E91900">
              <w:rPr>
                <w:rFonts w:eastAsia="Malgun Gothic" w:cs="Malgun Gothic"/>
                <w:lang w:val="ko"/>
              </w:rPr>
              <w:t>참가자</w:t>
            </w:r>
          </w:p>
          <w:p w14:paraId="2F146D87" w14:textId="77777777" w:rsidR="000E16BE" w:rsidRPr="00E91900" w:rsidRDefault="00EA0CED" w:rsidP="003C38A0">
            <w:pPr>
              <w:pStyle w:val="ListParagraph"/>
              <w:numPr>
                <w:ilvl w:val="0"/>
                <w:numId w:val="67"/>
              </w:numPr>
              <w:spacing w:line="276" w:lineRule="auto"/>
            </w:pPr>
            <w:r w:rsidRPr="00E91900">
              <w:rPr>
                <w:rFonts w:eastAsia="Malgun Gothic" w:cs="Malgun Gothic"/>
                <w:lang w:val="ko"/>
              </w:rPr>
              <w:t>우리</w:t>
            </w:r>
            <w:r w:rsidRPr="00E91900">
              <w:rPr>
                <w:rFonts w:eastAsia="Malgun Gothic" w:cs="Malgun Gothic"/>
                <w:lang w:val="ko"/>
              </w:rPr>
              <w:t xml:space="preserve"> </w:t>
            </w:r>
            <w:r w:rsidRPr="00E91900">
              <w:rPr>
                <w:rFonts w:eastAsia="Malgun Gothic" w:cs="Malgun Gothic"/>
                <w:lang w:val="ko"/>
              </w:rPr>
              <w:t>직원과</w:t>
            </w:r>
            <w:r w:rsidRPr="00E91900">
              <w:rPr>
                <w:rFonts w:eastAsia="Malgun Gothic" w:cs="Malgun Gothic"/>
                <w:lang w:val="ko"/>
              </w:rPr>
              <w:t xml:space="preserve"> </w:t>
            </w:r>
            <w:r w:rsidRPr="00E91900">
              <w:rPr>
                <w:rFonts w:eastAsia="Malgun Gothic" w:cs="Malgun Gothic"/>
                <w:lang w:val="ko"/>
              </w:rPr>
              <w:t>파트너들</w:t>
            </w:r>
          </w:p>
          <w:p w14:paraId="3DBAAD22" w14:textId="77777777" w:rsidR="000E16BE" w:rsidRPr="00E91900" w:rsidRDefault="00EA0CED" w:rsidP="003C38A0">
            <w:pPr>
              <w:pStyle w:val="ListParagraph"/>
              <w:numPr>
                <w:ilvl w:val="0"/>
                <w:numId w:val="67"/>
              </w:numPr>
              <w:spacing w:after="0" w:line="276" w:lineRule="auto"/>
            </w:pPr>
            <w:r w:rsidRPr="00E91900">
              <w:rPr>
                <w:rFonts w:eastAsia="Malgun Gothic" w:cs="Malgun Gothic"/>
                <w:lang w:val="ko"/>
              </w:rPr>
              <w:t>공급자</w:t>
            </w:r>
            <w:r w:rsidRPr="00E91900">
              <w:rPr>
                <w:rFonts w:eastAsia="Malgun Gothic" w:cs="Malgun Gothic"/>
                <w:lang w:val="ko"/>
              </w:rPr>
              <w:t>.</w:t>
            </w:r>
          </w:p>
        </w:tc>
      </w:tr>
      <w:tr w:rsidR="00F877A7" w:rsidRPr="00E91900" w14:paraId="3CA9C8AB" w14:textId="77777777" w:rsidTr="007D0640">
        <w:trPr>
          <w:gridAfter w:val="1"/>
          <w:wAfter w:w="86" w:type="dxa"/>
        </w:trPr>
        <w:tc>
          <w:tcPr>
            <w:tcW w:w="2552" w:type="dxa"/>
            <w:vAlign w:val="center"/>
          </w:tcPr>
          <w:p w14:paraId="76A4CA69" w14:textId="77777777" w:rsidR="000E16BE" w:rsidRPr="00E91900" w:rsidRDefault="00EA0CED" w:rsidP="006E0AB1">
            <w:pPr>
              <w:pStyle w:val="Image"/>
              <w:spacing w:before="0" w:after="0"/>
            </w:pPr>
            <w:r w:rsidRPr="00E91900">
              <w:rPr>
                <w:noProof/>
              </w:rPr>
              <w:drawing>
                <wp:inline distT="0" distB="0" distL="0" distR="0" wp14:anchorId="7BD13576" wp14:editId="23FCE462">
                  <wp:extent cx="1440000" cy="1440000"/>
                  <wp:effectExtent l="0" t="0" r="8255" b="8255"/>
                  <wp:docPr id="1486310261" name="Picture 7" descr="손을 들고 있는 사람과 그 옆에 있는 말풍선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86310261" name="Picture 7" descr="손을 들고 있는 사람과 그 옆에 있는 말풍선."/>
                          <pic:cNvPicPr/>
                        </pic:nvPicPr>
                        <pic:blipFill>
                          <a:blip r:embed="rId1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2AF60EFD" w14:textId="77777777" w:rsidR="000E16BE" w:rsidRPr="00E91900" w:rsidRDefault="00EA0CED" w:rsidP="003C38A0">
            <w:pPr>
              <w:spacing w:line="276" w:lineRule="auto"/>
              <w:rPr>
                <w:lang w:eastAsia="ko-KR"/>
              </w:rPr>
            </w:pPr>
            <w:r w:rsidRPr="00E91900">
              <w:rPr>
                <w:rFonts w:eastAsia="Malgun Gothic" w:cs="Malgun Gothic"/>
                <w:lang w:val="ko" w:eastAsia="ko-KR"/>
              </w:rPr>
              <w:t>또한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이러한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서비스에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대한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그들의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경험에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대한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의견도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들어볼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것입니다</w:t>
            </w:r>
            <w:r w:rsidRPr="00E91900">
              <w:rPr>
                <w:rFonts w:eastAsia="Malgun Gothic" w:cs="Malgun Gothic"/>
                <w:lang w:val="ko" w:eastAsia="ko-KR"/>
              </w:rPr>
              <w:t>.</w:t>
            </w:r>
          </w:p>
        </w:tc>
      </w:tr>
    </w:tbl>
    <w:p w14:paraId="588409E8" w14:textId="77777777" w:rsidR="00766698" w:rsidRPr="00E91900" w:rsidRDefault="00EA0CED" w:rsidP="003E3C90">
      <w:pPr>
        <w:pStyle w:val="Heading3"/>
        <w:spacing w:after="120"/>
      </w:pPr>
      <w:r w:rsidRPr="00E91900"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95104" behindDoc="1" locked="0" layoutInCell="1" allowOverlap="1" wp14:anchorId="37D24876" wp14:editId="05148F02">
                <wp:simplePos x="0" y="0"/>
                <wp:positionH relativeFrom="margin">
                  <wp:posOffset>19050</wp:posOffset>
                </wp:positionH>
                <wp:positionV relativeFrom="paragraph">
                  <wp:posOffset>377825</wp:posOffset>
                </wp:positionV>
                <wp:extent cx="5786755" cy="241300"/>
                <wp:effectExtent l="19050" t="19050" r="23495" b="25400"/>
                <wp:wrapNone/>
                <wp:docPr id="683653170" name="Group 683653170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86755" cy="241300"/>
                          <a:chOff x="11875" y="0"/>
                          <a:chExt cx="5787317" cy="241540"/>
                        </a:xfrm>
                      </wpg:grpSpPr>
                      <wps:wsp>
                        <wps:cNvPr id="439566996" name="Straight Connector 439566996"/>
                        <wps:cNvCnPr/>
                        <wps:spPr>
                          <a:xfrm>
                            <a:off x="11875" y="130628"/>
                            <a:ext cx="5716732" cy="0"/>
                          </a:xfrm>
                          <a:prstGeom prst="line">
                            <a:avLst/>
                          </a:prstGeom>
                          <a:ln w="38100" cap="rnd"/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081928915" name="Oval 2081928915"/>
                        <wps:cNvSpPr/>
                        <wps:spPr>
                          <a:xfrm>
                            <a:off x="5557652" y="0"/>
                            <a:ext cx="241540" cy="241540"/>
                          </a:xfrm>
                          <a:prstGeom prst="ellipse">
                            <a:avLst/>
                          </a:prstGeom>
                          <a:solidFill>
                            <a:srgbClr val="43A7DE"/>
                          </a:solidFill>
                          <a:ln w="38100">
                            <a:solidFill>
                              <a:srgbClr val="6B2976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numCol="1" spcCol="0" rtlCol="0" fromWordArt="0" anchor="ctr" anchorCtr="0" forceAA="0" compatLnSpc="1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3E79F49" id="Group 683653170" o:spid="_x0000_s1026" alt="&quot;&quot;" style="position:absolute;margin-left:1.5pt;margin-top:29.75pt;width:455.65pt;height:19pt;z-index:-251621376;mso-position-horizontal-relative:margin;mso-width-relative:margin;mso-height-relative:margin" coordorigin="118" coordsize="57873,24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">
                <v:line id="Straight Connector 439566996" o:spid="_x0000_s1027" style="position:absolute;visibility:visible;mso-wrap-style:square" from="118,1306" to="57286,130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" strokecolor="#65276f [3044]" strokeweight="3pt">
                  <v:stroke endcap="round"/>
                </v:line>
                <v:oval id="Oval 2081928915" o:spid="_x0000_s1028" style="position:absolute;left:55576;width:2415;height:241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" fillcolor="#43a7de" strokecolor="#6b2976" strokeweight="3pt"/>
                <w10:wrap anchorx="margin"/>
              </v:group>
            </w:pict>
          </mc:Fallback>
        </mc:AlternateContent>
      </w:r>
      <w:r w:rsidRPr="00E91900">
        <w:rPr>
          <w:rFonts w:eastAsia="Malgun Gothic" w:cs="Malgun Gothic"/>
          <w:lang w:val="ko"/>
        </w:rPr>
        <w:t>행동</w:t>
      </w:r>
      <w:r w:rsidRPr="00E91900">
        <w:rPr>
          <w:rFonts w:eastAsia="Malgun Gothic" w:cs="Malgun Gothic"/>
          <w:lang w:val="ko"/>
        </w:rPr>
        <w:t xml:space="preserve"> </w:t>
      </w:r>
      <w:r w:rsidRPr="00E91900">
        <w:rPr>
          <w:rFonts w:eastAsia="Malgun Gothic" w:cs="Malgun Gothic"/>
          <w:lang w:val="ko"/>
        </w:rPr>
        <w:t>방안</w:t>
      </w:r>
      <w:r w:rsidRPr="00E91900">
        <w:rPr>
          <w:rFonts w:eastAsia="Malgun Gothic" w:cs="Malgun Gothic"/>
          <w:lang w:val="ko"/>
        </w:rPr>
        <w:t xml:space="preserve"> 18</w:t>
      </w:r>
    </w:p>
    <w:tbl>
      <w:tblPr>
        <w:tblW w:w="9540" w:type="dxa"/>
        <w:tblLayout w:type="fixed"/>
        <w:tblLook w:val="04A0" w:firstRow="1" w:lastRow="0" w:firstColumn="1" w:lastColumn="0" w:noHBand="0" w:noVBand="1"/>
      </w:tblPr>
      <w:tblGrid>
        <w:gridCol w:w="2567"/>
        <w:gridCol w:w="6617"/>
        <w:gridCol w:w="73"/>
        <w:gridCol w:w="283"/>
      </w:tblGrid>
      <w:tr w:rsidR="00F877A7" w:rsidRPr="00E91900" w14:paraId="041B47B1" w14:textId="77777777" w:rsidTr="00364B49">
        <w:trPr>
          <w:gridAfter w:val="2"/>
          <w:wAfter w:w="356" w:type="dxa"/>
          <w:trHeight w:val="3288"/>
        </w:trPr>
        <w:tc>
          <w:tcPr>
            <w:tcW w:w="2567" w:type="dxa"/>
            <w:vAlign w:val="center"/>
          </w:tcPr>
          <w:p w14:paraId="5C7CF58D" w14:textId="77777777" w:rsidR="00766698" w:rsidRPr="00E91900" w:rsidRDefault="00EA0CED" w:rsidP="00AD0DD4">
            <w:pPr>
              <w:pStyle w:val="Image"/>
              <w:spacing w:before="480"/>
            </w:pPr>
            <w:r w:rsidRPr="00E91900">
              <w:rPr>
                <w:noProof/>
              </w:rPr>
              <w:drawing>
                <wp:inline distT="0" distB="0" distL="0" distR="0" wp14:anchorId="48478636" wp14:editId="7AF49E08">
                  <wp:extent cx="1492885" cy="1492885"/>
                  <wp:effectExtent l="0" t="0" r="0" b="0"/>
                  <wp:docPr id="1424608590" name="Picture 62" descr="참가자와 회의를 하고 있는 2명의 NDIS 직원들. 그 옆에는 업데이트 아이콘이 있습니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24608590" name="Picture 62" descr="참가자와 회의를 하고 있는 2명의 NDIS 직원들. 그 옆에는 업데이트 아이콘이 있습니다."/>
                          <pic:cNvPicPr/>
                        </pic:nvPicPr>
                        <pic:blipFill>
                          <a:blip r:embed="rId1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92885" cy="1492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17" w:type="dxa"/>
            <w:vAlign w:val="center"/>
          </w:tcPr>
          <w:p w14:paraId="40E50E1F" w14:textId="77777777" w:rsidR="00766698" w:rsidRPr="00E91900" w:rsidRDefault="00EA0CED" w:rsidP="003C38A0">
            <w:pPr>
              <w:spacing w:before="480" w:line="264" w:lineRule="auto"/>
              <w:rPr>
                <w:lang w:eastAsia="ko-KR"/>
              </w:rPr>
            </w:pPr>
            <w:r w:rsidRPr="00E91900">
              <w:rPr>
                <w:rFonts w:eastAsia="Malgun Gothic" w:cs="Malgun Gothic"/>
                <w:lang w:val="ko" w:eastAsia="ko-KR"/>
              </w:rPr>
              <w:t xml:space="preserve">CALD </w:t>
            </w:r>
            <w:r w:rsidRPr="00E91900">
              <w:rPr>
                <w:rFonts w:eastAsia="Malgun Gothic" w:cs="Malgun Gothic"/>
                <w:lang w:val="ko" w:eastAsia="ko-KR"/>
              </w:rPr>
              <w:t>참가자와의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회의를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계획하고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운영하는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방식을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업데이트할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것입니다</w:t>
            </w:r>
            <w:r w:rsidRPr="00E91900">
              <w:rPr>
                <w:rFonts w:eastAsia="Malgun Gothic" w:cs="Malgun Gothic"/>
                <w:lang w:val="ko" w:eastAsia="ko-KR"/>
              </w:rPr>
              <w:t>.</w:t>
            </w:r>
          </w:p>
          <w:p w14:paraId="2E5B8451" w14:textId="77777777" w:rsidR="0094574B" w:rsidRPr="00E91900" w:rsidRDefault="00EA0CED" w:rsidP="003C38A0">
            <w:pPr>
              <w:spacing w:line="264" w:lineRule="auto"/>
              <w:rPr>
                <w:lang w:eastAsia="ko-KR"/>
              </w:rPr>
            </w:pPr>
            <w:r w:rsidRPr="00E91900">
              <w:rPr>
                <w:rFonts w:eastAsia="Malgun Gothic" w:cs="Malgun Gothic"/>
                <w:lang w:val="ko" w:eastAsia="ko-KR"/>
              </w:rPr>
              <w:t>여기에는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다음이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포함됩니다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. </w:t>
            </w:r>
          </w:p>
          <w:p w14:paraId="07EFF517" w14:textId="77777777" w:rsidR="0094574B" w:rsidRPr="00E91900" w:rsidRDefault="00EA0CED" w:rsidP="003C38A0">
            <w:pPr>
              <w:pStyle w:val="ListParagraph"/>
              <w:numPr>
                <w:ilvl w:val="0"/>
                <w:numId w:val="68"/>
              </w:numPr>
              <w:spacing w:line="264" w:lineRule="auto"/>
              <w:rPr>
                <w:lang w:eastAsia="ko-KR"/>
              </w:rPr>
            </w:pPr>
            <w:r w:rsidRPr="00E91900">
              <w:rPr>
                <w:rFonts w:eastAsia="Malgun Gothic" w:cs="Malgun Gothic"/>
                <w:lang w:val="ko" w:eastAsia="ko-KR"/>
              </w:rPr>
              <w:t xml:space="preserve">CALD </w:t>
            </w:r>
            <w:r w:rsidRPr="00E91900">
              <w:rPr>
                <w:rFonts w:eastAsia="Malgun Gothic" w:cs="Malgun Gothic"/>
                <w:lang w:val="ko" w:eastAsia="ko-KR"/>
              </w:rPr>
              <w:t>참가자가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선호하는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통역사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이용</w:t>
            </w:r>
          </w:p>
          <w:p w14:paraId="1B9A28C8" w14:textId="77777777" w:rsidR="0036117A" w:rsidRPr="00E91900" w:rsidRDefault="00EA0CED" w:rsidP="003C38A0">
            <w:pPr>
              <w:pStyle w:val="ListParagraph"/>
              <w:numPr>
                <w:ilvl w:val="0"/>
                <w:numId w:val="68"/>
              </w:numPr>
              <w:spacing w:line="264" w:lineRule="auto"/>
              <w:rPr>
                <w:lang w:eastAsia="ko-KR"/>
              </w:rPr>
            </w:pPr>
            <w:r w:rsidRPr="00E91900">
              <w:rPr>
                <w:rFonts w:eastAsia="Malgun Gothic" w:cs="Malgun Gothic"/>
                <w:lang w:val="ko" w:eastAsia="ko-KR"/>
              </w:rPr>
              <w:t>더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오랜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시간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회의를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하는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것</w:t>
            </w:r>
            <w:r w:rsidRPr="00E91900">
              <w:rPr>
                <w:rFonts w:eastAsia="Malgun Gothic" w:cs="Malgun Gothic"/>
                <w:lang w:val="ko" w:eastAsia="ko-KR"/>
              </w:rPr>
              <w:t>.</w:t>
            </w:r>
          </w:p>
        </w:tc>
      </w:tr>
      <w:tr w:rsidR="00F877A7" w:rsidRPr="00E91900" w14:paraId="18439530" w14:textId="77777777" w:rsidTr="00364B49">
        <w:trPr>
          <w:gridAfter w:val="2"/>
          <w:wAfter w:w="356" w:type="dxa"/>
          <w:trHeight w:val="3288"/>
        </w:trPr>
        <w:tc>
          <w:tcPr>
            <w:tcW w:w="2567" w:type="dxa"/>
            <w:vAlign w:val="center"/>
          </w:tcPr>
          <w:p w14:paraId="259A0C45" w14:textId="77777777" w:rsidR="00A443AF" w:rsidRPr="00E91900" w:rsidRDefault="00EA0CED" w:rsidP="00C73E0D">
            <w:pPr>
              <w:pStyle w:val="Image"/>
            </w:pPr>
            <w:r w:rsidRPr="00E91900">
              <w:rPr>
                <w:noProof/>
              </w:rPr>
              <w:drawing>
                <wp:inline distT="0" distB="0" distL="0" distR="0" wp14:anchorId="155F7FA3" wp14:editId="0BB044E5">
                  <wp:extent cx="1492885" cy="1492885"/>
                  <wp:effectExtent l="0" t="0" r="0" b="0"/>
                  <wp:docPr id="1448206372" name="Picture 63" descr="NDIS 직원과 파트너. 그 위에는 체크 표시가 있는 생각 풍선이 있습니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48206372" name="Picture 63" descr="NDIS 직원과 파트너. 그 위에는 체크 표시가 있는 생각 풍선이 있습니다."/>
                          <pic:cNvPicPr/>
                        </pic:nvPicPr>
                        <pic:blipFill>
                          <a:blip r:embed="rId1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92885" cy="1492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17" w:type="dxa"/>
            <w:vAlign w:val="center"/>
          </w:tcPr>
          <w:p w14:paraId="21D58B09" w14:textId="77777777" w:rsidR="0036117A" w:rsidRPr="00E91900" w:rsidRDefault="00EA0CED" w:rsidP="003C38A0">
            <w:pPr>
              <w:spacing w:line="264" w:lineRule="auto"/>
              <w:rPr>
                <w:lang w:eastAsia="ko-KR"/>
              </w:rPr>
            </w:pPr>
            <w:r w:rsidRPr="00E91900">
              <w:rPr>
                <w:rFonts w:eastAsia="Malgun Gothic" w:cs="Malgun Gothic"/>
                <w:lang w:val="ko" w:eastAsia="ko-KR"/>
              </w:rPr>
              <w:t>모든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직원과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파트너들이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이러한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회의를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계획하고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운영하는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방법을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이해하도록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할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것입니다</w:t>
            </w:r>
            <w:r w:rsidRPr="00E91900">
              <w:rPr>
                <w:rFonts w:eastAsia="Malgun Gothic" w:cs="Malgun Gothic"/>
                <w:lang w:val="ko" w:eastAsia="ko-KR"/>
              </w:rPr>
              <w:t>.</w:t>
            </w:r>
          </w:p>
        </w:tc>
      </w:tr>
      <w:tr w:rsidR="00F877A7" w:rsidRPr="00E91900" w14:paraId="56A8A7F4" w14:textId="77777777" w:rsidTr="00225597">
        <w:trPr>
          <w:gridAfter w:val="1"/>
          <w:wAfter w:w="283" w:type="dxa"/>
          <w:trHeight w:val="95"/>
        </w:trPr>
        <w:tc>
          <w:tcPr>
            <w:tcW w:w="2567" w:type="dxa"/>
            <w:vAlign w:val="center"/>
          </w:tcPr>
          <w:p w14:paraId="73BF1FC3" w14:textId="77777777" w:rsidR="00A663E7" w:rsidRPr="00E91900" w:rsidRDefault="00A663E7" w:rsidP="006E0AB1">
            <w:pPr>
              <w:pStyle w:val="Image"/>
              <w:spacing w:before="360" w:after="0"/>
              <w:rPr>
                <w:noProof/>
                <w:lang w:eastAsia="ko-KR"/>
              </w:rPr>
            </w:pPr>
          </w:p>
        </w:tc>
        <w:tc>
          <w:tcPr>
            <w:tcW w:w="6690" w:type="dxa"/>
            <w:gridSpan w:val="2"/>
            <w:vAlign w:val="center"/>
          </w:tcPr>
          <w:p w14:paraId="06326711" w14:textId="77777777" w:rsidR="00A663E7" w:rsidRPr="00E91900" w:rsidRDefault="00EA0CED" w:rsidP="003C38A0">
            <w:pPr>
              <w:spacing w:before="360" w:after="0" w:line="264" w:lineRule="auto"/>
              <w:rPr>
                <w:lang w:eastAsia="ko-KR"/>
              </w:rPr>
            </w:pPr>
            <w:r w:rsidRPr="00E91900">
              <w:rPr>
                <w:rFonts w:eastAsia="Malgun Gothic" w:cs="Malgun Gothic"/>
                <w:lang w:val="ko" w:eastAsia="ko-KR"/>
              </w:rPr>
              <w:t>다음을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추적하여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이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행동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방안이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효과가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있는지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확인할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것입니다</w:t>
            </w:r>
            <w:r w:rsidRPr="00E91900">
              <w:rPr>
                <w:rFonts w:eastAsia="Malgun Gothic" w:cs="Malgun Gothic"/>
                <w:lang w:val="ko" w:eastAsia="ko-KR"/>
              </w:rPr>
              <w:t>.</w:t>
            </w:r>
          </w:p>
        </w:tc>
      </w:tr>
      <w:tr w:rsidR="00F877A7" w:rsidRPr="00E91900" w14:paraId="51B4C190" w14:textId="77777777" w:rsidTr="00364B49">
        <w:trPr>
          <w:gridAfter w:val="2"/>
          <w:wAfter w:w="356" w:type="dxa"/>
          <w:trHeight w:val="1343"/>
        </w:trPr>
        <w:tc>
          <w:tcPr>
            <w:tcW w:w="2567" w:type="dxa"/>
            <w:vAlign w:val="center"/>
          </w:tcPr>
          <w:p w14:paraId="1F401EFF" w14:textId="77777777" w:rsidR="0036117A" w:rsidRPr="00E91900" w:rsidRDefault="00EA0CED" w:rsidP="006E0AB1">
            <w:pPr>
              <w:pStyle w:val="Image"/>
              <w:spacing w:before="0" w:after="0"/>
            </w:pPr>
            <w:r w:rsidRPr="00E91900">
              <w:rPr>
                <w:noProof/>
              </w:rPr>
              <w:drawing>
                <wp:inline distT="0" distB="0" distL="0" distR="0" wp14:anchorId="044FACE8" wp14:editId="7FA8FE18">
                  <wp:extent cx="1492885" cy="1492885"/>
                  <wp:effectExtent l="0" t="0" r="0" b="0"/>
                  <wp:docPr id="1698753542" name="Picture 8" descr="NDIS 직원, 통역사, 그리고 말풍선 밑에 회의를 하고 있는 참가자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98753542" name="Picture 8" descr="NDIS 직원, 통역사, 그리고 말풍선 밑에 회의를 하고 있는 참가자."/>
                          <pic:cNvPicPr/>
                        </pic:nvPicPr>
                        <pic:blipFill>
                          <a:blip r:embed="rId1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92885" cy="1492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17" w:type="dxa"/>
            <w:vAlign w:val="center"/>
          </w:tcPr>
          <w:p w14:paraId="79F1F0EE" w14:textId="77777777" w:rsidR="0036117A" w:rsidRPr="00E91900" w:rsidRDefault="00EA0CED" w:rsidP="003C38A0">
            <w:pPr>
              <w:pStyle w:val="ListParagraph"/>
              <w:numPr>
                <w:ilvl w:val="0"/>
                <w:numId w:val="17"/>
              </w:numPr>
              <w:spacing w:line="264" w:lineRule="auto"/>
              <w:rPr>
                <w:lang w:eastAsia="ko-KR"/>
              </w:rPr>
            </w:pPr>
            <w:r w:rsidRPr="00E91900">
              <w:rPr>
                <w:rFonts w:eastAsia="Malgun Gothic" w:cs="Malgun Gothic"/>
                <w:lang w:val="ko" w:eastAsia="ko-KR"/>
              </w:rPr>
              <w:t xml:space="preserve">CALD </w:t>
            </w:r>
            <w:r w:rsidRPr="00E91900">
              <w:rPr>
                <w:rFonts w:eastAsia="Malgun Gothic" w:cs="Malgun Gothic"/>
                <w:lang w:val="ko" w:eastAsia="ko-KR"/>
              </w:rPr>
              <w:t>참가자를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지원하기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위해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회의에서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이용하는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통역사의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수</w:t>
            </w:r>
          </w:p>
        </w:tc>
      </w:tr>
      <w:tr w:rsidR="00F877A7" w:rsidRPr="00E91900" w14:paraId="1ACB5CFF" w14:textId="77777777" w:rsidTr="006E0AB1">
        <w:trPr>
          <w:trHeight w:val="2665"/>
        </w:trPr>
        <w:tc>
          <w:tcPr>
            <w:tcW w:w="2567" w:type="dxa"/>
            <w:vAlign w:val="center"/>
          </w:tcPr>
          <w:p w14:paraId="1E7288C2" w14:textId="77777777" w:rsidR="0036117A" w:rsidRPr="00E91900" w:rsidRDefault="00EA0CED" w:rsidP="006E0AB1">
            <w:pPr>
              <w:pStyle w:val="Image"/>
              <w:spacing w:before="120" w:after="120"/>
            </w:pPr>
            <w:r w:rsidRPr="00E91900">
              <w:rPr>
                <w:noProof/>
              </w:rPr>
              <w:drawing>
                <wp:inline distT="0" distB="0" distL="0" distR="0" wp14:anchorId="1128D94E" wp14:editId="67253F1B">
                  <wp:extent cx="1492885" cy="1492885"/>
                  <wp:effectExtent l="0" t="0" r="0" b="0"/>
                  <wp:docPr id="1210633972" name="Picture 9" descr="엄지손가락 올림 아이콘과 위쪽 화살표가 있는 말풍선 아래에 있는 참가자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10633972" name="Picture 9" descr="엄지손가락 올림 아이콘과 위쪽 화살표가 있는 말풍선 아래에 있는 참가자."/>
                          <pic:cNvPicPr/>
                        </pic:nvPicPr>
                        <pic:blipFill>
                          <a:blip r:embed="rId1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92885" cy="1492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73" w:type="dxa"/>
            <w:gridSpan w:val="3"/>
            <w:vAlign w:val="center"/>
          </w:tcPr>
          <w:p w14:paraId="2AF52CFB" w14:textId="77777777" w:rsidR="0036117A" w:rsidRPr="00E91900" w:rsidRDefault="00EA0CED" w:rsidP="003C38A0">
            <w:pPr>
              <w:pStyle w:val="ListParagraph"/>
              <w:numPr>
                <w:ilvl w:val="0"/>
                <w:numId w:val="17"/>
              </w:numPr>
              <w:spacing w:line="264" w:lineRule="auto"/>
              <w:rPr>
                <w:lang w:eastAsia="ko-KR"/>
              </w:rPr>
            </w:pPr>
            <w:r w:rsidRPr="00E91900">
              <w:rPr>
                <w:rFonts w:eastAsia="Malgun Gothic" w:cs="Malgun Gothic"/>
                <w:lang w:val="ko" w:eastAsia="ko-KR"/>
              </w:rPr>
              <w:t>회의에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참석한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통역사와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더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나은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경험을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했다고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말하는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CALD </w:t>
            </w:r>
            <w:r w:rsidRPr="00E91900">
              <w:rPr>
                <w:rFonts w:eastAsia="Malgun Gothic" w:cs="Malgun Gothic"/>
                <w:lang w:val="ko" w:eastAsia="ko-KR"/>
              </w:rPr>
              <w:t>참가자의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수</w:t>
            </w:r>
            <w:r w:rsidRPr="00E91900">
              <w:rPr>
                <w:rFonts w:eastAsia="Malgun Gothic" w:cs="Malgun Gothic"/>
                <w:lang w:val="ko" w:eastAsia="ko-KR"/>
              </w:rPr>
              <w:t>.</w:t>
            </w:r>
          </w:p>
        </w:tc>
      </w:tr>
    </w:tbl>
    <w:p w14:paraId="06BB64E1" w14:textId="77777777" w:rsidR="00B676E1" w:rsidRPr="00E91900" w:rsidRDefault="00EA0CED" w:rsidP="0043690F">
      <w:pPr>
        <w:pStyle w:val="Heading2"/>
        <w:rPr>
          <w:color w:val="000000" w:themeColor="text1"/>
        </w:rPr>
      </w:pPr>
      <w:r w:rsidRPr="00E91900">
        <w:rPr>
          <w:noProof/>
          <w:color w:val="000000" w:themeColor="text1"/>
        </w:rPr>
        <w:lastRenderedPageBreak/>
        <mc:AlternateContent>
          <mc:Choice Requires="wps">
            <w:drawing>
              <wp:anchor distT="0" distB="0" distL="114300" distR="114300" simplePos="0" relativeHeight="251697152" behindDoc="1" locked="0" layoutInCell="1" allowOverlap="1" wp14:anchorId="1AF2CA60" wp14:editId="1ED9633D">
                <wp:simplePos x="0" y="0"/>
                <wp:positionH relativeFrom="page">
                  <wp:posOffset>570230</wp:posOffset>
                </wp:positionH>
                <wp:positionV relativeFrom="paragraph">
                  <wp:posOffset>-123825</wp:posOffset>
                </wp:positionV>
                <wp:extent cx="6422400" cy="691200"/>
                <wp:effectExtent l="19050" t="19050" r="16510" b="13970"/>
                <wp:wrapNone/>
                <wp:docPr id="166023663" name="Rectangle: Rounded Corners 166023663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22400" cy="691200"/>
                        </a:xfrm>
                        <a:prstGeom prst="roundRect">
                          <a:avLst>
                            <a:gd name="adj" fmla="val 27035"/>
                          </a:avLst>
                        </a:prstGeom>
                        <a:solidFill>
                          <a:srgbClr val="FFCC04"/>
                        </a:solidFill>
                        <a:ln w="38100">
                          <a:solidFill>
                            <a:srgbClr val="6B2976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47655CC" id="Rectangle: Rounded Corners 166023663" o:spid="_x0000_s1026" style="position:absolute;left:0;text-align:left;margin-left:44.9pt;margin-top:-9.75pt;width:505.7pt;height:54.45pt;z-index:-2516193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arcsize="17719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" fillcolor="#ffcc04" strokecolor="#6b2976" strokeweight="3pt">
                <w10:wrap anchorx="page"/>
              </v:roundrect>
            </w:pict>
          </mc:Fallback>
        </mc:AlternateContent>
      </w:r>
      <w:bookmarkStart w:id="106" w:name="_Toc256000005"/>
      <w:r w:rsidRPr="00E91900">
        <w:rPr>
          <w:rFonts w:eastAsia="Malgun Gothic" w:cs="Malgun Gothic"/>
          <w:color w:val="000000" w:themeColor="text1"/>
          <w:lang w:val="ko"/>
        </w:rPr>
        <w:t xml:space="preserve">4. </w:t>
      </w:r>
      <w:r w:rsidRPr="00E91900">
        <w:rPr>
          <w:rFonts w:eastAsia="Malgun Gothic" w:cs="Malgun Gothic"/>
          <w:color w:val="000000" w:themeColor="text1"/>
          <w:lang w:val="ko"/>
        </w:rPr>
        <w:t>선택과</w:t>
      </w:r>
      <w:r w:rsidRPr="00E91900">
        <w:rPr>
          <w:rFonts w:eastAsia="Malgun Gothic" w:cs="Malgun Gothic"/>
          <w:color w:val="000000" w:themeColor="text1"/>
          <w:lang w:val="ko"/>
        </w:rPr>
        <w:t xml:space="preserve"> </w:t>
      </w:r>
      <w:r w:rsidRPr="00E91900">
        <w:rPr>
          <w:rFonts w:eastAsia="Malgun Gothic" w:cs="Malgun Gothic"/>
          <w:color w:val="000000" w:themeColor="text1"/>
          <w:lang w:val="ko"/>
        </w:rPr>
        <w:t>통제</w:t>
      </w:r>
      <w:bookmarkEnd w:id="106"/>
    </w:p>
    <w:p w14:paraId="5E19AEBA" w14:textId="55C9B55F" w:rsidR="008104A9" w:rsidRPr="00E91900" w:rsidRDefault="00643F98" w:rsidP="00926182">
      <w:pPr>
        <w:pStyle w:val="Heading3"/>
        <w:spacing w:before="360" w:after="120"/>
      </w:pPr>
      <w:r w:rsidRPr="00E91900">
        <w:rPr>
          <w:noProof/>
        </w:rPr>
        <mc:AlternateContent>
          <mc:Choice Requires="wpg">
            <w:drawing>
              <wp:anchor distT="0" distB="0" distL="114300" distR="114300" simplePos="0" relativeHeight="251699200" behindDoc="1" locked="0" layoutInCell="1" allowOverlap="1" wp14:anchorId="5F7841B5" wp14:editId="1592D2EA">
                <wp:simplePos x="0" y="0"/>
                <wp:positionH relativeFrom="margin">
                  <wp:posOffset>23495</wp:posOffset>
                </wp:positionH>
                <wp:positionV relativeFrom="paragraph">
                  <wp:posOffset>596900</wp:posOffset>
                </wp:positionV>
                <wp:extent cx="5786755" cy="241300"/>
                <wp:effectExtent l="19050" t="19050" r="23495" b="25400"/>
                <wp:wrapNone/>
                <wp:docPr id="133" name="Group 133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86755" cy="241300"/>
                          <a:chOff x="11875" y="0"/>
                          <a:chExt cx="5787317" cy="241540"/>
                        </a:xfrm>
                      </wpg:grpSpPr>
                      <wps:wsp>
                        <wps:cNvPr id="134" name="Straight Connector 134"/>
                        <wps:cNvCnPr/>
                        <wps:spPr>
                          <a:xfrm>
                            <a:off x="11875" y="130628"/>
                            <a:ext cx="5716732" cy="0"/>
                          </a:xfrm>
                          <a:prstGeom prst="line">
                            <a:avLst/>
                          </a:prstGeom>
                          <a:ln w="38100" cap="rnd"/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35" name="Oval 135"/>
                        <wps:cNvSpPr/>
                        <wps:spPr>
                          <a:xfrm>
                            <a:off x="5557652" y="0"/>
                            <a:ext cx="241540" cy="241540"/>
                          </a:xfrm>
                          <a:prstGeom prst="ellipse">
                            <a:avLst/>
                          </a:prstGeom>
                          <a:solidFill>
                            <a:srgbClr val="FFCC04"/>
                          </a:solidFill>
                          <a:ln w="38100">
                            <a:solidFill>
                              <a:srgbClr val="6B2976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numCol="1" spcCol="0" rtlCol="0" fromWordArt="0" anchor="ctr" anchorCtr="0" forceAA="0" compatLnSpc="1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4D75FC0" id="Group 133" o:spid="_x0000_s1026" alt="&quot;&quot;" style="position:absolute;margin-left:1.85pt;margin-top:47pt;width:455.65pt;height:19pt;z-index:-251617280;mso-position-horizontal-relative:margin;mso-width-relative:margin;mso-height-relative:margin" coordorigin="118" coordsize="57873,24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">
                <v:line id="Straight Connector 134" o:spid="_x0000_s1027" style="position:absolute;visibility:visible;mso-wrap-style:square" from="118,1306" to="57286,130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" strokecolor="#65276f [3044]" strokeweight="3pt">
                  <v:stroke endcap="round"/>
                </v:line>
                <v:oval id="Oval 135" o:spid="_x0000_s1028" style="position:absolute;left:55576;width:2415;height:241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" fillcolor="#ffcc04" strokecolor="#6b2976" strokeweight="3pt"/>
                <w10:wrap anchorx="margin"/>
              </v:group>
            </w:pict>
          </mc:Fallback>
        </mc:AlternateContent>
      </w:r>
      <w:r w:rsidRPr="00E91900">
        <w:rPr>
          <w:rFonts w:eastAsia="Malgun Gothic" w:cs="Malgun Gothic"/>
          <w:lang w:val="ko"/>
        </w:rPr>
        <w:t>행동</w:t>
      </w:r>
      <w:r w:rsidRPr="00E91900">
        <w:rPr>
          <w:rFonts w:eastAsia="Malgun Gothic" w:cs="Malgun Gothic"/>
          <w:lang w:val="ko"/>
        </w:rPr>
        <w:t xml:space="preserve"> </w:t>
      </w:r>
      <w:r w:rsidRPr="00E91900">
        <w:rPr>
          <w:rFonts w:eastAsia="Malgun Gothic" w:cs="Malgun Gothic"/>
          <w:lang w:val="ko"/>
        </w:rPr>
        <w:t>방안</w:t>
      </w:r>
      <w:r w:rsidRPr="00E91900">
        <w:rPr>
          <w:rFonts w:eastAsia="Malgun Gothic" w:cs="Malgun Gothic"/>
          <w:lang w:val="ko"/>
        </w:rPr>
        <w:t xml:space="preserve"> 19</w:t>
      </w:r>
    </w:p>
    <w:tbl>
      <w:tblPr>
        <w:tblW w:w="9185" w:type="dxa"/>
        <w:tblLayout w:type="fixed"/>
        <w:tblLook w:val="04A0" w:firstRow="1" w:lastRow="0" w:firstColumn="1" w:lastColumn="0" w:noHBand="0" w:noVBand="1"/>
      </w:tblPr>
      <w:tblGrid>
        <w:gridCol w:w="2552"/>
        <w:gridCol w:w="6633"/>
      </w:tblGrid>
      <w:tr w:rsidR="00F877A7" w:rsidRPr="00E91900" w14:paraId="476F766C" w14:textId="77777777" w:rsidTr="003E3C90">
        <w:tc>
          <w:tcPr>
            <w:tcW w:w="2552" w:type="dxa"/>
            <w:vAlign w:val="center"/>
          </w:tcPr>
          <w:p w14:paraId="1A510F1B" w14:textId="77777777" w:rsidR="00766698" w:rsidRPr="00E91900" w:rsidRDefault="00EA0CED" w:rsidP="006E0AB1">
            <w:pPr>
              <w:pStyle w:val="Image"/>
              <w:spacing w:after="120"/>
            </w:pPr>
            <w:r w:rsidRPr="00E91900">
              <w:rPr>
                <w:noProof/>
              </w:rPr>
              <w:drawing>
                <wp:inline distT="0" distB="0" distL="0" distR="0" wp14:anchorId="16C428B3" wp14:editId="7E5A0B81">
                  <wp:extent cx="1332000" cy="1332000"/>
                  <wp:effectExtent l="0" t="0" r="1905" b="1905"/>
                  <wp:docPr id="1100835989" name="Picture 65" descr="NDIS 위원회에 서류를 제출하는 NDIS 직원. 그 위에는 정보 아이콘이 있는 말풍선이 있습니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00835989" name="Picture 65" descr="NDIS 위원회에 서류를 제출하는 NDIS 직원. 그 위에는 정보 아이콘이 있는 말풍선이 있습니다."/>
                          <pic:cNvPicPr/>
                        </pic:nvPicPr>
                        <pic:blipFill>
                          <a:blip r:embed="rId1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32000" cy="1332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33" w:type="dxa"/>
            <w:vAlign w:val="center"/>
          </w:tcPr>
          <w:p w14:paraId="32BD4A1D" w14:textId="23322532" w:rsidR="004B78F7" w:rsidRPr="00E91900" w:rsidRDefault="00766698" w:rsidP="003C38A0">
            <w:pPr>
              <w:spacing w:after="120" w:line="240" w:lineRule="auto"/>
              <w:rPr>
                <w:lang w:eastAsia="ko-KR"/>
              </w:rPr>
            </w:pPr>
            <w:r w:rsidRPr="00E91900">
              <w:rPr>
                <w:rFonts w:eastAsia="Malgun Gothic" w:cs="Malgun Gothic"/>
                <w:lang w:val="ko" w:eastAsia="ko-KR"/>
              </w:rPr>
              <w:t>공급자들과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정보를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공유하기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위해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NDIS </w:t>
            </w:r>
            <w:r w:rsidRPr="00E91900">
              <w:rPr>
                <w:rFonts w:eastAsia="Malgun Gothic" w:cs="Malgun Gothic"/>
                <w:lang w:val="ko" w:eastAsia="ko-KR"/>
              </w:rPr>
              <w:t>위원회와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협력할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것입니다</w:t>
            </w:r>
            <w:r w:rsidRPr="00E91900">
              <w:rPr>
                <w:rFonts w:eastAsia="Malgun Gothic" w:cs="Malgun Gothic"/>
                <w:lang w:val="ko" w:eastAsia="ko-KR"/>
              </w:rPr>
              <w:t>.</w:t>
            </w:r>
          </w:p>
          <w:p w14:paraId="22D10311" w14:textId="77777777" w:rsidR="004B78F7" w:rsidRPr="00E91900" w:rsidRDefault="00EA0CED" w:rsidP="003C38A0">
            <w:pPr>
              <w:spacing w:before="120" w:after="0" w:line="240" w:lineRule="auto"/>
              <w:rPr>
                <w:lang w:eastAsia="ko-KR"/>
              </w:rPr>
            </w:pPr>
            <w:r w:rsidRPr="00E91900">
              <w:rPr>
                <w:rFonts w:eastAsia="Malgun Gothic" w:cs="Malgun Gothic"/>
                <w:lang w:val="ko" w:eastAsia="ko-KR"/>
              </w:rPr>
              <w:t>여기에는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서비스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공급자가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모든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문화권에서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안전한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서비스를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제공하기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위해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해야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하는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일에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대한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정보가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포함됩니다</w:t>
            </w:r>
            <w:r w:rsidRPr="00E91900">
              <w:rPr>
                <w:rFonts w:eastAsia="Malgun Gothic" w:cs="Malgun Gothic"/>
                <w:lang w:val="ko" w:eastAsia="ko-KR"/>
              </w:rPr>
              <w:t>.</w:t>
            </w:r>
          </w:p>
        </w:tc>
      </w:tr>
      <w:tr w:rsidR="00F877A7" w:rsidRPr="00E91900" w14:paraId="6D163AD5" w14:textId="77777777" w:rsidTr="00926182">
        <w:trPr>
          <w:trHeight w:val="1587"/>
        </w:trPr>
        <w:tc>
          <w:tcPr>
            <w:tcW w:w="2552" w:type="dxa"/>
            <w:vAlign w:val="center"/>
          </w:tcPr>
          <w:p w14:paraId="1A1EDF82" w14:textId="77777777" w:rsidR="00766698" w:rsidRPr="00E91900" w:rsidRDefault="00EA0CED" w:rsidP="00926182">
            <w:pPr>
              <w:pStyle w:val="Image"/>
              <w:spacing w:before="0" w:after="0"/>
            </w:pPr>
            <w:r w:rsidRPr="00E91900">
              <w:rPr>
                <w:noProof/>
              </w:rPr>
              <w:drawing>
                <wp:inline distT="0" distB="0" distL="0" distR="0" wp14:anchorId="25B083C1" wp14:editId="7FBB3A08">
                  <wp:extent cx="1368000" cy="1026000"/>
                  <wp:effectExtent l="0" t="0" r="3810" b="3175"/>
                  <wp:docPr id="1628056808" name="Picture 10" descr="참가자가 식사하는 것을 돕고 있는 공급자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28056808" name="Picture 10" descr="참가자가 식사하는 것을 돕고 있는 공급자."/>
                          <pic:cNvPicPr/>
                        </pic:nvPicPr>
                        <pic:blipFill>
                          <a:blip r:embed="rId1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031" r="4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8000" cy="1026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2D7142A3" w14:textId="77777777" w:rsidR="00766698" w:rsidRPr="00E91900" w:rsidRDefault="00EA0CED" w:rsidP="003C38A0">
            <w:pPr>
              <w:spacing w:line="240" w:lineRule="auto"/>
              <w:rPr>
                <w:lang w:eastAsia="ko-KR"/>
              </w:rPr>
            </w:pPr>
            <w:r w:rsidRPr="00E91900">
              <w:rPr>
                <w:rFonts w:eastAsia="Malgun Gothic" w:cs="Malgun Gothic"/>
                <w:lang w:val="ko" w:eastAsia="ko-KR"/>
              </w:rPr>
              <w:t>이는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더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많은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공급자가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CALD </w:t>
            </w:r>
            <w:r w:rsidRPr="00E91900">
              <w:rPr>
                <w:rFonts w:eastAsia="Malgun Gothic" w:cs="Malgun Gothic"/>
                <w:lang w:val="ko" w:eastAsia="ko-KR"/>
              </w:rPr>
              <w:t>참가자가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필요로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하는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방식으로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그들을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지원하는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방법을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이해한다는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것을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의미합니다</w:t>
            </w:r>
            <w:r w:rsidRPr="00E91900">
              <w:rPr>
                <w:rFonts w:eastAsia="Malgun Gothic" w:cs="Malgun Gothic"/>
                <w:lang w:val="ko" w:eastAsia="ko-KR"/>
              </w:rPr>
              <w:t>.</w:t>
            </w:r>
          </w:p>
        </w:tc>
      </w:tr>
      <w:tr w:rsidR="00F877A7" w:rsidRPr="00E91900" w14:paraId="0F3E4FEB" w14:textId="77777777" w:rsidTr="00926182">
        <w:trPr>
          <w:trHeight w:val="2098"/>
        </w:trPr>
        <w:tc>
          <w:tcPr>
            <w:tcW w:w="2552" w:type="dxa"/>
            <w:vAlign w:val="center"/>
          </w:tcPr>
          <w:p w14:paraId="08DBF27F" w14:textId="77777777" w:rsidR="004B78F7" w:rsidRPr="00E91900" w:rsidRDefault="00EA0CED" w:rsidP="006E0AB1">
            <w:pPr>
              <w:pStyle w:val="Image"/>
              <w:spacing w:before="0" w:after="0"/>
            </w:pPr>
            <w:r w:rsidRPr="00E91900">
              <w:rPr>
                <w:noProof/>
              </w:rPr>
              <w:drawing>
                <wp:inline distT="0" distB="0" distL="0" distR="0" wp14:anchorId="4CAE4A94" wp14:editId="556FEB67">
                  <wp:extent cx="1332000" cy="1332000"/>
                  <wp:effectExtent l="0" t="0" r="1905" b="1905"/>
                  <wp:docPr id="1114685344" name="Picture 66" descr="3명의 공급자와 그 위에는 정보 아이콘이 있는 말풍선이 있습니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14685344" name="Picture 66" descr="3명의 공급자와 그 위에는 정보 아이콘이 있는 말풍선이 있습니다."/>
                          <pic:cNvPicPr/>
                        </pic:nvPicPr>
                        <pic:blipFill>
                          <a:blip r:embed="rId1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32000" cy="1332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78F2A203" w14:textId="77777777" w:rsidR="004B78F7" w:rsidRPr="00E91900" w:rsidRDefault="00EA0CED" w:rsidP="003C38A0">
            <w:pPr>
              <w:spacing w:before="0" w:after="0" w:line="240" w:lineRule="auto"/>
              <w:rPr>
                <w:lang w:eastAsia="ko-KR"/>
              </w:rPr>
            </w:pPr>
            <w:r w:rsidRPr="00E91900">
              <w:rPr>
                <w:rFonts w:eastAsia="Malgun Gothic" w:cs="Malgun Gothic"/>
                <w:lang w:val="ko" w:eastAsia="ko-KR"/>
              </w:rPr>
              <w:t>서비스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공급자가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이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정보에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대해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말하는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것을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경청하여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이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행동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방안이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효과가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있는지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확인할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것입니다</w:t>
            </w:r>
            <w:r w:rsidRPr="00E91900">
              <w:rPr>
                <w:rFonts w:eastAsia="Malgun Gothic" w:cs="Malgun Gothic"/>
                <w:lang w:val="ko" w:eastAsia="ko-KR"/>
              </w:rPr>
              <w:t>.</w:t>
            </w:r>
          </w:p>
        </w:tc>
      </w:tr>
      <w:tr w:rsidR="00F877A7" w:rsidRPr="00E91900" w14:paraId="579420F1" w14:textId="77777777" w:rsidTr="003E3C90">
        <w:tc>
          <w:tcPr>
            <w:tcW w:w="2552" w:type="dxa"/>
            <w:vAlign w:val="center"/>
          </w:tcPr>
          <w:p w14:paraId="648CA38A" w14:textId="77777777" w:rsidR="00775E71" w:rsidRPr="00E91900" w:rsidRDefault="00775E71" w:rsidP="00230312">
            <w:pPr>
              <w:pStyle w:val="Image"/>
              <w:spacing w:after="0"/>
              <w:rPr>
                <w:lang w:eastAsia="ko-KR"/>
              </w:rPr>
            </w:pPr>
          </w:p>
        </w:tc>
        <w:tc>
          <w:tcPr>
            <w:tcW w:w="6633" w:type="dxa"/>
            <w:vAlign w:val="center"/>
          </w:tcPr>
          <w:p w14:paraId="026AD5AE" w14:textId="77777777" w:rsidR="00775E71" w:rsidRPr="00E91900" w:rsidRDefault="00EA0CED" w:rsidP="003C38A0">
            <w:pPr>
              <w:spacing w:after="0" w:line="240" w:lineRule="auto"/>
              <w:rPr>
                <w:lang w:eastAsia="ko-KR"/>
              </w:rPr>
            </w:pPr>
            <w:r w:rsidRPr="00E91900">
              <w:rPr>
                <w:rFonts w:eastAsia="Malgun Gothic" w:cs="Malgun Gothic"/>
                <w:lang w:val="ko" w:eastAsia="ko-KR"/>
              </w:rPr>
              <w:t>예를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들어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, </w:t>
            </w:r>
            <w:r w:rsidRPr="00E91900">
              <w:rPr>
                <w:rFonts w:eastAsia="Malgun Gothic" w:cs="Malgun Gothic"/>
                <w:lang w:val="ko" w:eastAsia="ko-KR"/>
              </w:rPr>
              <w:t>이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정보가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그들이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다음을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수행하는데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얼마나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도움이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되는지에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대해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그들이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말하는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내용</w:t>
            </w:r>
            <w:r w:rsidRPr="00E91900">
              <w:rPr>
                <w:rFonts w:eastAsia="Malgun Gothic" w:cs="Malgun Gothic"/>
                <w:lang w:val="ko" w:eastAsia="ko-KR"/>
              </w:rPr>
              <w:t>:</w:t>
            </w:r>
          </w:p>
        </w:tc>
      </w:tr>
      <w:tr w:rsidR="00F877A7" w:rsidRPr="00E91900" w14:paraId="1BC1C817" w14:textId="77777777" w:rsidTr="006E0AB1">
        <w:trPr>
          <w:trHeight w:val="2154"/>
        </w:trPr>
        <w:tc>
          <w:tcPr>
            <w:tcW w:w="2552" w:type="dxa"/>
            <w:vAlign w:val="center"/>
          </w:tcPr>
          <w:p w14:paraId="68C0A840" w14:textId="77777777" w:rsidR="00230312" w:rsidRPr="00E91900" w:rsidRDefault="00EA0CED" w:rsidP="00A60402">
            <w:pPr>
              <w:pStyle w:val="Image"/>
              <w:spacing w:before="0" w:after="0"/>
            </w:pPr>
            <w:r w:rsidRPr="00E91900">
              <w:rPr>
                <w:noProof/>
              </w:rPr>
              <w:drawing>
                <wp:inline distT="0" distB="0" distL="0" distR="0" wp14:anchorId="41A6ADE0" wp14:editId="326953F3">
                  <wp:extent cx="1332000" cy="1332000"/>
                  <wp:effectExtent l="0" t="0" r="1905" b="1905"/>
                  <wp:docPr id="1067138517" name="Picture 12" descr="의료 종사자와 체크 표시가 있는 말풍선 아래에 있는 다른 사람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67138517" name="Picture 12" descr="의료 종사자와 체크 표시가 있는 말풍선 아래에 있는 다른 사람."/>
                          <pic:cNvPicPr/>
                        </pic:nvPicPr>
                        <pic:blipFill>
                          <a:blip r:embed="rId1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32000" cy="1332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33" w:type="dxa"/>
            <w:vAlign w:val="center"/>
          </w:tcPr>
          <w:p w14:paraId="420382E8" w14:textId="77777777" w:rsidR="00230312" w:rsidRPr="00E91900" w:rsidRDefault="00EA0CED" w:rsidP="003C38A0">
            <w:pPr>
              <w:pStyle w:val="ListParagraph"/>
              <w:numPr>
                <w:ilvl w:val="0"/>
                <w:numId w:val="18"/>
              </w:numPr>
              <w:spacing w:line="240" w:lineRule="auto"/>
              <w:rPr>
                <w:lang w:eastAsia="ko-KR"/>
              </w:rPr>
            </w:pPr>
            <w:r w:rsidRPr="00E91900">
              <w:rPr>
                <w:rFonts w:eastAsia="Malgun Gothic" w:cs="Malgun Gothic"/>
                <w:lang w:val="ko" w:eastAsia="ko-KR"/>
              </w:rPr>
              <w:t xml:space="preserve">CALD </w:t>
            </w:r>
            <w:r w:rsidRPr="00E91900">
              <w:rPr>
                <w:rFonts w:eastAsia="Malgun Gothic" w:cs="Malgun Gothic"/>
                <w:lang w:val="ko" w:eastAsia="ko-KR"/>
              </w:rPr>
              <w:t>사람들이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필요로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하는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지원을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더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잘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이해</w:t>
            </w:r>
          </w:p>
        </w:tc>
      </w:tr>
      <w:tr w:rsidR="00F877A7" w:rsidRPr="00E91900" w14:paraId="2590A0E4" w14:textId="77777777" w:rsidTr="006E0AB1">
        <w:trPr>
          <w:trHeight w:val="2154"/>
        </w:trPr>
        <w:tc>
          <w:tcPr>
            <w:tcW w:w="2552" w:type="dxa"/>
            <w:vAlign w:val="center"/>
          </w:tcPr>
          <w:p w14:paraId="7425CA9B" w14:textId="77777777" w:rsidR="00230312" w:rsidRPr="00E91900" w:rsidRDefault="00EA0CED" w:rsidP="00A60402">
            <w:pPr>
              <w:pStyle w:val="Image"/>
              <w:spacing w:before="0" w:after="0"/>
            </w:pPr>
            <w:r w:rsidRPr="00E91900">
              <w:rPr>
                <w:noProof/>
              </w:rPr>
              <w:drawing>
                <wp:inline distT="0" distB="0" distL="0" distR="0" wp14:anchorId="0DC6687F" wp14:editId="0FA3941A">
                  <wp:extent cx="1332000" cy="1332000"/>
                  <wp:effectExtent l="0" t="0" r="1905" b="1905"/>
                  <wp:docPr id="1631471402" name="Picture 11" descr="참가자를 지원하는 NDIS 직원과 그 옆에 있는 안전 아이콘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31471402" name="Picture 11" descr="참가자를 지원하는 NDIS 직원과 그 옆에 있는 안전 아이콘."/>
                          <pic:cNvPicPr/>
                        </pic:nvPicPr>
                        <pic:blipFill>
                          <a:blip r:embed="rId1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32000" cy="1332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33" w:type="dxa"/>
            <w:vAlign w:val="center"/>
          </w:tcPr>
          <w:p w14:paraId="68DA9B9C" w14:textId="77777777" w:rsidR="00230312" w:rsidRPr="00E91900" w:rsidRDefault="00EA0CED" w:rsidP="003C38A0">
            <w:pPr>
              <w:pStyle w:val="ListParagraph"/>
              <w:numPr>
                <w:ilvl w:val="0"/>
                <w:numId w:val="17"/>
              </w:numPr>
              <w:spacing w:line="240" w:lineRule="auto"/>
              <w:rPr>
                <w:lang w:eastAsia="ko-KR"/>
              </w:rPr>
            </w:pPr>
            <w:r w:rsidRPr="00E91900">
              <w:rPr>
                <w:rFonts w:eastAsia="Malgun Gothic" w:cs="Malgun Gothic"/>
                <w:lang w:val="ko" w:eastAsia="ko-KR"/>
              </w:rPr>
              <w:t>모든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문화권에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안전한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서비스를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제공</w:t>
            </w:r>
            <w:r w:rsidRPr="00E91900">
              <w:rPr>
                <w:rFonts w:eastAsia="Malgun Gothic" w:cs="Malgun Gothic"/>
                <w:lang w:val="ko" w:eastAsia="ko-KR"/>
              </w:rPr>
              <w:t>.</w:t>
            </w:r>
          </w:p>
        </w:tc>
      </w:tr>
    </w:tbl>
    <w:p w14:paraId="38790FEA" w14:textId="77777777" w:rsidR="00766698" w:rsidRPr="00E91900" w:rsidRDefault="00EA0CED" w:rsidP="003E3C90">
      <w:pPr>
        <w:pStyle w:val="Heading3"/>
        <w:spacing w:after="120"/>
      </w:pPr>
      <w:r w:rsidRPr="00E91900"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01248" behindDoc="1" locked="0" layoutInCell="1" allowOverlap="1" wp14:anchorId="11755342" wp14:editId="6CC2DFF2">
                <wp:simplePos x="0" y="0"/>
                <wp:positionH relativeFrom="margin">
                  <wp:posOffset>19050</wp:posOffset>
                </wp:positionH>
                <wp:positionV relativeFrom="paragraph">
                  <wp:posOffset>372745</wp:posOffset>
                </wp:positionV>
                <wp:extent cx="5786755" cy="241300"/>
                <wp:effectExtent l="19050" t="19050" r="23495" b="25400"/>
                <wp:wrapNone/>
                <wp:docPr id="271805185" name="Group 27180518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86755" cy="241300"/>
                          <a:chOff x="11875" y="0"/>
                          <a:chExt cx="5787317" cy="241540"/>
                        </a:xfrm>
                      </wpg:grpSpPr>
                      <wps:wsp>
                        <wps:cNvPr id="1668113051" name="Straight Connector 1668113051"/>
                        <wps:cNvCnPr/>
                        <wps:spPr>
                          <a:xfrm>
                            <a:off x="11875" y="130628"/>
                            <a:ext cx="5716732" cy="0"/>
                          </a:xfrm>
                          <a:prstGeom prst="line">
                            <a:avLst/>
                          </a:prstGeom>
                          <a:ln w="38100" cap="rnd"/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896623897" name="Oval 1896623897"/>
                        <wps:cNvSpPr/>
                        <wps:spPr>
                          <a:xfrm>
                            <a:off x="5557652" y="0"/>
                            <a:ext cx="241540" cy="241540"/>
                          </a:xfrm>
                          <a:prstGeom prst="ellipse">
                            <a:avLst/>
                          </a:prstGeom>
                          <a:solidFill>
                            <a:srgbClr val="FFCC04"/>
                          </a:solidFill>
                          <a:ln w="38100">
                            <a:solidFill>
                              <a:srgbClr val="6B2976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numCol="1" spcCol="0" rtlCol="0" fromWordArt="0" anchor="ctr" anchorCtr="0" forceAA="0" compatLnSpc="1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0A12419" id="Group 271805185" o:spid="_x0000_s1026" alt="&quot;&quot;" style="position:absolute;margin-left:1.5pt;margin-top:29.35pt;width:455.65pt;height:19pt;z-index:-251615232;mso-position-horizontal-relative:margin;mso-width-relative:margin;mso-height-relative:margin" coordorigin="118" coordsize="57873,24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">
                <v:line id="Straight Connector 1668113051" o:spid="_x0000_s1027" style="position:absolute;visibility:visible;mso-wrap-style:square" from="118,1306" to="57286,130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" strokecolor="#65276f [3044]" strokeweight="3pt">
                  <v:stroke endcap="round"/>
                </v:line>
                <v:oval id="Oval 1896623897" o:spid="_x0000_s1028" style="position:absolute;left:55576;width:2415;height:241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" fillcolor="#ffcc04" strokecolor="#6b2976" strokeweight="3pt"/>
                <w10:wrap anchorx="margin"/>
              </v:group>
            </w:pict>
          </mc:Fallback>
        </mc:AlternateContent>
      </w:r>
      <w:r w:rsidRPr="00E91900">
        <w:rPr>
          <w:rFonts w:eastAsia="Malgun Gothic" w:cs="Malgun Gothic"/>
          <w:lang w:val="ko"/>
        </w:rPr>
        <w:t>행동</w:t>
      </w:r>
      <w:r w:rsidRPr="00E91900">
        <w:rPr>
          <w:rFonts w:eastAsia="Malgun Gothic" w:cs="Malgun Gothic"/>
          <w:lang w:val="ko"/>
        </w:rPr>
        <w:t xml:space="preserve"> </w:t>
      </w:r>
      <w:r w:rsidRPr="00E91900">
        <w:rPr>
          <w:rFonts w:eastAsia="Malgun Gothic" w:cs="Malgun Gothic"/>
          <w:lang w:val="ko"/>
        </w:rPr>
        <w:t>방안</w:t>
      </w:r>
      <w:r w:rsidRPr="00E91900">
        <w:rPr>
          <w:rFonts w:eastAsia="Malgun Gothic" w:cs="Malgun Gothic"/>
          <w:lang w:val="ko"/>
        </w:rPr>
        <w:t xml:space="preserve"> 20</w:t>
      </w:r>
    </w:p>
    <w:tbl>
      <w:tblPr>
        <w:tblW w:w="9185" w:type="dxa"/>
        <w:tblLayout w:type="fixed"/>
        <w:tblLook w:val="04A0" w:firstRow="1" w:lastRow="0" w:firstColumn="1" w:lastColumn="0" w:noHBand="0" w:noVBand="1"/>
      </w:tblPr>
      <w:tblGrid>
        <w:gridCol w:w="2552"/>
        <w:gridCol w:w="6633"/>
      </w:tblGrid>
      <w:tr w:rsidR="00F877A7" w:rsidRPr="00E91900" w14:paraId="408EC2C6" w14:textId="77777777" w:rsidTr="00225597">
        <w:tc>
          <w:tcPr>
            <w:tcW w:w="2552" w:type="dxa"/>
            <w:vAlign w:val="center"/>
          </w:tcPr>
          <w:p w14:paraId="1764499E" w14:textId="77777777" w:rsidR="004B78F7" w:rsidRPr="00E91900" w:rsidRDefault="00EA0CED" w:rsidP="006E0AB1">
            <w:pPr>
              <w:pStyle w:val="Image"/>
              <w:spacing w:before="120" w:after="0"/>
            </w:pPr>
            <w:r w:rsidRPr="00E91900">
              <w:rPr>
                <w:noProof/>
              </w:rPr>
              <w:drawing>
                <wp:inline distT="0" distB="0" distL="0" distR="0" wp14:anchorId="0F2D6247" wp14:editId="5B20020D">
                  <wp:extent cx="1440000" cy="1440000"/>
                  <wp:effectExtent l="0" t="0" r="8255" b="8255"/>
                  <wp:docPr id="1535536497" name="Picture 67" descr="3가지 지원 가운데 하나를 선택하는 참가자. 여기에는 거품기와 밀대, 승합차, 참가자를 지원하는 NDIS 직원이 포함됩니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35536497" name="Picture 67" descr="3가지 지원 가운데 하나를 선택하는 참가자. 여기에는 거품기와 밀대, 승합차, 참가자를 지원하는 NDIS 직원이 포함됩니다."/>
                          <pic:cNvPicPr/>
                        </pic:nvPicPr>
                        <pic:blipFill>
                          <a:blip r:embed="rId1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7D69026B" w14:textId="77777777" w:rsidR="004B78F7" w:rsidRPr="00E91900" w:rsidRDefault="00EA0CED" w:rsidP="00AE576E">
            <w:pPr>
              <w:spacing w:before="120" w:after="0" w:line="276" w:lineRule="auto"/>
              <w:rPr>
                <w:lang w:eastAsia="ko-KR"/>
              </w:rPr>
            </w:pPr>
            <w:r w:rsidRPr="00E91900">
              <w:rPr>
                <w:rFonts w:eastAsia="Malgun Gothic" w:cs="Malgun Gothic"/>
                <w:lang w:val="ko" w:eastAsia="ko-KR"/>
              </w:rPr>
              <w:t>우리는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NDIS </w:t>
            </w:r>
            <w:r w:rsidRPr="00E91900">
              <w:rPr>
                <w:rFonts w:eastAsia="Malgun Gothic" w:cs="Malgun Gothic"/>
                <w:lang w:val="ko" w:eastAsia="ko-KR"/>
              </w:rPr>
              <w:t>위원회와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협력하여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CALD </w:t>
            </w:r>
            <w:r w:rsidRPr="00E91900">
              <w:rPr>
                <w:rFonts w:eastAsia="Malgun Gothic" w:cs="Malgun Gothic"/>
                <w:lang w:val="ko" w:eastAsia="ko-KR"/>
              </w:rPr>
              <w:t>참가자들이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더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많은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선택과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통제권을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가질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수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있도록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지원할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것입니다</w:t>
            </w:r>
            <w:r w:rsidRPr="00E91900">
              <w:rPr>
                <w:rFonts w:eastAsia="Malgun Gothic" w:cs="Malgun Gothic"/>
                <w:lang w:val="ko" w:eastAsia="ko-KR"/>
              </w:rPr>
              <w:t>.</w:t>
            </w:r>
          </w:p>
        </w:tc>
      </w:tr>
      <w:tr w:rsidR="00F877A7" w:rsidRPr="00E91900" w14:paraId="2F1C0C0D" w14:textId="77777777" w:rsidTr="00225597">
        <w:tc>
          <w:tcPr>
            <w:tcW w:w="2552" w:type="dxa"/>
            <w:vAlign w:val="center"/>
          </w:tcPr>
          <w:p w14:paraId="3FD3022B" w14:textId="77777777" w:rsidR="004B78F7" w:rsidRPr="00E91900" w:rsidRDefault="004B78F7" w:rsidP="0039501C">
            <w:pPr>
              <w:pStyle w:val="Image"/>
              <w:spacing w:before="120" w:after="0"/>
              <w:rPr>
                <w:lang w:eastAsia="ko-KR"/>
              </w:rPr>
            </w:pPr>
          </w:p>
        </w:tc>
        <w:tc>
          <w:tcPr>
            <w:tcW w:w="6576" w:type="dxa"/>
            <w:vAlign w:val="center"/>
          </w:tcPr>
          <w:p w14:paraId="1D06F61A" w14:textId="77777777" w:rsidR="004B78F7" w:rsidRPr="00E91900" w:rsidRDefault="00EA0CED" w:rsidP="00AE576E">
            <w:pPr>
              <w:spacing w:before="120" w:after="0" w:line="276" w:lineRule="auto"/>
              <w:rPr>
                <w:lang w:eastAsia="ko-KR"/>
              </w:rPr>
            </w:pPr>
            <w:r w:rsidRPr="00E91900">
              <w:rPr>
                <w:rFonts w:eastAsia="Malgun Gothic" w:cs="Malgun Gothic"/>
                <w:lang w:val="ko" w:eastAsia="ko-KR"/>
              </w:rPr>
              <w:t>이는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다음에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관한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정보를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CALD </w:t>
            </w:r>
            <w:r w:rsidRPr="00E91900">
              <w:rPr>
                <w:rFonts w:eastAsia="Malgun Gothic" w:cs="Malgun Gothic"/>
                <w:lang w:val="ko" w:eastAsia="ko-KR"/>
              </w:rPr>
              <w:t>참가자들과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공유하는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것을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포함합니다</w:t>
            </w:r>
            <w:r w:rsidRPr="00E91900">
              <w:rPr>
                <w:rFonts w:eastAsia="Malgun Gothic" w:cs="Malgun Gothic"/>
                <w:lang w:val="ko" w:eastAsia="ko-KR"/>
              </w:rPr>
              <w:t>.</w:t>
            </w:r>
          </w:p>
        </w:tc>
      </w:tr>
      <w:tr w:rsidR="00F877A7" w:rsidRPr="00E91900" w14:paraId="5135C764" w14:textId="77777777" w:rsidTr="006E0AB1">
        <w:trPr>
          <w:trHeight w:val="2098"/>
        </w:trPr>
        <w:tc>
          <w:tcPr>
            <w:tcW w:w="2552" w:type="dxa"/>
            <w:vAlign w:val="center"/>
          </w:tcPr>
          <w:p w14:paraId="620728EF" w14:textId="77777777" w:rsidR="00455ADD" w:rsidRPr="00E91900" w:rsidRDefault="00EA0CED" w:rsidP="00926182">
            <w:pPr>
              <w:pStyle w:val="Image"/>
              <w:spacing w:before="0" w:after="0"/>
            </w:pPr>
            <w:r w:rsidRPr="00E91900">
              <w:rPr>
                <w:noProof/>
              </w:rPr>
              <w:drawing>
                <wp:inline distT="0" distB="0" distL="0" distR="0" wp14:anchorId="75FB98C4" wp14:editId="5020948F">
                  <wp:extent cx="1440000" cy="1440000"/>
                  <wp:effectExtent l="0" t="0" r="8255" b="8255"/>
                  <wp:docPr id="668799142" name="Picture 68" descr="3명의 공급자 중에서 하나를 선택하는 손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8799142" name="Picture 68" descr="3명의 공급자 중에서 하나를 선택하는 손."/>
                          <pic:cNvPicPr/>
                        </pic:nvPicPr>
                        <pic:blipFill>
                          <a:blip r:embed="rId1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47BA4D56" w14:textId="77777777" w:rsidR="00455ADD" w:rsidRPr="00E91900" w:rsidRDefault="00EA0CED" w:rsidP="00AE576E">
            <w:pPr>
              <w:pStyle w:val="ListParagraph"/>
              <w:numPr>
                <w:ilvl w:val="0"/>
                <w:numId w:val="24"/>
              </w:numPr>
              <w:spacing w:line="276" w:lineRule="auto"/>
              <w:rPr>
                <w:lang w:eastAsia="ko-KR"/>
              </w:rPr>
            </w:pPr>
            <w:r w:rsidRPr="00E91900">
              <w:rPr>
                <w:rFonts w:eastAsia="Malgun Gothic" w:cs="Malgun Gothic"/>
                <w:lang w:val="ko" w:eastAsia="ko-KR"/>
              </w:rPr>
              <w:t>자신의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공급자를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직접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선택하는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방법</w:t>
            </w:r>
          </w:p>
        </w:tc>
      </w:tr>
      <w:tr w:rsidR="00F877A7" w:rsidRPr="00E91900" w14:paraId="6BA590D9" w14:textId="77777777" w:rsidTr="006E0AB1">
        <w:trPr>
          <w:trHeight w:val="2098"/>
        </w:trPr>
        <w:tc>
          <w:tcPr>
            <w:tcW w:w="2552" w:type="dxa"/>
            <w:vAlign w:val="center"/>
          </w:tcPr>
          <w:p w14:paraId="172F176E" w14:textId="77777777" w:rsidR="00455ADD" w:rsidRPr="00E91900" w:rsidRDefault="00EA0CED" w:rsidP="00926182">
            <w:pPr>
              <w:pStyle w:val="Image"/>
              <w:spacing w:before="0" w:after="0"/>
            </w:pPr>
            <w:r w:rsidRPr="00E91900">
              <w:rPr>
                <w:noProof/>
              </w:rPr>
              <w:drawing>
                <wp:inline distT="0" distB="0" distL="0" distR="0" wp14:anchorId="0CF00772" wp14:editId="6F5A5D8E">
                  <wp:extent cx="1440000" cy="1440000"/>
                  <wp:effectExtent l="0" t="0" r="8255" b="8255"/>
                  <wp:docPr id="430799750" name="Picture 69" descr="참가자를 지원하는 NDIS 직원과 변경 아이콘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0799750" name="Picture 69" descr="참가자를 지원하는 NDIS 직원과 변경 아이콘."/>
                          <pic:cNvPicPr/>
                        </pic:nvPicPr>
                        <pic:blipFill>
                          <a:blip r:embed="rId1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04A2911C" w14:textId="77777777" w:rsidR="00455ADD" w:rsidRPr="00E91900" w:rsidRDefault="00EA0CED" w:rsidP="00AE576E">
            <w:pPr>
              <w:pStyle w:val="ListParagraph"/>
              <w:numPr>
                <w:ilvl w:val="0"/>
                <w:numId w:val="24"/>
              </w:numPr>
              <w:spacing w:line="276" w:lineRule="auto"/>
              <w:rPr>
                <w:lang w:eastAsia="ko-KR"/>
              </w:rPr>
            </w:pPr>
            <w:r w:rsidRPr="00E91900">
              <w:rPr>
                <w:rFonts w:eastAsia="Malgun Gothic" w:cs="Malgun Gothic"/>
                <w:lang w:val="ko" w:eastAsia="ko-KR"/>
              </w:rPr>
              <w:t>자신의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공급자를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변경하는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방법</w:t>
            </w:r>
          </w:p>
        </w:tc>
      </w:tr>
      <w:tr w:rsidR="00F877A7" w:rsidRPr="00E91900" w14:paraId="22AB03B8" w14:textId="77777777" w:rsidTr="006E0AB1">
        <w:trPr>
          <w:trHeight w:val="2098"/>
        </w:trPr>
        <w:tc>
          <w:tcPr>
            <w:tcW w:w="2552" w:type="dxa"/>
            <w:vAlign w:val="center"/>
          </w:tcPr>
          <w:p w14:paraId="49B2BF15" w14:textId="77777777" w:rsidR="00455ADD" w:rsidRPr="00E91900" w:rsidRDefault="00EA0CED" w:rsidP="00926182">
            <w:pPr>
              <w:pStyle w:val="Image"/>
              <w:spacing w:before="0" w:after="0"/>
            </w:pPr>
            <w:r w:rsidRPr="00E91900">
              <w:rPr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757568" behindDoc="0" locked="0" layoutInCell="1" allowOverlap="1" wp14:anchorId="78C3F2D0" wp14:editId="35C79405">
                      <wp:simplePos x="0" y="0"/>
                      <wp:positionH relativeFrom="column">
                        <wp:posOffset>283210</wp:posOffset>
                      </wp:positionH>
                      <wp:positionV relativeFrom="paragraph">
                        <wp:posOffset>238125</wp:posOffset>
                      </wp:positionV>
                      <wp:extent cx="892175" cy="469265"/>
                      <wp:effectExtent l="0" t="0" r="3175" b="6985"/>
                      <wp:wrapNone/>
                      <wp:docPr id="1648614542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92175" cy="46926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3C0728B2" w14:textId="77777777" w:rsidR="00EA0CED" w:rsidRPr="00643F98" w:rsidRDefault="00EA0CED" w:rsidP="0038239B">
                                  <w:pPr>
                                    <w:spacing w:before="0" w:after="0" w:line="192" w:lineRule="auto"/>
                                    <w:jc w:val="center"/>
                                    <w:rPr>
                                      <w:lang w:val="en-PH"/>
                                    </w:rPr>
                                  </w:pPr>
                                  <w:r w:rsidRPr="00643F98">
                                    <w:rPr>
                                      <w:rFonts w:ascii="Malgun Gothic" w:eastAsia="Malgun Gothic" w:hAnsi="Malgun Gothic" w:cs="Malgun Gothic"/>
                                      <w:b/>
                                      <w:bCs/>
                                      <w:lang w:val="ko"/>
                                    </w:rPr>
                                    <w:t>불만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8C3F2D0" id="_x0000_s1040" type="#_x0000_t202" alt="&quot;&quot;" style="position:absolute;left:0;text-align:left;margin-left:22.3pt;margin-top:18.75pt;width:70.25pt;height:36.95pt;z-index:25175756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" filled="f" stroked="f">
                      <v:textbox inset="0,0,0,0">
                        <w:txbxContent>
                          <w:p w14:paraId="3C0728B2" w14:textId="77777777" w:rsidR="00EA0CED" w:rsidRPr="00643F98" w:rsidRDefault="00EA0CED" w:rsidP="0038239B">
                            <w:pPr>
                              <w:spacing w:before="0" w:after="0" w:line="192" w:lineRule="auto"/>
                              <w:jc w:val="center"/>
                              <w:rPr>
                                <w:lang w:val="en-PH"/>
                              </w:rPr>
                            </w:pPr>
                            <w:r w:rsidRPr="00643F98">
                              <w:rPr>
                                <w:rFonts w:ascii="Malgun Gothic" w:eastAsia="Malgun Gothic" w:hAnsi="Malgun Gothic" w:cs="Malgun Gothic"/>
                                <w:b/>
                                <w:bCs/>
                                <w:lang w:val="ko"/>
                              </w:rPr>
                              <w:t>불만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455ADD" w:rsidRPr="00E91900">
              <w:rPr>
                <w:noProof/>
              </w:rPr>
              <w:drawing>
                <wp:inline distT="0" distB="0" distL="0" distR="0" wp14:anchorId="12DE4929" wp14:editId="74A95833">
                  <wp:extent cx="1440000" cy="1440000"/>
                  <wp:effectExtent l="0" t="0" r="8255" b="8255"/>
                  <wp:docPr id="657884166" name="Picture 70" descr="말풍선 안에 엄지손가락 내림 아이콘이 있는 불만 제기 문서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57884166" name="Picture 70" descr="말풍선 안에 엄지손가락 내림 아이콘이 있는 불만 제기 문서."/>
                          <pic:cNvPicPr/>
                        </pic:nvPicPr>
                        <pic:blipFill>
                          <a:blip r:embed="rId1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695951FB" w14:textId="243B6BAB" w:rsidR="00455ADD" w:rsidRPr="00E91900" w:rsidRDefault="00EA0CED" w:rsidP="00AE576E">
            <w:pPr>
              <w:pStyle w:val="ListParagraph"/>
              <w:numPr>
                <w:ilvl w:val="0"/>
                <w:numId w:val="70"/>
              </w:numPr>
              <w:spacing w:line="276" w:lineRule="auto"/>
            </w:pPr>
            <w:r w:rsidRPr="003E4369">
              <w:rPr>
                <w:rFonts w:eastAsia="Malgun Gothic" w:cs="Malgun Gothic" w:hint="eastAsia"/>
                <w:b/>
                <w:color w:val="6B2976" w:themeColor="text2"/>
                <w:lang w:val="ko"/>
              </w:rPr>
              <w:t>불만</w:t>
            </w:r>
            <w:r w:rsidRPr="003E4369">
              <w:rPr>
                <w:rStyle w:val="Strong"/>
                <w:rFonts w:eastAsia="Malgun Gothic" w:cs="Malgun Gothic" w:hint="eastAsia"/>
                <w:b w:val="0"/>
                <w:color w:val="auto"/>
                <w:lang w:val="ko"/>
              </w:rPr>
              <w:t>을</w:t>
            </w:r>
            <w:r w:rsidRPr="003E4369">
              <w:rPr>
                <w:rStyle w:val="Strong"/>
                <w:rFonts w:eastAsia="Malgun Gothic" w:cs="Malgun Gothic"/>
                <w:b w:val="0"/>
                <w:color w:val="auto"/>
                <w:lang w:val="ko"/>
              </w:rPr>
              <w:t xml:space="preserve"> </w:t>
            </w:r>
            <w:r w:rsidRPr="003E4369">
              <w:rPr>
                <w:rStyle w:val="Strong"/>
                <w:rFonts w:eastAsia="Malgun Gothic" w:cs="Malgun Gothic" w:hint="eastAsia"/>
                <w:b w:val="0"/>
                <w:color w:val="auto"/>
                <w:lang w:val="ko"/>
              </w:rPr>
              <w:t>제기</w:t>
            </w:r>
            <w:r>
              <w:rPr>
                <w:rStyle w:val="Strong"/>
                <w:rFonts w:eastAsia="Malgun Gothic" w:cs="Malgun Gothic" w:hint="eastAsia"/>
                <w:b w:val="0"/>
                <w:color w:val="auto"/>
                <w:lang w:val="ko" w:eastAsia="ko-KR"/>
              </w:rPr>
              <w:t>하는</w:t>
            </w:r>
            <w:r>
              <w:rPr>
                <w:rStyle w:val="Strong"/>
                <w:rFonts w:eastAsia="Malgun Gothic" w:cs="Malgun Gothic" w:hint="eastAsia"/>
                <w:b w:val="0"/>
                <w:color w:val="auto"/>
                <w:lang w:val="ko" w:eastAsia="ko-KR"/>
              </w:rPr>
              <w:t xml:space="preserve"> </w:t>
            </w:r>
            <w:r>
              <w:rPr>
                <w:rStyle w:val="Strong"/>
                <w:rFonts w:eastAsia="Malgun Gothic" w:cs="Malgun Gothic" w:hint="eastAsia"/>
                <w:b w:val="0"/>
                <w:color w:val="auto"/>
                <w:lang w:val="ko" w:eastAsia="ko-KR"/>
              </w:rPr>
              <w:t>방법</w:t>
            </w:r>
            <w:r w:rsidRPr="00E91900">
              <w:rPr>
                <w:rFonts w:eastAsia="Malgun Gothic" w:cs="Malgun Gothic"/>
                <w:lang w:val="ko"/>
              </w:rPr>
              <w:t>.</w:t>
            </w:r>
          </w:p>
        </w:tc>
      </w:tr>
      <w:tr w:rsidR="00F877A7" w:rsidRPr="00E91900" w14:paraId="181203FD" w14:textId="77777777" w:rsidTr="00225597">
        <w:tc>
          <w:tcPr>
            <w:tcW w:w="2552" w:type="dxa"/>
            <w:vAlign w:val="center"/>
          </w:tcPr>
          <w:p w14:paraId="15BA7526" w14:textId="77777777" w:rsidR="004B78F7" w:rsidRPr="00E91900" w:rsidRDefault="00EA0CED" w:rsidP="00926182">
            <w:pPr>
              <w:pStyle w:val="Image"/>
              <w:spacing w:after="0"/>
            </w:pPr>
            <w:r w:rsidRPr="00E91900">
              <w:rPr>
                <w:noProof/>
              </w:rPr>
              <w:drawing>
                <wp:inline distT="0" distB="0" distL="0" distR="0" wp14:anchorId="1FA9801C" wp14:editId="44A47515">
                  <wp:extent cx="1440000" cy="1440000"/>
                  <wp:effectExtent l="0" t="0" r="8255" b="8255"/>
                  <wp:docPr id="131285488" name="Picture 71" descr="손을 들고 있는 사람과 그 옆에 엄지손가락 내림 아이콘이 있는 말풍선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1285488" name="Picture 71" descr="손을 들고 있는 사람과 그 옆에 엄지손가락 내림 아이콘이 있는 말풍선."/>
                          <pic:cNvPicPr/>
                        </pic:nvPicPr>
                        <pic:blipFill>
                          <a:blip r:embed="rId1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2D2CFB56" w14:textId="77777777" w:rsidR="004B78F7" w:rsidRPr="00E91900" w:rsidRDefault="00EA0CED" w:rsidP="00AE576E">
            <w:pPr>
              <w:spacing w:line="276" w:lineRule="auto"/>
              <w:rPr>
                <w:lang w:eastAsia="ko-KR"/>
              </w:rPr>
            </w:pPr>
            <w:r w:rsidRPr="00E91900">
              <w:rPr>
                <w:rFonts w:eastAsia="Malgun Gothic" w:cs="Malgun Gothic"/>
                <w:lang w:val="ko" w:eastAsia="ko-KR"/>
              </w:rPr>
              <w:t>불만을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제기할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때는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, </w:t>
            </w:r>
            <w:r w:rsidRPr="00E91900">
              <w:rPr>
                <w:rFonts w:eastAsia="Malgun Gothic" w:cs="Malgun Gothic"/>
                <w:lang w:val="ko" w:eastAsia="ko-KR"/>
              </w:rPr>
              <w:t>누군가에게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다음과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같이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말합니다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. </w:t>
            </w:r>
            <w:r w:rsidRPr="00E91900">
              <w:rPr>
                <w:rFonts w:eastAsia="Malgun Gothic" w:cs="Malgun Gothic"/>
                <w:lang w:val="ko" w:eastAsia="ko-KR"/>
              </w:rPr>
              <w:t>무언가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: </w:t>
            </w:r>
          </w:p>
          <w:p w14:paraId="31B2E57D" w14:textId="77777777" w:rsidR="004B78F7" w:rsidRPr="00E91900" w:rsidRDefault="00EA0CED" w:rsidP="00AE576E">
            <w:pPr>
              <w:pStyle w:val="ListParagraph"/>
              <w:numPr>
                <w:ilvl w:val="0"/>
                <w:numId w:val="23"/>
              </w:numPr>
              <w:spacing w:line="276" w:lineRule="auto"/>
            </w:pPr>
            <w:r w:rsidRPr="00E91900">
              <w:rPr>
                <w:rFonts w:eastAsia="Malgun Gothic" w:cs="Malgun Gothic"/>
                <w:lang w:val="ko"/>
              </w:rPr>
              <w:t>잘못되었습니다</w:t>
            </w:r>
            <w:r w:rsidRPr="00E91900">
              <w:rPr>
                <w:rFonts w:eastAsia="Malgun Gothic" w:cs="Malgun Gothic"/>
                <w:lang w:val="ko"/>
              </w:rPr>
              <w:t xml:space="preserve"> </w:t>
            </w:r>
          </w:p>
          <w:p w14:paraId="371ABEAF" w14:textId="77777777" w:rsidR="004B78F7" w:rsidRPr="00E91900" w:rsidRDefault="00EA0CED" w:rsidP="00AE576E">
            <w:pPr>
              <w:pStyle w:val="ListParagraph"/>
              <w:numPr>
                <w:ilvl w:val="0"/>
                <w:numId w:val="23"/>
              </w:numPr>
              <w:spacing w:after="0" w:line="276" w:lineRule="auto"/>
              <w:rPr>
                <w:lang w:eastAsia="ko-KR"/>
              </w:rPr>
            </w:pPr>
            <w:r w:rsidRPr="00E91900">
              <w:rPr>
                <w:rFonts w:eastAsia="Malgun Gothic" w:cs="Malgun Gothic"/>
                <w:lang w:val="ko" w:eastAsia="ko-KR"/>
              </w:rPr>
              <w:t>제대로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되고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있지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않습니다</w:t>
            </w:r>
            <w:r w:rsidRPr="00E91900">
              <w:rPr>
                <w:rFonts w:eastAsia="Malgun Gothic" w:cs="Malgun Gothic"/>
                <w:lang w:val="ko" w:eastAsia="ko-KR"/>
              </w:rPr>
              <w:t>.</w:t>
            </w:r>
          </w:p>
        </w:tc>
      </w:tr>
      <w:tr w:rsidR="00F877A7" w:rsidRPr="00E91900" w14:paraId="41ADCB5B" w14:textId="77777777" w:rsidTr="00225597">
        <w:trPr>
          <w:trHeight w:val="3855"/>
        </w:trPr>
        <w:tc>
          <w:tcPr>
            <w:tcW w:w="2552" w:type="dxa"/>
            <w:vAlign w:val="center"/>
          </w:tcPr>
          <w:p w14:paraId="062FAE2C" w14:textId="77777777" w:rsidR="008E6BDF" w:rsidRPr="00E91900" w:rsidRDefault="00EA0CED" w:rsidP="00C73E0D">
            <w:pPr>
              <w:pStyle w:val="Image"/>
            </w:pPr>
            <w:r w:rsidRPr="00E91900">
              <w:rPr>
                <w:noProof/>
              </w:rPr>
              <w:lastRenderedPageBreak/>
              <w:drawing>
                <wp:inline distT="0" distB="0" distL="0" distR="0" wp14:anchorId="742C8855" wp14:editId="6B771FAF">
                  <wp:extent cx="1483360" cy="1483360"/>
                  <wp:effectExtent l="0" t="0" r="2540" b="2540"/>
                  <wp:docPr id="687223094" name="Picture 13" descr="3개의 생각 풍선과 생각 중인 참가자. 첫 번째 생각 풍선은 체크 표시가 된 공급자를 보여주고, 두 번째는 엄지 손가락 내림 아이콘, 세 번째는 체크 표시와 'X' 표시를 보여줍니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7223094" name="Picture 13" descr="3개의 생각 풍선과 생각 중인 참가자. 첫 번째 생각 풍선은 체크 표시가 된 공급자를 보여주고, 두 번째는 엄지 손가락 내림 아이콘, 세 번째는 체크 표시와 'X' 표시를 보여줍니다."/>
                          <pic:cNvPicPr/>
                        </pic:nvPicPr>
                        <pic:blipFill>
                          <a:blip r:embed="rId1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3360" cy="1483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33" w:type="dxa"/>
            <w:vAlign w:val="center"/>
          </w:tcPr>
          <w:p w14:paraId="6E39765E" w14:textId="77777777" w:rsidR="008E6BDF" w:rsidRPr="00E91900" w:rsidRDefault="00EA0CED" w:rsidP="00AE576E">
            <w:pPr>
              <w:spacing w:line="276" w:lineRule="auto"/>
              <w:rPr>
                <w:lang w:eastAsia="ko-KR"/>
              </w:rPr>
            </w:pPr>
            <w:r w:rsidRPr="00E91900">
              <w:rPr>
                <w:rFonts w:eastAsia="Malgun Gothic" w:cs="Malgun Gothic"/>
                <w:lang w:val="ko" w:eastAsia="ko-KR"/>
              </w:rPr>
              <w:t>얼마나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많은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CALD </w:t>
            </w:r>
            <w:r w:rsidRPr="00E91900">
              <w:rPr>
                <w:rFonts w:eastAsia="Malgun Gothic" w:cs="Malgun Gothic"/>
                <w:lang w:val="ko" w:eastAsia="ko-KR"/>
              </w:rPr>
              <w:t>참가자가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다음을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이해한다고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공유하는지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추적하여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이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행동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방안이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효과가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있는지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확인할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것입니다</w:t>
            </w:r>
            <w:r w:rsidRPr="00E91900">
              <w:rPr>
                <w:rFonts w:eastAsia="Malgun Gothic" w:cs="Malgun Gothic"/>
                <w:lang w:val="ko" w:eastAsia="ko-KR"/>
              </w:rPr>
              <w:t>.</w:t>
            </w:r>
          </w:p>
          <w:p w14:paraId="2D7EF0AE" w14:textId="77777777" w:rsidR="008E6BDF" w:rsidRPr="00E91900" w:rsidRDefault="00EA0CED" w:rsidP="00AE576E">
            <w:pPr>
              <w:pStyle w:val="ListParagraph"/>
              <w:numPr>
                <w:ilvl w:val="0"/>
                <w:numId w:val="22"/>
              </w:numPr>
              <w:spacing w:line="276" w:lineRule="auto"/>
              <w:rPr>
                <w:lang w:eastAsia="ko-KR"/>
              </w:rPr>
            </w:pPr>
            <w:r w:rsidRPr="00E91900">
              <w:rPr>
                <w:rFonts w:eastAsia="Malgun Gothic" w:cs="Malgun Gothic"/>
                <w:lang w:val="ko" w:eastAsia="ko-KR"/>
              </w:rPr>
              <w:t>공급자가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자신에게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적합한지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확인하는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방법</w:t>
            </w:r>
          </w:p>
          <w:p w14:paraId="79E418DA" w14:textId="77777777" w:rsidR="008E6BDF" w:rsidRPr="00E91900" w:rsidRDefault="00EA0CED" w:rsidP="00AE576E">
            <w:pPr>
              <w:pStyle w:val="ListParagraph"/>
              <w:numPr>
                <w:ilvl w:val="0"/>
                <w:numId w:val="22"/>
              </w:numPr>
              <w:spacing w:line="276" w:lineRule="auto"/>
            </w:pPr>
            <w:r w:rsidRPr="00E91900">
              <w:rPr>
                <w:rFonts w:eastAsia="Malgun Gothic" w:cs="Malgun Gothic"/>
                <w:lang w:val="ko"/>
              </w:rPr>
              <w:t>불만을</w:t>
            </w:r>
            <w:r w:rsidRPr="00E91900">
              <w:rPr>
                <w:rFonts w:eastAsia="Malgun Gothic" w:cs="Malgun Gothic"/>
                <w:lang w:val="ko"/>
              </w:rPr>
              <w:t xml:space="preserve"> </w:t>
            </w:r>
            <w:r w:rsidRPr="00E91900">
              <w:rPr>
                <w:rFonts w:eastAsia="Malgun Gothic" w:cs="Malgun Gothic"/>
                <w:lang w:val="ko"/>
              </w:rPr>
              <w:t>제기하는</w:t>
            </w:r>
            <w:r w:rsidRPr="00E91900">
              <w:rPr>
                <w:rFonts w:eastAsia="Malgun Gothic" w:cs="Malgun Gothic"/>
                <w:lang w:val="ko"/>
              </w:rPr>
              <w:t xml:space="preserve"> </w:t>
            </w:r>
            <w:r w:rsidRPr="00E91900">
              <w:rPr>
                <w:rFonts w:eastAsia="Malgun Gothic" w:cs="Malgun Gothic"/>
                <w:lang w:val="ko"/>
              </w:rPr>
              <w:t>방법</w:t>
            </w:r>
          </w:p>
          <w:p w14:paraId="3E9A54A3" w14:textId="77777777" w:rsidR="008E6BDF" w:rsidRPr="00E91900" w:rsidRDefault="00EA0CED" w:rsidP="00AE576E">
            <w:pPr>
              <w:pStyle w:val="ListParagraph"/>
              <w:numPr>
                <w:ilvl w:val="0"/>
                <w:numId w:val="22"/>
              </w:numPr>
              <w:spacing w:line="276" w:lineRule="auto"/>
              <w:rPr>
                <w:lang w:eastAsia="ko-KR"/>
              </w:rPr>
            </w:pPr>
            <w:r w:rsidRPr="00E91900">
              <w:rPr>
                <w:rFonts w:eastAsia="Malgun Gothic" w:cs="Malgun Gothic"/>
                <w:lang w:val="ko" w:eastAsia="ko-KR"/>
              </w:rPr>
              <w:t>선택과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통제에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대한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자신들의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Style w:val="Strong"/>
                <w:rFonts w:eastAsia="Malgun Gothic" w:cs="Malgun Gothic"/>
                <w:lang w:val="ko" w:eastAsia="ko-KR"/>
              </w:rPr>
              <w:t>권리</w:t>
            </w:r>
            <w:r w:rsidRPr="00E91900">
              <w:rPr>
                <w:rFonts w:eastAsia="Malgun Gothic" w:cs="Malgun Gothic"/>
                <w:lang w:val="ko" w:eastAsia="ko-KR"/>
              </w:rPr>
              <w:t>.</w:t>
            </w:r>
          </w:p>
        </w:tc>
      </w:tr>
      <w:tr w:rsidR="00F877A7" w:rsidRPr="00E91900" w14:paraId="7F7C44AA" w14:textId="77777777" w:rsidTr="00225597">
        <w:trPr>
          <w:trHeight w:val="3855"/>
        </w:trPr>
        <w:tc>
          <w:tcPr>
            <w:tcW w:w="2552" w:type="dxa"/>
            <w:vAlign w:val="center"/>
          </w:tcPr>
          <w:p w14:paraId="435F293E" w14:textId="77777777" w:rsidR="008E6BDF" w:rsidRPr="00E91900" w:rsidRDefault="00EA0CED" w:rsidP="00C73E0D">
            <w:pPr>
              <w:pStyle w:val="Image"/>
            </w:pPr>
            <w:r w:rsidRPr="00E91900">
              <w:rPr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759616" behindDoc="0" locked="0" layoutInCell="1" allowOverlap="1" wp14:anchorId="540771B0" wp14:editId="00E57C71">
                      <wp:simplePos x="0" y="0"/>
                      <wp:positionH relativeFrom="column">
                        <wp:posOffset>263525</wp:posOffset>
                      </wp:positionH>
                      <wp:positionV relativeFrom="paragraph">
                        <wp:posOffset>395605</wp:posOffset>
                      </wp:positionV>
                      <wp:extent cx="892175" cy="474345"/>
                      <wp:effectExtent l="0" t="0" r="3175" b="1905"/>
                      <wp:wrapNone/>
                      <wp:docPr id="973508513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92175" cy="47434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18FEF71B" w14:textId="77777777" w:rsidR="00EA0CED" w:rsidRPr="0099120F" w:rsidRDefault="00EA0CED" w:rsidP="0099120F">
                                  <w:pPr>
                                    <w:spacing w:before="0" w:after="0" w:line="192" w:lineRule="auto"/>
                                    <w:jc w:val="center"/>
                                    <w:rPr>
                                      <w:sz w:val="34"/>
                                      <w:szCs w:val="34"/>
                                      <w:lang w:val="en-PH"/>
                                    </w:rPr>
                                  </w:pPr>
                                  <w:r w:rsidRPr="0099120F">
                                    <w:rPr>
                                      <w:rFonts w:ascii="Malgun Gothic" w:eastAsia="Malgun Gothic" w:hAnsi="Malgun Gothic" w:cs="Malgun Gothic"/>
                                      <w:b/>
                                      <w:bCs/>
                                      <w:sz w:val="34"/>
                                      <w:szCs w:val="34"/>
                                      <w:lang w:val="ko"/>
                                    </w:rPr>
                                    <w:t>권리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40771B0" id="_x0000_s1041" type="#_x0000_t202" alt="&quot;&quot;" style="position:absolute;left:0;text-align:left;margin-left:20.75pt;margin-top:31.15pt;width:70.25pt;height:37.35pt;z-index:25175961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" filled="f" stroked="f">
                      <v:textbox inset="0,0,0,0">
                        <w:txbxContent>
                          <w:p w14:paraId="18FEF71B" w14:textId="77777777" w:rsidR="00EA0CED" w:rsidRPr="0099120F" w:rsidRDefault="00EA0CED" w:rsidP="0099120F">
                            <w:pPr>
                              <w:spacing w:before="0" w:after="0" w:line="192" w:lineRule="auto"/>
                              <w:jc w:val="center"/>
                              <w:rPr>
                                <w:sz w:val="34"/>
                                <w:szCs w:val="34"/>
                                <w:lang w:val="en-PH"/>
                              </w:rPr>
                            </w:pPr>
                            <w:r w:rsidRPr="0099120F">
                              <w:rPr>
                                <w:rFonts w:ascii="Malgun Gothic" w:eastAsia="Malgun Gothic" w:hAnsi="Malgun Gothic" w:cs="Malgun Gothic"/>
                                <w:b/>
                                <w:bCs/>
                                <w:sz w:val="34"/>
                                <w:szCs w:val="34"/>
                                <w:lang w:val="ko"/>
                              </w:rPr>
                              <w:t>권리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32626D" w:rsidRPr="00E91900">
              <w:rPr>
                <w:noProof/>
              </w:rPr>
              <w:drawing>
                <wp:inline distT="0" distB="0" distL="0" distR="0" wp14:anchorId="119B182D" wp14:editId="05FB2F5F">
                  <wp:extent cx="1483360" cy="1483360"/>
                  <wp:effectExtent l="0" t="0" r="2540" b="2540"/>
                  <wp:docPr id="1518759341" name="Picture 72" descr="'권리'라고 적힌 문서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18759341" name="Picture 72" descr="'권리'라고 적힌 문서."/>
                          <pic:cNvPicPr/>
                        </pic:nvPicPr>
                        <pic:blipFill>
                          <a:blip r:embed="rId1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3360" cy="1483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34BDF86E" w14:textId="77777777" w:rsidR="008E6BDF" w:rsidRPr="00E91900" w:rsidRDefault="00EA0CED" w:rsidP="00AE576E">
            <w:pPr>
              <w:spacing w:line="276" w:lineRule="auto"/>
              <w:rPr>
                <w:lang w:eastAsia="ko-KR"/>
              </w:rPr>
            </w:pPr>
            <w:r w:rsidRPr="00E91900">
              <w:rPr>
                <w:rFonts w:eastAsia="Malgun Gothic" w:cs="Malgun Gothic"/>
                <w:lang w:val="ko" w:eastAsia="ko-KR"/>
              </w:rPr>
              <w:t>권리는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사람들이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여러분을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다음과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같이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대해야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한다는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규칙입니다</w:t>
            </w:r>
            <w:r w:rsidRPr="00E91900">
              <w:rPr>
                <w:rFonts w:eastAsia="Malgun Gothic" w:cs="Malgun Gothic"/>
                <w:lang w:val="ko" w:eastAsia="ko-KR"/>
              </w:rPr>
              <w:t>.</w:t>
            </w:r>
          </w:p>
          <w:p w14:paraId="76F063AE" w14:textId="77777777" w:rsidR="008E6BDF" w:rsidRPr="00E91900" w:rsidRDefault="00EA0CED" w:rsidP="00AE576E">
            <w:pPr>
              <w:pStyle w:val="ListParagraph"/>
              <w:numPr>
                <w:ilvl w:val="0"/>
                <w:numId w:val="21"/>
              </w:numPr>
              <w:spacing w:line="276" w:lineRule="auto"/>
            </w:pPr>
            <w:r w:rsidRPr="00E91900">
              <w:rPr>
                <w:rFonts w:eastAsia="Malgun Gothic" w:cs="Malgun Gothic"/>
                <w:lang w:val="ko"/>
              </w:rPr>
              <w:t>공정하게</w:t>
            </w:r>
            <w:r w:rsidRPr="00E91900">
              <w:rPr>
                <w:rFonts w:eastAsia="Malgun Gothic" w:cs="Malgun Gothic"/>
                <w:lang w:val="ko"/>
              </w:rPr>
              <w:t xml:space="preserve"> </w:t>
            </w:r>
          </w:p>
          <w:p w14:paraId="7F2D149A" w14:textId="77777777" w:rsidR="008E6BDF" w:rsidRPr="00E91900" w:rsidRDefault="00EA0CED" w:rsidP="00AE576E">
            <w:pPr>
              <w:pStyle w:val="ListParagraph"/>
              <w:numPr>
                <w:ilvl w:val="0"/>
                <w:numId w:val="21"/>
              </w:numPr>
              <w:spacing w:line="276" w:lineRule="auto"/>
            </w:pPr>
            <w:r w:rsidRPr="00E91900">
              <w:rPr>
                <w:rFonts w:eastAsia="Malgun Gothic" w:cs="Malgun Gothic"/>
                <w:lang w:val="ko"/>
              </w:rPr>
              <w:t>평등하게</w:t>
            </w:r>
            <w:r w:rsidRPr="00E91900">
              <w:rPr>
                <w:rFonts w:eastAsia="Malgun Gothic" w:cs="Malgun Gothic"/>
                <w:lang w:val="ko"/>
              </w:rPr>
              <w:t>.</w:t>
            </w:r>
          </w:p>
        </w:tc>
      </w:tr>
    </w:tbl>
    <w:p w14:paraId="5D631D2D" w14:textId="77777777" w:rsidR="00766698" w:rsidRPr="00E91900" w:rsidRDefault="00EA0CED" w:rsidP="0039501C">
      <w:pPr>
        <w:pStyle w:val="Heading3"/>
        <w:spacing w:before="600" w:after="120"/>
      </w:pPr>
      <w:r w:rsidRPr="00E91900">
        <w:rPr>
          <w:noProof/>
        </w:rPr>
        <mc:AlternateContent>
          <mc:Choice Requires="wpg">
            <w:drawing>
              <wp:anchor distT="0" distB="0" distL="114300" distR="114300" simplePos="0" relativeHeight="251703296" behindDoc="1" locked="0" layoutInCell="1" allowOverlap="1" wp14:anchorId="10550BC2" wp14:editId="61E8A3EA">
                <wp:simplePos x="0" y="0"/>
                <wp:positionH relativeFrom="margin">
                  <wp:posOffset>22860</wp:posOffset>
                </wp:positionH>
                <wp:positionV relativeFrom="paragraph">
                  <wp:posOffset>800735</wp:posOffset>
                </wp:positionV>
                <wp:extent cx="5786755" cy="241300"/>
                <wp:effectExtent l="19050" t="19050" r="23495" b="25400"/>
                <wp:wrapNone/>
                <wp:docPr id="519910894" name="Group 519910894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86755" cy="241300"/>
                          <a:chOff x="11875" y="0"/>
                          <a:chExt cx="5787317" cy="241540"/>
                        </a:xfrm>
                      </wpg:grpSpPr>
                      <wps:wsp>
                        <wps:cNvPr id="1402927123" name="Straight Connector 1402927123"/>
                        <wps:cNvCnPr/>
                        <wps:spPr>
                          <a:xfrm>
                            <a:off x="11875" y="130628"/>
                            <a:ext cx="5716732" cy="0"/>
                          </a:xfrm>
                          <a:prstGeom prst="line">
                            <a:avLst/>
                          </a:prstGeom>
                          <a:ln w="38100" cap="rnd"/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878533476" name="Oval 878533476"/>
                        <wps:cNvSpPr/>
                        <wps:spPr>
                          <a:xfrm>
                            <a:off x="5557652" y="0"/>
                            <a:ext cx="241540" cy="241540"/>
                          </a:xfrm>
                          <a:prstGeom prst="ellipse">
                            <a:avLst/>
                          </a:prstGeom>
                          <a:solidFill>
                            <a:srgbClr val="FFCC04"/>
                          </a:solidFill>
                          <a:ln w="38100">
                            <a:solidFill>
                              <a:srgbClr val="6B2976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numCol="1" spcCol="0" rtlCol="0" fromWordArt="0" anchor="ctr" anchorCtr="0" forceAA="0" compatLnSpc="1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C170513" id="Group 519910894" o:spid="_x0000_s1026" alt="&quot;&quot;" style="position:absolute;margin-left:1.8pt;margin-top:63.05pt;width:455.65pt;height:19pt;z-index:-251613184;mso-position-horizontal-relative:margin;mso-width-relative:margin;mso-height-relative:margin" coordorigin="118" coordsize="57873,24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">
                <v:line id="Straight Connector 1402927123" o:spid="_x0000_s1027" style="position:absolute;visibility:visible;mso-wrap-style:square" from="118,1306" to="57286,130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" strokecolor="#65276f [3044]" strokeweight="3pt">
                  <v:stroke endcap="round"/>
                </v:line>
                <v:oval id="Oval 878533476" o:spid="_x0000_s1028" style="position:absolute;left:55576;width:2415;height:241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" fillcolor="#ffcc04" strokecolor="#6b2976" strokeweight="3pt"/>
                <w10:wrap anchorx="margin"/>
              </v:group>
            </w:pict>
          </mc:Fallback>
        </mc:AlternateContent>
      </w:r>
      <w:r w:rsidRPr="00E91900">
        <w:rPr>
          <w:rFonts w:eastAsia="Malgun Gothic" w:cs="Malgun Gothic"/>
          <w:lang w:val="ko"/>
        </w:rPr>
        <w:t>행동</w:t>
      </w:r>
      <w:r w:rsidRPr="00E91900">
        <w:rPr>
          <w:rFonts w:eastAsia="Malgun Gothic" w:cs="Malgun Gothic"/>
          <w:lang w:val="ko"/>
        </w:rPr>
        <w:t xml:space="preserve"> </w:t>
      </w:r>
      <w:r w:rsidRPr="00E91900">
        <w:rPr>
          <w:rFonts w:eastAsia="Malgun Gothic" w:cs="Malgun Gothic"/>
          <w:lang w:val="ko"/>
        </w:rPr>
        <w:t>방안</w:t>
      </w:r>
      <w:r w:rsidRPr="00E91900">
        <w:rPr>
          <w:rFonts w:eastAsia="Malgun Gothic" w:cs="Malgun Gothic"/>
          <w:lang w:val="ko"/>
        </w:rPr>
        <w:t xml:space="preserve"> 21</w:t>
      </w:r>
    </w:p>
    <w:tbl>
      <w:tblPr>
        <w:tblW w:w="9127" w:type="dxa"/>
        <w:tblLayout w:type="fixed"/>
        <w:tblLook w:val="04A0" w:firstRow="1" w:lastRow="0" w:firstColumn="1" w:lastColumn="0" w:noHBand="0" w:noVBand="1"/>
      </w:tblPr>
      <w:tblGrid>
        <w:gridCol w:w="2551"/>
        <w:gridCol w:w="6576"/>
      </w:tblGrid>
      <w:tr w:rsidR="00F877A7" w:rsidRPr="00E91900" w14:paraId="1A478DE1" w14:textId="77777777" w:rsidTr="003E3C90">
        <w:tc>
          <w:tcPr>
            <w:tcW w:w="2551" w:type="dxa"/>
            <w:vAlign w:val="center"/>
          </w:tcPr>
          <w:p w14:paraId="3E632515" w14:textId="77777777" w:rsidR="004B78F7" w:rsidRPr="00E91900" w:rsidRDefault="00EA0CED" w:rsidP="0039501C">
            <w:pPr>
              <w:pStyle w:val="Image"/>
              <w:spacing w:before="480"/>
            </w:pPr>
            <w:r w:rsidRPr="00E91900">
              <w:rPr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761664" behindDoc="0" locked="0" layoutInCell="1" allowOverlap="1" wp14:anchorId="7DBA13B9" wp14:editId="43D27D09">
                      <wp:simplePos x="0" y="0"/>
                      <wp:positionH relativeFrom="column">
                        <wp:posOffset>292100</wp:posOffset>
                      </wp:positionH>
                      <wp:positionV relativeFrom="paragraph">
                        <wp:posOffset>546100</wp:posOffset>
                      </wp:positionV>
                      <wp:extent cx="892175" cy="234315"/>
                      <wp:effectExtent l="0" t="0" r="3175" b="13335"/>
                      <wp:wrapNone/>
                      <wp:docPr id="960686243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92175" cy="23431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14CF74A4" w14:textId="77777777" w:rsidR="00EA0CED" w:rsidRPr="00184A10" w:rsidRDefault="00EA0CED" w:rsidP="0099120F">
                                  <w:pPr>
                                    <w:spacing w:before="0" w:after="0" w:line="192" w:lineRule="auto"/>
                                    <w:jc w:val="center"/>
                                    <w:rPr>
                                      <w:lang w:val="en-PH"/>
                                    </w:rPr>
                                  </w:pPr>
                                  <w:r w:rsidRPr="00184A10">
                                    <w:rPr>
                                      <w:rFonts w:ascii="Malgun Gothic" w:eastAsia="Malgun Gothic" w:hAnsi="Malgun Gothic" w:cs="Malgun Gothic"/>
                                      <w:b/>
                                      <w:bCs/>
                                      <w:lang w:val="ko"/>
                                    </w:rPr>
                                    <w:t>규칙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DBA13B9" id="_x0000_s1042" type="#_x0000_t202" alt="&quot;&quot;" style="position:absolute;left:0;text-align:left;margin-left:23pt;margin-top:43pt;width:70.25pt;height:18.45pt;z-index:25176166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" filled="f" stroked="f">
                      <v:textbox inset="0,0,0,0">
                        <w:txbxContent>
                          <w:p w14:paraId="14CF74A4" w14:textId="77777777" w:rsidR="00EA0CED" w:rsidRPr="00184A10" w:rsidRDefault="00EA0CED" w:rsidP="0099120F">
                            <w:pPr>
                              <w:spacing w:before="0" w:after="0" w:line="192" w:lineRule="auto"/>
                              <w:jc w:val="center"/>
                              <w:rPr>
                                <w:lang w:val="en-PH"/>
                              </w:rPr>
                            </w:pPr>
                            <w:r w:rsidRPr="00184A10">
                              <w:rPr>
                                <w:rFonts w:ascii="Malgun Gothic" w:eastAsia="Malgun Gothic" w:hAnsi="Malgun Gothic" w:cs="Malgun Gothic"/>
                                <w:b/>
                                <w:bCs/>
                                <w:lang w:val="ko"/>
                              </w:rPr>
                              <w:t>규칙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8D1AC2" w:rsidRPr="00E91900">
              <w:rPr>
                <w:noProof/>
              </w:rPr>
              <w:drawing>
                <wp:inline distT="0" distB="0" distL="0" distR="0" wp14:anchorId="4791F87F" wp14:editId="45F6F927">
                  <wp:extent cx="1482725" cy="1482725"/>
                  <wp:effectExtent l="0" t="0" r="3175" b="3175"/>
                  <wp:docPr id="1240535288" name="Picture 73" descr="체크 표시와 'X' 표시가 된 목록이 있는 규칙 문서입니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40535288" name="Picture 73" descr="체크 표시와 'X' 표시가 된 목록이 있는 규칙 문서입니다."/>
                          <pic:cNvPicPr/>
                        </pic:nvPicPr>
                        <pic:blipFill>
                          <a:blip r:embed="rId1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7C927962" w14:textId="77777777" w:rsidR="004B78F7" w:rsidRPr="00E91900" w:rsidRDefault="00EA0CED" w:rsidP="0039501C">
            <w:pPr>
              <w:spacing w:before="480"/>
              <w:rPr>
                <w:lang w:eastAsia="ko-KR"/>
              </w:rPr>
            </w:pPr>
            <w:r w:rsidRPr="00E91900">
              <w:rPr>
                <w:rFonts w:eastAsia="Malgun Gothic" w:cs="Malgun Gothic"/>
                <w:lang w:val="ko" w:eastAsia="ko-KR"/>
              </w:rPr>
              <w:t xml:space="preserve">NDIS </w:t>
            </w:r>
            <w:r w:rsidRPr="00E91900">
              <w:rPr>
                <w:rFonts w:eastAsia="Malgun Gothic" w:cs="Malgun Gothic"/>
                <w:lang w:val="ko" w:eastAsia="ko-KR"/>
              </w:rPr>
              <w:t>위원회와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협력하여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공급자들이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반드시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따라야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하는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새로운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규칙을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만들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것입니다</w:t>
            </w:r>
            <w:r w:rsidRPr="00E91900">
              <w:rPr>
                <w:rFonts w:eastAsia="Malgun Gothic" w:cs="Malgun Gothic"/>
                <w:lang w:val="ko" w:eastAsia="ko-KR"/>
              </w:rPr>
              <w:t>.</w:t>
            </w:r>
          </w:p>
        </w:tc>
      </w:tr>
    </w:tbl>
    <w:p w14:paraId="461AAC28" w14:textId="77777777" w:rsidR="0039501C" w:rsidRPr="00E91900" w:rsidRDefault="00EA0CED">
      <w:pPr>
        <w:rPr>
          <w:lang w:eastAsia="ko-KR"/>
        </w:rPr>
      </w:pPr>
      <w:r w:rsidRPr="00E91900">
        <w:rPr>
          <w:lang w:eastAsia="ko-KR"/>
        </w:rPr>
        <w:br w:type="page"/>
      </w:r>
    </w:p>
    <w:tbl>
      <w:tblPr>
        <w:tblW w:w="9184" w:type="dxa"/>
        <w:tblLayout w:type="fixed"/>
        <w:tblLook w:val="04A0" w:firstRow="1" w:lastRow="0" w:firstColumn="1" w:lastColumn="0" w:noHBand="0" w:noVBand="1"/>
      </w:tblPr>
      <w:tblGrid>
        <w:gridCol w:w="2551"/>
        <w:gridCol w:w="6633"/>
      </w:tblGrid>
      <w:tr w:rsidR="00F877A7" w:rsidRPr="00E91900" w14:paraId="4FEB9E2B" w14:textId="77777777" w:rsidTr="00225597">
        <w:tc>
          <w:tcPr>
            <w:tcW w:w="2551" w:type="dxa"/>
            <w:vAlign w:val="center"/>
          </w:tcPr>
          <w:p w14:paraId="084B55F3" w14:textId="77777777" w:rsidR="008E6BDF" w:rsidRPr="00E91900" w:rsidRDefault="008E6BDF" w:rsidP="00CB2007">
            <w:pPr>
              <w:pStyle w:val="Image"/>
              <w:spacing w:after="0"/>
              <w:rPr>
                <w:lang w:eastAsia="ko-KR"/>
              </w:rPr>
            </w:pPr>
          </w:p>
        </w:tc>
        <w:tc>
          <w:tcPr>
            <w:tcW w:w="6576" w:type="dxa"/>
            <w:vAlign w:val="center"/>
          </w:tcPr>
          <w:p w14:paraId="4D2CEF78" w14:textId="169E5777" w:rsidR="008E6BDF" w:rsidRPr="00E91900" w:rsidRDefault="00EA0CED" w:rsidP="00AE576E">
            <w:pPr>
              <w:spacing w:after="0" w:line="276" w:lineRule="auto"/>
              <w:rPr>
                <w:lang w:eastAsia="ko-KR"/>
              </w:rPr>
            </w:pPr>
            <w:r w:rsidRPr="00E91900">
              <w:rPr>
                <w:rFonts w:eastAsia="Malgun Gothic" w:cs="Malgun Gothic"/>
                <w:lang w:val="ko" w:eastAsia="ko-KR"/>
              </w:rPr>
              <w:t>이러한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규칙은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="00791E46">
              <w:rPr>
                <w:rFonts w:eastAsia="Malgun Gothic" w:cs="Malgun Gothic" w:hint="eastAsia"/>
                <w:lang w:val="ko" w:eastAsia="ko-KR"/>
              </w:rPr>
              <w:t>공급자</w:t>
            </w:r>
            <w:r w:rsidRPr="00E91900">
              <w:rPr>
                <w:rFonts w:eastAsia="Malgun Gothic" w:cs="Malgun Gothic"/>
                <w:lang w:val="ko" w:eastAsia="ko-KR"/>
              </w:rPr>
              <w:t>가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다음과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같은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서비스를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제공해야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하는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방법에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중점을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둡니다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. </w:t>
            </w:r>
          </w:p>
        </w:tc>
      </w:tr>
      <w:tr w:rsidR="00F877A7" w:rsidRPr="00E91900" w14:paraId="450451FD" w14:textId="77777777" w:rsidTr="00225597">
        <w:tc>
          <w:tcPr>
            <w:tcW w:w="2551" w:type="dxa"/>
            <w:vAlign w:val="center"/>
          </w:tcPr>
          <w:p w14:paraId="1D1FADB7" w14:textId="77777777" w:rsidR="008D1AC2" w:rsidRPr="00E91900" w:rsidRDefault="00EA0CED" w:rsidP="0039501C">
            <w:pPr>
              <w:pStyle w:val="Image"/>
              <w:spacing w:before="0" w:after="0"/>
            </w:pPr>
            <w:r w:rsidRPr="00E91900">
              <w:rPr>
                <w:noProof/>
              </w:rPr>
              <w:drawing>
                <wp:inline distT="0" distB="0" distL="0" distR="0" wp14:anchorId="2EC11EEB" wp14:editId="41CBD75E">
                  <wp:extent cx="1440000" cy="1440000"/>
                  <wp:effectExtent l="0" t="0" r="8255" b="8255"/>
                  <wp:docPr id="22738112" name="Picture 74" descr="참가자를 지원하는 NDIS 직원과 그 옆에 있는 안전 아이콘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738112" name="Picture 74" descr="참가자를 지원하는 NDIS 직원과 그 옆에 있는 안전 아이콘."/>
                          <pic:cNvPicPr/>
                        </pic:nvPicPr>
                        <pic:blipFill>
                          <a:blip r:embed="rId1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63581401" w14:textId="77777777" w:rsidR="008D1AC2" w:rsidRPr="00E91900" w:rsidRDefault="00EA0CED" w:rsidP="00AE576E">
            <w:pPr>
              <w:pStyle w:val="ListParagraph"/>
              <w:numPr>
                <w:ilvl w:val="0"/>
                <w:numId w:val="20"/>
              </w:numPr>
              <w:spacing w:line="276" w:lineRule="auto"/>
              <w:rPr>
                <w:lang w:eastAsia="ko-KR"/>
              </w:rPr>
            </w:pPr>
            <w:r w:rsidRPr="00E91900">
              <w:rPr>
                <w:rFonts w:eastAsia="Malgun Gothic" w:cs="Malgun Gothic"/>
                <w:lang w:val="ko" w:eastAsia="ko-KR"/>
              </w:rPr>
              <w:t>모든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문화권에서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안전하게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사용할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수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있는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서비스</w:t>
            </w:r>
          </w:p>
        </w:tc>
      </w:tr>
      <w:tr w:rsidR="00F877A7" w:rsidRPr="00E91900" w14:paraId="0A40D5EE" w14:textId="77777777" w:rsidTr="00225597">
        <w:tc>
          <w:tcPr>
            <w:tcW w:w="2551" w:type="dxa"/>
            <w:vAlign w:val="center"/>
          </w:tcPr>
          <w:p w14:paraId="51CA38C4" w14:textId="77777777" w:rsidR="008D1AC2" w:rsidRPr="00E91900" w:rsidRDefault="00EA0CED" w:rsidP="0039501C">
            <w:pPr>
              <w:pStyle w:val="Image"/>
              <w:spacing w:before="0" w:after="0"/>
            </w:pPr>
            <w:r w:rsidRPr="00E91900">
              <w:rPr>
                <w:noProof/>
              </w:rPr>
              <w:drawing>
                <wp:inline distT="0" distB="0" distL="0" distR="0" wp14:anchorId="4411FB41" wp14:editId="00E0B8BF">
                  <wp:extent cx="1440000" cy="1440000"/>
                  <wp:effectExtent l="0" t="0" r="8255" b="8255"/>
                  <wp:docPr id="713944535" name="Picture 75" descr="참가자를 돕고 있는 NDIS 직원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3944535" name="Picture 75" descr="참가자를 돕고 있는 NDIS 직원."/>
                          <pic:cNvPicPr/>
                        </pic:nvPicPr>
                        <pic:blipFill>
                          <a:blip r:embed="rId1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55F09995" w14:textId="77777777" w:rsidR="008D1AC2" w:rsidRPr="00E91900" w:rsidRDefault="00EA0CED" w:rsidP="00AE576E">
            <w:pPr>
              <w:pStyle w:val="ListParagraph"/>
              <w:numPr>
                <w:ilvl w:val="0"/>
                <w:numId w:val="70"/>
              </w:numPr>
              <w:spacing w:line="276" w:lineRule="auto"/>
              <w:rPr>
                <w:lang w:eastAsia="ko-KR"/>
              </w:rPr>
            </w:pPr>
            <w:r w:rsidRPr="00E91900">
              <w:rPr>
                <w:rFonts w:eastAsia="Malgun Gothic" w:cs="Malgun Gothic"/>
                <w:lang w:val="ko" w:eastAsia="ko-KR"/>
              </w:rPr>
              <w:t>트라우마를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경험한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CALD </w:t>
            </w:r>
            <w:r w:rsidRPr="00E91900">
              <w:rPr>
                <w:rFonts w:eastAsia="Malgun Gothic" w:cs="Malgun Gothic"/>
                <w:lang w:val="ko" w:eastAsia="ko-KR"/>
              </w:rPr>
              <w:t>참가자를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지원하는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서비스</w:t>
            </w:r>
            <w:r w:rsidRPr="00E91900">
              <w:rPr>
                <w:rFonts w:eastAsia="Malgun Gothic" w:cs="Malgun Gothic"/>
                <w:lang w:val="ko" w:eastAsia="ko-KR"/>
              </w:rPr>
              <w:t>.</w:t>
            </w:r>
          </w:p>
        </w:tc>
      </w:tr>
      <w:tr w:rsidR="00F877A7" w:rsidRPr="00E91900" w14:paraId="36960DE5" w14:textId="77777777" w:rsidTr="00225597">
        <w:tc>
          <w:tcPr>
            <w:tcW w:w="2551" w:type="dxa"/>
            <w:vAlign w:val="center"/>
          </w:tcPr>
          <w:p w14:paraId="745BB50B" w14:textId="77777777" w:rsidR="008E6BDF" w:rsidRPr="00E91900" w:rsidRDefault="00EA0CED" w:rsidP="00C73E0D">
            <w:pPr>
              <w:pStyle w:val="Image"/>
            </w:pPr>
            <w:r w:rsidRPr="00E91900">
              <w:rPr>
                <w:noProof/>
              </w:rPr>
              <w:drawing>
                <wp:inline distT="0" distB="0" distL="0" distR="0" wp14:anchorId="481C197B" wp14:editId="790A4FF5">
                  <wp:extent cx="1440000" cy="1440000"/>
                  <wp:effectExtent l="0" t="0" r="8255" b="8255"/>
                  <wp:docPr id="1515690592" name="Picture 76" descr="다른 사람에게 문서를 전달하고 있는 사람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15690592" name="Picture 76" descr="다른 사람에게 문서를 전달하고 있는 사람."/>
                          <pic:cNvPicPr/>
                        </pic:nvPicPr>
                        <pic:blipFill>
                          <a:blip r:embed="rId1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7D3D5FED" w14:textId="77777777" w:rsidR="008E6BDF" w:rsidRPr="00E91900" w:rsidRDefault="00EA0CED" w:rsidP="00AE576E">
            <w:pPr>
              <w:spacing w:line="276" w:lineRule="auto"/>
              <w:rPr>
                <w:lang w:eastAsia="ko-KR"/>
              </w:rPr>
            </w:pPr>
            <w:r w:rsidRPr="00E91900">
              <w:rPr>
                <w:rFonts w:eastAsia="Malgun Gothic" w:cs="Malgun Gothic"/>
                <w:lang w:val="ko" w:eastAsia="ko-KR"/>
              </w:rPr>
              <w:t>이러한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규칙을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만들면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, </w:t>
            </w:r>
            <w:r w:rsidRPr="00E91900">
              <w:rPr>
                <w:rFonts w:eastAsia="Malgun Gothic" w:cs="Malgun Gothic"/>
                <w:lang w:val="ko" w:eastAsia="ko-KR"/>
              </w:rPr>
              <w:t>공급자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및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CALD </w:t>
            </w:r>
            <w:r w:rsidRPr="00E91900">
              <w:rPr>
                <w:rFonts w:eastAsia="Malgun Gothic" w:cs="Malgun Gothic"/>
                <w:lang w:val="ko" w:eastAsia="ko-KR"/>
              </w:rPr>
              <w:t>참가자와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공유할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것입니다</w:t>
            </w:r>
            <w:r w:rsidRPr="00E91900">
              <w:rPr>
                <w:rFonts w:eastAsia="Malgun Gothic" w:cs="Malgun Gothic"/>
                <w:lang w:val="ko" w:eastAsia="ko-KR"/>
              </w:rPr>
              <w:t>.</w:t>
            </w:r>
          </w:p>
        </w:tc>
      </w:tr>
      <w:tr w:rsidR="00F877A7" w:rsidRPr="00E91900" w14:paraId="4DC883D6" w14:textId="77777777" w:rsidTr="00225597">
        <w:tc>
          <w:tcPr>
            <w:tcW w:w="2551" w:type="dxa"/>
            <w:vAlign w:val="center"/>
          </w:tcPr>
          <w:p w14:paraId="359FDB57" w14:textId="77777777" w:rsidR="00981B48" w:rsidRPr="00E91900" w:rsidRDefault="00EA0CED" w:rsidP="0039501C">
            <w:pPr>
              <w:pStyle w:val="Image"/>
              <w:spacing w:before="0" w:after="120"/>
            </w:pPr>
            <w:r w:rsidRPr="00E91900">
              <w:rPr>
                <w:noProof/>
              </w:rPr>
              <w:drawing>
                <wp:inline distT="0" distB="0" distL="0" distR="0" wp14:anchorId="1BAA723A" wp14:editId="74ECD73C">
                  <wp:extent cx="1440000" cy="1440000"/>
                  <wp:effectExtent l="0" t="0" r="8255" b="8255"/>
                  <wp:docPr id="1858900725" name="Picture 78" descr="공급자와 참가자 그리고 그 위에는 말풍선이 있습니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58900725" name="Picture 78" descr="공급자와 참가자 그리고 그 위에는 말풍선이 있습니다."/>
                          <pic:cNvPicPr/>
                        </pic:nvPicPr>
                        <pic:blipFill>
                          <a:blip r:embed="rId1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50AE6794" w14:textId="77777777" w:rsidR="00981B48" w:rsidRPr="00E91900" w:rsidRDefault="00EA0CED" w:rsidP="00AE576E">
            <w:pPr>
              <w:spacing w:before="0" w:after="120" w:line="276" w:lineRule="auto"/>
              <w:rPr>
                <w:lang w:eastAsia="ko-KR"/>
              </w:rPr>
            </w:pPr>
            <w:r w:rsidRPr="00E91900">
              <w:rPr>
                <w:rFonts w:eastAsia="Malgun Gothic" w:cs="Malgun Gothic"/>
                <w:lang w:val="ko" w:eastAsia="ko-KR"/>
              </w:rPr>
              <w:t>이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규칙이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얼마나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효과적인지에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대해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공급자와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CALD </w:t>
            </w:r>
            <w:r w:rsidRPr="00E91900">
              <w:rPr>
                <w:rFonts w:eastAsia="Malgun Gothic" w:cs="Malgun Gothic"/>
                <w:lang w:val="ko" w:eastAsia="ko-KR"/>
              </w:rPr>
              <w:t>참가자의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의견을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경청할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것입니다</w:t>
            </w:r>
            <w:r w:rsidRPr="00E91900">
              <w:rPr>
                <w:rFonts w:eastAsia="Malgun Gothic" w:cs="Malgun Gothic"/>
                <w:lang w:val="ko" w:eastAsia="ko-KR"/>
              </w:rPr>
              <w:t>.</w:t>
            </w:r>
          </w:p>
        </w:tc>
      </w:tr>
      <w:tr w:rsidR="00F877A7" w:rsidRPr="00E91900" w14:paraId="24F19F44" w14:textId="77777777" w:rsidTr="00225597">
        <w:tc>
          <w:tcPr>
            <w:tcW w:w="2551" w:type="dxa"/>
            <w:vAlign w:val="center"/>
          </w:tcPr>
          <w:p w14:paraId="2076983D" w14:textId="77777777" w:rsidR="00981B48" w:rsidRPr="00E91900" w:rsidRDefault="00EA0CED" w:rsidP="00C73E0D">
            <w:pPr>
              <w:pStyle w:val="Image"/>
            </w:pPr>
            <w:r w:rsidRPr="00E91900">
              <w:rPr>
                <w:noProof/>
              </w:rPr>
              <w:drawing>
                <wp:inline distT="0" distB="0" distL="0" distR="0" wp14:anchorId="3D0A1388" wp14:editId="469C1043">
                  <wp:extent cx="1440000" cy="1440000"/>
                  <wp:effectExtent l="0" t="0" r="8255" b="8255"/>
                  <wp:docPr id="1181985076" name="Picture 79" descr="손을 들고 있는 공급자와 그 위로 3가지 서비스가 있습니다. 여기에는 거품기와 밀대, 승합차, 참가자를 지원하는 NDIS 직원이 포함됩니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81985076" name="Picture 79" descr="손을 들고 있는 공급자와 그 위로 3가지 서비스가 있습니다. 여기에는 거품기와 밀대, 승합차, 참가자를 지원하는 NDIS 직원이 포함됩니다."/>
                          <pic:cNvPicPr/>
                        </pic:nvPicPr>
                        <pic:blipFill>
                          <a:blip r:embed="rId1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33" w:type="dxa"/>
            <w:vAlign w:val="center"/>
          </w:tcPr>
          <w:p w14:paraId="00BB1A6E" w14:textId="77777777" w:rsidR="00981B48" w:rsidRPr="00E91900" w:rsidRDefault="00EA0CED" w:rsidP="00AE576E">
            <w:pPr>
              <w:spacing w:line="276" w:lineRule="auto"/>
              <w:rPr>
                <w:lang w:eastAsia="ko-KR"/>
              </w:rPr>
            </w:pPr>
            <w:r w:rsidRPr="00E91900">
              <w:rPr>
                <w:rFonts w:eastAsia="Malgun Gothic" w:cs="Malgun Gothic"/>
                <w:lang w:val="ko" w:eastAsia="ko-KR"/>
              </w:rPr>
              <w:t>얼마나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많은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공급자가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이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규칙을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따르는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서비스를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제공하는지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추적하여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이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행동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방안이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효과가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있는지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확인할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것입니다</w:t>
            </w:r>
            <w:r w:rsidRPr="00E91900">
              <w:rPr>
                <w:rFonts w:eastAsia="Malgun Gothic" w:cs="Malgun Gothic"/>
                <w:lang w:val="ko" w:eastAsia="ko-KR"/>
              </w:rPr>
              <w:t>.</w:t>
            </w:r>
          </w:p>
        </w:tc>
      </w:tr>
    </w:tbl>
    <w:p w14:paraId="6477BB1C" w14:textId="77777777" w:rsidR="00766698" w:rsidRPr="00E91900" w:rsidRDefault="00EA0CED" w:rsidP="003E3C90">
      <w:pPr>
        <w:pStyle w:val="Heading3"/>
        <w:spacing w:before="360" w:after="120"/>
      </w:pPr>
      <w:r w:rsidRPr="00E91900"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05344" behindDoc="1" locked="0" layoutInCell="1" allowOverlap="1" wp14:anchorId="6C28BB98" wp14:editId="3BA6EDBD">
                <wp:simplePos x="0" y="0"/>
                <wp:positionH relativeFrom="margin">
                  <wp:posOffset>18415</wp:posOffset>
                </wp:positionH>
                <wp:positionV relativeFrom="paragraph">
                  <wp:posOffset>393065</wp:posOffset>
                </wp:positionV>
                <wp:extent cx="5786755" cy="241300"/>
                <wp:effectExtent l="19050" t="19050" r="23495" b="25400"/>
                <wp:wrapNone/>
                <wp:docPr id="938337676" name="Group 938337676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86755" cy="241300"/>
                          <a:chOff x="11875" y="0"/>
                          <a:chExt cx="5787317" cy="241540"/>
                        </a:xfrm>
                      </wpg:grpSpPr>
                      <wps:wsp>
                        <wps:cNvPr id="1864361492" name="Straight Connector 1864361492"/>
                        <wps:cNvCnPr/>
                        <wps:spPr>
                          <a:xfrm>
                            <a:off x="11875" y="130628"/>
                            <a:ext cx="5716732" cy="0"/>
                          </a:xfrm>
                          <a:prstGeom prst="line">
                            <a:avLst/>
                          </a:prstGeom>
                          <a:ln w="38100" cap="rnd"/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843840095" name="Oval 843840095"/>
                        <wps:cNvSpPr/>
                        <wps:spPr>
                          <a:xfrm>
                            <a:off x="5557652" y="0"/>
                            <a:ext cx="241540" cy="241540"/>
                          </a:xfrm>
                          <a:prstGeom prst="ellipse">
                            <a:avLst/>
                          </a:prstGeom>
                          <a:solidFill>
                            <a:srgbClr val="FFCC04"/>
                          </a:solidFill>
                          <a:ln w="38100">
                            <a:solidFill>
                              <a:srgbClr val="6B2976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numCol="1" spcCol="0" rtlCol="0" fromWordArt="0" anchor="ctr" anchorCtr="0" forceAA="0" compatLnSpc="1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2420298" id="Group 938337676" o:spid="_x0000_s1026" alt="&quot;&quot;" style="position:absolute;margin-left:1.45pt;margin-top:30.95pt;width:455.65pt;height:19pt;z-index:-251611136;mso-position-horizontal-relative:margin;mso-width-relative:margin;mso-height-relative:margin" coordorigin="118" coordsize="57873,24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">
                <v:line id="Straight Connector 1864361492" o:spid="_x0000_s1027" style="position:absolute;visibility:visible;mso-wrap-style:square" from="118,1306" to="57286,130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" strokecolor="#65276f [3044]" strokeweight="3pt">
                  <v:stroke endcap="round"/>
                </v:line>
                <v:oval id="Oval 843840095" o:spid="_x0000_s1028" style="position:absolute;left:55576;width:2415;height:241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" fillcolor="#ffcc04" strokecolor="#6b2976" strokeweight="3pt"/>
                <w10:wrap anchorx="margin"/>
              </v:group>
            </w:pict>
          </mc:Fallback>
        </mc:AlternateContent>
      </w:r>
      <w:r w:rsidRPr="00E91900">
        <w:rPr>
          <w:rFonts w:eastAsia="Malgun Gothic" w:cs="Malgun Gothic"/>
          <w:lang w:val="ko"/>
        </w:rPr>
        <w:t>행동</w:t>
      </w:r>
      <w:r w:rsidRPr="00E91900">
        <w:rPr>
          <w:rFonts w:eastAsia="Malgun Gothic" w:cs="Malgun Gothic"/>
          <w:lang w:val="ko"/>
        </w:rPr>
        <w:t xml:space="preserve"> </w:t>
      </w:r>
      <w:r w:rsidRPr="00E91900">
        <w:rPr>
          <w:rFonts w:eastAsia="Malgun Gothic" w:cs="Malgun Gothic"/>
          <w:lang w:val="ko"/>
        </w:rPr>
        <w:t>방안</w:t>
      </w:r>
      <w:r w:rsidRPr="00E91900">
        <w:rPr>
          <w:rFonts w:eastAsia="Malgun Gothic" w:cs="Malgun Gothic"/>
          <w:lang w:val="ko"/>
        </w:rPr>
        <w:t xml:space="preserve"> 22</w:t>
      </w:r>
    </w:p>
    <w:tbl>
      <w:tblPr>
        <w:tblW w:w="9214" w:type="dxa"/>
        <w:tblLayout w:type="fixed"/>
        <w:tblLook w:val="04A0" w:firstRow="1" w:lastRow="0" w:firstColumn="1" w:lastColumn="0" w:noHBand="0" w:noVBand="1"/>
      </w:tblPr>
      <w:tblGrid>
        <w:gridCol w:w="2552"/>
        <w:gridCol w:w="6576"/>
        <w:gridCol w:w="86"/>
      </w:tblGrid>
      <w:tr w:rsidR="00F877A7" w:rsidRPr="00E91900" w14:paraId="7D45F795" w14:textId="77777777" w:rsidTr="00F24B2B">
        <w:trPr>
          <w:trHeight w:val="3628"/>
        </w:trPr>
        <w:tc>
          <w:tcPr>
            <w:tcW w:w="2552" w:type="dxa"/>
            <w:vAlign w:val="center"/>
          </w:tcPr>
          <w:p w14:paraId="60520A7B" w14:textId="77777777" w:rsidR="00766698" w:rsidRPr="00E91900" w:rsidRDefault="00EA0CED" w:rsidP="0039501C">
            <w:pPr>
              <w:pStyle w:val="Image"/>
              <w:spacing w:before="720"/>
            </w:pPr>
            <w:r w:rsidRPr="00E91900">
              <w:rPr>
                <w:noProof/>
              </w:rPr>
              <w:drawing>
                <wp:inline distT="0" distB="0" distL="0" distR="0" wp14:anchorId="485CEE3E" wp14:editId="302C9485">
                  <wp:extent cx="1483360" cy="1483360"/>
                  <wp:effectExtent l="0" t="0" r="2540" b="2540"/>
                  <wp:docPr id="1288388905" name="Picture 80" descr="장벽 뒤에 3명의 근로자와 사무실 건물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88388905" name="Picture 80" descr="장벽 뒤에 3명의 근로자와 사무실 건물."/>
                          <pic:cNvPicPr/>
                        </pic:nvPicPr>
                        <pic:blipFill>
                          <a:blip r:embed="rId1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3360" cy="1483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62" w:type="dxa"/>
            <w:gridSpan w:val="2"/>
            <w:vAlign w:val="center"/>
          </w:tcPr>
          <w:p w14:paraId="46690905" w14:textId="77777777" w:rsidR="00766698" w:rsidRPr="00E91900" w:rsidRDefault="00EA0CED" w:rsidP="00AE576E">
            <w:pPr>
              <w:spacing w:before="720" w:line="276" w:lineRule="auto"/>
              <w:rPr>
                <w:lang w:eastAsia="ko-KR"/>
              </w:rPr>
            </w:pPr>
            <w:r w:rsidRPr="00E91900">
              <w:rPr>
                <w:rFonts w:eastAsia="Malgun Gothic" w:cs="Malgun Gothic"/>
                <w:lang w:val="ko" w:eastAsia="ko-KR"/>
              </w:rPr>
              <w:t xml:space="preserve">CALD </w:t>
            </w:r>
            <w:r w:rsidRPr="00E91900">
              <w:rPr>
                <w:rFonts w:eastAsia="Malgun Gothic" w:cs="Malgun Gothic"/>
                <w:lang w:val="ko" w:eastAsia="ko-KR"/>
              </w:rPr>
              <w:t>장애인을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지원하는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일부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단체들이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직면하고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있는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장벽을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살펴볼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것입니다</w:t>
            </w:r>
            <w:r w:rsidRPr="00E91900">
              <w:rPr>
                <w:rFonts w:eastAsia="Malgun Gothic" w:cs="Malgun Gothic"/>
                <w:lang w:val="ko" w:eastAsia="ko-KR"/>
              </w:rPr>
              <w:t>.</w:t>
            </w:r>
          </w:p>
          <w:p w14:paraId="468BD3B7" w14:textId="77777777" w:rsidR="00766698" w:rsidRPr="00E91900" w:rsidRDefault="00EA0CED" w:rsidP="00AE576E">
            <w:pPr>
              <w:spacing w:line="276" w:lineRule="auto"/>
              <w:rPr>
                <w:lang w:eastAsia="ko-KR"/>
              </w:rPr>
            </w:pPr>
            <w:r w:rsidRPr="00E91900">
              <w:rPr>
                <w:rFonts w:eastAsia="Malgun Gothic" w:cs="Malgun Gothic"/>
                <w:lang w:val="ko" w:eastAsia="ko-KR"/>
              </w:rPr>
              <w:t>이러한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장벽을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제거하기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위해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다른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정부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기관과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협력할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것입니다</w:t>
            </w:r>
            <w:r w:rsidRPr="00E91900">
              <w:rPr>
                <w:rFonts w:eastAsia="Malgun Gothic" w:cs="Malgun Gothic"/>
                <w:lang w:val="ko" w:eastAsia="ko-KR"/>
              </w:rPr>
              <w:t>.</w:t>
            </w:r>
          </w:p>
        </w:tc>
      </w:tr>
      <w:tr w:rsidR="00F877A7" w:rsidRPr="00E91900" w14:paraId="2062B9DB" w14:textId="77777777" w:rsidTr="00F24B2B">
        <w:trPr>
          <w:gridAfter w:val="1"/>
          <w:wAfter w:w="86" w:type="dxa"/>
          <w:trHeight w:val="3628"/>
        </w:trPr>
        <w:tc>
          <w:tcPr>
            <w:tcW w:w="2552" w:type="dxa"/>
            <w:vAlign w:val="center"/>
          </w:tcPr>
          <w:p w14:paraId="003802BF" w14:textId="77777777" w:rsidR="00981B48" w:rsidRPr="00E91900" w:rsidRDefault="00EA0CED" w:rsidP="0039501C">
            <w:pPr>
              <w:pStyle w:val="Image"/>
              <w:spacing w:before="360"/>
            </w:pPr>
            <w:r w:rsidRPr="00E91900">
              <w:rPr>
                <w:noProof/>
              </w:rPr>
              <w:drawing>
                <wp:inline distT="0" distB="0" distL="0" distR="0" wp14:anchorId="394A7D8C" wp14:editId="79BF256B">
                  <wp:extent cx="1483360" cy="1483360"/>
                  <wp:effectExtent l="0" t="0" r="2540" b="2540"/>
                  <wp:docPr id="888793777" name="Picture 14" descr="참가자를 지원하는 NDIS 직원과 위를 가리키는 화살표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88793777" name="Picture 14" descr="참가자를 지원하는 NDIS 직원과 위를 가리키는 화살표."/>
                          <pic:cNvPicPr/>
                        </pic:nvPicPr>
                        <pic:blipFill>
                          <a:blip r:embed="rId1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3360" cy="1483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7FCE1759" w14:textId="77777777" w:rsidR="00981B48" w:rsidRPr="00E91900" w:rsidRDefault="00EA0CED" w:rsidP="00AE576E">
            <w:pPr>
              <w:spacing w:before="360" w:line="276" w:lineRule="auto"/>
              <w:rPr>
                <w:lang w:eastAsia="ko-KR"/>
              </w:rPr>
            </w:pPr>
            <w:r w:rsidRPr="00E91900">
              <w:rPr>
                <w:rFonts w:eastAsia="Malgun Gothic" w:cs="Malgun Gothic"/>
                <w:lang w:val="ko" w:eastAsia="ko-KR"/>
              </w:rPr>
              <w:t xml:space="preserve">CALD </w:t>
            </w:r>
            <w:r w:rsidRPr="00E91900">
              <w:rPr>
                <w:rFonts w:eastAsia="Malgun Gothic" w:cs="Malgun Gothic"/>
                <w:lang w:val="ko" w:eastAsia="ko-KR"/>
              </w:rPr>
              <w:t>장애인을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지원하는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단체들이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더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많은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NDIS </w:t>
            </w:r>
            <w:r w:rsidRPr="00E91900">
              <w:rPr>
                <w:rFonts w:eastAsia="Malgun Gothic" w:cs="Malgun Gothic"/>
                <w:lang w:val="ko" w:eastAsia="ko-KR"/>
              </w:rPr>
              <w:t>서비스를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제공할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수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있도록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할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것입니다</w:t>
            </w:r>
            <w:r w:rsidRPr="00E91900">
              <w:rPr>
                <w:rFonts w:eastAsia="Malgun Gothic" w:cs="Malgun Gothic"/>
                <w:lang w:val="ko" w:eastAsia="ko-KR"/>
              </w:rPr>
              <w:t>.</w:t>
            </w:r>
          </w:p>
        </w:tc>
      </w:tr>
      <w:tr w:rsidR="00F877A7" w:rsidRPr="00E91900" w14:paraId="759EECCA" w14:textId="77777777" w:rsidTr="00F24B2B">
        <w:trPr>
          <w:gridAfter w:val="1"/>
          <w:wAfter w:w="86" w:type="dxa"/>
          <w:trHeight w:val="3628"/>
        </w:trPr>
        <w:tc>
          <w:tcPr>
            <w:tcW w:w="2552" w:type="dxa"/>
            <w:vAlign w:val="center"/>
          </w:tcPr>
          <w:p w14:paraId="0680C67A" w14:textId="77777777" w:rsidR="00CE08D6" w:rsidRPr="00E91900" w:rsidRDefault="00EA0CED" w:rsidP="0039501C">
            <w:pPr>
              <w:spacing w:line="240" w:lineRule="auto"/>
              <w:jc w:val="center"/>
            </w:pPr>
            <w:r w:rsidRPr="00E91900">
              <w:rPr>
                <w:noProof/>
              </w:rPr>
              <w:drawing>
                <wp:inline distT="0" distB="0" distL="0" distR="0" wp14:anchorId="350B779A" wp14:editId="13F820FF">
                  <wp:extent cx="1483360" cy="1483360"/>
                  <wp:effectExtent l="0" t="0" r="2540" b="2540"/>
                  <wp:docPr id="1881083683" name="Picture 81" descr="장벽 뒤에 있는 3명의 근로자와 아래를 가리키는 화살표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81083683" name="Picture 81" descr="장벽 뒤에 있는 3명의 근로자와 아래를 가리키는 화살표."/>
                          <pic:cNvPicPr/>
                        </pic:nvPicPr>
                        <pic:blipFill>
                          <a:blip r:embed="rId1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3360" cy="1483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154AE77A" w14:textId="77777777" w:rsidR="00CE08D6" w:rsidRPr="00E91900" w:rsidRDefault="00EA0CED" w:rsidP="00AE576E">
            <w:pPr>
              <w:spacing w:line="276" w:lineRule="auto"/>
              <w:rPr>
                <w:lang w:eastAsia="ko-KR"/>
              </w:rPr>
            </w:pPr>
            <w:r w:rsidRPr="00E91900">
              <w:rPr>
                <w:rFonts w:eastAsia="Malgun Gothic" w:cs="Malgun Gothic"/>
                <w:lang w:val="ko" w:eastAsia="ko-KR"/>
              </w:rPr>
              <w:t>얼마나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많은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단체에서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장벽이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줄어든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것을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경험하는지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추적하여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이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행동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방안이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효과가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있는지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확인할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것입니다</w:t>
            </w:r>
            <w:r w:rsidRPr="00E91900">
              <w:rPr>
                <w:rFonts w:eastAsia="Malgun Gothic" w:cs="Malgun Gothic"/>
                <w:lang w:val="ko" w:eastAsia="ko-KR"/>
              </w:rPr>
              <w:t>.</w:t>
            </w:r>
          </w:p>
        </w:tc>
      </w:tr>
    </w:tbl>
    <w:p w14:paraId="6CEEE76F" w14:textId="77777777" w:rsidR="0039501C" w:rsidRPr="00E91900" w:rsidRDefault="00EA0CED">
      <w:pPr>
        <w:spacing w:before="0" w:after="0" w:line="240" w:lineRule="auto"/>
        <w:rPr>
          <w:rFonts w:cs="Times New Roman"/>
          <w:b/>
          <w:bCs/>
          <w:sz w:val="32"/>
          <w:szCs w:val="26"/>
          <w:lang w:eastAsia="ko-KR"/>
        </w:rPr>
      </w:pPr>
      <w:r w:rsidRPr="00E91900">
        <w:rPr>
          <w:lang w:eastAsia="ko-KR"/>
        </w:rPr>
        <w:br w:type="page"/>
      </w:r>
    </w:p>
    <w:p w14:paraId="24317673" w14:textId="77777777" w:rsidR="00766698" w:rsidRPr="00E91900" w:rsidRDefault="00EA0CED" w:rsidP="009F7984">
      <w:pPr>
        <w:pStyle w:val="Heading3"/>
        <w:spacing w:before="360" w:after="120"/>
      </w:pPr>
      <w:r w:rsidRPr="00E91900"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07392" behindDoc="1" locked="0" layoutInCell="1" allowOverlap="1" wp14:anchorId="31168624" wp14:editId="6EEFDDF1">
                <wp:simplePos x="0" y="0"/>
                <wp:positionH relativeFrom="margin">
                  <wp:posOffset>19050</wp:posOffset>
                </wp:positionH>
                <wp:positionV relativeFrom="paragraph">
                  <wp:posOffset>393065</wp:posOffset>
                </wp:positionV>
                <wp:extent cx="5786755" cy="241300"/>
                <wp:effectExtent l="19050" t="19050" r="23495" b="25400"/>
                <wp:wrapNone/>
                <wp:docPr id="359315507" name="Group 359315507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86755" cy="241300"/>
                          <a:chOff x="11875" y="0"/>
                          <a:chExt cx="5787317" cy="241540"/>
                        </a:xfrm>
                      </wpg:grpSpPr>
                      <wps:wsp>
                        <wps:cNvPr id="2103855474" name="Straight Connector 2103855474"/>
                        <wps:cNvCnPr/>
                        <wps:spPr>
                          <a:xfrm>
                            <a:off x="11875" y="130628"/>
                            <a:ext cx="5716732" cy="0"/>
                          </a:xfrm>
                          <a:prstGeom prst="line">
                            <a:avLst/>
                          </a:prstGeom>
                          <a:ln w="38100" cap="rnd"/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241901217" name="Oval 1241901217"/>
                        <wps:cNvSpPr/>
                        <wps:spPr>
                          <a:xfrm>
                            <a:off x="5557652" y="0"/>
                            <a:ext cx="241540" cy="241540"/>
                          </a:xfrm>
                          <a:prstGeom prst="ellipse">
                            <a:avLst/>
                          </a:prstGeom>
                          <a:solidFill>
                            <a:srgbClr val="FFCC04"/>
                          </a:solidFill>
                          <a:ln w="38100">
                            <a:solidFill>
                              <a:srgbClr val="6B2976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numCol="1" spcCol="0" rtlCol="0" fromWordArt="0" anchor="ctr" anchorCtr="0" forceAA="0" compatLnSpc="1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B5ECA09" id="Group 359315507" o:spid="_x0000_s1026" alt="&quot;&quot;" style="position:absolute;margin-left:1.5pt;margin-top:30.95pt;width:455.65pt;height:19pt;z-index:-251609088;mso-position-horizontal-relative:margin;mso-width-relative:margin;mso-height-relative:margin" coordorigin="118" coordsize="57873,24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">
                <v:line id="Straight Connector 2103855474" o:spid="_x0000_s1027" style="position:absolute;visibility:visible;mso-wrap-style:square" from="118,1306" to="57286,130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" strokecolor="#65276f [3044]" strokeweight="3pt">
                  <v:stroke endcap="round"/>
                </v:line>
                <v:oval id="Oval 1241901217" o:spid="_x0000_s1028" style="position:absolute;left:55576;width:2415;height:241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" fillcolor="#ffcc04" strokecolor="#6b2976" strokeweight="3pt"/>
                <w10:wrap anchorx="margin"/>
              </v:group>
            </w:pict>
          </mc:Fallback>
        </mc:AlternateContent>
      </w:r>
      <w:r w:rsidRPr="00E91900">
        <w:rPr>
          <w:rFonts w:eastAsia="Malgun Gothic" w:cs="Malgun Gothic"/>
          <w:lang w:val="ko"/>
        </w:rPr>
        <w:t>행동</w:t>
      </w:r>
      <w:r w:rsidRPr="00E91900">
        <w:rPr>
          <w:rFonts w:eastAsia="Malgun Gothic" w:cs="Malgun Gothic"/>
          <w:lang w:val="ko"/>
        </w:rPr>
        <w:t xml:space="preserve"> </w:t>
      </w:r>
      <w:r w:rsidRPr="00E91900">
        <w:rPr>
          <w:rFonts w:eastAsia="Malgun Gothic" w:cs="Malgun Gothic"/>
          <w:lang w:val="ko"/>
        </w:rPr>
        <w:t>방안</w:t>
      </w:r>
      <w:r w:rsidRPr="00E91900">
        <w:rPr>
          <w:rFonts w:eastAsia="Malgun Gothic" w:cs="Malgun Gothic"/>
          <w:lang w:val="ko"/>
        </w:rPr>
        <w:t xml:space="preserve"> 23</w:t>
      </w:r>
    </w:p>
    <w:tbl>
      <w:tblPr>
        <w:tblW w:w="9184" w:type="dxa"/>
        <w:tblLayout w:type="fixed"/>
        <w:tblLook w:val="04A0" w:firstRow="1" w:lastRow="0" w:firstColumn="1" w:lastColumn="0" w:noHBand="0" w:noVBand="1"/>
      </w:tblPr>
      <w:tblGrid>
        <w:gridCol w:w="2551"/>
        <w:gridCol w:w="6633"/>
      </w:tblGrid>
      <w:tr w:rsidR="00F877A7" w:rsidRPr="00E91900" w14:paraId="327162AD" w14:textId="77777777" w:rsidTr="00225597">
        <w:tc>
          <w:tcPr>
            <w:tcW w:w="2551" w:type="dxa"/>
            <w:vAlign w:val="center"/>
          </w:tcPr>
          <w:p w14:paraId="1899EDA0" w14:textId="77777777" w:rsidR="00766698" w:rsidRPr="00E91900" w:rsidRDefault="00766698" w:rsidP="00A237E2">
            <w:pPr>
              <w:pStyle w:val="Image"/>
              <w:spacing w:after="0"/>
            </w:pPr>
          </w:p>
        </w:tc>
        <w:tc>
          <w:tcPr>
            <w:tcW w:w="6633" w:type="dxa"/>
            <w:vAlign w:val="center"/>
          </w:tcPr>
          <w:p w14:paraId="643DD06A" w14:textId="77777777" w:rsidR="00766698" w:rsidRPr="00E91900" w:rsidRDefault="00EA0CED" w:rsidP="00AE576E">
            <w:pPr>
              <w:spacing w:after="0" w:line="276" w:lineRule="auto"/>
              <w:rPr>
                <w:lang w:eastAsia="ko-KR"/>
              </w:rPr>
            </w:pPr>
            <w:r w:rsidRPr="00E91900">
              <w:rPr>
                <w:rFonts w:eastAsia="Malgun Gothic" w:cs="Malgun Gothic"/>
                <w:lang w:val="ko" w:eastAsia="ko-KR"/>
              </w:rPr>
              <w:t>더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많은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통역사가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다음을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이해할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수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있도록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다른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정부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기관들과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협력할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것입니다</w:t>
            </w:r>
            <w:r w:rsidRPr="00E91900">
              <w:rPr>
                <w:rFonts w:eastAsia="Malgun Gothic" w:cs="Malgun Gothic"/>
                <w:lang w:val="ko" w:eastAsia="ko-KR"/>
              </w:rPr>
              <w:t>.</w:t>
            </w:r>
          </w:p>
        </w:tc>
      </w:tr>
      <w:tr w:rsidR="00F877A7" w:rsidRPr="00E91900" w14:paraId="46399DC3" w14:textId="77777777" w:rsidTr="00225597">
        <w:tc>
          <w:tcPr>
            <w:tcW w:w="2551" w:type="dxa"/>
            <w:vAlign w:val="center"/>
          </w:tcPr>
          <w:p w14:paraId="42E35D77" w14:textId="77777777" w:rsidR="00AD3E02" w:rsidRPr="00E91900" w:rsidRDefault="00EA0CED" w:rsidP="0039501C">
            <w:pPr>
              <w:pStyle w:val="Image"/>
              <w:spacing w:before="0" w:after="0"/>
            </w:pPr>
            <w:r w:rsidRPr="00E91900">
              <w:rPr>
                <w:noProof/>
              </w:rPr>
              <w:drawing>
                <wp:inline distT="0" distB="0" distL="0" distR="0" wp14:anchorId="4C8D7A70" wp14:editId="6A9EFB6B">
                  <wp:extent cx="1440000" cy="1440000"/>
                  <wp:effectExtent l="0" t="0" r="8255" b="8255"/>
                  <wp:docPr id="1062528603" name="Picture 82" descr="NDIS 서류를 들고 있는 사람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62528603" name="Picture 82" descr="NDIS 서류를 들고 있는 사람."/>
                          <pic:cNvPicPr/>
                        </pic:nvPicPr>
                        <pic:blipFill>
                          <a:blip r:embed="rId1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2785772C" w14:textId="77777777" w:rsidR="00AD3E02" w:rsidRPr="00E91900" w:rsidRDefault="00EA0CED" w:rsidP="00AE576E">
            <w:pPr>
              <w:pStyle w:val="ListParagraph"/>
              <w:numPr>
                <w:ilvl w:val="0"/>
                <w:numId w:val="19"/>
              </w:numPr>
              <w:spacing w:before="0" w:after="0" w:line="276" w:lineRule="auto"/>
            </w:pPr>
            <w:r w:rsidRPr="00E91900">
              <w:rPr>
                <w:rFonts w:eastAsia="Malgun Gothic" w:cs="Malgun Gothic"/>
                <w:lang w:val="ko"/>
              </w:rPr>
              <w:t>NDIS</w:t>
            </w:r>
          </w:p>
        </w:tc>
      </w:tr>
      <w:tr w:rsidR="00F877A7" w:rsidRPr="00E91900" w14:paraId="03507AF8" w14:textId="77777777" w:rsidTr="00225597">
        <w:tc>
          <w:tcPr>
            <w:tcW w:w="2551" w:type="dxa"/>
            <w:vAlign w:val="center"/>
          </w:tcPr>
          <w:p w14:paraId="2B662652" w14:textId="77777777" w:rsidR="00AD3E02" w:rsidRPr="00E91900" w:rsidRDefault="00EA0CED" w:rsidP="0039501C">
            <w:pPr>
              <w:pStyle w:val="Image"/>
              <w:spacing w:before="0" w:after="0"/>
            </w:pPr>
            <w:r w:rsidRPr="00E91900">
              <w:rPr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763712" behindDoc="0" locked="0" layoutInCell="1" allowOverlap="1" wp14:anchorId="702024D0" wp14:editId="7387729E">
                      <wp:simplePos x="0" y="0"/>
                      <wp:positionH relativeFrom="column">
                        <wp:posOffset>248920</wp:posOffset>
                      </wp:positionH>
                      <wp:positionV relativeFrom="paragraph">
                        <wp:posOffset>234315</wp:posOffset>
                      </wp:positionV>
                      <wp:extent cx="892175" cy="434975"/>
                      <wp:effectExtent l="0" t="0" r="3175" b="3175"/>
                      <wp:wrapNone/>
                      <wp:docPr id="358249271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92175" cy="43497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0A621881" w14:textId="77777777" w:rsidR="00EA0CED" w:rsidRPr="0099120F" w:rsidRDefault="00EA0CED" w:rsidP="0099120F">
                                  <w:pPr>
                                    <w:spacing w:before="0" w:after="0" w:line="192" w:lineRule="auto"/>
                                    <w:jc w:val="center"/>
                                    <w:rPr>
                                      <w:sz w:val="34"/>
                                      <w:szCs w:val="34"/>
                                      <w:lang w:val="en-PH"/>
                                    </w:rPr>
                                  </w:pPr>
                                  <w:r>
                                    <w:rPr>
                                      <w:rFonts w:ascii="Malgun Gothic" w:eastAsia="Malgun Gothic" w:hAnsi="Malgun Gothic" w:cs="Malgun Gothic"/>
                                      <w:b/>
                                      <w:bCs/>
                                      <w:sz w:val="34"/>
                                      <w:szCs w:val="34"/>
                                      <w:lang w:val="ko"/>
                                    </w:rPr>
                                    <w:t>권리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02024D0" id="_x0000_s1043" type="#_x0000_t202" alt="&quot;&quot;" style="position:absolute;left:0;text-align:left;margin-left:19.6pt;margin-top:18.45pt;width:70.25pt;height:34.25pt;z-index:2517637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" filled="f" stroked="f">
                      <v:textbox inset="0,0,0,0">
                        <w:txbxContent>
                          <w:p w14:paraId="0A621881" w14:textId="77777777" w:rsidR="00EA0CED" w:rsidRPr="0099120F" w:rsidRDefault="00EA0CED" w:rsidP="0099120F">
                            <w:pPr>
                              <w:spacing w:before="0" w:after="0" w:line="192" w:lineRule="auto"/>
                              <w:jc w:val="center"/>
                              <w:rPr>
                                <w:sz w:val="34"/>
                                <w:szCs w:val="34"/>
                                <w:lang w:val="en-PH"/>
                              </w:rPr>
                            </w:pPr>
                            <w:r>
                              <w:rPr>
                                <w:rFonts w:ascii="Malgun Gothic" w:eastAsia="Malgun Gothic" w:hAnsi="Malgun Gothic" w:cs="Malgun Gothic"/>
                                <w:b/>
                                <w:bCs/>
                                <w:sz w:val="34"/>
                                <w:szCs w:val="34"/>
                                <w:lang w:val="ko"/>
                              </w:rPr>
                              <w:t>권리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AD3E02" w:rsidRPr="00E91900">
              <w:rPr>
                <w:noProof/>
              </w:rPr>
              <w:drawing>
                <wp:inline distT="0" distB="0" distL="0" distR="0" wp14:anchorId="29034CF8" wp14:editId="7EAC87BA">
                  <wp:extent cx="1440000" cy="1440000"/>
                  <wp:effectExtent l="0" t="0" r="8255" b="8255"/>
                  <wp:docPr id="1028388742" name="Picture 83" descr="'권리'라고 적힌 문서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8388742" name="Picture 83" descr="'권리'라고 적힌 문서."/>
                          <pic:cNvPicPr/>
                        </pic:nvPicPr>
                        <pic:blipFill>
                          <a:blip r:embed="rId1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08D8E186" w14:textId="77777777" w:rsidR="00AD3E02" w:rsidRPr="00E91900" w:rsidRDefault="00EA0CED" w:rsidP="00AE576E">
            <w:pPr>
              <w:pStyle w:val="ListParagraph"/>
              <w:numPr>
                <w:ilvl w:val="0"/>
                <w:numId w:val="70"/>
              </w:numPr>
              <w:spacing w:before="0" w:after="0" w:line="276" w:lineRule="auto"/>
            </w:pPr>
            <w:r w:rsidRPr="00E91900">
              <w:rPr>
                <w:rFonts w:eastAsia="Malgun Gothic" w:cs="Malgun Gothic"/>
                <w:lang w:val="ko"/>
              </w:rPr>
              <w:t>장애인의</w:t>
            </w:r>
            <w:r w:rsidRPr="00E91900">
              <w:rPr>
                <w:rFonts w:eastAsia="Malgun Gothic" w:cs="Malgun Gothic"/>
                <w:lang w:val="ko"/>
              </w:rPr>
              <w:t xml:space="preserve"> </w:t>
            </w:r>
            <w:r w:rsidRPr="00E91900">
              <w:rPr>
                <w:rFonts w:eastAsia="Malgun Gothic" w:cs="Malgun Gothic"/>
                <w:lang w:val="ko"/>
              </w:rPr>
              <w:t>권리</w:t>
            </w:r>
            <w:r w:rsidRPr="00E91900">
              <w:rPr>
                <w:rFonts w:eastAsia="Malgun Gothic" w:cs="Malgun Gothic"/>
                <w:lang w:val="ko"/>
              </w:rPr>
              <w:t>.</w:t>
            </w:r>
          </w:p>
        </w:tc>
      </w:tr>
      <w:tr w:rsidR="00F877A7" w:rsidRPr="00E91900" w14:paraId="2E3490CF" w14:textId="77777777" w:rsidTr="00225597">
        <w:tc>
          <w:tcPr>
            <w:tcW w:w="2551" w:type="dxa"/>
            <w:vAlign w:val="center"/>
          </w:tcPr>
          <w:p w14:paraId="418A32CB" w14:textId="77777777" w:rsidR="00D64264" w:rsidRPr="00E91900" w:rsidRDefault="00EA0CED" w:rsidP="0039501C">
            <w:pPr>
              <w:pStyle w:val="Image"/>
              <w:spacing w:before="360" w:after="0"/>
            </w:pPr>
            <w:r w:rsidRPr="00E91900">
              <w:rPr>
                <w:noProof/>
              </w:rPr>
              <w:drawing>
                <wp:inline distT="0" distB="0" distL="0" distR="0" wp14:anchorId="3BDFEF45" wp14:editId="18EAF7EB">
                  <wp:extent cx="1440000" cy="1440000"/>
                  <wp:effectExtent l="0" t="0" r="8255" b="8255"/>
                  <wp:docPr id="1833459512" name="Picture 15" descr="영어 이외의 언어가 적혀있는 말풍선 아래에서 대화를 나누고 있는 참가자 2명과 통역사. 그 옆에는 위를 가리키는 화살표가 있습니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33459512" name="Picture 15" descr="영어 이외의 언어가 적혀있는 말풍선 아래에서 대화를 나누고 있는 참가자 2명과 통역사. 그 옆에는 위를 가리키는 화살표가 있습니다."/>
                          <pic:cNvPicPr/>
                        </pic:nvPicPr>
                        <pic:blipFill>
                          <a:blip r:embed="rId1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6DCB6026" w14:textId="77777777" w:rsidR="00D64264" w:rsidRPr="00E91900" w:rsidRDefault="00EA0CED" w:rsidP="00AE576E">
            <w:pPr>
              <w:spacing w:before="360" w:after="0" w:line="276" w:lineRule="auto"/>
              <w:rPr>
                <w:lang w:eastAsia="ko-KR"/>
              </w:rPr>
            </w:pPr>
            <w:r w:rsidRPr="00E91900">
              <w:rPr>
                <w:rFonts w:eastAsia="Malgun Gothic" w:cs="Malgun Gothic"/>
                <w:lang w:val="ko" w:eastAsia="ko-KR"/>
              </w:rPr>
              <w:t xml:space="preserve">CALD </w:t>
            </w:r>
            <w:r w:rsidRPr="00E91900">
              <w:rPr>
                <w:rFonts w:eastAsia="Malgun Gothic" w:cs="Malgun Gothic"/>
                <w:lang w:val="ko" w:eastAsia="ko-KR"/>
              </w:rPr>
              <w:t>참가자를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지원할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수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있는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통역사가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더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많아지도록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하겠습니다</w:t>
            </w:r>
            <w:r w:rsidRPr="00E91900">
              <w:rPr>
                <w:rFonts w:eastAsia="Malgun Gothic" w:cs="Malgun Gothic"/>
                <w:lang w:val="ko" w:eastAsia="ko-KR"/>
              </w:rPr>
              <w:t>.</w:t>
            </w:r>
          </w:p>
        </w:tc>
      </w:tr>
      <w:tr w:rsidR="00F877A7" w:rsidRPr="00E91900" w14:paraId="786D0C48" w14:textId="77777777" w:rsidTr="00225597">
        <w:tc>
          <w:tcPr>
            <w:tcW w:w="2551" w:type="dxa"/>
            <w:vAlign w:val="center"/>
          </w:tcPr>
          <w:p w14:paraId="31A42A8B" w14:textId="77777777" w:rsidR="00D64264" w:rsidRPr="00E91900" w:rsidRDefault="00EA0CED" w:rsidP="0039501C">
            <w:pPr>
              <w:pStyle w:val="Image"/>
              <w:spacing w:before="0" w:after="0"/>
            </w:pPr>
            <w:r w:rsidRPr="00E91900">
              <w:rPr>
                <w:noProof/>
              </w:rPr>
              <w:drawing>
                <wp:inline distT="0" distB="0" distL="0" distR="0" wp14:anchorId="0935C1A6" wp14:editId="6E52B785">
                  <wp:extent cx="1440000" cy="1440000"/>
                  <wp:effectExtent l="0" t="0" r="8255" b="8255"/>
                  <wp:docPr id="395913801" name="Picture 16" descr="말풍선 안에 체크 표시가 있는 문서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5913801" name="Picture 16" descr="말풍선 안에 체크 표시가 있는 문서."/>
                          <pic:cNvPicPr/>
                        </pic:nvPicPr>
                        <pic:blipFill>
                          <a:blip r:embed="rId1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0200EC11" w14:textId="77777777" w:rsidR="00D64264" w:rsidRPr="00E91900" w:rsidRDefault="00EA0CED" w:rsidP="00AE576E">
            <w:pPr>
              <w:spacing w:line="276" w:lineRule="auto"/>
              <w:rPr>
                <w:lang w:eastAsia="ko-KR"/>
              </w:rPr>
            </w:pPr>
            <w:r w:rsidRPr="00E91900">
              <w:rPr>
                <w:rFonts w:eastAsia="Malgun Gothic" w:cs="Malgun Gothic"/>
                <w:lang w:val="ko" w:eastAsia="ko-KR"/>
              </w:rPr>
              <w:t>또한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통역사를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지원하는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프로그램이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얼마나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많이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있는지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확인할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것입니다</w:t>
            </w:r>
            <w:r w:rsidRPr="00E91900">
              <w:rPr>
                <w:rFonts w:eastAsia="Malgun Gothic" w:cs="Malgun Gothic"/>
                <w:lang w:val="ko" w:eastAsia="ko-KR"/>
              </w:rPr>
              <w:t>.</w:t>
            </w:r>
          </w:p>
        </w:tc>
      </w:tr>
      <w:tr w:rsidR="00F877A7" w:rsidRPr="00E91900" w14:paraId="7330830A" w14:textId="77777777" w:rsidTr="00225597">
        <w:tc>
          <w:tcPr>
            <w:tcW w:w="2551" w:type="dxa"/>
            <w:vAlign w:val="center"/>
          </w:tcPr>
          <w:p w14:paraId="0A7D2AA3" w14:textId="77777777" w:rsidR="00445656" w:rsidRPr="00E91900" w:rsidRDefault="00EA0CED" w:rsidP="0039501C">
            <w:pPr>
              <w:pStyle w:val="Image"/>
              <w:spacing w:before="0" w:after="120"/>
            </w:pPr>
            <w:r w:rsidRPr="00E91900">
              <w:rPr>
                <w:noProof/>
              </w:rPr>
              <w:drawing>
                <wp:inline distT="0" distB="0" distL="0" distR="0" wp14:anchorId="76576EB0" wp14:editId="133E3C11">
                  <wp:extent cx="1404000" cy="1404000"/>
                  <wp:effectExtent l="0" t="0" r="5715" b="5715"/>
                  <wp:docPr id="23462965" name="Picture 17" descr="자신들을 가리키며 손을 들고 있는 3명의 통역사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462965" name="Picture 17" descr="자신들을 가리키며 손을 들고 있는 3명의 통역사."/>
                          <pic:cNvPicPr/>
                        </pic:nvPicPr>
                        <pic:blipFill>
                          <a:blip r:embed="rId1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4000" cy="140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7ED958CC" w14:textId="77777777" w:rsidR="00445656" w:rsidRPr="00E91900" w:rsidRDefault="00EA0CED" w:rsidP="00AE576E">
            <w:pPr>
              <w:spacing w:line="276" w:lineRule="auto"/>
              <w:rPr>
                <w:lang w:eastAsia="ko-KR"/>
              </w:rPr>
            </w:pPr>
            <w:r w:rsidRPr="00E91900">
              <w:rPr>
                <w:rFonts w:eastAsia="Malgun Gothic" w:cs="Malgun Gothic"/>
                <w:lang w:val="ko" w:eastAsia="ko-KR"/>
              </w:rPr>
              <w:t>NDIS</w:t>
            </w:r>
            <w:r w:rsidRPr="00E91900">
              <w:rPr>
                <w:rFonts w:eastAsia="Malgun Gothic" w:cs="Malgun Gothic"/>
                <w:lang w:val="ko" w:eastAsia="ko-KR"/>
              </w:rPr>
              <w:t>를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통해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CALD </w:t>
            </w:r>
            <w:r w:rsidRPr="00E91900">
              <w:rPr>
                <w:rFonts w:eastAsia="Malgun Gothic" w:cs="Malgun Gothic"/>
                <w:lang w:val="ko" w:eastAsia="ko-KR"/>
              </w:rPr>
              <w:t>참가자들을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지원할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수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있는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통역사들의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수를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확인하여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이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행동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방안이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효과가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있는지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확인할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것입니다</w:t>
            </w:r>
            <w:r w:rsidRPr="00E91900">
              <w:rPr>
                <w:rFonts w:eastAsia="Malgun Gothic" w:cs="Malgun Gothic"/>
                <w:lang w:val="ko" w:eastAsia="ko-KR"/>
              </w:rPr>
              <w:t>.</w:t>
            </w:r>
          </w:p>
        </w:tc>
      </w:tr>
    </w:tbl>
    <w:p w14:paraId="27201D6E" w14:textId="77777777" w:rsidR="00B676E1" w:rsidRPr="00E91900" w:rsidRDefault="00EA0CED" w:rsidP="0043690F">
      <w:pPr>
        <w:pStyle w:val="Heading2"/>
        <w:rPr>
          <w:color w:val="000000" w:themeColor="text1"/>
        </w:rPr>
      </w:pPr>
      <w:r w:rsidRPr="00E91900">
        <w:rPr>
          <w:noProof/>
          <w:color w:val="000000" w:themeColor="text1"/>
        </w:rPr>
        <w:lastRenderedPageBreak/>
        <mc:AlternateContent>
          <mc:Choice Requires="wps">
            <w:drawing>
              <wp:anchor distT="0" distB="0" distL="114300" distR="114300" simplePos="0" relativeHeight="251709440" behindDoc="1" locked="0" layoutInCell="1" allowOverlap="1" wp14:anchorId="559321D4" wp14:editId="0DAF1171">
                <wp:simplePos x="0" y="0"/>
                <wp:positionH relativeFrom="page">
                  <wp:posOffset>570230</wp:posOffset>
                </wp:positionH>
                <wp:positionV relativeFrom="paragraph">
                  <wp:posOffset>-111125</wp:posOffset>
                </wp:positionV>
                <wp:extent cx="6422400" cy="691200"/>
                <wp:effectExtent l="19050" t="19050" r="16510" b="13970"/>
                <wp:wrapNone/>
                <wp:docPr id="565464728" name="Rectangle: Rounded Corners 565464728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22400" cy="691200"/>
                        </a:xfrm>
                        <a:prstGeom prst="roundRect">
                          <a:avLst>
                            <a:gd name="adj" fmla="val 27035"/>
                          </a:avLst>
                        </a:prstGeom>
                        <a:solidFill>
                          <a:srgbClr val="06A8B5"/>
                        </a:solidFill>
                        <a:ln w="38100">
                          <a:solidFill>
                            <a:srgbClr val="6B2976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2A44AFC" id="Rectangle: Rounded Corners 565464728" o:spid="_x0000_s1026" style="position:absolute;left:0;text-align:left;margin-left:44.9pt;margin-top:-8.75pt;width:505.7pt;height:54.45pt;z-index:-2516070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arcsize="17719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" fillcolor="#06a8b5" strokecolor="#6b2976" strokeweight="3pt">
                <w10:wrap anchorx="page"/>
              </v:roundrect>
            </w:pict>
          </mc:Fallback>
        </mc:AlternateContent>
      </w:r>
      <w:bookmarkStart w:id="107" w:name="_Toc256000006"/>
      <w:r w:rsidRPr="00E91900">
        <w:rPr>
          <w:rFonts w:eastAsia="Malgun Gothic" w:cs="Malgun Gothic"/>
          <w:color w:val="000000" w:themeColor="text1"/>
          <w:lang w:val="ko"/>
        </w:rPr>
        <w:t xml:space="preserve">5. CALD </w:t>
      </w:r>
      <w:r w:rsidRPr="00E91900">
        <w:rPr>
          <w:rFonts w:eastAsia="Malgun Gothic" w:cs="Malgun Gothic"/>
          <w:color w:val="000000" w:themeColor="text1"/>
          <w:lang w:val="ko"/>
        </w:rPr>
        <w:t>참가자에</w:t>
      </w:r>
      <w:r w:rsidRPr="00E91900">
        <w:rPr>
          <w:rFonts w:eastAsia="Malgun Gothic" w:cs="Malgun Gothic"/>
          <w:color w:val="000000" w:themeColor="text1"/>
          <w:lang w:val="ko"/>
        </w:rPr>
        <w:t xml:space="preserve"> </w:t>
      </w:r>
      <w:r w:rsidRPr="00E91900">
        <w:rPr>
          <w:rFonts w:eastAsia="Malgun Gothic" w:cs="Malgun Gothic"/>
          <w:color w:val="000000" w:themeColor="text1"/>
          <w:lang w:val="ko"/>
        </w:rPr>
        <w:t>대한</w:t>
      </w:r>
      <w:r w:rsidRPr="00E91900">
        <w:rPr>
          <w:rFonts w:eastAsia="Malgun Gothic" w:cs="Malgun Gothic"/>
          <w:color w:val="000000" w:themeColor="text1"/>
          <w:lang w:val="ko"/>
        </w:rPr>
        <w:t xml:space="preserve"> </w:t>
      </w:r>
      <w:r w:rsidRPr="00E91900">
        <w:rPr>
          <w:rFonts w:eastAsia="Malgun Gothic" w:cs="Malgun Gothic"/>
          <w:color w:val="000000" w:themeColor="text1"/>
          <w:lang w:val="ko"/>
        </w:rPr>
        <w:t>데이터</w:t>
      </w:r>
      <w:bookmarkEnd w:id="107"/>
    </w:p>
    <w:p w14:paraId="1615D61C" w14:textId="77777777" w:rsidR="008104A9" w:rsidRPr="00E91900" w:rsidRDefault="00EA0CED" w:rsidP="009F7984">
      <w:pPr>
        <w:pStyle w:val="Heading3"/>
        <w:spacing w:before="480" w:after="120"/>
      </w:pPr>
      <w:r w:rsidRPr="00E91900">
        <w:rPr>
          <w:noProof/>
        </w:rPr>
        <mc:AlternateContent>
          <mc:Choice Requires="wpg">
            <w:drawing>
              <wp:anchor distT="0" distB="0" distL="114300" distR="114300" simplePos="0" relativeHeight="251711488" behindDoc="1" locked="0" layoutInCell="1" allowOverlap="1" wp14:anchorId="0BE66DA2" wp14:editId="1A37FC37">
                <wp:simplePos x="0" y="0"/>
                <wp:positionH relativeFrom="margin">
                  <wp:posOffset>19050</wp:posOffset>
                </wp:positionH>
                <wp:positionV relativeFrom="paragraph">
                  <wp:posOffset>706755</wp:posOffset>
                </wp:positionV>
                <wp:extent cx="5785200" cy="241200"/>
                <wp:effectExtent l="19050" t="19050" r="25400" b="26035"/>
                <wp:wrapNone/>
                <wp:docPr id="136" name="Group 136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85200" cy="241200"/>
                          <a:chOff x="11875" y="0"/>
                          <a:chExt cx="5787317" cy="241540"/>
                        </a:xfrm>
                      </wpg:grpSpPr>
                      <wps:wsp>
                        <wps:cNvPr id="137" name="Straight Connector 137"/>
                        <wps:cNvCnPr/>
                        <wps:spPr>
                          <a:xfrm>
                            <a:off x="11875" y="130628"/>
                            <a:ext cx="5716732" cy="0"/>
                          </a:xfrm>
                          <a:prstGeom prst="line">
                            <a:avLst/>
                          </a:prstGeom>
                          <a:ln w="38100" cap="rnd"/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38" name="Oval 138"/>
                        <wps:cNvSpPr/>
                        <wps:spPr>
                          <a:xfrm>
                            <a:off x="5557652" y="0"/>
                            <a:ext cx="241540" cy="241540"/>
                          </a:xfrm>
                          <a:prstGeom prst="ellipse">
                            <a:avLst/>
                          </a:prstGeom>
                          <a:solidFill>
                            <a:srgbClr val="06A8B5"/>
                          </a:solidFill>
                          <a:ln w="38100">
                            <a:solidFill>
                              <a:srgbClr val="6B2976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numCol="1" spcCol="0" rtlCol="0" fromWordArt="0" anchor="ctr" anchorCtr="0" forceAA="0" compatLnSpc="1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DFACAC6" id="Group 136" o:spid="_x0000_s1026" alt="&quot;&quot;" style="position:absolute;margin-left:1.5pt;margin-top:55.65pt;width:455.55pt;height:19pt;z-index:-251604992;mso-position-horizontal-relative:margin;mso-width-relative:margin;mso-height-relative:margin" coordorigin="118" coordsize="57873,24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">
                <v:line id="Straight Connector 137" o:spid="_x0000_s1027" style="position:absolute;visibility:visible;mso-wrap-style:square" from="118,1306" to="57286,130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" strokecolor="#65276f [3044]" strokeweight="3pt">
                  <v:stroke endcap="round"/>
                </v:line>
                <v:oval id="Oval 138" o:spid="_x0000_s1028" style="position:absolute;left:55576;width:2415;height:241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" fillcolor="#06a8b5" strokecolor="#6b2976" strokeweight="3pt"/>
                <w10:wrap anchorx="margin"/>
              </v:group>
            </w:pict>
          </mc:Fallback>
        </mc:AlternateContent>
      </w:r>
      <w:r w:rsidR="00766698" w:rsidRPr="00E91900">
        <w:rPr>
          <w:rFonts w:eastAsia="Malgun Gothic" w:cs="Malgun Gothic"/>
          <w:lang w:val="ko"/>
        </w:rPr>
        <w:t>행동</w:t>
      </w:r>
      <w:r w:rsidR="00766698" w:rsidRPr="00E91900">
        <w:rPr>
          <w:rFonts w:eastAsia="Malgun Gothic" w:cs="Malgun Gothic"/>
          <w:lang w:val="ko"/>
        </w:rPr>
        <w:t xml:space="preserve"> </w:t>
      </w:r>
      <w:r w:rsidR="00766698" w:rsidRPr="00E91900">
        <w:rPr>
          <w:rFonts w:eastAsia="Malgun Gothic" w:cs="Malgun Gothic"/>
          <w:lang w:val="ko"/>
        </w:rPr>
        <w:t>방안</w:t>
      </w:r>
      <w:r w:rsidR="00766698" w:rsidRPr="00E91900">
        <w:rPr>
          <w:rFonts w:eastAsia="Malgun Gothic" w:cs="Malgun Gothic"/>
          <w:lang w:val="ko"/>
        </w:rPr>
        <w:t xml:space="preserve"> 24</w:t>
      </w:r>
    </w:p>
    <w:tbl>
      <w:tblPr>
        <w:tblW w:w="9127" w:type="dxa"/>
        <w:tblLayout w:type="fixed"/>
        <w:tblLook w:val="04A0" w:firstRow="1" w:lastRow="0" w:firstColumn="1" w:lastColumn="0" w:noHBand="0" w:noVBand="1"/>
      </w:tblPr>
      <w:tblGrid>
        <w:gridCol w:w="2552"/>
        <w:gridCol w:w="6575"/>
      </w:tblGrid>
      <w:tr w:rsidR="00F877A7" w:rsidRPr="00E91900" w14:paraId="1B0D6616" w14:textId="77777777" w:rsidTr="00AC1C28">
        <w:tc>
          <w:tcPr>
            <w:tcW w:w="2552" w:type="dxa"/>
            <w:vAlign w:val="center"/>
          </w:tcPr>
          <w:p w14:paraId="5EC3BF25" w14:textId="77777777" w:rsidR="00766698" w:rsidRPr="00E91900" w:rsidRDefault="00EA0CED" w:rsidP="00C73E0D">
            <w:pPr>
              <w:pStyle w:val="Image"/>
            </w:pPr>
            <w:r w:rsidRPr="00E91900">
              <w:rPr>
                <w:noProof/>
              </w:rPr>
              <w:drawing>
                <wp:inline distT="0" distB="0" distL="0" distR="0" wp14:anchorId="416A0843" wp14:editId="1BCBBEEB">
                  <wp:extent cx="1440000" cy="1440000"/>
                  <wp:effectExtent l="0" t="0" r="8255" b="8255"/>
                  <wp:docPr id="1692890758" name="Picture 1692890758" descr="'CALD'라는 단어 아래에 있는 3명의 사람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92890758" name="Picture 1692890758" descr="'CALD'라는 단어 아래에 있는 3명의 사람들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5" w:type="dxa"/>
            <w:vAlign w:val="center"/>
          </w:tcPr>
          <w:p w14:paraId="1688D984" w14:textId="77777777" w:rsidR="007374DE" w:rsidRPr="00E91900" w:rsidRDefault="00EA0CED" w:rsidP="00AE576E">
            <w:pPr>
              <w:spacing w:line="276" w:lineRule="auto"/>
              <w:rPr>
                <w:lang w:eastAsia="ko-KR"/>
              </w:rPr>
            </w:pPr>
            <w:r w:rsidRPr="00E91900">
              <w:rPr>
                <w:rFonts w:eastAsia="Malgun Gothic" w:cs="Malgun Gothic"/>
                <w:lang w:val="ko" w:eastAsia="ko-KR"/>
              </w:rPr>
              <w:t>다른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사람들과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협력하여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'CALD'</w:t>
            </w:r>
            <w:r w:rsidRPr="00E91900">
              <w:rPr>
                <w:rFonts w:eastAsia="Malgun Gothic" w:cs="Malgun Gothic"/>
                <w:lang w:val="ko" w:eastAsia="ko-KR"/>
              </w:rPr>
              <w:t>가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무엇을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의미하는지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설명하는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방법에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합의할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것입니다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. </w:t>
            </w:r>
          </w:p>
        </w:tc>
      </w:tr>
      <w:tr w:rsidR="00F877A7" w:rsidRPr="00E91900" w14:paraId="7016487F" w14:textId="77777777" w:rsidTr="00AC1C28">
        <w:tc>
          <w:tcPr>
            <w:tcW w:w="2552" w:type="dxa"/>
            <w:vAlign w:val="center"/>
          </w:tcPr>
          <w:p w14:paraId="6C121841" w14:textId="77777777" w:rsidR="00766698" w:rsidRPr="00E91900" w:rsidRDefault="00766698" w:rsidP="0039501C">
            <w:pPr>
              <w:pStyle w:val="Image"/>
              <w:spacing w:before="360" w:after="0"/>
              <w:rPr>
                <w:lang w:eastAsia="ko-KR"/>
              </w:rPr>
            </w:pPr>
          </w:p>
        </w:tc>
        <w:tc>
          <w:tcPr>
            <w:tcW w:w="6575" w:type="dxa"/>
            <w:vAlign w:val="center"/>
          </w:tcPr>
          <w:p w14:paraId="0D3973A5" w14:textId="77777777" w:rsidR="00766698" w:rsidRPr="00E91900" w:rsidRDefault="00EA0CED" w:rsidP="00AE576E">
            <w:pPr>
              <w:spacing w:before="360" w:after="0" w:line="276" w:lineRule="auto"/>
              <w:rPr>
                <w:lang w:eastAsia="ko-KR"/>
              </w:rPr>
            </w:pPr>
            <w:r w:rsidRPr="00E91900">
              <w:rPr>
                <w:rFonts w:eastAsia="Malgun Gothic" w:cs="Malgun Gothic"/>
                <w:lang w:val="ko" w:eastAsia="ko-KR"/>
              </w:rPr>
              <w:t>우리는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다음과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협력할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것입니다</w:t>
            </w:r>
            <w:r w:rsidRPr="00E91900">
              <w:rPr>
                <w:rFonts w:eastAsia="Malgun Gothic" w:cs="Malgun Gothic"/>
                <w:lang w:val="ko" w:eastAsia="ko-KR"/>
              </w:rPr>
              <w:t>:</w:t>
            </w:r>
          </w:p>
        </w:tc>
      </w:tr>
      <w:tr w:rsidR="00F877A7" w:rsidRPr="00E91900" w14:paraId="0BAA8FC7" w14:textId="77777777" w:rsidTr="00AC1C28">
        <w:tc>
          <w:tcPr>
            <w:tcW w:w="2552" w:type="dxa"/>
            <w:vAlign w:val="center"/>
          </w:tcPr>
          <w:p w14:paraId="21E81BE3" w14:textId="77777777" w:rsidR="00D0585A" w:rsidRPr="00E91900" w:rsidRDefault="00EA0CED" w:rsidP="0039501C">
            <w:pPr>
              <w:pStyle w:val="Image"/>
              <w:spacing w:before="0" w:after="0"/>
            </w:pPr>
            <w:r w:rsidRPr="00E91900">
              <w:rPr>
                <w:noProof/>
              </w:rPr>
              <w:drawing>
                <wp:inline distT="0" distB="0" distL="0" distR="0" wp14:anchorId="72680945" wp14:editId="1C389C59">
                  <wp:extent cx="1483360" cy="1483360"/>
                  <wp:effectExtent l="0" t="0" r="2540" b="2540"/>
                  <wp:docPr id="1520896156" name="Picture 1" descr="한 무리의 CALD 사람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20896156" name="Picture 1" descr="한 무리의 CALD 사람들."/>
                          <pic:cNvPicPr/>
                        </pic:nvPicPr>
                        <pic:blipFill>
                          <a:blip r:embed="rId1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3360" cy="1483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5" w:type="dxa"/>
            <w:vAlign w:val="center"/>
          </w:tcPr>
          <w:p w14:paraId="60828EBB" w14:textId="77777777" w:rsidR="00D0585A" w:rsidRPr="00E91900" w:rsidRDefault="00EA0CED" w:rsidP="00AE576E">
            <w:pPr>
              <w:pStyle w:val="ListParagraph"/>
              <w:numPr>
                <w:ilvl w:val="0"/>
                <w:numId w:val="25"/>
              </w:numPr>
              <w:spacing w:line="276" w:lineRule="auto"/>
            </w:pPr>
            <w:r w:rsidRPr="00E91900">
              <w:rPr>
                <w:rFonts w:eastAsia="Malgun Gothic" w:cs="Malgun Gothic"/>
                <w:lang w:val="ko"/>
              </w:rPr>
              <w:t xml:space="preserve">CALD </w:t>
            </w:r>
            <w:r w:rsidRPr="00E91900">
              <w:rPr>
                <w:rFonts w:eastAsia="Malgun Gothic" w:cs="Malgun Gothic"/>
                <w:lang w:val="ko"/>
              </w:rPr>
              <w:t>커뮤니티</w:t>
            </w:r>
          </w:p>
        </w:tc>
      </w:tr>
      <w:tr w:rsidR="00F877A7" w:rsidRPr="00E91900" w14:paraId="0F26EED5" w14:textId="77777777" w:rsidTr="00AC1C28">
        <w:tc>
          <w:tcPr>
            <w:tcW w:w="2552" w:type="dxa"/>
            <w:vAlign w:val="center"/>
          </w:tcPr>
          <w:p w14:paraId="295A71BA" w14:textId="77777777" w:rsidR="00D0585A" w:rsidRPr="00E91900" w:rsidRDefault="00EA0CED" w:rsidP="0039501C">
            <w:pPr>
              <w:pStyle w:val="Image"/>
              <w:spacing w:before="0" w:after="0"/>
            </w:pPr>
            <w:r w:rsidRPr="00E91900">
              <w:rPr>
                <w:noProof/>
              </w:rPr>
              <w:drawing>
                <wp:inline distT="0" distB="0" distL="0" distR="0" wp14:anchorId="42D2B49C" wp14:editId="286799F1">
                  <wp:extent cx="1483360" cy="1483360"/>
                  <wp:effectExtent l="0" t="0" r="2540" b="2540"/>
                  <wp:docPr id="1030385139" name="Picture 2" descr="정부 청사 앞에서 연설을 하고 있는 공무원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0385139" name="Picture 2" descr="정부 청사 앞에서 연설을 하고 있는 공무원."/>
                          <pic:cNvPicPr/>
                        </pic:nvPicPr>
                        <pic:blipFill>
                          <a:blip r:embed="rId1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3360" cy="1483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5" w:type="dxa"/>
            <w:vAlign w:val="center"/>
          </w:tcPr>
          <w:p w14:paraId="0DC9BB66" w14:textId="77777777" w:rsidR="00D0585A" w:rsidRPr="00E91900" w:rsidRDefault="00EA0CED" w:rsidP="00AE576E">
            <w:pPr>
              <w:pStyle w:val="ListParagraph"/>
              <w:numPr>
                <w:ilvl w:val="0"/>
                <w:numId w:val="17"/>
              </w:numPr>
              <w:spacing w:line="276" w:lineRule="auto"/>
            </w:pPr>
            <w:r w:rsidRPr="00E91900">
              <w:rPr>
                <w:rFonts w:eastAsia="Malgun Gothic" w:cs="Malgun Gothic"/>
                <w:lang w:val="ko"/>
              </w:rPr>
              <w:t>기타</w:t>
            </w:r>
            <w:r w:rsidRPr="00E91900">
              <w:rPr>
                <w:rFonts w:eastAsia="Malgun Gothic" w:cs="Malgun Gothic"/>
                <w:lang w:val="ko"/>
              </w:rPr>
              <w:t xml:space="preserve"> </w:t>
            </w:r>
            <w:r w:rsidRPr="00E91900">
              <w:rPr>
                <w:rFonts w:eastAsia="Malgun Gothic" w:cs="Malgun Gothic"/>
                <w:lang w:val="ko"/>
              </w:rPr>
              <w:t>정부</w:t>
            </w:r>
            <w:r w:rsidRPr="00E91900">
              <w:rPr>
                <w:rFonts w:eastAsia="Malgun Gothic" w:cs="Malgun Gothic"/>
                <w:lang w:val="ko"/>
              </w:rPr>
              <w:t xml:space="preserve"> </w:t>
            </w:r>
            <w:r w:rsidRPr="00E91900">
              <w:rPr>
                <w:rFonts w:eastAsia="Malgun Gothic" w:cs="Malgun Gothic"/>
                <w:lang w:val="ko"/>
              </w:rPr>
              <w:t>기관</w:t>
            </w:r>
            <w:r w:rsidRPr="00E91900">
              <w:rPr>
                <w:rFonts w:eastAsia="Malgun Gothic" w:cs="Malgun Gothic"/>
                <w:lang w:val="ko"/>
              </w:rPr>
              <w:t>.</w:t>
            </w:r>
          </w:p>
        </w:tc>
      </w:tr>
      <w:tr w:rsidR="00F877A7" w:rsidRPr="00E91900" w14:paraId="2B378F53" w14:textId="77777777" w:rsidTr="00AC1C28">
        <w:tc>
          <w:tcPr>
            <w:tcW w:w="2552" w:type="dxa"/>
            <w:vAlign w:val="center"/>
          </w:tcPr>
          <w:p w14:paraId="63A50C63" w14:textId="77777777" w:rsidR="00BC7A9A" w:rsidRPr="00E91900" w:rsidRDefault="00EA0CED" w:rsidP="00C017C7">
            <w:pPr>
              <w:pStyle w:val="Image"/>
              <w:spacing w:before="600" w:after="0"/>
            </w:pPr>
            <w:r w:rsidRPr="00E91900">
              <w:rPr>
                <w:noProof/>
              </w:rPr>
              <w:drawing>
                <wp:inline distT="0" distB="0" distL="0" distR="0" wp14:anchorId="29898127" wp14:editId="1B2C7D67">
                  <wp:extent cx="1483360" cy="1196975"/>
                  <wp:effectExtent l="0" t="0" r="2540" b="3175"/>
                  <wp:docPr id="1492686499" name="Picture 3" descr="한 무리의 CALD 사람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92686499" name="Picture 3" descr="한 무리의 CALD 사람들."/>
                          <pic:cNvPicPr/>
                        </pic:nvPicPr>
                        <pic:blipFill>
                          <a:blip r:embed="rId1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3360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5" w:type="dxa"/>
            <w:vAlign w:val="center"/>
          </w:tcPr>
          <w:p w14:paraId="4DD915D8" w14:textId="77777777" w:rsidR="00BC7A9A" w:rsidRPr="00E91900" w:rsidRDefault="00EA0CED" w:rsidP="00AE576E">
            <w:pPr>
              <w:spacing w:before="600" w:line="276" w:lineRule="auto"/>
              <w:rPr>
                <w:lang w:eastAsia="ko-KR"/>
              </w:rPr>
            </w:pPr>
            <w:r w:rsidRPr="00E91900">
              <w:rPr>
                <w:rFonts w:eastAsia="Malgun Gothic" w:cs="Malgun Gothic"/>
                <w:lang w:val="ko" w:eastAsia="ko-KR"/>
              </w:rPr>
              <w:t>CALD</w:t>
            </w:r>
            <w:r w:rsidRPr="00E91900">
              <w:rPr>
                <w:rFonts w:eastAsia="Malgun Gothic" w:cs="Malgun Gothic"/>
                <w:lang w:val="ko" w:eastAsia="ko-KR"/>
              </w:rPr>
              <w:t>를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설명하는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방식은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다음을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지원할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것입니다</w:t>
            </w:r>
            <w:r w:rsidRPr="00E91900">
              <w:rPr>
                <w:rFonts w:eastAsia="Malgun Gothic" w:cs="Malgun Gothic"/>
                <w:lang w:val="ko" w:eastAsia="ko-KR"/>
              </w:rPr>
              <w:t>.</w:t>
            </w:r>
          </w:p>
          <w:p w14:paraId="1C27DE2E" w14:textId="77777777" w:rsidR="00BC7A9A" w:rsidRPr="00E91900" w:rsidRDefault="00EA0CED" w:rsidP="00AE576E">
            <w:pPr>
              <w:pStyle w:val="ListParagraph"/>
              <w:numPr>
                <w:ilvl w:val="0"/>
                <w:numId w:val="27"/>
              </w:numPr>
              <w:spacing w:line="276" w:lineRule="auto"/>
            </w:pPr>
            <w:r w:rsidRPr="00E91900">
              <w:rPr>
                <w:rFonts w:eastAsia="Malgun Gothic" w:cs="Malgun Gothic"/>
                <w:lang w:val="ko"/>
              </w:rPr>
              <w:t>모든</w:t>
            </w:r>
            <w:r w:rsidRPr="00E91900">
              <w:rPr>
                <w:rFonts w:eastAsia="Malgun Gothic" w:cs="Malgun Gothic"/>
                <w:lang w:val="ko"/>
              </w:rPr>
              <w:t xml:space="preserve"> CALD </w:t>
            </w:r>
            <w:r w:rsidRPr="00E91900">
              <w:rPr>
                <w:rFonts w:eastAsia="Malgun Gothic" w:cs="Malgun Gothic"/>
                <w:lang w:val="ko"/>
              </w:rPr>
              <w:t>사람들</w:t>
            </w:r>
          </w:p>
          <w:p w14:paraId="408354F7" w14:textId="77777777" w:rsidR="00BC7A9A" w:rsidRPr="00E91900" w:rsidRDefault="00EA0CED" w:rsidP="00AE576E">
            <w:pPr>
              <w:pStyle w:val="ListParagraph"/>
              <w:spacing w:line="276" w:lineRule="auto"/>
            </w:pPr>
            <w:r w:rsidRPr="00E91900">
              <w:rPr>
                <w:rFonts w:eastAsia="Malgun Gothic" w:cs="Malgun Gothic"/>
                <w:lang w:val="ko"/>
              </w:rPr>
              <w:t>그리고</w:t>
            </w:r>
          </w:p>
          <w:p w14:paraId="095F61CC" w14:textId="77777777" w:rsidR="00BC7A9A" w:rsidRPr="00E91900" w:rsidRDefault="00EA0CED" w:rsidP="00AE576E">
            <w:pPr>
              <w:pStyle w:val="ListParagraph"/>
              <w:numPr>
                <w:ilvl w:val="0"/>
                <w:numId w:val="26"/>
              </w:numPr>
              <w:spacing w:line="276" w:lineRule="auto"/>
            </w:pPr>
            <w:r w:rsidRPr="00E91900">
              <w:rPr>
                <w:rFonts w:eastAsia="Malgun Gothic" w:cs="Malgun Gothic"/>
                <w:lang w:val="ko"/>
              </w:rPr>
              <w:t>그들의</w:t>
            </w:r>
            <w:r w:rsidRPr="00E91900">
              <w:rPr>
                <w:rFonts w:eastAsia="Malgun Gothic" w:cs="Malgun Gothic"/>
                <w:lang w:val="ko"/>
              </w:rPr>
              <w:t xml:space="preserve"> </w:t>
            </w:r>
            <w:r w:rsidRPr="00E91900">
              <w:rPr>
                <w:rFonts w:eastAsia="Malgun Gothic" w:cs="Malgun Gothic"/>
                <w:lang w:val="ko"/>
              </w:rPr>
              <w:t>다양한</w:t>
            </w:r>
            <w:r w:rsidRPr="00E91900">
              <w:rPr>
                <w:rFonts w:eastAsia="Malgun Gothic" w:cs="Malgun Gothic"/>
                <w:lang w:val="ko"/>
              </w:rPr>
              <w:t xml:space="preserve"> </w:t>
            </w:r>
            <w:r w:rsidRPr="00E91900">
              <w:rPr>
                <w:rFonts w:eastAsia="Malgun Gothic" w:cs="Malgun Gothic"/>
                <w:lang w:val="ko"/>
              </w:rPr>
              <w:t>경험</w:t>
            </w:r>
            <w:r w:rsidRPr="00E91900">
              <w:rPr>
                <w:rFonts w:eastAsia="Malgun Gothic" w:cs="Malgun Gothic"/>
                <w:lang w:val="ko"/>
              </w:rPr>
              <w:t>.</w:t>
            </w:r>
          </w:p>
        </w:tc>
      </w:tr>
      <w:tr w:rsidR="00F877A7" w:rsidRPr="00E91900" w14:paraId="66973B00" w14:textId="77777777" w:rsidTr="002B2832">
        <w:trPr>
          <w:trHeight w:val="3515"/>
        </w:trPr>
        <w:tc>
          <w:tcPr>
            <w:tcW w:w="2552" w:type="dxa"/>
            <w:vAlign w:val="center"/>
          </w:tcPr>
          <w:p w14:paraId="0D82302F" w14:textId="77777777" w:rsidR="00AC1C28" w:rsidRPr="00E91900" w:rsidRDefault="00EA0CED" w:rsidP="00C73E0D">
            <w:pPr>
              <w:pStyle w:val="Image"/>
            </w:pPr>
            <w:r w:rsidRPr="00E91900">
              <w:rPr>
                <w:noProof/>
              </w:rPr>
              <w:lastRenderedPageBreak/>
              <w:drawing>
                <wp:inline distT="0" distB="0" distL="0" distR="0" wp14:anchorId="14D38FCB" wp14:editId="13401B24">
                  <wp:extent cx="1483360" cy="1483360"/>
                  <wp:effectExtent l="0" t="0" r="2540" b="2540"/>
                  <wp:docPr id="1809070464" name="Picture 4" descr="한 무리의 사람들과 그 위에 있는 엄지 손가락 올림 아이콘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09070464" name="Picture 4" descr="한 무리의 사람들과 그 위에 있는 엄지 손가락 올림 아이콘."/>
                          <pic:cNvPicPr/>
                        </pic:nvPicPr>
                        <pic:blipFill>
                          <a:blip r:embed="rId1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3360" cy="1483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5" w:type="dxa"/>
            <w:vAlign w:val="center"/>
          </w:tcPr>
          <w:p w14:paraId="567F240F" w14:textId="77777777" w:rsidR="00AC1C28" w:rsidRPr="00E91900" w:rsidRDefault="00EA0CED" w:rsidP="00AE576E">
            <w:pPr>
              <w:spacing w:line="276" w:lineRule="auto"/>
              <w:rPr>
                <w:lang w:eastAsia="ko-KR"/>
              </w:rPr>
            </w:pPr>
            <w:r w:rsidRPr="00E91900">
              <w:rPr>
                <w:rFonts w:eastAsia="Malgun Gothic" w:cs="Malgun Gothic"/>
                <w:lang w:val="ko" w:eastAsia="ko-KR"/>
              </w:rPr>
              <w:t>우리는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CALD </w:t>
            </w:r>
            <w:r w:rsidRPr="00E91900">
              <w:rPr>
                <w:rFonts w:eastAsia="Malgun Gothic" w:cs="Malgun Gothic"/>
                <w:lang w:val="ko" w:eastAsia="ko-KR"/>
              </w:rPr>
              <w:t>커뮤니티가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설명이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좋다고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동의할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때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그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설명이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옳다는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것을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알게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될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것입니다</w:t>
            </w:r>
            <w:r w:rsidRPr="00E91900">
              <w:rPr>
                <w:rFonts w:eastAsia="Malgun Gothic" w:cs="Malgun Gothic"/>
                <w:lang w:val="ko" w:eastAsia="ko-KR"/>
              </w:rPr>
              <w:t>.</w:t>
            </w:r>
          </w:p>
        </w:tc>
      </w:tr>
      <w:tr w:rsidR="00F877A7" w:rsidRPr="00E91900" w14:paraId="1A0E4328" w14:textId="77777777" w:rsidTr="002B2832">
        <w:trPr>
          <w:trHeight w:val="3515"/>
        </w:trPr>
        <w:tc>
          <w:tcPr>
            <w:tcW w:w="2552" w:type="dxa"/>
            <w:vAlign w:val="center"/>
          </w:tcPr>
          <w:p w14:paraId="52BF49E3" w14:textId="77777777" w:rsidR="00766698" w:rsidRPr="00E91900" w:rsidRDefault="00EA0CED" w:rsidP="00C73E0D">
            <w:pPr>
              <w:pStyle w:val="Image"/>
            </w:pPr>
            <w:r w:rsidRPr="00E91900">
              <w:rPr>
                <w:noProof/>
              </w:rPr>
              <w:drawing>
                <wp:inline distT="0" distB="0" distL="0" distR="0" wp14:anchorId="1D5DF6FE" wp14:editId="38D9299E">
                  <wp:extent cx="1483360" cy="1483360"/>
                  <wp:effectExtent l="0" t="0" r="2540" b="2540"/>
                  <wp:docPr id="1672971691" name="Picture 18" descr="문서에 글을 쓰는 사람과 막대 그래프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72971691" name="Picture 18" descr="문서에 글을 쓰는 사람과 막대 그래프."/>
                          <pic:cNvPicPr/>
                        </pic:nvPicPr>
                        <pic:blipFill>
                          <a:blip r:embed="rId1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3360" cy="1483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5" w:type="dxa"/>
            <w:vAlign w:val="center"/>
          </w:tcPr>
          <w:p w14:paraId="0F826FF8" w14:textId="77777777" w:rsidR="00AC1C28" w:rsidRPr="00E91900" w:rsidRDefault="00EA0CED" w:rsidP="00AE576E">
            <w:pPr>
              <w:spacing w:line="276" w:lineRule="auto"/>
              <w:rPr>
                <w:lang w:eastAsia="ko-KR"/>
              </w:rPr>
            </w:pPr>
            <w:r w:rsidRPr="00E91900">
              <w:rPr>
                <w:rFonts w:eastAsia="Malgun Gothic" w:cs="Malgun Gothic"/>
                <w:lang w:val="ko" w:eastAsia="ko-KR"/>
              </w:rPr>
              <w:t>그런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다음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'CALD'</w:t>
            </w:r>
            <w:r w:rsidRPr="00E91900">
              <w:rPr>
                <w:rFonts w:eastAsia="Malgun Gothic" w:cs="Malgun Gothic"/>
                <w:lang w:val="ko" w:eastAsia="ko-KR"/>
              </w:rPr>
              <w:t>를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설명하는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방법을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지원하기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위해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="00766698" w:rsidRPr="00E91900">
              <w:rPr>
                <w:rStyle w:val="Strong"/>
                <w:rFonts w:eastAsia="Malgun Gothic" w:cs="Malgun Gothic"/>
                <w:lang w:val="ko" w:eastAsia="ko-KR"/>
              </w:rPr>
              <w:t>데이터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수집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방식을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업데이트할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것입니다</w:t>
            </w:r>
            <w:r w:rsidRPr="00E91900">
              <w:rPr>
                <w:rFonts w:eastAsia="Malgun Gothic" w:cs="Malgun Gothic"/>
                <w:lang w:val="ko" w:eastAsia="ko-KR"/>
              </w:rPr>
              <w:t>.</w:t>
            </w:r>
          </w:p>
        </w:tc>
      </w:tr>
      <w:tr w:rsidR="00F877A7" w:rsidRPr="00E91900" w14:paraId="0EA09850" w14:textId="77777777" w:rsidTr="002B2832">
        <w:trPr>
          <w:trHeight w:val="3515"/>
        </w:trPr>
        <w:tc>
          <w:tcPr>
            <w:tcW w:w="2552" w:type="dxa"/>
            <w:vAlign w:val="center"/>
          </w:tcPr>
          <w:p w14:paraId="303302A4" w14:textId="77777777" w:rsidR="00680B10" w:rsidRPr="00E91900" w:rsidRDefault="00EA0CED" w:rsidP="00C73E0D">
            <w:pPr>
              <w:pStyle w:val="Image"/>
            </w:pPr>
            <w:r w:rsidRPr="00E91900">
              <w:rPr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765760" behindDoc="0" locked="0" layoutInCell="1" allowOverlap="1" wp14:anchorId="7E1E66D7" wp14:editId="60BEACAE">
                      <wp:simplePos x="0" y="0"/>
                      <wp:positionH relativeFrom="column">
                        <wp:posOffset>590550</wp:posOffset>
                      </wp:positionH>
                      <wp:positionV relativeFrom="paragraph">
                        <wp:posOffset>725805</wp:posOffset>
                      </wp:positionV>
                      <wp:extent cx="892175" cy="210820"/>
                      <wp:effectExtent l="0" t="0" r="3175" b="0"/>
                      <wp:wrapNone/>
                      <wp:docPr id="500288841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92175" cy="21082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33028BC2" w14:textId="77777777" w:rsidR="00EA0CED" w:rsidRPr="00184A10" w:rsidRDefault="00EA0CED" w:rsidP="0099120F">
                                  <w:pPr>
                                    <w:spacing w:before="0" w:after="0" w:line="192" w:lineRule="auto"/>
                                    <w:jc w:val="center"/>
                                    <w:rPr>
                                      <w:sz w:val="18"/>
                                      <w:szCs w:val="18"/>
                                      <w:lang w:val="en-PH"/>
                                    </w:rPr>
                                  </w:pPr>
                                  <w:r w:rsidRPr="00184A10">
                                    <w:rPr>
                                      <w:rFonts w:ascii="Malgun Gothic" w:eastAsia="Malgun Gothic" w:hAnsi="Malgun Gothic" w:cs="Malgun Gothic"/>
                                      <w:b/>
                                      <w:bCs/>
                                      <w:sz w:val="18"/>
                                      <w:szCs w:val="18"/>
                                      <w:lang w:val="ko"/>
                                    </w:rPr>
                                    <w:t>기록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E1E66D7" id="_x0000_s1044" type="#_x0000_t202" alt="&quot;&quot;" style="position:absolute;left:0;text-align:left;margin-left:46.5pt;margin-top:57.15pt;width:70.25pt;height:16.6pt;z-index:25176576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" filled="f" stroked="f">
                      <v:textbox inset="0,0,0,0">
                        <w:txbxContent>
                          <w:p w14:paraId="33028BC2" w14:textId="77777777" w:rsidR="00EA0CED" w:rsidRPr="00184A10" w:rsidRDefault="00EA0CED" w:rsidP="0099120F">
                            <w:pPr>
                              <w:spacing w:before="0" w:after="0" w:line="192" w:lineRule="auto"/>
                              <w:jc w:val="center"/>
                              <w:rPr>
                                <w:sz w:val="18"/>
                                <w:szCs w:val="18"/>
                                <w:lang w:val="en-PH"/>
                              </w:rPr>
                            </w:pPr>
                            <w:r w:rsidRPr="00184A10">
                              <w:rPr>
                                <w:rFonts w:ascii="Malgun Gothic" w:eastAsia="Malgun Gothic" w:hAnsi="Malgun Gothic" w:cs="Malgun Gothic"/>
                                <w:b/>
                                <w:bCs/>
                                <w:sz w:val="18"/>
                                <w:szCs w:val="18"/>
                                <w:lang w:val="ko"/>
                              </w:rPr>
                              <w:t>기록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FA49C9" w:rsidRPr="00E91900">
              <w:rPr>
                <w:noProof/>
              </w:rPr>
              <w:drawing>
                <wp:inline distT="0" distB="0" distL="0" distR="0" wp14:anchorId="4055C9CA" wp14:editId="362B3202">
                  <wp:extent cx="1483360" cy="1483360"/>
                  <wp:effectExtent l="0" t="0" r="2540" b="2540"/>
                  <wp:docPr id="1697165199" name="Picture 5" descr="정보 문서, 기록 문서 및 막대 그래프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97165199" name="Picture 5" descr="정보 문서, 기록 문서 및 막대 그래프."/>
                          <pic:cNvPicPr/>
                        </pic:nvPicPr>
                        <pic:blipFill>
                          <a:blip r:embed="rId1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3360" cy="1483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5" w:type="dxa"/>
            <w:vAlign w:val="center"/>
          </w:tcPr>
          <w:p w14:paraId="2FF90E64" w14:textId="77777777" w:rsidR="00680B10" w:rsidRPr="00E91900" w:rsidRDefault="00EA0CED" w:rsidP="00AE576E">
            <w:pPr>
              <w:spacing w:line="276" w:lineRule="auto"/>
              <w:rPr>
                <w:lang w:eastAsia="ko-KR"/>
              </w:rPr>
            </w:pPr>
            <w:r w:rsidRPr="00E91900">
              <w:rPr>
                <w:rFonts w:eastAsia="Malgun Gothic" w:cs="Malgun Gothic"/>
                <w:lang w:val="ko" w:eastAsia="ko-KR"/>
              </w:rPr>
              <w:t>데이터에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대해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이야기할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때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, </w:t>
            </w:r>
            <w:r w:rsidRPr="00E91900">
              <w:rPr>
                <w:rFonts w:eastAsia="Malgun Gothic" w:cs="Malgun Gothic"/>
                <w:lang w:val="ko" w:eastAsia="ko-KR"/>
              </w:rPr>
              <w:t>우리는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다음을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의미합니다</w:t>
            </w:r>
            <w:r w:rsidRPr="00E91900">
              <w:rPr>
                <w:rFonts w:eastAsia="Malgun Gothic" w:cs="Malgun Gothic"/>
                <w:lang w:val="ko" w:eastAsia="ko-KR"/>
              </w:rPr>
              <w:t>.</w:t>
            </w:r>
          </w:p>
          <w:p w14:paraId="00A9F0BE" w14:textId="77777777" w:rsidR="00680B10" w:rsidRPr="00E91900" w:rsidRDefault="00EA0CED" w:rsidP="00AE576E">
            <w:pPr>
              <w:pStyle w:val="ListParagraph"/>
              <w:numPr>
                <w:ilvl w:val="0"/>
                <w:numId w:val="28"/>
              </w:numPr>
              <w:spacing w:line="276" w:lineRule="auto"/>
            </w:pPr>
            <w:r w:rsidRPr="00E91900">
              <w:rPr>
                <w:rFonts w:eastAsia="Malgun Gothic" w:cs="Malgun Gothic"/>
                <w:lang w:val="ko"/>
              </w:rPr>
              <w:t>사실</w:t>
            </w:r>
          </w:p>
          <w:p w14:paraId="12855768" w14:textId="77777777" w:rsidR="00680B10" w:rsidRPr="00E91900" w:rsidRDefault="00EA0CED" w:rsidP="00AE576E">
            <w:pPr>
              <w:pStyle w:val="ListParagraph"/>
              <w:numPr>
                <w:ilvl w:val="0"/>
                <w:numId w:val="28"/>
              </w:numPr>
              <w:spacing w:line="276" w:lineRule="auto"/>
            </w:pPr>
            <w:r w:rsidRPr="00E91900">
              <w:rPr>
                <w:rFonts w:eastAsia="Malgun Gothic" w:cs="Malgun Gothic"/>
                <w:lang w:val="ko"/>
              </w:rPr>
              <w:t>정보</w:t>
            </w:r>
          </w:p>
          <w:p w14:paraId="2076F4F8" w14:textId="77777777" w:rsidR="00680B10" w:rsidRPr="00E91900" w:rsidRDefault="00EA0CED" w:rsidP="00AE576E">
            <w:pPr>
              <w:pStyle w:val="ListParagraph"/>
              <w:numPr>
                <w:ilvl w:val="0"/>
                <w:numId w:val="28"/>
              </w:numPr>
              <w:spacing w:line="276" w:lineRule="auto"/>
            </w:pPr>
            <w:r w:rsidRPr="00E91900">
              <w:rPr>
                <w:rFonts w:eastAsia="Malgun Gothic" w:cs="Malgun Gothic"/>
                <w:lang w:val="ko"/>
              </w:rPr>
              <w:t>기록</w:t>
            </w:r>
            <w:r w:rsidRPr="00E91900">
              <w:rPr>
                <w:rFonts w:eastAsia="Malgun Gothic" w:cs="Malgun Gothic"/>
                <w:lang w:val="ko"/>
              </w:rPr>
              <w:t>.</w:t>
            </w:r>
          </w:p>
        </w:tc>
      </w:tr>
      <w:tr w:rsidR="00F877A7" w:rsidRPr="00E91900" w14:paraId="2C709952" w14:textId="77777777" w:rsidTr="002B2832">
        <w:trPr>
          <w:trHeight w:val="3515"/>
        </w:trPr>
        <w:tc>
          <w:tcPr>
            <w:tcW w:w="2552" w:type="dxa"/>
            <w:vAlign w:val="center"/>
          </w:tcPr>
          <w:p w14:paraId="41FFF876" w14:textId="77777777" w:rsidR="005A484E" w:rsidRPr="00E91900" w:rsidRDefault="00EA0CED" w:rsidP="00C73E0D">
            <w:pPr>
              <w:pStyle w:val="Image"/>
              <w:rPr>
                <w:noProof/>
              </w:rPr>
            </w:pPr>
            <w:r w:rsidRPr="00E91900">
              <w:rPr>
                <w:noProof/>
              </w:rPr>
              <w:drawing>
                <wp:inline distT="0" distB="0" distL="0" distR="0" wp14:anchorId="322A5896" wp14:editId="1D952E83">
                  <wp:extent cx="1483360" cy="1483360"/>
                  <wp:effectExtent l="0" t="0" r="2540" b="2540"/>
                  <wp:docPr id="1905204047" name="Picture 1" descr="손을 들고 있는 사람과 느낌표가 있는 말풍선. 그 옆에는 막대 그래프가 있습니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05204047" name="Picture 1" descr="손을 들고 있는 사람과 느낌표가 있는 말풍선. 그 옆에는 막대 그래프가 있습니다."/>
                          <pic:cNvPicPr/>
                        </pic:nvPicPr>
                        <pic:blipFill>
                          <a:blip r:embed="rId1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3360" cy="1483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5" w:type="dxa"/>
            <w:vAlign w:val="center"/>
          </w:tcPr>
          <w:p w14:paraId="13EB9C53" w14:textId="77777777" w:rsidR="00B67BC0" w:rsidRPr="00E91900" w:rsidRDefault="00EA0CED" w:rsidP="00AE576E">
            <w:pPr>
              <w:spacing w:line="276" w:lineRule="auto"/>
              <w:rPr>
                <w:lang w:eastAsia="ko-KR"/>
              </w:rPr>
            </w:pPr>
            <w:r w:rsidRPr="00E91900">
              <w:rPr>
                <w:rFonts w:eastAsia="Malgun Gothic" w:cs="Malgun Gothic"/>
                <w:lang w:val="ko" w:eastAsia="ko-KR"/>
              </w:rPr>
              <w:t>수집한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데이터의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양을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통해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이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행동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방안이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효과가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있는지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확인할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것입니다</w:t>
            </w:r>
            <w:r w:rsidRPr="00E91900">
              <w:rPr>
                <w:rFonts w:eastAsia="Malgun Gothic" w:cs="Malgun Gothic"/>
                <w:lang w:val="ko" w:eastAsia="ko-KR"/>
              </w:rPr>
              <w:t>.</w:t>
            </w:r>
          </w:p>
          <w:p w14:paraId="50D8E907" w14:textId="77777777" w:rsidR="005A484E" w:rsidRPr="00E91900" w:rsidRDefault="00EA0CED" w:rsidP="00AE576E">
            <w:pPr>
              <w:spacing w:line="276" w:lineRule="auto"/>
              <w:rPr>
                <w:lang w:eastAsia="ko-KR"/>
              </w:rPr>
            </w:pPr>
            <w:r w:rsidRPr="00E91900">
              <w:rPr>
                <w:rFonts w:eastAsia="Malgun Gothic" w:cs="Malgun Gothic"/>
                <w:lang w:val="ko" w:eastAsia="ko-KR"/>
              </w:rPr>
              <w:t>여기에는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CALD </w:t>
            </w:r>
            <w:r w:rsidRPr="00E91900">
              <w:rPr>
                <w:rFonts w:eastAsia="Malgun Gothic" w:cs="Malgun Gothic"/>
                <w:lang w:val="ko" w:eastAsia="ko-KR"/>
              </w:rPr>
              <w:t>참가자가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필요로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하는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것을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지원하는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데이터가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포함됩니다</w:t>
            </w:r>
            <w:r w:rsidRPr="00E91900">
              <w:rPr>
                <w:rFonts w:eastAsia="Malgun Gothic" w:cs="Malgun Gothic"/>
                <w:lang w:val="ko" w:eastAsia="ko-KR"/>
              </w:rPr>
              <w:t>.</w:t>
            </w:r>
          </w:p>
        </w:tc>
      </w:tr>
    </w:tbl>
    <w:p w14:paraId="76B6A837" w14:textId="77777777" w:rsidR="0039501C" w:rsidRPr="00E91900" w:rsidRDefault="00EA0CED">
      <w:pPr>
        <w:spacing w:before="0" w:after="0" w:line="240" w:lineRule="auto"/>
        <w:rPr>
          <w:rFonts w:cs="Times New Roman"/>
          <w:b/>
          <w:bCs/>
          <w:sz w:val="32"/>
          <w:szCs w:val="26"/>
          <w:lang w:eastAsia="ko-KR"/>
        </w:rPr>
      </w:pPr>
      <w:r w:rsidRPr="00E91900">
        <w:rPr>
          <w:lang w:eastAsia="ko-KR"/>
        </w:rPr>
        <w:br w:type="page"/>
      </w:r>
    </w:p>
    <w:p w14:paraId="5860467B" w14:textId="77777777" w:rsidR="00B676E1" w:rsidRPr="00E91900" w:rsidRDefault="00EA0CED" w:rsidP="009F7984">
      <w:pPr>
        <w:pStyle w:val="Heading3"/>
        <w:spacing w:before="360" w:after="120"/>
      </w:pPr>
      <w:r w:rsidRPr="00E91900"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13536" behindDoc="1" locked="0" layoutInCell="1" allowOverlap="1" wp14:anchorId="7F261E05" wp14:editId="5239C9D0">
                <wp:simplePos x="0" y="0"/>
                <wp:positionH relativeFrom="margin">
                  <wp:posOffset>19050</wp:posOffset>
                </wp:positionH>
                <wp:positionV relativeFrom="paragraph">
                  <wp:posOffset>388620</wp:posOffset>
                </wp:positionV>
                <wp:extent cx="5784850" cy="240665"/>
                <wp:effectExtent l="19050" t="19050" r="25400" b="26035"/>
                <wp:wrapNone/>
                <wp:docPr id="905895971" name="Group 90589597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84850" cy="240665"/>
                          <a:chOff x="11875" y="0"/>
                          <a:chExt cx="5787317" cy="241540"/>
                        </a:xfrm>
                      </wpg:grpSpPr>
                      <wps:wsp>
                        <wps:cNvPr id="1704202234" name="Straight Connector 1704202234"/>
                        <wps:cNvCnPr/>
                        <wps:spPr>
                          <a:xfrm>
                            <a:off x="11875" y="130628"/>
                            <a:ext cx="5716732" cy="0"/>
                          </a:xfrm>
                          <a:prstGeom prst="line">
                            <a:avLst/>
                          </a:prstGeom>
                          <a:ln w="38100" cap="rnd"/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08141766" name="Oval 208141766"/>
                        <wps:cNvSpPr/>
                        <wps:spPr>
                          <a:xfrm>
                            <a:off x="5557652" y="0"/>
                            <a:ext cx="241540" cy="241540"/>
                          </a:xfrm>
                          <a:prstGeom prst="ellipse">
                            <a:avLst/>
                          </a:prstGeom>
                          <a:solidFill>
                            <a:srgbClr val="06A8B5"/>
                          </a:solidFill>
                          <a:ln w="38100">
                            <a:solidFill>
                              <a:srgbClr val="6B2976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numCol="1" spcCol="0" rtlCol="0" fromWordArt="0" anchor="ctr" anchorCtr="0" forceAA="0" compatLnSpc="1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007BD23" id="Group 905895971" o:spid="_x0000_s1026" alt="&quot;&quot;" style="position:absolute;margin-left:1.5pt;margin-top:30.6pt;width:455.5pt;height:18.95pt;z-index:-251602944;mso-position-horizontal-relative:margin;mso-width-relative:margin;mso-height-relative:margin" coordorigin="118" coordsize="57873,24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">
                <v:line id="Straight Connector 1704202234" o:spid="_x0000_s1027" style="position:absolute;visibility:visible;mso-wrap-style:square" from="118,1306" to="57286,130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" strokecolor="#65276f [3044]" strokeweight="3pt">
                  <v:stroke endcap="round"/>
                </v:line>
                <v:oval id="Oval 208141766" o:spid="_x0000_s1028" style="position:absolute;left:55576;width:2415;height:241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" fillcolor="#06a8b5" strokecolor="#6b2976" strokeweight="3pt"/>
                <w10:wrap anchorx="margin"/>
              </v:group>
            </w:pict>
          </mc:Fallback>
        </mc:AlternateContent>
      </w:r>
      <w:r w:rsidR="00766698" w:rsidRPr="00E91900">
        <w:rPr>
          <w:rFonts w:eastAsia="Malgun Gothic" w:cs="Malgun Gothic"/>
          <w:lang w:val="ko"/>
        </w:rPr>
        <w:t>행동</w:t>
      </w:r>
      <w:r w:rsidR="00766698" w:rsidRPr="00E91900">
        <w:rPr>
          <w:rFonts w:eastAsia="Malgun Gothic" w:cs="Malgun Gothic"/>
          <w:lang w:val="ko"/>
        </w:rPr>
        <w:t xml:space="preserve"> </w:t>
      </w:r>
      <w:r w:rsidR="00766698" w:rsidRPr="00E91900">
        <w:rPr>
          <w:rFonts w:eastAsia="Malgun Gothic" w:cs="Malgun Gothic"/>
          <w:lang w:val="ko"/>
        </w:rPr>
        <w:t>방안</w:t>
      </w:r>
      <w:r w:rsidR="00766698" w:rsidRPr="00E91900">
        <w:rPr>
          <w:rFonts w:eastAsia="Malgun Gothic" w:cs="Malgun Gothic"/>
          <w:lang w:val="ko"/>
        </w:rPr>
        <w:t xml:space="preserve"> 25</w:t>
      </w:r>
    </w:p>
    <w:tbl>
      <w:tblPr>
        <w:tblW w:w="9128" w:type="dxa"/>
        <w:tblLayout w:type="fixed"/>
        <w:tblLook w:val="04A0" w:firstRow="1" w:lastRow="0" w:firstColumn="1" w:lastColumn="0" w:noHBand="0" w:noVBand="1"/>
      </w:tblPr>
      <w:tblGrid>
        <w:gridCol w:w="2536"/>
        <w:gridCol w:w="6592"/>
      </w:tblGrid>
      <w:tr w:rsidR="00F877A7" w:rsidRPr="00E91900" w14:paraId="665A3D36" w14:textId="77777777" w:rsidTr="0039501C">
        <w:trPr>
          <w:trHeight w:val="3288"/>
        </w:trPr>
        <w:tc>
          <w:tcPr>
            <w:tcW w:w="2536" w:type="dxa"/>
            <w:vAlign w:val="center"/>
          </w:tcPr>
          <w:p w14:paraId="007CCA4F" w14:textId="77777777" w:rsidR="004A2EA4" w:rsidRPr="00E91900" w:rsidRDefault="00EA0CED" w:rsidP="00C73E0D">
            <w:pPr>
              <w:pStyle w:val="Image"/>
            </w:pPr>
            <w:r w:rsidRPr="00E91900">
              <w:rPr>
                <w:noProof/>
              </w:rPr>
              <w:drawing>
                <wp:inline distT="0" distB="0" distL="0" distR="0" wp14:anchorId="532470A2" wp14:editId="3801DE2E">
                  <wp:extent cx="1473200" cy="1473200"/>
                  <wp:effectExtent l="0" t="0" r="0" b="0"/>
                  <wp:docPr id="1054512006" name="Picture 19" descr="그래프를 보여주는 컴퓨터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54512006" name="Picture 19" descr="그래프를 보여주는 컴퓨터."/>
                          <pic:cNvPicPr/>
                        </pic:nvPicPr>
                        <pic:blipFill>
                          <a:blip r:embed="rId1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73200" cy="147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92" w:type="dxa"/>
            <w:vAlign w:val="center"/>
          </w:tcPr>
          <w:p w14:paraId="4E69E235" w14:textId="77777777" w:rsidR="006D5181" w:rsidRPr="00E91900" w:rsidRDefault="00EA0CED" w:rsidP="00AE576E">
            <w:pPr>
              <w:spacing w:line="276" w:lineRule="auto"/>
              <w:rPr>
                <w:lang w:eastAsia="ko-KR"/>
              </w:rPr>
            </w:pPr>
            <w:r w:rsidRPr="00E91900">
              <w:rPr>
                <w:rFonts w:eastAsia="Malgun Gothic" w:cs="Malgun Gothic"/>
                <w:lang w:val="ko" w:eastAsia="ko-KR"/>
              </w:rPr>
              <w:t xml:space="preserve">CALD </w:t>
            </w:r>
            <w:r w:rsidRPr="00E91900">
              <w:rPr>
                <w:rFonts w:eastAsia="Malgun Gothic" w:cs="Malgun Gothic"/>
                <w:lang w:val="ko" w:eastAsia="ko-KR"/>
              </w:rPr>
              <w:t>참가자들의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새로운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데이터를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조사하고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공유할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것입니다</w:t>
            </w:r>
            <w:r w:rsidRPr="00E91900">
              <w:rPr>
                <w:rFonts w:eastAsia="Malgun Gothic" w:cs="Malgun Gothic"/>
                <w:lang w:val="ko" w:eastAsia="ko-KR"/>
              </w:rPr>
              <w:t>.</w:t>
            </w:r>
          </w:p>
          <w:p w14:paraId="4F17FD38" w14:textId="77777777" w:rsidR="00AC1C28" w:rsidRPr="00E91900" w:rsidRDefault="00EA0CED" w:rsidP="00AE576E">
            <w:pPr>
              <w:spacing w:line="276" w:lineRule="auto"/>
              <w:rPr>
                <w:lang w:eastAsia="ko-KR"/>
              </w:rPr>
            </w:pPr>
            <w:r w:rsidRPr="00E91900">
              <w:rPr>
                <w:rFonts w:eastAsia="Malgun Gothic" w:cs="Malgun Gothic"/>
                <w:lang w:val="ko" w:eastAsia="ko-KR"/>
              </w:rPr>
              <w:t>이는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우리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직원과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파트너들이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올바른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결정을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내릴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수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있도록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지원할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것입니다</w:t>
            </w:r>
            <w:r w:rsidRPr="00E91900">
              <w:rPr>
                <w:rFonts w:eastAsia="Malgun Gothic" w:cs="Malgun Gothic"/>
                <w:lang w:val="ko" w:eastAsia="ko-KR"/>
              </w:rPr>
              <w:t>.</w:t>
            </w:r>
          </w:p>
        </w:tc>
      </w:tr>
      <w:tr w:rsidR="00F877A7" w:rsidRPr="00E91900" w14:paraId="0DEDD323" w14:textId="77777777" w:rsidTr="0039501C">
        <w:trPr>
          <w:trHeight w:val="3288"/>
        </w:trPr>
        <w:tc>
          <w:tcPr>
            <w:tcW w:w="2536" w:type="dxa"/>
            <w:vAlign w:val="center"/>
          </w:tcPr>
          <w:p w14:paraId="2EEB21BA" w14:textId="77777777" w:rsidR="004A2EA4" w:rsidRPr="00E91900" w:rsidRDefault="00EA0CED" w:rsidP="00C73E0D">
            <w:pPr>
              <w:pStyle w:val="Image"/>
            </w:pPr>
            <w:r w:rsidRPr="00E91900">
              <w:rPr>
                <w:noProof/>
              </w:rPr>
              <w:drawing>
                <wp:inline distT="0" distB="0" distL="0" distR="0" wp14:anchorId="3AB550B2" wp14:editId="58E5892A">
                  <wp:extent cx="1473200" cy="1473200"/>
                  <wp:effectExtent l="0" t="0" r="0" b="0"/>
                  <wp:docPr id="852475434" name="Picture 20" descr="함께 노트북을 사용하고 있는 두 사람과 막대 그래프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2475434" name="Picture 20" descr="함께 노트북을 사용하고 있는 두 사람과 막대 그래프."/>
                          <pic:cNvPicPr/>
                        </pic:nvPicPr>
                        <pic:blipFill>
                          <a:blip r:embed="rId1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73200" cy="147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92" w:type="dxa"/>
            <w:vAlign w:val="center"/>
          </w:tcPr>
          <w:p w14:paraId="0D799FA2" w14:textId="77777777" w:rsidR="004A2EA4" w:rsidRPr="00E91900" w:rsidRDefault="00EA0CED" w:rsidP="00AE576E">
            <w:pPr>
              <w:spacing w:line="276" w:lineRule="auto"/>
              <w:rPr>
                <w:lang w:eastAsia="ko-KR"/>
              </w:rPr>
            </w:pPr>
            <w:r w:rsidRPr="00E91900">
              <w:rPr>
                <w:rFonts w:eastAsia="Malgun Gothic" w:cs="Malgun Gothic"/>
                <w:lang w:val="ko" w:eastAsia="ko-KR"/>
              </w:rPr>
              <w:t xml:space="preserve">CALD </w:t>
            </w:r>
            <w:r w:rsidRPr="00E91900">
              <w:rPr>
                <w:rFonts w:eastAsia="Malgun Gothic" w:cs="Malgun Gothic"/>
                <w:lang w:val="ko" w:eastAsia="ko-KR"/>
              </w:rPr>
              <w:t>참가자로부터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데이터를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수집하는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방법을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업데이트할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것입니다</w:t>
            </w:r>
            <w:r w:rsidRPr="00E91900">
              <w:rPr>
                <w:rFonts w:eastAsia="Malgun Gothic" w:cs="Malgun Gothic"/>
                <w:lang w:val="ko" w:eastAsia="ko-KR"/>
              </w:rPr>
              <w:t>.</w:t>
            </w:r>
          </w:p>
        </w:tc>
      </w:tr>
      <w:tr w:rsidR="00F877A7" w:rsidRPr="00E91900" w14:paraId="13B6B940" w14:textId="77777777" w:rsidTr="0039501C">
        <w:trPr>
          <w:trHeight w:val="3288"/>
        </w:trPr>
        <w:tc>
          <w:tcPr>
            <w:tcW w:w="2536" w:type="dxa"/>
            <w:vAlign w:val="center"/>
          </w:tcPr>
          <w:p w14:paraId="77C98B8D" w14:textId="77777777" w:rsidR="00AC1C28" w:rsidRPr="00E91900" w:rsidRDefault="00EA0CED" w:rsidP="005342C4">
            <w:pPr>
              <w:pStyle w:val="Image"/>
            </w:pPr>
            <w:r w:rsidRPr="00E91900">
              <w:rPr>
                <w:noProof/>
              </w:rPr>
              <w:drawing>
                <wp:inline distT="0" distB="0" distL="0" distR="0" wp14:anchorId="78CBFB8D" wp14:editId="447E549F">
                  <wp:extent cx="1473200" cy="1473200"/>
                  <wp:effectExtent l="0" t="0" r="0" b="0"/>
                  <wp:docPr id="1693983596" name="Picture 21" descr="그래프를 보여주는 컴퓨터와 체크 표시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93983596" name="Picture 21" descr="그래프를 보여주는 컴퓨터와 체크 표시."/>
                          <pic:cNvPicPr/>
                        </pic:nvPicPr>
                        <pic:blipFill>
                          <a:blip r:embed="rId1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73200" cy="147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09FB9603" w14:textId="77777777" w:rsidR="00775E71" w:rsidRPr="00E91900" w:rsidRDefault="00EA0CED" w:rsidP="00AE576E">
            <w:pPr>
              <w:spacing w:line="276" w:lineRule="auto"/>
              <w:rPr>
                <w:lang w:eastAsia="ko-KR"/>
              </w:rPr>
            </w:pPr>
            <w:r w:rsidRPr="00E91900">
              <w:rPr>
                <w:rStyle w:val="ui-provider"/>
                <w:rFonts w:eastAsia="Malgun Gothic" w:cs="Malgun Gothic"/>
                <w:lang w:val="ko" w:eastAsia="ko-KR"/>
              </w:rPr>
              <w:t xml:space="preserve">CALD </w:t>
            </w:r>
            <w:r w:rsidRPr="00E91900">
              <w:rPr>
                <w:rStyle w:val="ui-provider"/>
                <w:rFonts w:eastAsia="Malgun Gothic" w:cs="Malgun Gothic"/>
                <w:lang w:val="ko" w:eastAsia="ko-KR"/>
              </w:rPr>
              <w:t>참가자에</w:t>
            </w:r>
            <w:r w:rsidRPr="00E91900">
              <w:rPr>
                <w:rStyle w:val="ui-provider"/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Style w:val="ui-provider"/>
                <w:rFonts w:eastAsia="Malgun Gothic" w:cs="Malgun Gothic"/>
                <w:lang w:val="ko" w:eastAsia="ko-KR"/>
              </w:rPr>
              <w:t>대해</w:t>
            </w:r>
            <w:r w:rsidRPr="00E91900">
              <w:rPr>
                <w:rStyle w:val="ui-provider"/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Style w:val="ui-provider"/>
                <w:rFonts w:eastAsia="Malgun Gothic" w:cs="Malgun Gothic"/>
                <w:lang w:val="ko" w:eastAsia="ko-KR"/>
              </w:rPr>
              <w:t>수집한</w:t>
            </w:r>
            <w:r w:rsidRPr="00E91900">
              <w:rPr>
                <w:rStyle w:val="ui-provider"/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Style w:val="ui-provider"/>
                <w:rFonts w:eastAsia="Malgun Gothic" w:cs="Malgun Gothic"/>
                <w:lang w:val="ko" w:eastAsia="ko-KR"/>
              </w:rPr>
              <w:t>데이터를</w:t>
            </w:r>
            <w:r w:rsidRPr="00E91900">
              <w:rPr>
                <w:rStyle w:val="ui-provider"/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Style w:val="ui-provider"/>
                <w:rFonts w:eastAsia="Malgun Gothic" w:cs="Malgun Gothic"/>
                <w:lang w:val="ko" w:eastAsia="ko-KR"/>
              </w:rPr>
              <w:t>얼마나</w:t>
            </w:r>
            <w:r w:rsidRPr="00E91900">
              <w:rPr>
                <w:rStyle w:val="ui-provider"/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Style w:val="ui-provider"/>
                <w:rFonts w:eastAsia="Malgun Gothic" w:cs="Malgun Gothic"/>
                <w:lang w:val="ko" w:eastAsia="ko-KR"/>
              </w:rPr>
              <w:t>많은</w:t>
            </w:r>
            <w:r w:rsidRPr="00E91900">
              <w:rPr>
                <w:rStyle w:val="ui-provider"/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Style w:val="ui-provider"/>
                <w:rFonts w:eastAsia="Malgun Gothic" w:cs="Malgun Gothic"/>
                <w:lang w:val="ko" w:eastAsia="ko-KR"/>
              </w:rPr>
              <w:t>사람들이</w:t>
            </w:r>
            <w:r w:rsidRPr="00E91900">
              <w:rPr>
                <w:rStyle w:val="ui-provider"/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Style w:val="ui-provider"/>
                <w:rFonts w:eastAsia="Malgun Gothic" w:cs="Malgun Gothic"/>
                <w:lang w:val="ko" w:eastAsia="ko-KR"/>
              </w:rPr>
              <w:t>사용할</w:t>
            </w:r>
            <w:r w:rsidRPr="00E91900">
              <w:rPr>
                <w:rStyle w:val="ui-provider"/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Style w:val="ui-provider"/>
                <w:rFonts w:eastAsia="Malgun Gothic" w:cs="Malgun Gothic"/>
                <w:lang w:val="ko" w:eastAsia="ko-KR"/>
              </w:rPr>
              <w:t>수</w:t>
            </w:r>
            <w:r w:rsidRPr="00E91900">
              <w:rPr>
                <w:rStyle w:val="ui-provider"/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Style w:val="ui-provider"/>
                <w:rFonts w:eastAsia="Malgun Gothic" w:cs="Malgun Gothic"/>
                <w:lang w:val="ko" w:eastAsia="ko-KR"/>
              </w:rPr>
              <w:t>있는지를</w:t>
            </w:r>
            <w:r w:rsidRPr="00E91900">
              <w:rPr>
                <w:rStyle w:val="ui-provider"/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Style w:val="ui-provider"/>
                <w:rFonts w:eastAsia="Malgun Gothic" w:cs="Malgun Gothic"/>
                <w:lang w:val="ko" w:eastAsia="ko-KR"/>
              </w:rPr>
              <w:t>통해</w:t>
            </w:r>
            <w:r w:rsidRPr="00E91900">
              <w:rPr>
                <w:rStyle w:val="ui-provider"/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Style w:val="ui-provider"/>
                <w:rFonts w:eastAsia="Malgun Gothic" w:cs="Malgun Gothic"/>
                <w:lang w:val="ko" w:eastAsia="ko-KR"/>
              </w:rPr>
              <w:t>이</w:t>
            </w:r>
            <w:r w:rsidRPr="00E91900">
              <w:rPr>
                <w:rStyle w:val="ui-provider"/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Style w:val="ui-provider"/>
                <w:rFonts w:eastAsia="Malgun Gothic" w:cs="Malgun Gothic"/>
                <w:lang w:val="ko" w:eastAsia="ko-KR"/>
              </w:rPr>
              <w:t>행동</w:t>
            </w:r>
            <w:r w:rsidRPr="00E91900">
              <w:rPr>
                <w:rStyle w:val="ui-provider"/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Style w:val="ui-provider"/>
                <w:rFonts w:eastAsia="Malgun Gothic" w:cs="Malgun Gothic"/>
                <w:lang w:val="ko" w:eastAsia="ko-KR"/>
              </w:rPr>
              <w:t>방안이</w:t>
            </w:r>
            <w:r w:rsidRPr="00E91900">
              <w:rPr>
                <w:rStyle w:val="ui-provider"/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Style w:val="ui-provider"/>
                <w:rFonts w:eastAsia="Malgun Gothic" w:cs="Malgun Gothic"/>
                <w:lang w:val="ko" w:eastAsia="ko-KR"/>
              </w:rPr>
              <w:t>효과가</w:t>
            </w:r>
            <w:r w:rsidRPr="00E91900">
              <w:rPr>
                <w:rStyle w:val="ui-provider"/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Style w:val="ui-provider"/>
                <w:rFonts w:eastAsia="Malgun Gothic" w:cs="Malgun Gothic"/>
                <w:lang w:val="ko" w:eastAsia="ko-KR"/>
              </w:rPr>
              <w:t>있는지</w:t>
            </w:r>
            <w:r w:rsidRPr="00E91900">
              <w:rPr>
                <w:rStyle w:val="ui-provider"/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Style w:val="ui-provider"/>
                <w:rFonts w:eastAsia="Malgun Gothic" w:cs="Malgun Gothic"/>
                <w:lang w:val="ko" w:eastAsia="ko-KR"/>
              </w:rPr>
              <w:t>확인할</w:t>
            </w:r>
            <w:r w:rsidRPr="00E91900">
              <w:rPr>
                <w:rStyle w:val="ui-provider"/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Style w:val="ui-provider"/>
                <w:rFonts w:eastAsia="Malgun Gothic" w:cs="Malgun Gothic"/>
                <w:lang w:val="ko" w:eastAsia="ko-KR"/>
              </w:rPr>
              <w:t>것입니다</w:t>
            </w:r>
            <w:r w:rsidRPr="00E91900">
              <w:rPr>
                <w:rStyle w:val="ui-provider"/>
                <w:rFonts w:eastAsia="Malgun Gothic" w:cs="Malgun Gothic"/>
                <w:lang w:val="ko" w:eastAsia="ko-KR"/>
              </w:rPr>
              <w:t>.</w:t>
            </w:r>
          </w:p>
        </w:tc>
      </w:tr>
      <w:tr w:rsidR="00F877A7" w:rsidRPr="00E91900" w14:paraId="4CAF31EB" w14:textId="77777777" w:rsidTr="0039501C">
        <w:trPr>
          <w:trHeight w:val="3288"/>
        </w:trPr>
        <w:tc>
          <w:tcPr>
            <w:tcW w:w="2536" w:type="dxa"/>
            <w:vAlign w:val="center"/>
          </w:tcPr>
          <w:p w14:paraId="63ED7CA7" w14:textId="77777777" w:rsidR="00AC1C28" w:rsidRPr="00E91900" w:rsidRDefault="00EA0CED" w:rsidP="005342C4">
            <w:pPr>
              <w:pStyle w:val="Image"/>
            </w:pPr>
            <w:r w:rsidRPr="00E91900">
              <w:rPr>
                <w:noProof/>
              </w:rPr>
              <w:drawing>
                <wp:inline distT="0" distB="0" distL="0" distR="0" wp14:anchorId="3D81301A" wp14:editId="201F3535">
                  <wp:extent cx="1473200" cy="1473200"/>
                  <wp:effectExtent l="0" t="0" r="0" b="0"/>
                  <wp:docPr id="1419418283" name="Picture 22" descr="체크 표시와 'X' 표시가 있는 말풍선 아래에 있는 3명의 NDIS 직원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19418283" name="Picture 22" descr="체크 표시와 'X' 표시가 있는 말풍선 아래에 있는 3명의 NDIS 직원들."/>
                          <pic:cNvPicPr/>
                        </pic:nvPicPr>
                        <pic:blipFill>
                          <a:blip r:embed="rId1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73200" cy="147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92" w:type="dxa"/>
            <w:vAlign w:val="center"/>
          </w:tcPr>
          <w:p w14:paraId="28D3F98C" w14:textId="77777777" w:rsidR="00207CAE" w:rsidRPr="00E91900" w:rsidRDefault="00EA0CED" w:rsidP="00AE576E">
            <w:pPr>
              <w:spacing w:line="276" w:lineRule="auto"/>
              <w:rPr>
                <w:lang w:eastAsia="ko-KR"/>
              </w:rPr>
            </w:pPr>
            <w:r w:rsidRPr="00E91900">
              <w:rPr>
                <w:rFonts w:eastAsia="Malgun Gothic" w:cs="Malgun Gothic"/>
                <w:lang w:val="ko" w:eastAsia="ko-KR"/>
              </w:rPr>
              <w:t>또한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이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데이터가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사람들이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의사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결정을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내리는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방식에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어떤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영향을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미치는지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경청하여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이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행동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방안이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효과가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있는지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확인할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것입니다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. </w:t>
            </w:r>
          </w:p>
          <w:p w14:paraId="67193265" w14:textId="77777777" w:rsidR="00AC1C28" w:rsidRPr="00E91900" w:rsidRDefault="00EA0CED" w:rsidP="00AE576E">
            <w:pPr>
              <w:spacing w:line="276" w:lineRule="auto"/>
              <w:rPr>
                <w:lang w:eastAsia="ko-KR"/>
              </w:rPr>
            </w:pPr>
            <w:r w:rsidRPr="00E91900">
              <w:rPr>
                <w:rFonts w:eastAsia="Malgun Gothic" w:cs="Malgun Gothic"/>
                <w:lang w:val="ko" w:eastAsia="ko-KR"/>
              </w:rPr>
              <w:t>여기에는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우리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직원과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파트너들이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포함됩니다</w:t>
            </w:r>
            <w:r w:rsidRPr="00E91900">
              <w:rPr>
                <w:rFonts w:eastAsia="Malgun Gothic" w:cs="Malgun Gothic"/>
                <w:lang w:val="ko" w:eastAsia="ko-KR"/>
              </w:rPr>
              <w:t>.</w:t>
            </w:r>
          </w:p>
        </w:tc>
      </w:tr>
    </w:tbl>
    <w:p w14:paraId="781AED6B" w14:textId="77777777" w:rsidR="00B676E1" w:rsidRPr="00E91900" w:rsidRDefault="00EA0CED" w:rsidP="0043690F">
      <w:pPr>
        <w:pStyle w:val="Heading2"/>
        <w:rPr>
          <w:color w:val="000000" w:themeColor="text1"/>
        </w:rPr>
      </w:pPr>
      <w:r w:rsidRPr="00E91900">
        <w:rPr>
          <w:noProof/>
          <w:color w:val="000000" w:themeColor="text1"/>
        </w:rPr>
        <w:lastRenderedPageBreak/>
        <mc:AlternateContent>
          <mc:Choice Requires="wps">
            <w:drawing>
              <wp:anchor distT="0" distB="0" distL="114300" distR="114300" simplePos="0" relativeHeight="251715584" behindDoc="1" locked="0" layoutInCell="1" allowOverlap="1" wp14:anchorId="6848EAF9" wp14:editId="18B95B66">
                <wp:simplePos x="0" y="0"/>
                <wp:positionH relativeFrom="page">
                  <wp:posOffset>570230</wp:posOffset>
                </wp:positionH>
                <wp:positionV relativeFrom="paragraph">
                  <wp:posOffset>-125730</wp:posOffset>
                </wp:positionV>
                <wp:extent cx="6422400" cy="691200"/>
                <wp:effectExtent l="19050" t="19050" r="16510" b="13970"/>
                <wp:wrapNone/>
                <wp:docPr id="604329672" name="Rectangle: Rounded Corners 604329672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22400" cy="691200"/>
                        </a:xfrm>
                        <a:prstGeom prst="roundRect">
                          <a:avLst>
                            <a:gd name="adj" fmla="val 27035"/>
                          </a:avLst>
                        </a:prstGeom>
                        <a:solidFill>
                          <a:srgbClr val="B6E3F9"/>
                        </a:solidFill>
                        <a:ln w="38100">
                          <a:solidFill>
                            <a:srgbClr val="6B2976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9E11E8A" id="Rectangle: Rounded Corners 604329672" o:spid="_x0000_s1026" style="position:absolute;left:0;text-align:left;margin-left:44.9pt;margin-top:-9.9pt;width:505.7pt;height:54.45pt;z-index:-2516008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arcsize="17719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" fillcolor="#b6e3f9" strokecolor="#6b2976" strokeweight="3pt">
                <w10:wrap anchorx="page"/>
              </v:roundrect>
            </w:pict>
          </mc:Fallback>
        </mc:AlternateContent>
      </w:r>
      <w:bookmarkStart w:id="108" w:name="_Toc256000007"/>
      <w:r w:rsidRPr="00E91900">
        <w:rPr>
          <w:rFonts w:eastAsia="Malgun Gothic" w:cs="Malgun Gothic"/>
          <w:color w:val="000000" w:themeColor="text1"/>
          <w:lang w:val="ko"/>
        </w:rPr>
        <w:t xml:space="preserve">6. </w:t>
      </w:r>
      <w:r w:rsidRPr="00E91900">
        <w:rPr>
          <w:rFonts w:eastAsia="Malgun Gothic" w:cs="Malgun Gothic"/>
          <w:color w:val="000000" w:themeColor="text1"/>
          <w:lang w:val="ko"/>
        </w:rPr>
        <w:t>커뮤니티와</w:t>
      </w:r>
      <w:r w:rsidRPr="00E91900">
        <w:rPr>
          <w:rFonts w:eastAsia="Malgun Gothic" w:cs="Malgun Gothic"/>
          <w:color w:val="000000" w:themeColor="text1"/>
          <w:lang w:val="ko"/>
        </w:rPr>
        <w:t xml:space="preserve"> </w:t>
      </w:r>
      <w:r w:rsidRPr="00E91900">
        <w:rPr>
          <w:rFonts w:eastAsia="Malgun Gothic" w:cs="Malgun Gothic"/>
          <w:color w:val="000000" w:themeColor="text1"/>
          <w:lang w:val="ko"/>
        </w:rPr>
        <w:t>소통하는</w:t>
      </w:r>
      <w:r w:rsidRPr="00E91900">
        <w:rPr>
          <w:rFonts w:eastAsia="Malgun Gothic" w:cs="Malgun Gothic"/>
          <w:color w:val="000000" w:themeColor="text1"/>
          <w:lang w:val="ko"/>
        </w:rPr>
        <w:t xml:space="preserve"> </w:t>
      </w:r>
      <w:r w:rsidRPr="00E91900">
        <w:rPr>
          <w:rFonts w:eastAsia="Malgun Gothic" w:cs="Malgun Gothic"/>
          <w:color w:val="000000" w:themeColor="text1"/>
          <w:lang w:val="ko"/>
        </w:rPr>
        <w:t>방법</w:t>
      </w:r>
      <w:bookmarkEnd w:id="108"/>
    </w:p>
    <w:p w14:paraId="3C131509" w14:textId="77777777" w:rsidR="00B676E1" w:rsidRPr="00E91900" w:rsidRDefault="00EA0CED" w:rsidP="009F7984">
      <w:pPr>
        <w:pStyle w:val="Heading3"/>
        <w:spacing w:before="480" w:after="120"/>
      </w:pPr>
      <w:r w:rsidRPr="00E91900">
        <w:rPr>
          <w:noProof/>
        </w:rPr>
        <mc:AlternateContent>
          <mc:Choice Requires="wpg">
            <w:drawing>
              <wp:anchor distT="0" distB="0" distL="114300" distR="114300" simplePos="0" relativeHeight="251717632" behindDoc="1" locked="0" layoutInCell="1" allowOverlap="1" wp14:anchorId="3D71F00C" wp14:editId="7CD16825">
                <wp:simplePos x="0" y="0"/>
                <wp:positionH relativeFrom="margin">
                  <wp:posOffset>19050</wp:posOffset>
                </wp:positionH>
                <wp:positionV relativeFrom="paragraph">
                  <wp:posOffset>701040</wp:posOffset>
                </wp:positionV>
                <wp:extent cx="5785200" cy="241200"/>
                <wp:effectExtent l="19050" t="19050" r="25400" b="26035"/>
                <wp:wrapNone/>
                <wp:docPr id="1407463667" name="Group 1407463667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85200" cy="241200"/>
                          <a:chOff x="11875" y="0"/>
                          <a:chExt cx="5787317" cy="241540"/>
                        </a:xfrm>
                      </wpg:grpSpPr>
                      <wps:wsp>
                        <wps:cNvPr id="1243295825" name="Straight Connector 1243295825"/>
                        <wps:cNvCnPr/>
                        <wps:spPr>
                          <a:xfrm>
                            <a:off x="11875" y="130628"/>
                            <a:ext cx="5716732" cy="0"/>
                          </a:xfrm>
                          <a:prstGeom prst="line">
                            <a:avLst/>
                          </a:prstGeom>
                          <a:ln w="38100" cap="rnd"/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660290643" name="Oval 660290643"/>
                        <wps:cNvSpPr/>
                        <wps:spPr>
                          <a:xfrm>
                            <a:off x="5557652" y="0"/>
                            <a:ext cx="241540" cy="241540"/>
                          </a:xfrm>
                          <a:prstGeom prst="ellipse">
                            <a:avLst/>
                          </a:prstGeom>
                          <a:solidFill>
                            <a:srgbClr val="B6E3F9"/>
                          </a:solidFill>
                          <a:ln w="38100">
                            <a:solidFill>
                              <a:srgbClr val="6B2976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numCol="1" spcCol="0" rtlCol="0" fromWordArt="0" anchor="ctr" anchorCtr="0" forceAA="0" compatLnSpc="1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9E4672E" id="Group 1407463667" o:spid="_x0000_s1026" alt="&quot;&quot;" style="position:absolute;margin-left:1.5pt;margin-top:55.2pt;width:455.55pt;height:19pt;z-index:-251598848;mso-position-horizontal-relative:margin;mso-width-relative:margin;mso-height-relative:margin" coordorigin="118" coordsize="57873,24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">
                <v:line id="Straight Connector 1243295825" o:spid="_x0000_s1027" style="position:absolute;visibility:visible;mso-wrap-style:square" from="118,1306" to="57286,130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" strokecolor="#65276f [3044]" strokeweight="3pt">
                  <v:stroke endcap="round"/>
                </v:line>
                <v:oval id="Oval 660290643" o:spid="_x0000_s1028" style="position:absolute;left:55576;width:2415;height:241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" fillcolor="#b6e3f9" strokecolor="#6b2976" strokeweight="3pt"/>
                <w10:wrap anchorx="margin"/>
              </v:group>
            </w:pict>
          </mc:Fallback>
        </mc:AlternateContent>
      </w:r>
      <w:r w:rsidR="00766698" w:rsidRPr="00E91900">
        <w:rPr>
          <w:rFonts w:eastAsia="Malgun Gothic" w:cs="Malgun Gothic"/>
          <w:lang w:val="ko"/>
        </w:rPr>
        <w:t>행동</w:t>
      </w:r>
      <w:r w:rsidR="00766698" w:rsidRPr="00E91900">
        <w:rPr>
          <w:rFonts w:eastAsia="Malgun Gothic" w:cs="Malgun Gothic"/>
          <w:lang w:val="ko"/>
        </w:rPr>
        <w:t xml:space="preserve"> </w:t>
      </w:r>
      <w:r w:rsidR="00766698" w:rsidRPr="00E91900">
        <w:rPr>
          <w:rFonts w:eastAsia="Malgun Gothic" w:cs="Malgun Gothic"/>
          <w:lang w:val="ko"/>
        </w:rPr>
        <w:t>방안</w:t>
      </w:r>
      <w:r w:rsidR="00766698" w:rsidRPr="00E91900">
        <w:rPr>
          <w:rFonts w:eastAsia="Malgun Gothic" w:cs="Malgun Gothic"/>
          <w:lang w:val="ko"/>
        </w:rPr>
        <w:t xml:space="preserve"> 26</w:t>
      </w:r>
    </w:p>
    <w:tbl>
      <w:tblPr>
        <w:tblW w:w="9242" w:type="dxa"/>
        <w:tblLayout w:type="fixed"/>
        <w:tblLook w:val="04A0" w:firstRow="1" w:lastRow="0" w:firstColumn="1" w:lastColumn="0" w:noHBand="0" w:noVBand="1"/>
      </w:tblPr>
      <w:tblGrid>
        <w:gridCol w:w="2552"/>
        <w:gridCol w:w="6575"/>
        <w:gridCol w:w="115"/>
      </w:tblGrid>
      <w:tr w:rsidR="00F877A7" w:rsidRPr="00E91900" w14:paraId="1F3CA495" w14:textId="77777777" w:rsidTr="00225597">
        <w:trPr>
          <w:gridAfter w:val="1"/>
          <w:wAfter w:w="115" w:type="dxa"/>
        </w:trPr>
        <w:tc>
          <w:tcPr>
            <w:tcW w:w="2552" w:type="dxa"/>
            <w:vAlign w:val="center"/>
          </w:tcPr>
          <w:p w14:paraId="431ADB27" w14:textId="77777777" w:rsidR="00766698" w:rsidRPr="00E91900" w:rsidRDefault="00766698" w:rsidP="000A1A82">
            <w:pPr>
              <w:pStyle w:val="Image"/>
              <w:spacing w:after="0"/>
            </w:pPr>
          </w:p>
        </w:tc>
        <w:tc>
          <w:tcPr>
            <w:tcW w:w="6575" w:type="dxa"/>
            <w:vAlign w:val="center"/>
          </w:tcPr>
          <w:p w14:paraId="78563BAF" w14:textId="77777777" w:rsidR="00766698" w:rsidRPr="00E91900" w:rsidRDefault="00EA0CED" w:rsidP="00AE576E">
            <w:pPr>
              <w:spacing w:before="0" w:after="0" w:line="240" w:lineRule="auto"/>
              <w:rPr>
                <w:lang w:eastAsia="ko-KR"/>
              </w:rPr>
            </w:pPr>
            <w:r w:rsidRPr="00E91900">
              <w:rPr>
                <w:rFonts w:eastAsia="Malgun Gothic" w:cs="Malgun Gothic"/>
                <w:lang w:val="ko" w:eastAsia="ko-KR"/>
              </w:rPr>
              <w:t>다음에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대한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정보를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CALD </w:t>
            </w:r>
            <w:r w:rsidRPr="00E91900">
              <w:rPr>
                <w:rFonts w:eastAsia="Malgun Gothic" w:cs="Malgun Gothic"/>
                <w:lang w:val="ko" w:eastAsia="ko-KR"/>
              </w:rPr>
              <w:t>커뮤니티와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공유하는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방법에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대한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계획을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세울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것입니다</w:t>
            </w:r>
            <w:r w:rsidRPr="00E91900">
              <w:rPr>
                <w:rFonts w:eastAsia="Malgun Gothic" w:cs="Malgun Gothic"/>
                <w:lang w:val="ko" w:eastAsia="ko-KR"/>
              </w:rPr>
              <w:t>.</w:t>
            </w:r>
          </w:p>
        </w:tc>
      </w:tr>
      <w:tr w:rsidR="00F877A7" w:rsidRPr="00E91900" w14:paraId="7BD1DE2B" w14:textId="77777777" w:rsidTr="00225597">
        <w:trPr>
          <w:gridAfter w:val="1"/>
          <w:wAfter w:w="115" w:type="dxa"/>
        </w:trPr>
        <w:tc>
          <w:tcPr>
            <w:tcW w:w="2552" w:type="dxa"/>
            <w:vAlign w:val="center"/>
          </w:tcPr>
          <w:p w14:paraId="7482B347" w14:textId="77777777" w:rsidR="000A1A82" w:rsidRPr="00E91900" w:rsidRDefault="00EA0CED" w:rsidP="0039501C">
            <w:pPr>
              <w:pStyle w:val="Image"/>
              <w:spacing w:before="0" w:after="0"/>
            </w:pPr>
            <w:r w:rsidRPr="00E91900">
              <w:rPr>
                <w:noProof/>
              </w:rPr>
              <w:drawing>
                <wp:inline distT="0" distB="0" distL="0" distR="0" wp14:anchorId="0520FD33" wp14:editId="5D9E4293">
                  <wp:extent cx="1483360" cy="1483360"/>
                  <wp:effectExtent l="0" t="0" r="2540" b="2540"/>
                  <wp:docPr id="867238671" name="Picture 7" descr="NDIS 서류를 들고 있는 사람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67238671" name="Picture 7" descr="NDIS 서류를 들고 있는 사람."/>
                          <pic:cNvPicPr/>
                        </pic:nvPicPr>
                        <pic:blipFill>
                          <a:blip r:embed="rId1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3360" cy="1483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5" w:type="dxa"/>
            <w:vAlign w:val="center"/>
          </w:tcPr>
          <w:p w14:paraId="5524B21D" w14:textId="77777777" w:rsidR="000A1A82" w:rsidRPr="00E91900" w:rsidRDefault="00EA0CED" w:rsidP="00AE576E">
            <w:pPr>
              <w:pStyle w:val="ListParagraph"/>
              <w:numPr>
                <w:ilvl w:val="0"/>
                <w:numId w:val="31"/>
              </w:numPr>
              <w:spacing w:before="0" w:after="0" w:line="240" w:lineRule="auto"/>
            </w:pPr>
            <w:r w:rsidRPr="00E91900">
              <w:rPr>
                <w:rFonts w:eastAsia="Malgun Gothic" w:cs="Malgun Gothic"/>
                <w:lang w:val="ko"/>
              </w:rPr>
              <w:t>NDIS</w:t>
            </w:r>
          </w:p>
        </w:tc>
      </w:tr>
      <w:tr w:rsidR="00F877A7" w:rsidRPr="00E91900" w14:paraId="27BECE16" w14:textId="77777777" w:rsidTr="00225597">
        <w:trPr>
          <w:gridAfter w:val="1"/>
          <w:wAfter w:w="115" w:type="dxa"/>
        </w:trPr>
        <w:tc>
          <w:tcPr>
            <w:tcW w:w="2552" w:type="dxa"/>
            <w:vAlign w:val="center"/>
          </w:tcPr>
          <w:p w14:paraId="3D451D72" w14:textId="77777777" w:rsidR="000A1A82" w:rsidRPr="00E91900" w:rsidRDefault="00EA0CED" w:rsidP="0039501C">
            <w:pPr>
              <w:pStyle w:val="Image"/>
              <w:spacing w:before="0" w:after="0"/>
            </w:pPr>
            <w:r w:rsidRPr="00E91900">
              <w:rPr>
                <w:noProof/>
              </w:rPr>
              <w:drawing>
                <wp:inline distT="0" distB="0" distL="0" distR="0" wp14:anchorId="1B6CF252" wp14:editId="3D99035D">
                  <wp:extent cx="1483360" cy="1483360"/>
                  <wp:effectExtent l="0" t="0" r="2540" b="2540"/>
                  <wp:docPr id="746567512" name="Picture 8" descr="손을 들고 자신을 가리키고 있는 한 무리의 CALD 사람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6567512" name="Picture 8" descr="손을 들고 자신을 가리키고 있는 한 무리의 CALD 사람들."/>
                          <pic:cNvPicPr/>
                        </pic:nvPicPr>
                        <pic:blipFill>
                          <a:blip r:embed="rId1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3360" cy="1483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5" w:type="dxa"/>
            <w:vAlign w:val="center"/>
          </w:tcPr>
          <w:p w14:paraId="1F8761C7" w14:textId="77777777" w:rsidR="000A1A82" w:rsidRPr="00E91900" w:rsidRDefault="00EA0CED" w:rsidP="00AE576E">
            <w:pPr>
              <w:pStyle w:val="ListParagraph"/>
              <w:numPr>
                <w:ilvl w:val="0"/>
                <w:numId w:val="17"/>
              </w:numPr>
              <w:spacing w:before="0" w:after="0" w:line="240" w:lineRule="auto"/>
              <w:rPr>
                <w:lang w:eastAsia="ko-KR"/>
              </w:rPr>
            </w:pPr>
            <w:r w:rsidRPr="00E91900">
              <w:rPr>
                <w:rFonts w:eastAsia="Malgun Gothic" w:cs="Malgun Gothic"/>
                <w:lang w:val="ko" w:eastAsia="ko-KR"/>
              </w:rPr>
              <w:t xml:space="preserve">CALD </w:t>
            </w:r>
            <w:r w:rsidRPr="00E91900">
              <w:rPr>
                <w:rFonts w:eastAsia="Malgun Gothic" w:cs="Malgun Gothic"/>
                <w:lang w:val="ko" w:eastAsia="ko-KR"/>
              </w:rPr>
              <w:t>장애인의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권리</w:t>
            </w:r>
            <w:r w:rsidRPr="00E91900">
              <w:rPr>
                <w:rFonts w:eastAsia="Malgun Gothic" w:cs="Malgun Gothic"/>
                <w:lang w:val="ko" w:eastAsia="ko-KR"/>
              </w:rPr>
              <w:t>.</w:t>
            </w:r>
          </w:p>
        </w:tc>
      </w:tr>
      <w:tr w:rsidR="00F877A7" w:rsidRPr="00E91900" w14:paraId="6F6D9D3F" w14:textId="77777777" w:rsidTr="00225597">
        <w:trPr>
          <w:gridAfter w:val="1"/>
          <w:wAfter w:w="115" w:type="dxa"/>
        </w:trPr>
        <w:tc>
          <w:tcPr>
            <w:tcW w:w="2552" w:type="dxa"/>
            <w:vAlign w:val="center"/>
          </w:tcPr>
          <w:p w14:paraId="5DF4DDB5" w14:textId="77777777" w:rsidR="00766698" w:rsidRPr="00E91900" w:rsidRDefault="00EA0CED" w:rsidP="006E0AB1">
            <w:pPr>
              <w:pStyle w:val="Image"/>
              <w:spacing w:before="480"/>
            </w:pPr>
            <w:r w:rsidRPr="00E91900">
              <w:rPr>
                <w:noProof/>
              </w:rPr>
              <w:drawing>
                <wp:inline distT="0" distB="0" distL="0" distR="0" wp14:anchorId="3222DCE1" wp14:editId="7E807242">
                  <wp:extent cx="1483360" cy="1483360"/>
                  <wp:effectExtent l="0" t="0" r="2540" b="2540"/>
                  <wp:docPr id="1570274445" name="Picture 9" descr="자신을 가리키며 손을 들고 있는 한 무리의 사람들. 그 위에는 변경 아이콘이 있는 생각 풍선이 있습니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70274445" name="Picture 9" descr="자신을 가리키며 손을 들고 있는 한 무리의 사람들. 그 위에는 변경 아이콘이 있는 생각 풍선이 있습니다."/>
                          <pic:cNvPicPr/>
                        </pic:nvPicPr>
                        <pic:blipFill>
                          <a:blip r:embed="rId1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3360" cy="1483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5" w:type="dxa"/>
            <w:vAlign w:val="center"/>
          </w:tcPr>
          <w:p w14:paraId="15EA600B" w14:textId="77777777" w:rsidR="00766698" w:rsidRPr="00E91900" w:rsidRDefault="00EA0CED" w:rsidP="00AE576E">
            <w:pPr>
              <w:spacing w:before="0" w:after="0" w:line="240" w:lineRule="auto"/>
              <w:rPr>
                <w:lang w:eastAsia="ko-KR"/>
              </w:rPr>
            </w:pPr>
            <w:r w:rsidRPr="00E91900">
              <w:rPr>
                <w:rFonts w:eastAsia="Malgun Gothic" w:cs="Malgun Gothic"/>
                <w:lang w:val="ko" w:eastAsia="ko-KR"/>
              </w:rPr>
              <w:t>이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계획은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장애에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대한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일부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지역사회의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Style w:val="Strong"/>
                <w:rFonts w:eastAsia="Malgun Gothic" w:cs="Malgun Gothic"/>
                <w:lang w:val="ko" w:eastAsia="ko-KR"/>
              </w:rPr>
              <w:t>태도</w:t>
            </w:r>
            <w:r w:rsidRPr="00E91900">
              <w:rPr>
                <w:rFonts w:eastAsia="Malgun Gothic" w:cs="Malgun Gothic"/>
                <w:lang w:val="ko" w:eastAsia="ko-KR"/>
              </w:rPr>
              <w:t>를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바꾸는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데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도움이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될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것입니다</w:t>
            </w:r>
            <w:r w:rsidRPr="00E91900">
              <w:rPr>
                <w:rFonts w:eastAsia="Malgun Gothic" w:cs="Malgun Gothic"/>
                <w:lang w:val="ko" w:eastAsia="ko-KR"/>
              </w:rPr>
              <w:t>.</w:t>
            </w:r>
          </w:p>
          <w:p w14:paraId="5B734010" w14:textId="77777777" w:rsidR="009F16D3" w:rsidRPr="00E91900" w:rsidRDefault="00EA0CED" w:rsidP="00AE576E">
            <w:pPr>
              <w:spacing w:before="0" w:after="0" w:line="240" w:lineRule="auto"/>
              <w:rPr>
                <w:lang w:eastAsia="ko-KR"/>
              </w:rPr>
            </w:pPr>
            <w:r w:rsidRPr="00E91900">
              <w:rPr>
                <w:rFonts w:eastAsia="Malgun Gothic" w:cs="Malgun Gothic"/>
                <w:lang w:val="ko" w:eastAsia="ko-KR"/>
              </w:rPr>
              <w:t>여러분의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태도는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여러분이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생각하고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, </w:t>
            </w:r>
            <w:r w:rsidRPr="00E91900">
              <w:rPr>
                <w:rFonts w:eastAsia="Malgun Gothic" w:cs="Malgun Gothic"/>
                <w:lang w:val="ko" w:eastAsia="ko-KR"/>
              </w:rPr>
              <w:t>느끼고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, </w:t>
            </w:r>
            <w:r w:rsidRPr="00E91900">
              <w:rPr>
                <w:rFonts w:eastAsia="Malgun Gothic" w:cs="Malgun Gothic"/>
                <w:lang w:val="ko" w:eastAsia="ko-KR"/>
              </w:rPr>
              <w:t>믿는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것입니다</w:t>
            </w:r>
            <w:r w:rsidRPr="00E91900">
              <w:rPr>
                <w:rFonts w:eastAsia="Malgun Gothic" w:cs="Malgun Gothic"/>
                <w:lang w:val="ko" w:eastAsia="ko-KR"/>
              </w:rPr>
              <w:t>.</w:t>
            </w:r>
          </w:p>
        </w:tc>
      </w:tr>
      <w:tr w:rsidR="00F877A7" w:rsidRPr="00E91900" w14:paraId="3FE86FAF" w14:textId="77777777" w:rsidTr="00812D10">
        <w:trPr>
          <w:gridAfter w:val="1"/>
          <w:wAfter w:w="115" w:type="dxa"/>
          <w:trHeight w:val="3288"/>
        </w:trPr>
        <w:tc>
          <w:tcPr>
            <w:tcW w:w="2552" w:type="dxa"/>
            <w:vAlign w:val="center"/>
          </w:tcPr>
          <w:p w14:paraId="5B366841" w14:textId="77777777" w:rsidR="00C85714" w:rsidRPr="00E91900" w:rsidRDefault="00EA0CED" w:rsidP="0039501C">
            <w:pPr>
              <w:pStyle w:val="Image"/>
              <w:spacing w:before="360"/>
            </w:pPr>
            <w:r w:rsidRPr="00E91900">
              <w:rPr>
                <w:noProof/>
              </w:rPr>
              <w:drawing>
                <wp:inline distT="0" distB="0" distL="0" distR="0" wp14:anchorId="20AC5BF8" wp14:editId="0F50F4AA">
                  <wp:extent cx="1483360" cy="1483360"/>
                  <wp:effectExtent l="0" t="0" r="2540" b="2540"/>
                  <wp:docPr id="1749938186" name="Picture 10" descr="한 사람과 그 위에는 장애인 아이콘이 있는 생각 풍선이 있습니다. 그 옆에는 엄지 손가락 내림 아이콘이 있습니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49938186" name="Picture 10" descr="한 사람과 그 위에는 장애인 아이콘이 있는 생각 풍선이 있습니다. 그 옆에는 엄지 손가락 내림 아이콘이 있습니다."/>
                          <pic:cNvPicPr/>
                        </pic:nvPicPr>
                        <pic:blipFill>
                          <a:blip r:embed="rId1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3360" cy="1483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5" w:type="dxa"/>
            <w:vAlign w:val="center"/>
          </w:tcPr>
          <w:p w14:paraId="514A74E2" w14:textId="77777777" w:rsidR="00C85714" w:rsidRPr="00E91900" w:rsidRDefault="00EA0CED" w:rsidP="00AE576E">
            <w:pPr>
              <w:spacing w:before="0" w:after="0" w:line="240" w:lineRule="auto"/>
              <w:rPr>
                <w:lang w:eastAsia="ko-KR"/>
              </w:rPr>
            </w:pPr>
            <w:r w:rsidRPr="00E91900">
              <w:rPr>
                <w:rFonts w:eastAsia="Malgun Gothic" w:cs="Malgun Gothic"/>
                <w:lang w:val="ko" w:eastAsia="ko-KR"/>
              </w:rPr>
              <w:t>예를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들어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, </w:t>
            </w:r>
            <w:r w:rsidRPr="00E91900">
              <w:rPr>
                <w:rFonts w:eastAsia="Malgun Gothic" w:cs="Malgun Gothic"/>
                <w:lang w:val="ko" w:eastAsia="ko-KR"/>
              </w:rPr>
              <w:t>어떤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사람들은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장애에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대해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나쁘게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생각합니다</w:t>
            </w:r>
            <w:r w:rsidRPr="00E91900">
              <w:rPr>
                <w:rFonts w:eastAsia="Malgun Gothic" w:cs="Malgun Gothic"/>
                <w:lang w:val="ko" w:eastAsia="ko-KR"/>
              </w:rPr>
              <w:t>.</w:t>
            </w:r>
          </w:p>
          <w:p w14:paraId="3072D1D4" w14:textId="77777777" w:rsidR="00D8535D" w:rsidRPr="00E91900" w:rsidRDefault="00EA0CED" w:rsidP="00AE576E">
            <w:pPr>
              <w:spacing w:before="0" w:after="0" w:line="240" w:lineRule="auto"/>
              <w:rPr>
                <w:lang w:eastAsia="ko-KR"/>
              </w:rPr>
            </w:pPr>
            <w:r w:rsidRPr="00E91900">
              <w:rPr>
                <w:rFonts w:eastAsia="Malgun Gothic" w:cs="Malgun Gothic"/>
                <w:lang w:val="ko" w:eastAsia="ko-KR"/>
              </w:rPr>
              <w:t>이는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CALD </w:t>
            </w:r>
            <w:r w:rsidRPr="00E91900">
              <w:rPr>
                <w:rFonts w:eastAsia="Malgun Gothic" w:cs="Malgun Gothic"/>
                <w:lang w:val="ko" w:eastAsia="ko-KR"/>
              </w:rPr>
              <w:t>장애인이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NDIS</w:t>
            </w:r>
            <w:r w:rsidRPr="00E91900">
              <w:rPr>
                <w:rFonts w:eastAsia="Malgun Gothic" w:cs="Malgun Gothic"/>
                <w:lang w:val="ko" w:eastAsia="ko-KR"/>
              </w:rPr>
              <w:t>를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이용하는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것을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막을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수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있습니다</w:t>
            </w:r>
            <w:r w:rsidRPr="00E91900">
              <w:rPr>
                <w:rFonts w:eastAsia="Malgun Gothic" w:cs="Malgun Gothic"/>
                <w:lang w:val="ko" w:eastAsia="ko-KR"/>
              </w:rPr>
              <w:t>.</w:t>
            </w:r>
          </w:p>
        </w:tc>
      </w:tr>
      <w:tr w:rsidR="00F877A7" w:rsidRPr="00E91900" w14:paraId="746642A2" w14:textId="77777777" w:rsidTr="00225597">
        <w:trPr>
          <w:gridAfter w:val="1"/>
          <w:wAfter w:w="115" w:type="dxa"/>
        </w:trPr>
        <w:tc>
          <w:tcPr>
            <w:tcW w:w="2552" w:type="dxa"/>
            <w:vAlign w:val="center"/>
          </w:tcPr>
          <w:p w14:paraId="531152DB" w14:textId="77777777" w:rsidR="004F7618" w:rsidRPr="00E91900" w:rsidRDefault="004F7618" w:rsidP="000E077E">
            <w:pPr>
              <w:pStyle w:val="Image"/>
              <w:spacing w:before="360" w:after="0"/>
              <w:rPr>
                <w:lang w:eastAsia="ko-KR"/>
              </w:rPr>
            </w:pPr>
          </w:p>
        </w:tc>
        <w:tc>
          <w:tcPr>
            <w:tcW w:w="6575" w:type="dxa"/>
            <w:vAlign w:val="center"/>
          </w:tcPr>
          <w:p w14:paraId="5AA483EF" w14:textId="77777777" w:rsidR="004F7618" w:rsidRPr="00E91900" w:rsidRDefault="00EA0CED" w:rsidP="00AE576E">
            <w:pPr>
              <w:spacing w:before="0" w:after="0" w:line="240" w:lineRule="auto"/>
              <w:rPr>
                <w:lang w:eastAsia="ko-KR"/>
              </w:rPr>
            </w:pPr>
            <w:r w:rsidRPr="00E91900">
              <w:rPr>
                <w:rFonts w:eastAsia="Malgun Gothic" w:cs="Malgun Gothic"/>
                <w:lang w:val="ko" w:eastAsia="ko-KR"/>
              </w:rPr>
              <w:t>이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전략을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세우기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위해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우리는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다음과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협력할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것입니다</w:t>
            </w:r>
            <w:r w:rsidRPr="00E91900">
              <w:rPr>
                <w:rFonts w:eastAsia="Malgun Gothic" w:cs="Malgun Gothic"/>
                <w:lang w:val="ko" w:eastAsia="ko-KR"/>
              </w:rPr>
              <w:t>.</w:t>
            </w:r>
          </w:p>
        </w:tc>
      </w:tr>
      <w:tr w:rsidR="00F877A7" w:rsidRPr="00E91900" w14:paraId="417A466D" w14:textId="77777777" w:rsidTr="00225597">
        <w:trPr>
          <w:gridAfter w:val="1"/>
          <w:wAfter w:w="115" w:type="dxa"/>
        </w:trPr>
        <w:tc>
          <w:tcPr>
            <w:tcW w:w="2552" w:type="dxa"/>
            <w:vAlign w:val="center"/>
          </w:tcPr>
          <w:p w14:paraId="121746C0" w14:textId="77777777" w:rsidR="008830F0" w:rsidRPr="00E91900" w:rsidRDefault="00EA0CED" w:rsidP="000E077E">
            <w:pPr>
              <w:pStyle w:val="Image"/>
              <w:spacing w:before="120" w:after="120"/>
            </w:pPr>
            <w:r w:rsidRPr="00E91900">
              <w:rPr>
                <w:noProof/>
              </w:rPr>
              <w:drawing>
                <wp:inline distT="0" distB="0" distL="0" distR="0" wp14:anchorId="2FC6E0BF" wp14:editId="7BA8C1B2">
                  <wp:extent cx="1483360" cy="1483360"/>
                  <wp:effectExtent l="0" t="0" r="2540" b="2540"/>
                  <wp:docPr id="1724616490" name="Picture 11" descr="한 무리의 CALD 사람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24616490" name="Picture 11" descr="한 무리의 CALD 사람들."/>
                          <pic:cNvPicPr/>
                        </pic:nvPicPr>
                        <pic:blipFill>
                          <a:blip r:embed="rId1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3360" cy="1483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5" w:type="dxa"/>
            <w:vAlign w:val="center"/>
          </w:tcPr>
          <w:p w14:paraId="2201FE02" w14:textId="77777777" w:rsidR="008830F0" w:rsidRPr="00E91900" w:rsidRDefault="00EA0CED" w:rsidP="00AE576E">
            <w:pPr>
              <w:pStyle w:val="ListParagraph"/>
              <w:numPr>
                <w:ilvl w:val="0"/>
                <w:numId w:val="29"/>
              </w:numPr>
              <w:spacing w:before="0" w:after="0" w:line="240" w:lineRule="auto"/>
            </w:pPr>
            <w:r w:rsidRPr="00E91900">
              <w:rPr>
                <w:rFonts w:eastAsia="Malgun Gothic" w:cs="Malgun Gothic"/>
                <w:lang w:val="ko"/>
              </w:rPr>
              <w:t xml:space="preserve">CALD </w:t>
            </w:r>
            <w:r w:rsidRPr="00E91900">
              <w:rPr>
                <w:rFonts w:eastAsia="Malgun Gothic" w:cs="Malgun Gothic"/>
                <w:lang w:val="ko"/>
              </w:rPr>
              <w:t>커뮤니티</w:t>
            </w:r>
          </w:p>
        </w:tc>
      </w:tr>
      <w:tr w:rsidR="00F877A7" w:rsidRPr="00E91900" w14:paraId="7B2A2B39" w14:textId="77777777" w:rsidTr="00225597">
        <w:trPr>
          <w:gridAfter w:val="1"/>
          <w:wAfter w:w="115" w:type="dxa"/>
        </w:trPr>
        <w:tc>
          <w:tcPr>
            <w:tcW w:w="2552" w:type="dxa"/>
            <w:vAlign w:val="center"/>
          </w:tcPr>
          <w:p w14:paraId="0AECAA2E" w14:textId="77777777" w:rsidR="008830F0" w:rsidRPr="00E91900" w:rsidRDefault="00EA0CED" w:rsidP="000E077E">
            <w:pPr>
              <w:pStyle w:val="Image"/>
              <w:spacing w:before="120" w:after="120"/>
            </w:pPr>
            <w:r w:rsidRPr="00E91900">
              <w:rPr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767808" behindDoc="0" locked="0" layoutInCell="1" allowOverlap="1" wp14:anchorId="141BC05A" wp14:editId="61C1B0B2">
                      <wp:simplePos x="0" y="0"/>
                      <wp:positionH relativeFrom="column">
                        <wp:posOffset>283210</wp:posOffset>
                      </wp:positionH>
                      <wp:positionV relativeFrom="paragraph">
                        <wp:posOffset>1035050</wp:posOffset>
                      </wp:positionV>
                      <wp:extent cx="933450" cy="304800"/>
                      <wp:effectExtent l="0" t="0" r="0" b="0"/>
                      <wp:wrapNone/>
                      <wp:docPr id="1702091413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33450" cy="30480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558F4D5F" w14:textId="77777777" w:rsidR="00EA0CED" w:rsidRPr="00FB10D6" w:rsidRDefault="00EA0CED" w:rsidP="005E46E8">
                                  <w:pPr>
                                    <w:spacing w:before="0" w:after="0" w:line="192" w:lineRule="auto"/>
                                    <w:jc w:val="center"/>
                                    <w:rPr>
                                      <w:sz w:val="24"/>
                                      <w:szCs w:val="24"/>
                                      <w:lang w:val="en-PH"/>
                                    </w:rPr>
                                  </w:pPr>
                                  <w:r w:rsidRPr="00FB10D6">
                                    <w:rPr>
                                      <w:rFonts w:ascii="Malgun Gothic" w:eastAsia="Malgun Gothic" w:hAnsi="Malgun Gothic" w:cs="Malgun Gothic"/>
                                      <w:b/>
                                      <w:bCs/>
                                      <w:sz w:val="24"/>
                                      <w:szCs w:val="24"/>
                                      <w:lang w:val="ko"/>
                                    </w:rPr>
                                    <w:t>NDIS 위원회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41BC05A" id="_x0000_s1045" type="#_x0000_t202" alt="&quot;&quot;" style="position:absolute;left:0;text-align:left;margin-left:22.3pt;margin-top:81.5pt;width:73.5pt;height:24pt;z-index:25176780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" filled="f" stroked="f">
                      <v:textbox inset="0,0,0,0">
                        <w:txbxContent>
                          <w:p w14:paraId="558F4D5F" w14:textId="77777777" w:rsidR="00EA0CED" w:rsidRPr="00FB10D6" w:rsidRDefault="00EA0CED" w:rsidP="005E46E8">
                            <w:pPr>
                              <w:spacing w:before="0" w:after="0" w:line="192" w:lineRule="auto"/>
                              <w:jc w:val="center"/>
                              <w:rPr>
                                <w:sz w:val="24"/>
                                <w:szCs w:val="24"/>
                                <w:lang w:val="en-PH"/>
                              </w:rPr>
                            </w:pPr>
                            <w:r w:rsidRPr="00FB10D6">
                              <w:rPr>
                                <w:rFonts w:ascii="Malgun Gothic" w:eastAsia="Malgun Gothic" w:hAnsi="Malgun Gothic" w:cs="Malgun Gothic"/>
                                <w:b/>
                                <w:bCs/>
                                <w:sz w:val="24"/>
                                <w:szCs w:val="24"/>
                                <w:lang w:val="ko"/>
                              </w:rPr>
                              <w:t>NDIS 위원회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8830F0" w:rsidRPr="00E91900">
              <w:rPr>
                <w:noProof/>
              </w:rPr>
              <w:drawing>
                <wp:inline distT="0" distB="0" distL="0" distR="0" wp14:anchorId="61626A10" wp14:editId="178BD330">
                  <wp:extent cx="1483360" cy="1483360"/>
                  <wp:effectExtent l="0" t="0" r="2540" b="2540"/>
                  <wp:docPr id="1400147681" name="Picture 12" descr="'NDIS 위원회'라고 적힌 벤치 뒤에 있는 3명의 사람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00147681" name="Picture 12" descr="'NDIS 위원회'라고 적힌 벤치 뒤에 있는 3명의 사람들."/>
                          <pic:cNvPicPr/>
                        </pic:nvPicPr>
                        <pic:blipFill>
                          <a:blip r:embed="rId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3360" cy="1483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5" w:type="dxa"/>
            <w:vAlign w:val="center"/>
          </w:tcPr>
          <w:p w14:paraId="34494D60" w14:textId="77777777" w:rsidR="008830F0" w:rsidRPr="00E91900" w:rsidRDefault="00EA0CED" w:rsidP="00AE576E">
            <w:pPr>
              <w:pStyle w:val="ListParagraph"/>
              <w:numPr>
                <w:ilvl w:val="0"/>
                <w:numId w:val="17"/>
              </w:numPr>
              <w:spacing w:before="0" w:after="0" w:line="240" w:lineRule="auto"/>
            </w:pPr>
            <w:r w:rsidRPr="00E91900">
              <w:rPr>
                <w:rFonts w:eastAsia="Malgun Gothic" w:cs="Malgun Gothic"/>
                <w:lang w:val="ko"/>
              </w:rPr>
              <w:t xml:space="preserve">NDIS </w:t>
            </w:r>
            <w:r w:rsidRPr="00E91900">
              <w:rPr>
                <w:rFonts w:eastAsia="Malgun Gothic" w:cs="Malgun Gothic"/>
                <w:lang w:val="ko"/>
              </w:rPr>
              <w:t>위원회</w:t>
            </w:r>
            <w:r w:rsidRPr="00E91900">
              <w:rPr>
                <w:rFonts w:eastAsia="Malgun Gothic" w:cs="Malgun Gothic"/>
                <w:lang w:val="ko"/>
              </w:rPr>
              <w:t>.</w:t>
            </w:r>
          </w:p>
        </w:tc>
      </w:tr>
      <w:tr w:rsidR="00F877A7" w:rsidRPr="00E91900" w14:paraId="44162387" w14:textId="77777777" w:rsidTr="00225597">
        <w:tc>
          <w:tcPr>
            <w:tcW w:w="2552" w:type="dxa"/>
            <w:vAlign w:val="center"/>
          </w:tcPr>
          <w:p w14:paraId="1BC91143" w14:textId="77777777" w:rsidR="009F16D3" w:rsidRPr="00E91900" w:rsidRDefault="009F16D3" w:rsidP="000E077E">
            <w:pPr>
              <w:pStyle w:val="Image"/>
              <w:spacing w:before="720" w:after="0"/>
            </w:pPr>
          </w:p>
        </w:tc>
        <w:tc>
          <w:tcPr>
            <w:tcW w:w="6690" w:type="dxa"/>
            <w:gridSpan w:val="2"/>
            <w:vAlign w:val="center"/>
          </w:tcPr>
          <w:p w14:paraId="0BA7EC05" w14:textId="77777777" w:rsidR="004F7618" w:rsidRPr="00E91900" w:rsidRDefault="00EA0CED" w:rsidP="00AE576E">
            <w:pPr>
              <w:spacing w:before="0" w:after="0" w:line="240" w:lineRule="auto"/>
              <w:rPr>
                <w:lang w:eastAsia="ko-KR"/>
              </w:rPr>
            </w:pPr>
            <w:r w:rsidRPr="00E91900">
              <w:rPr>
                <w:rFonts w:eastAsia="Malgun Gothic" w:cs="Malgun Gothic"/>
                <w:lang w:val="ko" w:eastAsia="ko-KR"/>
              </w:rPr>
              <w:t>다음을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추적하여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이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행동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방안이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효과가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있는지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확인할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것입니다</w:t>
            </w:r>
            <w:r w:rsidRPr="00E91900">
              <w:rPr>
                <w:rFonts w:eastAsia="Malgun Gothic" w:cs="Malgun Gothic"/>
                <w:lang w:val="ko" w:eastAsia="ko-KR"/>
              </w:rPr>
              <w:t>.</w:t>
            </w:r>
          </w:p>
        </w:tc>
      </w:tr>
      <w:tr w:rsidR="00F877A7" w:rsidRPr="00E91900" w14:paraId="7892903A" w14:textId="77777777" w:rsidTr="00225597">
        <w:tc>
          <w:tcPr>
            <w:tcW w:w="2552" w:type="dxa"/>
            <w:vAlign w:val="center"/>
          </w:tcPr>
          <w:p w14:paraId="205DD639" w14:textId="77777777" w:rsidR="00942F39" w:rsidRPr="00E91900" w:rsidRDefault="00EA0CED" w:rsidP="000E077E">
            <w:pPr>
              <w:pStyle w:val="Image"/>
              <w:spacing w:before="120" w:after="120"/>
            </w:pPr>
            <w:r w:rsidRPr="00E91900">
              <w:rPr>
                <w:noProof/>
              </w:rPr>
              <w:drawing>
                <wp:inline distT="0" distB="0" distL="0" distR="0" wp14:anchorId="6A319713" wp14:editId="0B7DAE6A">
                  <wp:extent cx="1483360" cy="1483360"/>
                  <wp:effectExtent l="0" t="0" r="2540" b="2540"/>
                  <wp:docPr id="1271681555" name="Picture 13" descr="참가자 아이콘과 위쪽을 가리키는 화살표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71681555" name="Picture 13" descr="참가자 아이콘과 위쪽을 가리키는 화살표."/>
                          <pic:cNvPicPr/>
                        </pic:nvPicPr>
                        <pic:blipFill>
                          <a:blip r:embed="rId1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3360" cy="1483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62" w:type="dxa"/>
            <w:gridSpan w:val="2"/>
            <w:vAlign w:val="center"/>
          </w:tcPr>
          <w:p w14:paraId="4AF01CED" w14:textId="77777777" w:rsidR="00942F39" w:rsidRPr="00E91900" w:rsidRDefault="00EA0CED" w:rsidP="00AE576E">
            <w:pPr>
              <w:pStyle w:val="ListParagraph"/>
              <w:numPr>
                <w:ilvl w:val="0"/>
                <w:numId w:val="30"/>
              </w:numPr>
              <w:spacing w:before="0" w:after="0" w:line="240" w:lineRule="auto"/>
              <w:rPr>
                <w:lang w:eastAsia="ko-KR"/>
              </w:rPr>
            </w:pPr>
            <w:r w:rsidRPr="00E91900">
              <w:rPr>
                <w:rFonts w:eastAsia="Malgun Gothic" w:cs="Malgun Gothic"/>
                <w:lang w:val="ko" w:eastAsia="ko-KR"/>
              </w:rPr>
              <w:t>NDIS</w:t>
            </w:r>
            <w:r w:rsidRPr="00E91900">
              <w:rPr>
                <w:rFonts w:eastAsia="Malgun Gothic" w:cs="Malgun Gothic"/>
                <w:lang w:val="ko" w:eastAsia="ko-KR"/>
              </w:rPr>
              <w:t>에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참여하는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CALD </w:t>
            </w:r>
            <w:r w:rsidRPr="00E91900">
              <w:rPr>
                <w:rFonts w:eastAsia="Malgun Gothic" w:cs="Malgun Gothic"/>
                <w:lang w:val="ko" w:eastAsia="ko-KR"/>
              </w:rPr>
              <w:t>참가자들의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수</w:t>
            </w:r>
          </w:p>
        </w:tc>
      </w:tr>
      <w:tr w:rsidR="00F877A7" w:rsidRPr="00E91900" w14:paraId="32AD7E10" w14:textId="77777777" w:rsidTr="00225597">
        <w:trPr>
          <w:gridAfter w:val="1"/>
          <w:wAfter w:w="115" w:type="dxa"/>
        </w:trPr>
        <w:tc>
          <w:tcPr>
            <w:tcW w:w="2552" w:type="dxa"/>
            <w:vAlign w:val="center"/>
          </w:tcPr>
          <w:p w14:paraId="29B402FF" w14:textId="77777777" w:rsidR="00942F39" w:rsidRPr="00E91900" w:rsidRDefault="00EA0CED" w:rsidP="000E077E">
            <w:pPr>
              <w:pStyle w:val="Image"/>
              <w:spacing w:before="120" w:after="120"/>
            </w:pPr>
            <w:r w:rsidRPr="00E91900">
              <w:rPr>
                <w:noProof/>
              </w:rPr>
              <w:drawing>
                <wp:inline distT="0" distB="0" distL="0" distR="0" wp14:anchorId="6F98CB4E" wp14:editId="53BC7562">
                  <wp:extent cx="1483360" cy="1483360"/>
                  <wp:effectExtent l="0" t="0" r="2540" b="2540"/>
                  <wp:docPr id="1367570752" name="Picture 14" descr="체크 표시가 있는 생각 풍선 아래에 한 무리의 사람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67570752" name="Picture 14" descr="체크 표시가 있는 생각 풍선 아래에 한 무리의 사람들."/>
                          <pic:cNvPicPr/>
                        </pic:nvPicPr>
                        <pic:blipFill>
                          <a:blip r:embed="rId1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3360" cy="1483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5" w:type="dxa"/>
            <w:vAlign w:val="center"/>
          </w:tcPr>
          <w:p w14:paraId="79E3C946" w14:textId="77777777" w:rsidR="00942F39" w:rsidRPr="00E91900" w:rsidRDefault="00EA0CED" w:rsidP="00AE576E">
            <w:pPr>
              <w:pStyle w:val="ListParagraph"/>
              <w:numPr>
                <w:ilvl w:val="0"/>
                <w:numId w:val="17"/>
              </w:numPr>
              <w:spacing w:before="0" w:after="0" w:line="240" w:lineRule="auto"/>
              <w:rPr>
                <w:lang w:eastAsia="ko-KR"/>
              </w:rPr>
            </w:pPr>
            <w:r w:rsidRPr="00E91900">
              <w:rPr>
                <w:rFonts w:eastAsia="Malgun Gothic" w:cs="Malgun Gothic"/>
                <w:lang w:val="ko" w:eastAsia="ko-KR"/>
              </w:rPr>
              <w:t>NDIS</w:t>
            </w:r>
            <w:r w:rsidRPr="00E91900">
              <w:rPr>
                <w:rFonts w:eastAsia="Malgun Gothic" w:cs="Malgun Gothic"/>
                <w:lang w:val="ko" w:eastAsia="ko-KR"/>
              </w:rPr>
              <w:t>를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이해하고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사용하는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CALD </w:t>
            </w:r>
            <w:r w:rsidRPr="00E91900">
              <w:rPr>
                <w:rFonts w:eastAsia="Malgun Gothic" w:cs="Malgun Gothic"/>
                <w:lang w:val="ko" w:eastAsia="ko-KR"/>
              </w:rPr>
              <w:t>커뮤니티의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수</w:t>
            </w:r>
            <w:r w:rsidRPr="00E91900">
              <w:rPr>
                <w:rFonts w:eastAsia="Malgun Gothic" w:cs="Malgun Gothic"/>
                <w:lang w:val="ko" w:eastAsia="ko-KR"/>
              </w:rPr>
              <w:t>.</w:t>
            </w:r>
          </w:p>
        </w:tc>
      </w:tr>
    </w:tbl>
    <w:p w14:paraId="44C9FA90" w14:textId="77777777" w:rsidR="000E077E" w:rsidRPr="00E91900" w:rsidRDefault="00EA0CED">
      <w:pPr>
        <w:spacing w:before="0" w:after="0" w:line="240" w:lineRule="auto"/>
        <w:rPr>
          <w:rFonts w:cs="Times New Roman"/>
          <w:b/>
          <w:bCs/>
          <w:sz w:val="32"/>
          <w:szCs w:val="26"/>
          <w:lang w:eastAsia="ko-KR"/>
        </w:rPr>
      </w:pPr>
      <w:r w:rsidRPr="00E91900">
        <w:rPr>
          <w:lang w:eastAsia="ko-KR"/>
        </w:rPr>
        <w:br w:type="page"/>
      </w:r>
    </w:p>
    <w:p w14:paraId="139E3C7C" w14:textId="77777777" w:rsidR="00766698" w:rsidRPr="00E91900" w:rsidRDefault="00EA0CED" w:rsidP="00BD773E">
      <w:pPr>
        <w:pStyle w:val="Heading3"/>
        <w:spacing w:before="360" w:after="120"/>
      </w:pPr>
      <w:r w:rsidRPr="00E91900"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19680" behindDoc="1" locked="0" layoutInCell="1" allowOverlap="1" wp14:anchorId="7FF008CA" wp14:editId="2C0651BD">
                <wp:simplePos x="0" y="0"/>
                <wp:positionH relativeFrom="margin">
                  <wp:posOffset>19050</wp:posOffset>
                </wp:positionH>
                <wp:positionV relativeFrom="paragraph">
                  <wp:posOffset>379730</wp:posOffset>
                </wp:positionV>
                <wp:extent cx="5785200" cy="241200"/>
                <wp:effectExtent l="19050" t="19050" r="25400" b="26035"/>
                <wp:wrapNone/>
                <wp:docPr id="483029654" name="Group 483029654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85200" cy="241200"/>
                          <a:chOff x="11875" y="0"/>
                          <a:chExt cx="5787317" cy="241540"/>
                        </a:xfrm>
                      </wpg:grpSpPr>
                      <wps:wsp>
                        <wps:cNvPr id="832532254" name="Straight Connector 832532254"/>
                        <wps:cNvCnPr/>
                        <wps:spPr>
                          <a:xfrm>
                            <a:off x="11875" y="130628"/>
                            <a:ext cx="5716732" cy="0"/>
                          </a:xfrm>
                          <a:prstGeom prst="line">
                            <a:avLst/>
                          </a:prstGeom>
                          <a:ln w="38100" cap="rnd"/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796087527" name="Oval 1796087527"/>
                        <wps:cNvSpPr/>
                        <wps:spPr>
                          <a:xfrm>
                            <a:off x="5557652" y="0"/>
                            <a:ext cx="241540" cy="241540"/>
                          </a:xfrm>
                          <a:prstGeom prst="ellipse">
                            <a:avLst/>
                          </a:prstGeom>
                          <a:solidFill>
                            <a:srgbClr val="B6E3F9"/>
                          </a:solidFill>
                          <a:ln w="38100">
                            <a:solidFill>
                              <a:srgbClr val="6B2976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numCol="1" spcCol="0" rtlCol="0" fromWordArt="0" anchor="ctr" anchorCtr="0" forceAA="0" compatLnSpc="1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2469049" id="Group 483029654" o:spid="_x0000_s1026" alt="&quot;&quot;" style="position:absolute;margin-left:1.5pt;margin-top:29.9pt;width:455.55pt;height:19pt;z-index:-251596800;mso-position-horizontal-relative:margin;mso-width-relative:margin;mso-height-relative:margin" coordorigin="118" coordsize="57873,24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">
                <v:line id="Straight Connector 832532254" o:spid="_x0000_s1027" style="position:absolute;visibility:visible;mso-wrap-style:square" from="118,1306" to="57286,130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" strokecolor="#65276f [3044]" strokeweight="3pt">
                  <v:stroke endcap="round"/>
                </v:line>
                <v:oval id="Oval 1796087527" o:spid="_x0000_s1028" style="position:absolute;left:55576;width:2415;height:241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" fillcolor="#b6e3f9" strokecolor="#6b2976" strokeweight="3pt"/>
                <w10:wrap anchorx="margin"/>
              </v:group>
            </w:pict>
          </mc:Fallback>
        </mc:AlternateContent>
      </w:r>
      <w:r w:rsidRPr="00E91900">
        <w:rPr>
          <w:rFonts w:eastAsia="Malgun Gothic" w:cs="Malgun Gothic"/>
          <w:lang w:val="ko"/>
        </w:rPr>
        <w:t>행동</w:t>
      </w:r>
      <w:r w:rsidRPr="00E91900">
        <w:rPr>
          <w:rFonts w:eastAsia="Malgun Gothic" w:cs="Malgun Gothic"/>
          <w:lang w:val="ko"/>
        </w:rPr>
        <w:t xml:space="preserve"> </w:t>
      </w:r>
      <w:r w:rsidRPr="00E91900">
        <w:rPr>
          <w:rFonts w:eastAsia="Malgun Gothic" w:cs="Malgun Gothic"/>
          <w:lang w:val="ko"/>
        </w:rPr>
        <w:t>방안</w:t>
      </w:r>
      <w:r w:rsidRPr="00E91900">
        <w:rPr>
          <w:rFonts w:eastAsia="Malgun Gothic" w:cs="Malgun Gothic"/>
          <w:lang w:val="ko"/>
        </w:rPr>
        <w:t xml:space="preserve"> 27</w:t>
      </w:r>
    </w:p>
    <w:tbl>
      <w:tblPr>
        <w:tblW w:w="9127" w:type="dxa"/>
        <w:tblLayout w:type="fixed"/>
        <w:tblLook w:val="04A0" w:firstRow="1" w:lastRow="0" w:firstColumn="1" w:lastColumn="0" w:noHBand="0" w:noVBand="1"/>
      </w:tblPr>
      <w:tblGrid>
        <w:gridCol w:w="2552"/>
        <w:gridCol w:w="6575"/>
      </w:tblGrid>
      <w:tr w:rsidR="00F877A7" w:rsidRPr="00E91900" w14:paraId="6CEC9A6D" w14:textId="77777777" w:rsidTr="004F7618">
        <w:tc>
          <w:tcPr>
            <w:tcW w:w="2552" w:type="dxa"/>
            <w:vAlign w:val="center"/>
          </w:tcPr>
          <w:p w14:paraId="3883102D" w14:textId="77777777" w:rsidR="00766698" w:rsidRPr="00E91900" w:rsidRDefault="00766698" w:rsidP="000E077E">
            <w:pPr>
              <w:pStyle w:val="Image"/>
              <w:spacing w:before="360" w:after="0"/>
            </w:pPr>
          </w:p>
        </w:tc>
        <w:tc>
          <w:tcPr>
            <w:tcW w:w="6575" w:type="dxa"/>
            <w:vAlign w:val="center"/>
          </w:tcPr>
          <w:p w14:paraId="171071DB" w14:textId="77777777" w:rsidR="00766698" w:rsidRPr="00E91900" w:rsidRDefault="00EA0CED" w:rsidP="00AE576E">
            <w:pPr>
              <w:spacing w:before="360" w:after="0" w:line="276" w:lineRule="auto"/>
              <w:rPr>
                <w:lang w:eastAsia="ko-KR"/>
              </w:rPr>
            </w:pPr>
            <w:r w:rsidRPr="00E91900">
              <w:rPr>
                <w:rFonts w:eastAsia="Malgun Gothic" w:cs="Malgun Gothic"/>
                <w:lang w:val="ko" w:eastAsia="ko-KR"/>
              </w:rPr>
              <w:t>다음과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같은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지역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사회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단체의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활동을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지원할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것입니다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. </w:t>
            </w:r>
          </w:p>
        </w:tc>
      </w:tr>
      <w:tr w:rsidR="00F877A7" w:rsidRPr="00E91900" w14:paraId="03B6F43B" w14:textId="77777777" w:rsidTr="004F7618">
        <w:tc>
          <w:tcPr>
            <w:tcW w:w="2552" w:type="dxa"/>
            <w:vAlign w:val="center"/>
          </w:tcPr>
          <w:p w14:paraId="4BED2675" w14:textId="77777777" w:rsidR="00EF320C" w:rsidRPr="00E91900" w:rsidRDefault="00EA0CED" w:rsidP="002071BF">
            <w:pPr>
              <w:pStyle w:val="Image"/>
              <w:spacing w:before="0" w:after="0"/>
            </w:pPr>
            <w:r w:rsidRPr="00E91900">
              <w:rPr>
                <w:noProof/>
              </w:rPr>
              <w:drawing>
                <wp:inline distT="0" distB="0" distL="0" distR="0" wp14:anchorId="06441301" wp14:editId="7C99D358">
                  <wp:extent cx="1483360" cy="1483360"/>
                  <wp:effectExtent l="0" t="0" r="2540" b="2540"/>
                  <wp:docPr id="2058572975" name="Picture 23" descr="정보 문서를 다른 사람에게 건네주고 있는 사람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58572975" name="Picture 23" descr="정보 문서를 다른 사람에게 건네주고 있는 사람."/>
                          <pic:cNvPicPr/>
                        </pic:nvPicPr>
                        <pic:blipFill>
                          <a:blip r:embed="rId1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3360" cy="1483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5" w:type="dxa"/>
            <w:vAlign w:val="center"/>
          </w:tcPr>
          <w:p w14:paraId="63E92ED8" w14:textId="77777777" w:rsidR="00EF320C" w:rsidRPr="00E91900" w:rsidRDefault="00EA0CED" w:rsidP="00AE576E">
            <w:pPr>
              <w:pStyle w:val="ListParagraph"/>
              <w:numPr>
                <w:ilvl w:val="0"/>
                <w:numId w:val="32"/>
              </w:numPr>
              <w:spacing w:line="276" w:lineRule="auto"/>
              <w:rPr>
                <w:lang w:eastAsia="ko-KR"/>
              </w:rPr>
            </w:pPr>
            <w:r w:rsidRPr="00E91900">
              <w:rPr>
                <w:rFonts w:eastAsia="Malgun Gothic" w:cs="Malgun Gothic"/>
                <w:lang w:val="ko" w:eastAsia="ko-KR"/>
              </w:rPr>
              <w:t>NDIS</w:t>
            </w:r>
            <w:r w:rsidRPr="00E91900">
              <w:rPr>
                <w:rFonts w:eastAsia="Malgun Gothic" w:cs="Malgun Gothic"/>
                <w:lang w:val="ko" w:eastAsia="ko-KR"/>
              </w:rPr>
              <w:t>에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대한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정보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공유</w:t>
            </w:r>
          </w:p>
        </w:tc>
      </w:tr>
      <w:tr w:rsidR="00F877A7" w:rsidRPr="00E91900" w14:paraId="76975B29" w14:textId="77777777" w:rsidTr="004F7618">
        <w:tc>
          <w:tcPr>
            <w:tcW w:w="2552" w:type="dxa"/>
            <w:vAlign w:val="center"/>
          </w:tcPr>
          <w:p w14:paraId="1CC43428" w14:textId="77777777" w:rsidR="00EF320C" w:rsidRPr="00E91900" w:rsidRDefault="00EA0CED" w:rsidP="002071BF">
            <w:pPr>
              <w:pStyle w:val="Image"/>
              <w:spacing w:before="0" w:after="0"/>
            </w:pPr>
            <w:r w:rsidRPr="00E91900">
              <w:rPr>
                <w:noProof/>
              </w:rPr>
              <w:drawing>
                <wp:inline distT="0" distB="0" distL="0" distR="0" wp14:anchorId="344DC9D6" wp14:editId="2744DBC1">
                  <wp:extent cx="1483360" cy="1483360"/>
                  <wp:effectExtent l="0" t="0" r="2540" b="2540"/>
                  <wp:docPr id="1081540214" name="Picture 24" descr="자신을 가리키며 손을 들고 있는 한 무리의 사람들. 그 위에는 장애인 아이콘이 있는 생각 풍선, 그리고 위쪽 화살표와 함께 엄지손가락 올림 아이콘이 있습니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81540214" name="Picture 24" descr="자신을 가리키며 손을 들고 있는 한 무리의 사람들. 그 위에는 장애인 아이콘이 있는 생각 풍선, 그리고 위쪽 화살표와 함께 엄지손가락 올림 아이콘이 있습니다."/>
                          <pic:cNvPicPr/>
                        </pic:nvPicPr>
                        <pic:blipFill>
                          <a:blip r:embed="rId1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3360" cy="1483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5" w:type="dxa"/>
            <w:vAlign w:val="center"/>
          </w:tcPr>
          <w:p w14:paraId="2E11A944" w14:textId="77777777" w:rsidR="00EF320C" w:rsidRPr="00E91900" w:rsidRDefault="00EA0CED" w:rsidP="00AE576E">
            <w:pPr>
              <w:pStyle w:val="ListParagraph"/>
              <w:numPr>
                <w:ilvl w:val="0"/>
                <w:numId w:val="17"/>
              </w:numPr>
              <w:spacing w:line="276" w:lineRule="auto"/>
              <w:rPr>
                <w:lang w:eastAsia="ko-KR"/>
              </w:rPr>
            </w:pPr>
            <w:r w:rsidRPr="00E91900">
              <w:rPr>
                <w:rFonts w:eastAsia="Malgun Gothic" w:cs="Malgun Gothic"/>
                <w:lang w:val="ko" w:eastAsia="ko-KR"/>
              </w:rPr>
              <w:t xml:space="preserve">CALD </w:t>
            </w:r>
            <w:r w:rsidRPr="00E91900">
              <w:rPr>
                <w:rFonts w:eastAsia="Malgun Gothic" w:cs="Malgun Gothic"/>
                <w:lang w:val="ko" w:eastAsia="ko-KR"/>
              </w:rPr>
              <w:t>커뮤니티의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장애에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대한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태도를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개선</w:t>
            </w:r>
            <w:r w:rsidRPr="00E91900">
              <w:rPr>
                <w:rFonts w:eastAsia="Malgun Gothic" w:cs="Malgun Gothic"/>
                <w:lang w:val="ko" w:eastAsia="ko-KR"/>
              </w:rPr>
              <w:t>.</w:t>
            </w:r>
          </w:p>
        </w:tc>
      </w:tr>
      <w:tr w:rsidR="00F877A7" w:rsidRPr="00E91900" w14:paraId="68C889E7" w14:textId="77777777" w:rsidTr="00903050">
        <w:tc>
          <w:tcPr>
            <w:tcW w:w="2552" w:type="dxa"/>
            <w:vAlign w:val="center"/>
          </w:tcPr>
          <w:p w14:paraId="27911C59" w14:textId="77777777" w:rsidR="004F7618" w:rsidRPr="00E91900" w:rsidRDefault="004F7618" w:rsidP="006E0AB1">
            <w:pPr>
              <w:pStyle w:val="Image"/>
              <w:spacing w:before="600" w:after="0"/>
              <w:rPr>
                <w:lang w:eastAsia="ko-KR"/>
              </w:rPr>
            </w:pPr>
          </w:p>
        </w:tc>
        <w:tc>
          <w:tcPr>
            <w:tcW w:w="6575" w:type="dxa"/>
            <w:vAlign w:val="center"/>
          </w:tcPr>
          <w:p w14:paraId="04F93DE7" w14:textId="77777777" w:rsidR="004A1E8D" w:rsidRPr="00E91900" w:rsidRDefault="00EA0CED" w:rsidP="00AE576E">
            <w:pPr>
              <w:spacing w:before="600" w:after="0" w:line="276" w:lineRule="auto"/>
              <w:rPr>
                <w:lang w:eastAsia="ko-KR"/>
              </w:rPr>
            </w:pPr>
            <w:r w:rsidRPr="00E91900">
              <w:rPr>
                <w:rFonts w:eastAsia="Malgun Gothic" w:cs="Malgun Gothic"/>
                <w:lang w:val="ko" w:eastAsia="ko-KR"/>
              </w:rPr>
              <w:t>얼마나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많은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CALD </w:t>
            </w:r>
            <w:r w:rsidRPr="00E91900">
              <w:rPr>
                <w:rFonts w:eastAsia="Malgun Gothic" w:cs="Malgun Gothic"/>
                <w:lang w:val="ko" w:eastAsia="ko-KR"/>
              </w:rPr>
              <w:t>커뮤니티가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다음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활동에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참여하는지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추적하여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이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행동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방안이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효과가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있는지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확인할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것입니다</w:t>
            </w:r>
            <w:r w:rsidRPr="00E91900">
              <w:rPr>
                <w:rFonts w:eastAsia="Malgun Gothic" w:cs="Malgun Gothic"/>
                <w:lang w:val="ko" w:eastAsia="ko-KR"/>
              </w:rPr>
              <w:t>.</w:t>
            </w:r>
          </w:p>
        </w:tc>
      </w:tr>
      <w:tr w:rsidR="00F877A7" w:rsidRPr="00E91900" w14:paraId="49AA618C" w14:textId="77777777" w:rsidTr="00903050">
        <w:tc>
          <w:tcPr>
            <w:tcW w:w="2552" w:type="dxa"/>
            <w:vAlign w:val="center"/>
          </w:tcPr>
          <w:p w14:paraId="705F4B97" w14:textId="77777777" w:rsidR="00B013CC" w:rsidRPr="00E91900" w:rsidRDefault="00EA0CED" w:rsidP="005342C4">
            <w:pPr>
              <w:pStyle w:val="Image"/>
            </w:pPr>
            <w:r w:rsidRPr="00E91900">
              <w:rPr>
                <w:noProof/>
              </w:rPr>
              <w:drawing>
                <wp:inline distT="0" distB="0" distL="0" distR="0" wp14:anchorId="17AF39C2" wp14:editId="38477542">
                  <wp:extent cx="1483360" cy="1483360"/>
                  <wp:effectExtent l="0" t="0" r="2540" b="2540"/>
                  <wp:docPr id="747800929" name="Picture 15" descr="3명의 사람들. 가운데 있는 사람이 NDIS 서류를 들고 있습니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7800929" name="Picture 15" descr="3명의 사람들. 가운데 있는 사람이 NDIS 서류를 들고 있습니다."/>
                          <pic:cNvPicPr/>
                        </pic:nvPicPr>
                        <pic:blipFill>
                          <a:blip r:embed="rId1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3360" cy="1483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5" w:type="dxa"/>
            <w:vAlign w:val="center"/>
          </w:tcPr>
          <w:p w14:paraId="12E3D68C" w14:textId="77777777" w:rsidR="00B013CC" w:rsidRPr="00E91900" w:rsidRDefault="00EA0CED" w:rsidP="00AE576E">
            <w:pPr>
              <w:pStyle w:val="ListParagraph"/>
              <w:numPr>
                <w:ilvl w:val="0"/>
                <w:numId w:val="33"/>
              </w:numPr>
              <w:spacing w:line="276" w:lineRule="auto"/>
            </w:pPr>
            <w:r w:rsidRPr="00E91900">
              <w:rPr>
                <w:rFonts w:eastAsia="Malgun Gothic" w:cs="Malgun Gothic"/>
                <w:lang w:val="ko"/>
              </w:rPr>
              <w:t>NDIS</w:t>
            </w:r>
          </w:p>
        </w:tc>
      </w:tr>
      <w:tr w:rsidR="00F877A7" w:rsidRPr="00E91900" w14:paraId="63196C14" w14:textId="77777777" w:rsidTr="00903050">
        <w:tc>
          <w:tcPr>
            <w:tcW w:w="2552" w:type="dxa"/>
            <w:vAlign w:val="center"/>
          </w:tcPr>
          <w:p w14:paraId="286D038A" w14:textId="77777777" w:rsidR="00B013CC" w:rsidRPr="00E91900" w:rsidRDefault="00EA0CED" w:rsidP="005342C4">
            <w:pPr>
              <w:pStyle w:val="Image"/>
            </w:pPr>
            <w:r w:rsidRPr="00E91900">
              <w:rPr>
                <w:noProof/>
              </w:rPr>
              <w:drawing>
                <wp:inline distT="0" distB="0" distL="0" distR="0" wp14:anchorId="286A3E25" wp14:editId="0EDECAC4">
                  <wp:extent cx="1483360" cy="1112520"/>
                  <wp:effectExtent l="0" t="0" r="2540" b="0"/>
                  <wp:docPr id="53212748" name="Picture 25" descr="함께 웃고 있는 3명의 사람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212748" name="Picture 25" descr="함께 웃고 있는 3명의 사람들."/>
                          <pic:cNvPicPr/>
                        </pic:nvPicPr>
                        <pic:blipFill>
                          <a:blip r:embed="rId1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3360" cy="11125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5" w:type="dxa"/>
            <w:vAlign w:val="center"/>
          </w:tcPr>
          <w:p w14:paraId="792D8A23" w14:textId="77777777" w:rsidR="00B013CC" w:rsidRPr="00E91900" w:rsidRDefault="00EA0CED" w:rsidP="00AE576E">
            <w:pPr>
              <w:pStyle w:val="ListParagraph"/>
              <w:numPr>
                <w:ilvl w:val="0"/>
                <w:numId w:val="17"/>
              </w:numPr>
              <w:spacing w:line="276" w:lineRule="auto"/>
            </w:pPr>
            <w:r w:rsidRPr="00E91900">
              <w:rPr>
                <w:rFonts w:eastAsia="Malgun Gothic" w:cs="Malgun Gothic"/>
                <w:lang w:val="ko"/>
              </w:rPr>
              <w:t>지역</w:t>
            </w:r>
            <w:r w:rsidRPr="00E91900">
              <w:rPr>
                <w:rFonts w:eastAsia="Malgun Gothic" w:cs="Malgun Gothic"/>
                <w:lang w:val="ko"/>
              </w:rPr>
              <w:t xml:space="preserve"> </w:t>
            </w:r>
            <w:r w:rsidRPr="00E91900">
              <w:rPr>
                <w:rFonts w:eastAsia="Malgun Gothic" w:cs="Malgun Gothic"/>
                <w:lang w:val="ko"/>
              </w:rPr>
              <w:t>사회</w:t>
            </w:r>
            <w:r w:rsidRPr="00E91900">
              <w:rPr>
                <w:rFonts w:eastAsia="Malgun Gothic" w:cs="Malgun Gothic"/>
                <w:lang w:val="ko"/>
              </w:rPr>
              <w:t xml:space="preserve"> </w:t>
            </w:r>
            <w:r w:rsidRPr="00E91900">
              <w:rPr>
                <w:rFonts w:eastAsia="Malgun Gothic" w:cs="Malgun Gothic"/>
                <w:lang w:val="ko"/>
              </w:rPr>
              <w:t>단체의</w:t>
            </w:r>
            <w:r w:rsidRPr="00E91900">
              <w:rPr>
                <w:rFonts w:eastAsia="Malgun Gothic" w:cs="Malgun Gothic"/>
                <w:lang w:val="ko"/>
              </w:rPr>
              <w:t xml:space="preserve"> </w:t>
            </w:r>
            <w:r w:rsidRPr="00E91900">
              <w:rPr>
                <w:rFonts w:eastAsia="Malgun Gothic" w:cs="Malgun Gothic"/>
                <w:lang w:val="ko"/>
              </w:rPr>
              <w:t>활동</w:t>
            </w:r>
            <w:r w:rsidRPr="00E91900">
              <w:rPr>
                <w:rFonts w:eastAsia="Malgun Gothic" w:cs="Malgun Gothic"/>
                <w:lang w:val="ko"/>
              </w:rPr>
              <w:t>.</w:t>
            </w:r>
          </w:p>
        </w:tc>
      </w:tr>
      <w:tr w:rsidR="00F877A7" w:rsidRPr="00E91900" w14:paraId="3488559C" w14:textId="77777777" w:rsidTr="00903050">
        <w:tc>
          <w:tcPr>
            <w:tcW w:w="2552" w:type="dxa"/>
            <w:vAlign w:val="center"/>
          </w:tcPr>
          <w:p w14:paraId="769FC617" w14:textId="77777777" w:rsidR="00C87735" w:rsidRPr="00E91900" w:rsidRDefault="00C87735" w:rsidP="00CA37BB">
            <w:pPr>
              <w:pStyle w:val="Image"/>
              <w:spacing w:after="0"/>
            </w:pPr>
          </w:p>
        </w:tc>
        <w:tc>
          <w:tcPr>
            <w:tcW w:w="6575" w:type="dxa"/>
            <w:vAlign w:val="center"/>
          </w:tcPr>
          <w:p w14:paraId="6A7F6666" w14:textId="77777777" w:rsidR="00903050" w:rsidRPr="00E91900" w:rsidRDefault="00EA0CED" w:rsidP="00AE576E">
            <w:pPr>
              <w:spacing w:after="0" w:line="276" w:lineRule="auto"/>
              <w:rPr>
                <w:lang w:eastAsia="ko-KR"/>
              </w:rPr>
            </w:pPr>
            <w:r w:rsidRPr="00E91900">
              <w:rPr>
                <w:rFonts w:eastAsia="Malgun Gothic" w:cs="Malgun Gothic"/>
                <w:lang w:val="ko" w:eastAsia="ko-KR"/>
              </w:rPr>
              <w:t>또한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다음을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통해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이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행동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방안이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효과가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있는지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확인할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것입니다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. </w:t>
            </w:r>
            <w:r w:rsidRPr="00E91900">
              <w:rPr>
                <w:rFonts w:eastAsia="Malgun Gothic" w:cs="Malgun Gothic"/>
                <w:lang w:val="ko" w:eastAsia="ko-KR"/>
              </w:rPr>
              <w:t>얼마나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많은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CALD </w:t>
            </w:r>
            <w:r w:rsidRPr="00E91900">
              <w:rPr>
                <w:rFonts w:eastAsia="Malgun Gothic" w:cs="Malgun Gothic"/>
                <w:lang w:val="ko" w:eastAsia="ko-KR"/>
              </w:rPr>
              <w:t>커뮤니티가</w:t>
            </w:r>
            <w:r w:rsidRPr="00E91900">
              <w:rPr>
                <w:rFonts w:eastAsia="Malgun Gothic" w:cs="Malgun Gothic"/>
                <w:lang w:val="ko" w:eastAsia="ko-KR"/>
              </w:rPr>
              <w:t>:</w:t>
            </w:r>
          </w:p>
        </w:tc>
      </w:tr>
      <w:tr w:rsidR="00F877A7" w:rsidRPr="00E91900" w14:paraId="1BD99B81" w14:textId="77777777" w:rsidTr="000E077E">
        <w:trPr>
          <w:trHeight w:val="3515"/>
        </w:trPr>
        <w:tc>
          <w:tcPr>
            <w:tcW w:w="2552" w:type="dxa"/>
            <w:vAlign w:val="center"/>
          </w:tcPr>
          <w:p w14:paraId="6D49137E" w14:textId="77777777" w:rsidR="00B013CC" w:rsidRPr="00E91900" w:rsidRDefault="00EA0CED" w:rsidP="005342C4">
            <w:pPr>
              <w:pStyle w:val="Image"/>
            </w:pPr>
            <w:r w:rsidRPr="00E91900">
              <w:rPr>
                <w:noProof/>
              </w:rPr>
              <w:drawing>
                <wp:inline distT="0" distB="0" distL="0" distR="0" wp14:anchorId="141572F5" wp14:editId="15E7EBDC">
                  <wp:extent cx="1483360" cy="1483360"/>
                  <wp:effectExtent l="0" t="0" r="2540" b="2540"/>
                  <wp:docPr id="1161785366" name="Picture 26" descr="엄지손가락을 치켜든 사람과 그 위에는 NDIS 문서가 들어있는 생각 풍선이 있습니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61785366" name="Picture 26" descr="엄지손가락을 치켜든 사람과 그 위에는 NDIS 문서가 들어있는 생각 풍선이 있습니다."/>
                          <pic:cNvPicPr/>
                        </pic:nvPicPr>
                        <pic:blipFill>
                          <a:blip r:embed="rId1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3360" cy="1483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5" w:type="dxa"/>
            <w:vAlign w:val="center"/>
          </w:tcPr>
          <w:p w14:paraId="277DB01A" w14:textId="77777777" w:rsidR="00B013CC" w:rsidRPr="00E91900" w:rsidRDefault="00EA0CED" w:rsidP="00AE576E">
            <w:pPr>
              <w:pStyle w:val="ListParagraph"/>
              <w:numPr>
                <w:ilvl w:val="0"/>
                <w:numId w:val="34"/>
              </w:numPr>
              <w:spacing w:line="276" w:lineRule="auto"/>
              <w:rPr>
                <w:lang w:eastAsia="ko-KR"/>
              </w:rPr>
            </w:pPr>
            <w:r w:rsidRPr="00E91900">
              <w:rPr>
                <w:rFonts w:eastAsia="Malgun Gothic" w:cs="Malgun Gothic"/>
                <w:lang w:val="ko" w:eastAsia="ko-KR"/>
              </w:rPr>
              <w:t>NDIS</w:t>
            </w:r>
            <w:r w:rsidRPr="00E91900">
              <w:rPr>
                <w:rFonts w:eastAsia="Malgun Gothic" w:cs="Malgun Gothic"/>
                <w:lang w:val="ko" w:eastAsia="ko-KR"/>
              </w:rPr>
              <w:t>를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이해하는지</w:t>
            </w:r>
          </w:p>
        </w:tc>
      </w:tr>
      <w:tr w:rsidR="00F877A7" w:rsidRPr="00E91900" w14:paraId="70D6FA7E" w14:textId="77777777" w:rsidTr="000E077E">
        <w:trPr>
          <w:trHeight w:val="3515"/>
        </w:trPr>
        <w:tc>
          <w:tcPr>
            <w:tcW w:w="2552" w:type="dxa"/>
            <w:vAlign w:val="center"/>
          </w:tcPr>
          <w:p w14:paraId="062F7756" w14:textId="77777777" w:rsidR="00B013CC" w:rsidRPr="00E91900" w:rsidRDefault="00EA0CED" w:rsidP="005342C4">
            <w:pPr>
              <w:pStyle w:val="Image"/>
            </w:pPr>
            <w:r w:rsidRPr="00E91900">
              <w:rPr>
                <w:noProof/>
              </w:rPr>
              <w:drawing>
                <wp:inline distT="0" distB="0" distL="0" distR="0" wp14:anchorId="7D501C01" wp14:editId="054F3E57">
                  <wp:extent cx="1483360" cy="1483360"/>
                  <wp:effectExtent l="0" t="0" r="2540" b="2540"/>
                  <wp:docPr id="1060008756" name="Picture 29" descr="엄지손가락을 치켜든 사람과 그 위에는 장애인 아이콘이 들어있는 생각 풍선이 있습니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60008756" name="Picture 29" descr="엄지손가락을 치켜든 사람과 그 위에는 장애인 아이콘이 들어있는 생각 풍선이 있습니다."/>
                          <pic:cNvPicPr/>
                        </pic:nvPicPr>
                        <pic:blipFill>
                          <a:blip r:embed="rId1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3360" cy="1483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5" w:type="dxa"/>
            <w:vAlign w:val="center"/>
          </w:tcPr>
          <w:p w14:paraId="6601DF0E" w14:textId="77777777" w:rsidR="00B013CC" w:rsidRPr="00E91900" w:rsidRDefault="00EA0CED" w:rsidP="00AE576E">
            <w:pPr>
              <w:pStyle w:val="ListParagraph"/>
              <w:numPr>
                <w:ilvl w:val="0"/>
                <w:numId w:val="34"/>
              </w:numPr>
              <w:spacing w:line="276" w:lineRule="auto"/>
              <w:rPr>
                <w:lang w:eastAsia="ko-KR"/>
              </w:rPr>
            </w:pPr>
            <w:r w:rsidRPr="00E91900">
              <w:rPr>
                <w:rFonts w:eastAsia="Malgun Gothic" w:cs="Malgun Gothic"/>
                <w:lang w:val="ko" w:eastAsia="ko-KR"/>
              </w:rPr>
              <w:t>장애에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대해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이해하는지</w:t>
            </w:r>
          </w:p>
        </w:tc>
      </w:tr>
      <w:tr w:rsidR="00F877A7" w:rsidRPr="00E91900" w14:paraId="120A2D79" w14:textId="77777777" w:rsidTr="000E077E">
        <w:trPr>
          <w:trHeight w:val="3515"/>
        </w:trPr>
        <w:tc>
          <w:tcPr>
            <w:tcW w:w="2552" w:type="dxa"/>
            <w:vAlign w:val="center"/>
          </w:tcPr>
          <w:p w14:paraId="0254AEE2" w14:textId="77777777" w:rsidR="00B013CC" w:rsidRPr="00E91900" w:rsidRDefault="00EA0CED" w:rsidP="005342C4">
            <w:pPr>
              <w:pStyle w:val="Image"/>
            </w:pPr>
            <w:r w:rsidRPr="00E91900">
              <w:rPr>
                <w:noProof/>
              </w:rPr>
              <w:drawing>
                <wp:inline distT="0" distB="0" distL="0" distR="0" wp14:anchorId="4C173957" wp14:editId="31FF9F1D">
                  <wp:extent cx="1483360" cy="1483360"/>
                  <wp:effectExtent l="0" t="0" r="2540" b="2540"/>
                  <wp:docPr id="765541130" name="Picture 28" descr="생각 중인 사람과 그 위에는 장애인 아이콘이 들어있는 생각 풍선이 있습니다. 그 옆에는 엄지 손가락 올림 아이콘과 위쪽 화살표가 있습니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5541130" name="Picture 28" descr="생각 중인 사람과 그 위에는 장애인 아이콘이 들어있는 생각 풍선이 있습니다. 그 옆에는 엄지 손가락 올림 아이콘과 위쪽 화살표가 있습니다."/>
                          <pic:cNvPicPr/>
                        </pic:nvPicPr>
                        <pic:blipFill>
                          <a:blip r:embed="rId1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3360" cy="1483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5" w:type="dxa"/>
            <w:vAlign w:val="center"/>
          </w:tcPr>
          <w:p w14:paraId="05C5D85D" w14:textId="77777777" w:rsidR="00B013CC" w:rsidRPr="00E91900" w:rsidRDefault="00EA0CED" w:rsidP="00AE576E">
            <w:pPr>
              <w:pStyle w:val="ListParagraph"/>
              <w:numPr>
                <w:ilvl w:val="0"/>
                <w:numId w:val="17"/>
              </w:numPr>
              <w:spacing w:line="276" w:lineRule="auto"/>
              <w:rPr>
                <w:lang w:eastAsia="ko-KR"/>
              </w:rPr>
            </w:pPr>
            <w:r w:rsidRPr="00E91900">
              <w:rPr>
                <w:rFonts w:eastAsia="Malgun Gothic" w:cs="Malgun Gothic"/>
                <w:lang w:val="ko" w:eastAsia="ko-KR"/>
              </w:rPr>
              <w:t>장애에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대해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더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나은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태도를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갖고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있는지</w:t>
            </w:r>
            <w:r w:rsidRPr="00E91900">
              <w:rPr>
                <w:rFonts w:eastAsia="Malgun Gothic" w:cs="Malgun Gothic"/>
                <w:lang w:val="ko" w:eastAsia="ko-KR"/>
              </w:rPr>
              <w:t>.</w:t>
            </w:r>
          </w:p>
        </w:tc>
      </w:tr>
    </w:tbl>
    <w:p w14:paraId="2B7F4295" w14:textId="77777777" w:rsidR="000E077E" w:rsidRPr="00E91900" w:rsidRDefault="00EA0CED">
      <w:pPr>
        <w:spacing w:before="0" w:after="0" w:line="240" w:lineRule="auto"/>
        <w:rPr>
          <w:rFonts w:cs="Times New Roman"/>
          <w:b/>
          <w:bCs/>
          <w:sz w:val="32"/>
          <w:szCs w:val="26"/>
          <w:lang w:eastAsia="ko-KR"/>
        </w:rPr>
      </w:pPr>
      <w:r w:rsidRPr="00E91900">
        <w:rPr>
          <w:lang w:eastAsia="ko-KR"/>
        </w:rPr>
        <w:br w:type="page"/>
      </w:r>
    </w:p>
    <w:p w14:paraId="4C2A0B3C" w14:textId="77777777" w:rsidR="00766698" w:rsidRPr="00E91900" w:rsidRDefault="00EA0CED" w:rsidP="00BD773E">
      <w:pPr>
        <w:pStyle w:val="Heading3"/>
        <w:spacing w:after="120"/>
      </w:pPr>
      <w:r w:rsidRPr="00E91900"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21728" behindDoc="1" locked="0" layoutInCell="1" allowOverlap="1" wp14:anchorId="3687F394" wp14:editId="12B07755">
                <wp:simplePos x="0" y="0"/>
                <wp:positionH relativeFrom="margin">
                  <wp:posOffset>19050</wp:posOffset>
                </wp:positionH>
                <wp:positionV relativeFrom="paragraph">
                  <wp:posOffset>377825</wp:posOffset>
                </wp:positionV>
                <wp:extent cx="5785200" cy="241200"/>
                <wp:effectExtent l="19050" t="19050" r="25400" b="26035"/>
                <wp:wrapNone/>
                <wp:docPr id="304493196" name="Group 304493196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85200" cy="241200"/>
                          <a:chOff x="11875" y="0"/>
                          <a:chExt cx="5787317" cy="241540"/>
                        </a:xfrm>
                      </wpg:grpSpPr>
                      <wps:wsp>
                        <wps:cNvPr id="691817557" name="Straight Connector 691817557"/>
                        <wps:cNvCnPr/>
                        <wps:spPr>
                          <a:xfrm>
                            <a:off x="11875" y="130628"/>
                            <a:ext cx="5716732" cy="0"/>
                          </a:xfrm>
                          <a:prstGeom prst="line">
                            <a:avLst/>
                          </a:prstGeom>
                          <a:ln w="38100" cap="rnd"/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269623481" name="Oval 1269623481"/>
                        <wps:cNvSpPr/>
                        <wps:spPr>
                          <a:xfrm>
                            <a:off x="5557652" y="0"/>
                            <a:ext cx="241540" cy="241540"/>
                          </a:xfrm>
                          <a:prstGeom prst="ellipse">
                            <a:avLst/>
                          </a:prstGeom>
                          <a:solidFill>
                            <a:srgbClr val="B6E3F9"/>
                          </a:solidFill>
                          <a:ln w="38100">
                            <a:solidFill>
                              <a:srgbClr val="6B2976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numCol="1" spcCol="0" rtlCol="0" fromWordArt="0" anchor="ctr" anchorCtr="0" forceAA="0" compatLnSpc="1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815229F" id="Group 304493196" o:spid="_x0000_s1026" alt="&quot;&quot;" style="position:absolute;margin-left:1.5pt;margin-top:29.75pt;width:455.55pt;height:19pt;z-index:-251594752;mso-position-horizontal-relative:margin;mso-width-relative:margin;mso-height-relative:margin" coordorigin="118" coordsize="57873,24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">
                <v:line id="Straight Connector 691817557" o:spid="_x0000_s1027" style="position:absolute;visibility:visible;mso-wrap-style:square" from="118,1306" to="57286,130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" strokecolor="#65276f [3044]" strokeweight="3pt">
                  <v:stroke endcap="round"/>
                </v:line>
                <v:oval id="Oval 1269623481" o:spid="_x0000_s1028" style="position:absolute;left:55576;width:2415;height:241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" fillcolor="#b6e3f9" strokecolor="#6b2976" strokeweight="3pt"/>
                <w10:wrap anchorx="margin"/>
              </v:group>
            </w:pict>
          </mc:Fallback>
        </mc:AlternateContent>
      </w:r>
      <w:r w:rsidRPr="00E91900">
        <w:rPr>
          <w:rFonts w:eastAsia="Malgun Gothic" w:cs="Malgun Gothic"/>
          <w:lang w:val="ko"/>
        </w:rPr>
        <w:t>행동</w:t>
      </w:r>
      <w:r w:rsidRPr="00E91900">
        <w:rPr>
          <w:rFonts w:eastAsia="Malgun Gothic" w:cs="Malgun Gothic"/>
          <w:lang w:val="ko"/>
        </w:rPr>
        <w:t xml:space="preserve"> </w:t>
      </w:r>
      <w:r w:rsidRPr="00E91900">
        <w:rPr>
          <w:rFonts w:eastAsia="Malgun Gothic" w:cs="Malgun Gothic"/>
          <w:lang w:val="ko"/>
        </w:rPr>
        <w:t>방안</w:t>
      </w:r>
      <w:r w:rsidRPr="00E91900">
        <w:rPr>
          <w:rFonts w:eastAsia="Malgun Gothic" w:cs="Malgun Gothic"/>
          <w:lang w:val="ko"/>
        </w:rPr>
        <w:t xml:space="preserve"> 28</w:t>
      </w:r>
    </w:p>
    <w:tbl>
      <w:tblPr>
        <w:tblW w:w="9298" w:type="dxa"/>
        <w:tblLayout w:type="fixed"/>
        <w:tblLook w:val="04A0" w:firstRow="1" w:lastRow="0" w:firstColumn="1" w:lastColumn="0" w:noHBand="0" w:noVBand="1"/>
      </w:tblPr>
      <w:tblGrid>
        <w:gridCol w:w="2552"/>
        <w:gridCol w:w="6576"/>
        <w:gridCol w:w="170"/>
      </w:tblGrid>
      <w:tr w:rsidR="00F877A7" w:rsidRPr="00E91900" w14:paraId="49044B1A" w14:textId="77777777" w:rsidTr="00A562F9">
        <w:trPr>
          <w:gridAfter w:val="1"/>
          <w:wAfter w:w="170" w:type="dxa"/>
          <w:trHeight w:val="2152"/>
        </w:trPr>
        <w:tc>
          <w:tcPr>
            <w:tcW w:w="2552" w:type="dxa"/>
            <w:vAlign w:val="center"/>
          </w:tcPr>
          <w:p w14:paraId="03FDC85E" w14:textId="77777777" w:rsidR="00766698" w:rsidRPr="00E91900" w:rsidRDefault="00EA0CED" w:rsidP="00A26577">
            <w:pPr>
              <w:pStyle w:val="Image"/>
              <w:spacing w:before="120" w:after="120"/>
            </w:pPr>
            <w:r w:rsidRPr="00E91900">
              <w:rPr>
                <w:noProof/>
              </w:rPr>
              <w:drawing>
                <wp:inline distT="0" distB="0" distL="0" distR="0" wp14:anchorId="22C227E0" wp14:editId="0D80819D">
                  <wp:extent cx="1440000" cy="1080000"/>
                  <wp:effectExtent l="0" t="0" r="8255" b="6350"/>
                  <wp:docPr id="2135762802" name="Picture 30" descr="회의에서 메모를 하는 한 무리의 의료 전문가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35762802" name="Picture 30" descr="회의에서 메모를 하는 한 무리의 의료 전문가."/>
                          <pic:cNvPicPr/>
                        </pic:nvPicPr>
                        <pic:blipFill>
                          <a:blip r:embed="rId1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473" r="765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08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39FC6590" w14:textId="77777777" w:rsidR="00766698" w:rsidRPr="00E91900" w:rsidRDefault="00EA0CED" w:rsidP="00AE576E">
            <w:pPr>
              <w:spacing w:line="276" w:lineRule="auto"/>
              <w:rPr>
                <w:lang w:eastAsia="ko-KR"/>
              </w:rPr>
            </w:pPr>
            <w:r w:rsidRPr="00E91900">
              <w:rPr>
                <w:rFonts w:eastAsia="Malgun Gothic" w:cs="Malgun Gothic"/>
                <w:lang w:val="ko" w:eastAsia="ko-KR"/>
              </w:rPr>
              <w:t>지역사회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단체들과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협력하여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NDIS </w:t>
            </w:r>
            <w:r w:rsidRPr="00E91900">
              <w:rPr>
                <w:rFonts w:eastAsia="Malgun Gothic" w:cs="Malgun Gothic"/>
                <w:lang w:val="ko" w:eastAsia="ko-KR"/>
              </w:rPr>
              <w:t>외부의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서비스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기술을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구축할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것입니다</w:t>
            </w:r>
            <w:r w:rsidRPr="00E91900">
              <w:rPr>
                <w:rFonts w:eastAsia="Malgun Gothic" w:cs="Malgun Gothic"/>
                <w:lang w:val="ko" w:eastAsia="ko-KR"/>
              </w:rPr>
              <w:t>.</w:t>
            </w:r>
          </w:p>
          <w:p w14:paraId="22D10D9F" w14:textId="77777777" w:rsidR="00766698" w:rsidRPr="00E91900" w:rsidRDefault="00EA0CED" w:rsidP="00AE576E">
            <w:pPr>
              <w:spacing w:line="276" w:lineRule="auto"/>
            </w:pPr>
            <w:r w:rsidRPr="00E91900">
              <w:rPr>
                <w:rFonts w:eastAsia="Malgun Gothic" w:cs="Malgun Gothic"/>
                <w:lang w:val="ko"/>
              </w:rPr>
              <w:t>예를</w:t>
            </w:r>
            <w:r w:rsidRPr="00E91900">
              <w:rPr>
                <w:rFonts w:eastAsia="Malgun Gothic" w:cs="Malgun Gothic"/>
                <w:lang w:val="ko"/>
              </w:rPr>
              <w:t xml:space="preserve"> </w:t>
            </w:r>
            <w:r w:rsidRPr="00E91900">
              <w:rPr>
                <w:rFonts w:eastAsia="Malgun Gothic" w:cs="Malgun Gothic"/>
                <w:lang w:val="ko"/>
              </w:rPr>
              <w:t>들어</w:t>
            </w:r>
            <w:r w:rsidRPr="00E91900">
              <w:rPr>
                <w:rFonts w:eastAsia="Malgun Gothic" w:cs="Malgun Gothic"/>
                <w:lang w:val="ko"/>
              </w:rPr>
              <w:t xml:space="preserve">, </w:t>
            </w:r>
            <w:r w:rsidRPr="00E91900">
              <w:rPr>
                <w:rFonts w:eastAsia="Malgun Gothic" w:cs="Malgun Gothic"/>
                <w:lang w:val="ko"/>
              </w:rPr>
              <w:t>의사</w:t>
            </w:r>
            <w:r w:rsidRPr="00E91900">
              <w:rPr>
                <w:rFonts w:eastAsia="Malgun Gothic" w:cs="Malgun Gothic"/>
                <w:lang w:val="ko"/>
              </w:rPr>
              <w:t>.</w:t>
            </w:r>
          </w:p>
        </w:tc>
      </w:tr>
      <w:tr w:rsidR="00F877A7" w:rsidRPr="00E91900" w14:paraId="41F29231" w14:textId="77777777" w:rsidTr="00A562F9">
        <w:trPr>
          <w:gridAfter w:val="1"/>
          <w:wAfter w:w="170" w:type="dxa"/>
          <w:trHeight w:val="2197"/>
        </w:trPr>
        <w:tc>
          <w:tcPr>
            <w:tcW w:w="2552" w:type="dxa"/>
            <w:vAlign w:val="center"/>
          </w:tcPr>
          <w:p w14:paraId="44C20314" w14:textId="77777777" w:rsidR="00EC09FD" w:rsidRPr="00E91900" w:rsidRDefault="00EA0CED" w:rsidP="00A26577">
            <w:pPr>
              <w:pStyle w:val="Image"/>
              <w:spacing w:before="120" w:after="120"/>
            </w:pPr>
            <w:r w:rsidRPr="00E91900">
              <w:rPr>
                <w:noProof/>
              </w:rPr>
              <w:drawing>
                <wp:inline distT="0" distB="0" distL="0" distR="0" wp14:anchorId="15F91138" wp14:editId="0F165921">
                  <wp:extent cx="1440000" cy="1440000"/>
                  <wp:effectExtent l="0" t="0" r="8255" b="8255"/>
                  <wp:docPr id="94064529" name="Picture 31" descr="2명의 보건 전문가 및 NDIS 서류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4064529" name="Picture 31" descr="2명의 보건 전문가 및 NDIS 서류."/>
                          <pic:cNvPicPr/>
                        </pic:nvPicPr>
                        <pic:blipFill>
                          <a:blip r:embed="rId1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61FCFFEA" w14:textId="77777777" w:rsidR="00EC09FD" w:rsidRPr="00E91900" w:rsidRDefault="00EA0CED" w:rsidP="00AE576E">
            <w:pPr>
              <w:spacing w:line="276" w:lineRule="auto"/>
              <w:rPr>
                <w:lang w:eastAsia="ko-KR"/>
              </w:rPr>
            </w:pPr>
            <w:r w:rsidRPr="00E91900">
              <w:rPr>
                <w:rFonts w:eastAsia="Malgun Gothic" w:cs="Malgun Gothic"/>
                <w:lang w:val="ko" w:eastAsia="ko-KR"/>
              </w:rPr>
              <w:t>이러한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더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많은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서비스들이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CALD </w:t>
            </w:r>
            <w:r w:rsidRPr="00E91900">
              <w:rPr>
                <w:rFonts w:eastAsia="Malgun Gothic" w:cs="Malgun Gothic"/>
                <w:lang w:val="ko" w:eastAsia="ko-KR"/>
              </w:rPr>
              <w:t>장애인들이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NDIS</w:t>
            </w:r>
            <w:r w:rsidRPr="00E91900">
              <w:rPr>
                <w:rFonts w:eastAsia="Malgun Gothic" w:cs="Malgun Gothic"/>
                <w:lang w:val="ko" w:eastAsia="ko-KR"/>
              </w:rPr>
              <w:t>에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참여할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수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있도록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지원하는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방법을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이해하도록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할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것입니다</w:t>
            </w:r>
            <w:r w:rsidRPr="00E91900">
              <w:rPr>
                <w:rFonts w:eastAsia="Malgun Gothic" w:cs="Malgun Gothic"/>
                <w:lang w:val="ko" w:eastAsia="ko-KR"/>
              </w:rPr>
              <w:t>.</w:t>
            </w:r>
          </w:p>
        </w:tc>
      </w:tr>
      <w:tr w:rsidR="00F877A7" w:rsidRPr="00E91900" w14:paraId="73E0B499" w14:textId="77777777" w:rsidTr="00A562F9">
        <w:trPr>
          <w:gridAfter w:val="1"/>
          <w:wAfter w:w="170" w:type="dxa"/>
          <w:trHeight w:val="2034"/>
        </w:trPr>
        <w:tc>
          <w:tcPr>
            <w:tcW w:w="2552" w:type="dxa"/>
            <w:vAlign w:val="center"/>
          </w:tcPr>
          <w:p w14:paraId="11DF4802" w14:textId="77777777" w:rsidR="003E1385" w:rsidRPr="00E91900" w:rsidRDefault="00EA0CED" w:rsidP="00A26577">
            <w:pPr>
              <w:pStyle w:val="Image"/>
              <w:spacing w:before="120" w:after="120"/>
            </w:pPr>
            <w:r w:rsidRPr="00E91900">
              <w:rPr>
                <w:noProof/>
              </w:rPr>
              <w:drawing>
                <wp:inline distT="0" distB="0" distL="0" distR="0" wp14:anchorId="6765FAE9" wp14:editId="4E57B820">
                  <wp:extent cx="1440000" cy="1080000"/>
                  <wp:effectExtent l="0" t="0" r="8255" b="6350"/>
                  <wp:docPr id="1581376199" name="Picture 32" descr="사람들로 가득 찬 방에서 발표를 하는 사람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81376199" name="Picture 32" descr="사람들로 가득 찬 방에서 발표를 하는 사람."/>
                          <pic:cNvPicPr/>
                        </pic:nvPicPr>
                        <pic:blipFill>
                          <a:blip r:embed="rId1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7938" t="6509" r="28" b="130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08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3DDA1EE9" w14:textId="77777777" w:rsidR="003E1385" w:rsidRPr="00E91900" w:rsidRDefault="00EA0CED" w:rsidP="00AE576E">
            <w:pPr>
              <w:spacing w:line="276" w:lineRule="auto"/>
              <w:rPr>
                <w:lang w:eastAsia="ko-KR"/>
              </w:rPr>
            </w:pPr>
            <w:r w:rsidRPr="00E91900">
              <w:rPr>
                <w:rFonts w:eastAsia="Malgun Gothic" w:cs="Malgun Gothic"/>
                <w:lang w:val="ko" w:eastAsia="ko-KR"/>
              </w:rPr>
              <w:t>서비스에서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이러한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기술을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구축할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수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있도록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우리가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지원하는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프로그램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수를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추적하여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이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행동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방안이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효과가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있는지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확인할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것입니다</w:t>
            </w:r>
            <w:r w:rsidRPr="00E91900">
              <w:rPr>
                <w:rFonts w:eastAsia="Malgun Gothic" w:cs="Malgun Gothic"/>
                <w:lang w:val="ko" w:eastAsia="ko-KR"/>
              </w:rPr>
              <w:t>.</w:t>
            </w:r>
          </w:p>
        </w:tc>
      </w:tr>
      <w:tr w:rsidR="00F877A7" w:rsidRPr="00E91900" w14:paraId="30369B44" w14:textId="77777777" w:rsidTr="00A562F9">
        <w:trPr>
          <w:trHeight w:val="782"/>
        </w:trPr>
        <w:tc>
          <w:tcPr>
            <w:tcW w:w="2552" w:type="dxa"/>
            <w:vAlign w:val="center"/>
          </w:tcPr>
          <w:p w14:paraId="0E7D3743" w14:textId="77777777" w:rsidR="00A26577" w:rsidRPr="00E91900" w:rsidRDefault="00A26577" w:rsidP="00A26577">
            <w:pPr>
              <w:pStyle w:val="Image"/>
              <w:spacing w:after="0"/>
              <w:rPr>
                <w:noProof/>
                <w:lang w:eastAsia="ko-KR"/>
              </w:rPr>
            </w:pPr>
          </w:p>
        </w:tc>
        <w:tc>
          <w:tcPr>
            <w:tcW w:w="6690" w:type="dxa"/>
            <w:gridSpan w:val="2"/>
            <w:vAlign w:val="center"/>
          </w:tcPr>
          <w:p w14:paraId="74BDCB8B" w14:textId="77777777" w:rsidR="00A26577" w:rsidRPr="00E91900" w:rsidRDefault="00EA0CED" w:rsidP="00AE576E">
            <w:pPr>
              <w:spacing w:after="0" w:line="276" w:lineRule="auto"/>
              <w:rPr>
                <w:lang w:eastAsia="ko-KR"/>
              </w:rPr>
            </w:pPr>
            <w:r w:rsidRPr="00E91900">
              <w:rPr>
                <w:rFonts w:eastAsia="Malgun Gothic" w:cs="Malgun Gothic"/>
                <w:lang w:val="ko" w:eastAsia="ko-KR"/>
              </w:rPr>
              <w:t>또한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다음을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경청하여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이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행동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방안이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효과가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있는지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확인할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것입니다</w:t>
            </w:r>
            <w:r w:rsidRPr="00E91900">
              <w:rPr>
                <w:rFonts w:eastAsia="Malgun Gothic" w:cs="Malgun Gothic"/>
                <w:lang w:val="ko" w:eastAsia="ko-KR"/>
              </w:rPr>
              <w:t>.</w:t>
            </w:r>
          </w:p>
        </w:tc>
      </w:tr>
      <w:tr w:rsidR="00F877A7" w:rsidRPr="00E91900" w14:paraId="58469A93" w14:textId="77777777" w:rsidTr="00A562F9">
        <w:trPr>
          <w:trHeight w:val="2665"/>
        </w:trPr>
        <w:tc>
          <w:tcPr>
            <w:tcW w:w="2552" w:type="dxa"/>
            <w:vAlign w:val="center"/>
          </w:tcPr>
          <w:p w14:paraId="39EF5EA3" w14:textId="77777777" w:rsidR="003E1385" w:rsidRPr="00E91900" w:rsidRDefault="00EA0CED" w:rsidP="006E0AB1">
            <w:pPr>
              <w:pStyle w:val="Image"/>
              <w:spacing w:before="120" w:after="120"/>
            </w:pPr>
            <w:r w:rsidRPr="00E91900">
              <w:rPr>
                <w:noProof/>
              </w:rPr>
              <w:drawing>
                <wp:inline distT="0" distB="0" distL="0" distR="0" wp14:anchorId="163F8AA7" wp14:editId="1EB6F925">
                  <wp:extent cx="1440000" cy="1440000"/>
                  <wp:effectExtent l="0" t="0" r="8255" b="8255"/>
                  <wp:docPr id="1583692973" name="Picture 33" descr="대화를 나누고 있는 두 사람과 그 위에 있는 말풍선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83692973" name="Picture 33" descr="대화를 나누고 있는 두 사람과 그 위에 있는 말풍선."/>
                          <pic:cNvPicPr/>
                        </pic:nvPicPr>
                        <pic:blipFill>
                          <a:blip r:embed="rId1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46" w:type="dxa"/>
            <w:gridSpan w:val="2"/>
            <w:vAlign w:val="center"/>
          </w:tcPr>
          <w:p w14:paraId="2F0E7260" w14:textId="77777777" w:rsidR="003E1385" w:rsidRPr="00E91900" w:rsidRDefault="00EA0CED" w:rsidP="00AE576E">
            <w:pPr>
              <w:pStyle w:val="ListParagraph"/>
              <w:numPr>
                <w:ilvl w:val="0"/>
                <w:numId w:val="17"/>
              </w:numPr>
              <w:spacing w:line="276" w:lineRule="auto"/>
              <w:rPr>
                <w:lang w:eastAsia="ko-KR"/>
              </w:rPr>
            </w:pPr>
            <w:r w:rsidRPr="00E91900">
              <w:rPr>
                <w:rFonts w:eastAsia="Malgun Gothic" w:cs="Malgun Gothic"/>
                <w:lang w:val="ko" w:eastAsia="ko-KR"/>
              </w:rPr>
              <w:t xml:space="preserve">CALD </w:t>
            </w:r>
            <w:r w:rsidRPr="00E91900">
              <w:rPr>
                <w:rFonts w:eastAsia="Malgun Gothic" w:cs="Malgun Gothic"/>
                <w:lang w:val="ko" w:eastAsia="ko-KR"/>
              </w:rPr>
              <w:t>커뮤니티가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NDIS</w:t>
            </w:r>
            <w:r w:rsidRPr="00E91900">
              <w:rPr>
                <w:rFonts w:eastAsia="Malgun Gothic" w:cs="Malgun Gothic"/>
                <w:lang w:val="ko" w:eastAsia="ko-KR"/>
              </w:rPr>
              <w:t>에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대한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조언을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제공하는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서비스에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대해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말하는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내용</w:t>
            </w:r>
          </w:p>
        </w:tc>
      </w:tr>
      <w:tr w:rsidR="00F877A7" w:rsidRPr="00E91900" w14:paraId="2857B454" w14:textId="77777777" w:rsidTr="00A562F9">
        <w:trPr>
          <w:gridAfter w:val="1"/>
          <w:wAfter w:w="170" w:type="dxa"/>
          <w:trHeight w:val="2665"/>
        </w:trPr>
        <w:tc>
          <w:tcPr>
            <w:tcW w:w="2552" w:type="dxa"/>
            <w:vAlign w:val="center"/>
          </w:tcPr>
          <w:p w14:paraId="27A4E11B" w14:textId="77777777" w:rsidR="003E1385" w:rsidRPr="00E91900" w:rsidRDefault="00EA0CED" w:rsidP="00C73E0D">
            <w:pPr>
              <w:pStyle w:val="Image"/>
            </w:pPr>
            <w:r w:rsidRPr="00E91900">
              <w:rPr>
                <w:noProof/>
              </w:rPr>
              <w:drawing>
                <wp:inline distT="0" distB="0" distL="0" distR="0" wp14:anchorId="6C80B710" wp14:editId="20FBCA9D">
                  <wp:extent cx="1440000" cy="1080000"/>
                  <wp:effectExtent l="0" t="0" r="8255" b="6350"/>
                  <wp:docPr id="1602130270" name="Picture 34" descr="노트북 앞에서 대화를 나누고 있는 3명의 사람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02130270" name="Picture 34" descr="노트북 앞에서 대화를 나누고 있는 3명의 사람들."/>
                          <pic:cNvPicPr/>
                        </pic:nvPicPr>
                        <pic:blipFill>
                          <a:blip r:embed="rId1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062" r="901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08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7B5C8B44" w14:textId="77777777" w:rsidR="003E1385" w:rsidRPr="00E91900" w:rsidRDefault="00EA0CED" w:rsidP="00AE576E">
            <w:pPr>
              <w:pStyle w:val="ListParagraph"/>
              <w:numPr>
                <w:ilvl w:val="0"/>
                <w:numId w:val="17"/>
              </w:numPr>
              <w:spacing w:line="276" w:lineRule="auto"/>
              <w:rPr>
                <w:lang w:eastAsia="ko-KR"/>
              </w:rPr>
            </w:pPr>
            <w:r w:rsidRPr="00E91900">
              <w:rPr>
                <w:rFonts w:eastAsia="Malgun Gothic" w:cs="Malgun Gothic"/>
                <w:lang w:val="ko" w:eastAsia="ko-KR"/>
              </w:rPr>
              <w:t>지원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프로그램이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그들에게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얼마나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도움이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되는지에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대해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이러한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서비스에서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말하는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내용</w:t>
            </w:r>
            <w:r w:rsidRPr="00E91900">
              <w:rPr>
                <w:rFonts w:eastAsia="Malgun Gothic" w:cs="Malgun Gothic"/>
                <w:lang w:val="ko" w:eastAsia="ko-KR"/>
              </w:rPr>
              <w:t>.</w:t>
            </w:r>
          </w:p>
        </w:tc>
      </w:tr>
    </w:tbl>
    <w:p w14:paraId="6FE41951" w14:textId="77777777" w:rsidR="00493D5D" w:rsidRPr="00E91900" w:rsidRDefault="00EA0CED" w:rsidP="00DD389A">
      <w:pPr>
        <w:pStyle w:val="Heading2"/>
      </w:pPr>
      <w:bookmarkStart w:id="109" w:name="_Toc256000008"/>
      <w:bookmarkStart w:id="110" w:name="_Toc12634029"/>
      <w:bookmarkStart w:id="111" w:name="_Toc12636487"/>
      <w:bookmarkStart w:id="112" w:name="_Toc43391451"/>
      <w:bookmarkStart w:id="113" w:name="_Toc43391513"/>
      <w:r w:rsidRPr="00E91900">
        <w:rPr>
          <w:rFonts w:eastAsia="Malgun Gothic" w:cs="Malgun Gothic"/>
          <w:lang w:val="ko"/>
        </w:rPr>
        <w:lastRenderedPageBreak/>
        <w:t>추가</w:t>
      </w:r>
      <w:r w:rsidRPr="00E91900">
        <w:rPr>
          <w:rFonts w:eastAsia="Malgun Gothic" w:cs="Malgun Gothic"/>
          <w:lang w:val="ko"/>
        </w:rPr>
        <w:t xml:space="preserve"> </w:t>
      </w:r>
      <w:r w:rsidRPr="00E91900">
        <w:rPr>
          <w:rFonts w:eastAsia="Malgun Gothic" w:cs="Malgun Gothic"/>
          <w:lang w:val="ko"/>
        </w:rPr>
        <w:t>정보</w:t>
      </w:r>
      <w:bookmarkEnd w:id="109"/>
      <w:bookmarkEnd w:id="110"/>
      <w:bookmarkEnd w:id="111"/>
      <w:bookmarkEnd w:id="112"/>
      <w:bookmarkEnd w:id="113"/>
    </w:p>
    <w:p w14:paraId="1CAC3AE1" w14:textId="77777777" w:rsidR="008A5DB9" w:rsidRPr="00E91900" w:rsidRDefault="00EA0CED" w:rsidP="008A5DB9">
      <w:pPr>
        <w:rPr>
          <w:lang w:val="x-none" w:eastAsia="x-none"/>
        </w:rPr>
      </w:pPr>
      <w:r w:rsidRPr="00E91900">
        <w:rPr>
          <w:rFonts w:eastAsia="Malgun Gothic" w:cs="Malgun Gothic"/>
          <w:lang w:val="ko" w:eastAsia="ko-KR"/>
        </w:rPr>
        <w:t>이</w:t>
      </w:r>
      <w:r w:rsidRPr="00E91900">
        <w:rPr>
          <w:rFonts w:eastAsia="Malgun Gothic" w:cs="Malgun Gothic"/>
          <w:lang w:val="ko" w:eastAsia="ko-KR"/>
        </w:rPr>
        <w:t xml:space="preserve"> </w:t>
      </w:r>
      <w:r w:rsidRPr="00E91900">
        <w:rPr>
          <w:rFonts w:eastAsia="Malgun Gothic" w:cs="Malgun Gothic"/>
          <w:lang w:val="ko" w:eastAsia="ko-KR"/>
        </w:rPr>
        <w:t>행동</w:t>
      </w:r>
      <w:r w:rsidRPr="00E91900">
        <w:rPr>
          <w:rFonts w:eastAsia="Malgun Gothic" w:cs="Malgun Gothic"/>
          <w:lang w:val="ko" w:eastAsia="ko-KR"/>
        </w:rPr>
        <w:t xml:space="preserve"> </w:t>
      </w:r>
      <w:r w:rsidRPr="00E91900">
        <w:rPr>
          <w:rFonts w:eastAsia="Malgun Gothic" w:cs="Malgun Gothic"/>
          <w:lang w:val="ko" w:eastAsia="ko-KR"/>
        </w:rPr>
        <w:t>계획에</w:t>
      </w:r>
      <w:r w:rsidRPr="00E91900">
        <w:rPr>
          <w:rFonts w:eastAsia="Malgun Gothic" w:cs="Malgun Gothic"/>
          <w:lang w:val="ko" w:eastAsia="ko-KR"/>
        </w:rPr>
        <w:t xml:space="preserve"> </w:t>
      </w:r>
      <w:r w:rsidRPr="00E91900">
        <w:rPr>
          <w:rFonts w:eastAsia="Malgun Gothic" w:cs="Malgun Gothic"/>
          <w:lang w:val="ko" w:eastAsia="ko-KR"/>
        </w:rPr>
        <w:t>대한</w:t>
      </w:r>
      <w:r w:rsidRPr="00E91900">
        <w:rPr>
          <w:rFonts w:eastAsia="Malgun Gothic" w:cs="Malgun Gothic"/>
          <w:lang w:val="ko" w:eastAsia="ko-KR"/>
        </w:rPr>
        <w:t xml:space="preserve"> </w:t>
      </w:r>
      <w:r w:rsidRPr="00E91900">
        <w:rPr>
          <w:rFonts w:eastAsia="Malgun Gothic" w:cs="Malgun Gothic"/>
          <w:lang w:val="ko" w:eastAsia="ko-KR"/>
        </w:rPr>
        <w:t>자세한</w:t>
      </w:r>
      <w:r w:rsidRPr="00E91900">
        <w:rPr>
          <w:rFonts w:eastAsia="Malgun Gothic" w:cs="Malgun Gothic"/>
          <w:lang w:val="ko" w:eastAsia="ko-KR"/>
        </w:rPr>
        <w:t xml:space="preserve"> </w:t>
      </w:r>
      <w:r w:rsidRPr="00E91900">
        <w:rPr>
          <w:rFonts w:eastAsia="Malgun Gothic" w:cs="Malgun Gothic"/>
          <w:lang w:val="ko" w:eastAsia="ko-KR"/>
        </w:rPr>
        <w:t>내용은</w:t>
      </w:r>
      <w:r w:rsidRPr="00E91900">
        <w:rPr>
          <w:rFonts w:eastAsia="Malgun Gothic" w:cs="Malgun Gothic"/>
          <w:lang w:val="ko" w:eastAsia="ko-KR"/>
        </w:rPr>
        <w:t xml:space="preserve"> </w:t>
      </w:r>
      <w:r w:rsidRPr="00E91900">
        <w:rPr>
          <w:rFonts w:eastAsia="Malgun Gothic" w:cs="Malgun Gothic"/>
          <w:lang w:val="ko" w:eastAsia="ko-KR"/>
        </w:rPr>
        <w:t>저희에게</w:t>
      </w:r>
      <w:r w:rsidRPr="00E91900">
        <w:rPr>
          <w:rFonts w:eastAsia="Malgun Gothic" w:cs="Malgun Gothic"/>
          <w:lang w:val="ko" w:eastAsia="ko-KR"/>
        </w:rPr>
        <w:t xml:space="preserve"> </w:t>
      </w:r>
      <w:r w:rsidRPr="00E91900">
        <w:rPr>
          <w:rFonts w:eastAsia="Malgun Gothic" w:cs="Malgun Gothic"/>
          <w:lang w:val="ko" w:eastAsia="ko-KR"/>
        </w:rPr>
        <w:t>문의하십시오</w:t>
      </w:r>
      <w:r w:rsidRPr="00E91900">
        <w:rPr>
          <w:rFonts w:eastAsia="Malgun Gothic" w:cs="Malgun Gothic"/>
          <w:lang w:val="ko" w:eastAsia="ko-KR"/>
        </w:rPr>
        <w:t>.</w:t>
      </w:r>
    </w:p>
    <w:tbl>
      <w:tblPr>
        <w:tblStyle w:val="Style1"/>
        <w:tblW w:w="9127" w:type="dxa"/>
        <w:tblLayout w:type="fixed"/>
        <w:tblLook w:val="04A0" w:firstRow="1" w:lastRow="0" w:firstColumn="1" w:lastColumn="0" w:noHBand="0" w:noVBand="1"/>
      </w:tblPr>
      <w:tblGrid>
        <w:gridCol w:w="2551"/>
        <w:gridCol w:w="6576"/>
      </w:tblGrid>
      <w:tr w:rsidR="00F877A7" w:rsidRPr="00E91900" w14:paraId="1A7CDE6A" w14:textId="77777777" w:rsidTr="008A5DB9">
        <w:trPr>
          <w:trHeight w:val="31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165B865C" w14:textId="77777777" w:rsidR="00493D5D" w:rsidRPr="00E91900" w:rsidRDefault="00EA0CED" w:rsidP="00463A40">
            <w:pPr>
              <w:pStyle w:val="Image"/>
              <w:rPr>
                <w:lang w:eastAsia="en-AU"/>
              </w:rPr>
            </w:pPr>
            <w:r w:rsidRPr="00E91900">
              <w:rPr>
                <w:noProof/>
              </w:rPr>
              <w:drawing>
                <wp:inline distT="0" distB="0" distL="0" distR="0" wp14:anchorId="7698AECA" wp14:editId="5A767FB4">
                  <wp:extent cx="1440000" cy="1440000"/>
                  <wp:effectExtent l="0" t="0" r="8255" b="8255"/>
                  <wp:docPr id="3" name="Picture 3" descr="웹 사이트 아이콘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Picture 3" descr="웹 사이트 아이콘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503E28E0" w14:textId="77777777" w:rsidR="002E4152" w:rsidRPr="00E91900" w:rsidRDefault="00EA0CED" w:rsidP="00AE576E">
            <w:pPr>
              <w:spacing w:line="276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eastAsia="ko-KR"/>
              </w:rPr>
            </w:pPr>
            <w:r w:rsidRPr="00E91900">
              <w:rPr>
                <w:rFonts w:eastAsia="Malgun Gothic" w:cs="Malgun Gothic"/>
                <w:lang w:val="ko" w:eastAsia="ko-KR"/>
              </w:rPr>
              <w:t>저희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웹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사이트를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방문하십시오</w:t>
            </w:r>
            <w:r w:rsidRPr="00E91900">
              <w:rPr>
                <w:rFonts w:eastAsia="Malgun Gothic" w:cs="Malgun Gothic"/>
                <w:lang w:val="ko" w:eastAsia="ko-KR"/>
              </w:rPr>
              <w:t>.</w:t>
            </w:r>
          </w:p>
          <w:p w14:paraId="7BB2EEB7" w14:textId="77777777" w:rsidR="00493D5D" w:rsidRPr="00E91900" w:rsidRDefault="00000000" w:rsidP="00AE576E">
            <w:pPr>
              <w:spacing w:line="276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IntenseEmphasis1"/>
                <w:bCs/>
              </w:rPr>
            </w:pPr>
            <w:hyperlink r:id="rId185" w:history="1">
              <w:r w:rsidR="002E4152" w:rsidRPr="003E4369">
                <w:rPr>
                  <w:rStyle w:val="Hyperlink"/>
                  <w:rFonts w:eastAsia="Malgun Gothic" w:cs="Malgun Gothic"/>
                  <w:bCs/>
                </w:rPr>
                <w:t>www.ndis.gov.au</w:t>
              </w:r>
            </w:hyperlink>
          </w:p>
        </w:tc>
      </w:tr>
      <w:tr w:rsidR="00F877A7" w:rsidRPr="00E91900" w14:paraId="21A674F2" w14:textId="77777777" w:rsidTr="008A5DB9">
        <w:trPr>
          <w:trHeight w:val="31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436D4CC5" w14:textId="77777777" w:rsidR="00493D5D" w:rsidRPr="00E91900" w:rsidRDefault="00EA0CED" w:rsidP="00463A40">
            <w:pPr>
              <w:pStyle w:val="Image"/>
              <w:rPr>
                <w:lang w:eastAsia="en-AU"/>
              </w:rPr>
            </w:pPr>
            <w:r w:rsidRPr="00E91900">
              <w:rPr>
                <w:noProof/>
              </w:rPr>
              <w:drawing>
                <wp:inline distT="0" distB="0" distL="0" distR="0" wp14:anchorId="0F0E1434" wp14:editId="2A29D360">
                  <wp:extent cx="1440000" cy="1440000"/>
                  <wp:effectExtent l="0" t="0" r="8255" b="8255"/>
                  <wp:docPr id="36" name="Picture 36" descr="전화 아이콘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Picture 36" descr="전화 아이콘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5326E740" w14:textId="538E29A0" w:rsidR="002E4152" w:rsidRPr="00E91900" w:rsidRDefault="005A5776" w:rsidP="00AE576E">
            <w:pPr>
              <w:spacing w:line="276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eastAsia="ko-KR"/>
              </w:rPr>
            </w:pPr>
            <w:r>
              <w:rPr>
                <w:rFonts w:eastAsia="Malgun Gothic" w:cs="Malgun Gothic" w:hint="eastAsia"/>
                <w:lang w:val="ko" w:eastAsia="ko-KR"/>
              </w:rPr>
              <w:t>저희</w:t>
            </w:r>
            <w:r w:rsidR="00EA0CED" w:rsidRPr="00E91900">
              <w:rPr>
                <w:rFonts w:eastAsia="Malgun Gothic" w:cs="Malgun Gothic"/>
                <w:lang w:val="ko" w:eastAsia="ko-KR"/>
              </w:rPr>
              <w:t>에게</w:t>
            </w:r>
            <w:r w:rsidR="00EA0CED"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="00EA0CED" w:rsidRPr="00E91900">
              <w:rPr>
                <w:rFonts w:eastAsia="Malgun Gothic" w:cs="Malgun Gothic"/>
                <w:lang w:val="ko" w:eastAsia="ko-KR"/>
              </w:rPr>
              <w:t>전화로</w:t>
            </w:r>
            <w:r w:rsidR="00EA0CED"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="00EA0CED" w:rsidRPr="00E91900">
              <w:rPr>
                <w:rFonts w:eastAsia="Malgun Gothic" w:cs="Malgun Gothic"/>
                <w:lang w:val="ko" w:eastAsia="ko-KR"/>
              </w:rPr>
              <w:t>문의할</w:t>
            </w:r>
            <w:r w:rsidR="00EA0CED"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="00EA0CED" w:rsidRPr="00E91900">
              <w:rPr>
                <w:rFonts w:eastAsia="Malgun Gothic" w:cs="Malgun Gothic"/>
                <w:lang w:val="ko" w:eastAsia="ko-KR"/>
              </w:rPr>
              <w:t>수</w:t>
            </w:r>
            <w:r w:rsidR="00EA0CED"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="00EA0CED" w:rsidRPr="00E91900">
              <w:rPr>
                <w:rFonts w:eastAsia="Malgun Gothic" w:cs="Malgun Gothic"/>
                <w:lang w:val="ko" w:eastAsia="ko-KR"/>
              </w:rPr>
              <w:t>있습니다</w:t>
            </w:r>
            <w:r w:rsidR="00EA0CED" w:rsidRPr="00E91900">
              <w:rPr>
                <w:rFonts w:eastAsia="Malgun Gothic" w:cs="Malgun Gothic"/>
                <w:lang w:val="ko" w:eastAsia="ko-KR"/>
              </w:rPr>
              <w:t>.</w:t>
            </w:r>
          </w:p>
          <w:p w14:paraId="1682593F" w14:textId="77777777" w:rsidR="00493D5D" w:rsidRPr="00E91900" w:rsidRDefault="00EA0CED" w:rsidP="00AE576E">
            <w:pPr>
              <w:spacing w:line="276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IntenseEmphasis1"/>
                <w:bCs/>
              </w:rPr>
            </w:pPr>
            <w:r w:rsidRPr="00E91900">
              <w:rPr>
                <w:rStyle w:val="IntenseEmphasis1"/>
                <w:rFonts w:eastAsia="Malgun Gothic" w:cs="Malgun Gothic"/>
                <w:bCs/>
                <w:lang w:val="ko"/>
              </w:rPr>
              <w:t>1800 800 110</w:t>
            </w:r>
          </w:p>
        </w:tc>
      </w:tr>
      <w:tr w:rsidR="00F877A7" w:rsidRPr="00E91900" w14:paraId="1F202BDB" w14:textId="77777777" w:rsidTr="008A5DB9">
        <w:trPr>
          <w:trHeight w:val="31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09E11E17" w14:textId="77777777" w:rsidR="00CD310C" w:rsidRPr="00E91900" w:rsidRDefault="00EA0CED" w:rsidP="00463A40">
            <w:pPr>
              <w:pStyle w:val="Image"/>
              <w:rPr>
                <w:lang w:eastAsia="en-AU"/>
              </w:rPr>
            </w:pPr>
            <w:r w:rsidRPr="00E91900">
              <w:rPr>
                <w:noProof/>
                <w:lang w:eastAsia="en-AU"/>
              </w:rPr>
              <w:drawing>
                <wp:inline distT="0" distB="0" distL="0" distR="0" wp14:anchorId="219EE477" wp14:editId="714A94C5">
                  <wp:extent cx="792000" cy="792000"/>
                  <wp:effectExtent l="0" t="0" r="8255" b="8255"/>
                  <wp:docPr id="15" name="Picture 15" descr="페이스북 로고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Picture 15" descr="페이스북 로고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2000" cy="79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1C4C1859" w14:textId="77777777" w:rsidR="00CD310C" w:rsidRPr="00E91900" w:rsidRDefault="00EA0CED" w:rsidP="00AE576E">
            <w:pPr>
              <w:spacing w:line="276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eastAsia="ko-KR"/>
              </w:rPr>
            </w:pPr>
            <w:r w:rsidRPr="00E91900">
              <w:rPr>
                <w:rFonts w:eastAsia="Malgun Gothic" w:cs="Malgun Gothic"/>
                <w:lang w:val="ko" w:eastAsia="ko-KR"/>
              </w:rPr>
              <w:t>페이스북에서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팔로우할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수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있습니다</w:t>
            </w:r>
            <w:r w:rsidRPr="00E91900">
              <w:rPr>
                <w:rFonts w:eastAsia="Malgun Gothic" w:cs="Malgun Gothic"/>
                <w:lang w:val="ko" w:eastAsia="ko-KR"/>
              </w:rPr>
              <w:t>.</w:t>
            </w:r>
          </w:p>
          <w:p w14:paraId="2E4EC674" w14:textId="77777777" w:rsidR="00CD310C" w:rsidRPr="00E91900" w:rsidRDefault="00000000" w:rsidP="00AE576E">
            <w:pPr>
              <w:spacing w:line="276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Hyperlink"/>
                <w:rFonts w:cs="Arial"/>
              </w:rPr>
            </w:pPr>
            <w:hyperlink r:id="rId188" w:history="1">
              <w:r w:rsidR="00DE6B8B" w:rsidRPr="003E4369">
                <w:rPr>
                  <w:rStyle w:val="Hyperlink"/>
                  <w:rFonts w:eastAsia="Malgun Gothic" w:cs="Malgun Gothic"/>
                  <w:bCs/>
                </w:rPr>
                <w:t>www.facebook.com/NDISAus</w:t>
              </w:r>
            </w:hyperlink>
          </w:p>
        </w:tc>
      </w:tr>
      <w:tr w:rsidR="00F877A7" w:rsidRPr="00E91900" w14:paraId="228DC60B" w14:textId="77777777" w:rsidTr="008A5DB9">
        <w:trPr>
          <w:trHeight w:val="31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303F30A0" w14:textId="77777777" w:rsidR="00CD310C" w:rsidRPr="00E91900" w:rsidRDefault="00EA0CED" w:rsidP="00463A40">
            <w:pPr>
              <w:pStyle w:val="Image"/>
              <w:rPr>
                <w:lang w:eastAsia="en-AU"/>
              </w:rPr>
            </w:pPr>
            <w:r w:rsidRPr="00E91900">
              <w:rPr>
                <w:noProof/>
                <w:lang w:eastAsia="en-AU"/>
              </w:rPr>
              <w:drawing>
                <wp:inline distT="0" distB="0" distL="0" distR="0" wp14:anchorId="50FC9577" wp14:editId="04FEC835">
                  <wp:extent cx="792000" cy="792000"/>
                  <wp:effectExtent l="0" t="0" r="8255" b="8255"/>
                  <wp:docPr id="16" name="Picture 16" descr="트위터 로고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Picture 16" descr="트위터 로고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2000" cy="79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03392938" w14:textId="77777777" w:rsidR="00CD310C" w:rsidRPr="00E91900" w:rsidRDefault="00EA0CED" w:rsidP="00AE576E">
            <w:pPr>
              <w:spacing w:line="276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eastAsia="ko-KR"/>
              </w:rPr>
            </w:pPr>
            <w:r w:rsidRPr="00E91900">
              <w:rPr>
                <w:rFonts w:eastAsia="Malgun Gothic" w:cs="Malgun Gothic"/>
                <w:lang w:val="ko" w:eastAsia="ko-KR"/>
              </w:rPr>
              <w:t>트위터에서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팔로우할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수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있습니다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. </w:t>
            </w:r>
          </w:p>
          <w:p w14:paraId="42EEFA92" w14:textId="77777777" w:rsidR="00CD310C" w:rsidRPr="00E91900" w:rsidRDefault="00EA0CED" w:rsidP="00AE576E">
            <w:pPr>
              <w:spacing w:line="276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IntenseEmphasis1"/>
                <w:bCs/>
                <w:lang w:eastAsia="ko-KR"/>
              </w:rPr>
            </w:pPr>
            <w:r w:rsidRPr="00E91900">
              <w:rPr>
                <w:rStyle w:val="IntenseEmphasis1"/>
                <w:rFonts w:eastAsia="Malgun Gothic" w:cs="Malgun Gothic"/>
                <w:bCs/>
                <w:lang w:val="ko" w:eastAsia="ko-KR"/>
              </w:rPr>
              <w:t>@NDIS</w:t>
            </w:r>
          </w:p>
          <w:p w14:paraId="650F99D7" w14:textId="77777777" w:rsidR="002E4152" w:rsidRPr="00E91900" w:rsidRDefault="00EA0CED" w:rsidP="00AE576E">
            <w:pPr>
              <w:spacing w:line="276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eastAsia="ko-KR"/>
              </w:rPr>
            </w:pPr>
            <w:r w:rsidRPr="00E91900">
              <w:rPr>
                <w:rFonts w:eastAsia="Malgun Gothic" w:cs="Malgun Gothic"/>
                <w:lang w:val="ko" w:eastAsia="ko-KR"/>
              </w:rPr>
              <w:t>트위터는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'X'</w:t>
            </w:r>
            <w:r w:rsidRPr="00E91900">
              <w:rPr>
                <w:rFonts w:eastAsia="Malgun Gothic" w:cs="Malgun Gothic"/>
                <w:lang w:val="ko" w:eastAsia="ko-KR"/>
              </w:rPr>
              <w:t>라고도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합니다</w:t>
            </w:r>
            <w:r w:rsidRPr="00E91900">
              <w:rPr>
                <w:rFonts w:eastAsia="Malgun Gothic" w:cs="Malgun Gothic"/>
                <w:lang w:val="ko" w:eastAsia="ko-KR"/>
              </w:rPr>
              <w:t>.</w:t>
            </w:r>
          </w:p>
        </w:tc>
      </w:tr>
    </w:tbl>
    <w:p w14:paraId="33F34DEB" w14:textId="77777777" w:rsidR="00AE2123" w:rsidRPr="00E91900" w:rsidRDefault="00EA0CED" w:rsidP="00AE2123">
      <w:pPr>
        <w:rPr>
          <w:rFonts w:cs="Times New Roman"/>
          <w:sz w:val="32"/>
          <w:szCs w:val="26"/>
          <w:lang w:eastAsia="ko-KR"/>
        </w:rPr>
      </w:pPr>
      <w:bookmarkStart w:id="114" w:name="_Toc43391514"/>
      <w:r w:rsidRPr="00E91900">
        <w:rPr>
          <w:lang w:eastAsia="ko-KR"/>
        </w:rPr>
        <w:br w:type="page"/>
      </w:r>
    </w:p>
    <w:p w14:paraId="1800F382" w14:textId="77777777" w:rsidR="00CD310C" w:rsidRPr="00E91900" w:rsidRDefault="00EA0CED" w:rsidP="00AA574A">
      <w:pPr>
        <w:pStyle w:val="Heading3"/>
      </w:pPr>
      <w:r w:rsidRPr="00E91900">
        <w:rPr>
          <w:rFonts w:eastAsia="Malgun Gothic" w:cs="Malgun Gothic"/>
          <w:lang w:val="ko"/>
        </w:rPr>
        <w:lastRenderedPageBreak/>
        <w:t>문의를</w:t>
      </w:r>
      <w:r w:rsidRPr="00E91900">
        <w:rPr>
          <w:rFonts w:eastAsia="Malgun Gothic" w:cs="Malgun Gothic"/>
          <w:lang w:val="ko"/>
        </w:rPr>
        <w:t xml:space="preserve"> </w:t>
      </w:r>
      <w:r w:rsidRPr="00E91900">
        <w:rPr>
          <w:rFonts w:eastAsia="Malgun Gothic" w:cs="Malgun Gothic"/>
          <w:lang w:val="ko"/>
        </w:rPr>
        <w:t>위한</w:t>
      </w:r>
      <w:r w:rsidRPr="00E91900">
        <w:rPr>
          <w:rFonts w:eastAsia="Malgun Gothic" w:cs="Malgun Gothic"/>
          <w:lang w:val="ko"/>
        </w:rPr>
        <w:t xml:space="preserve"> </w:t>
      </w:r>
      <w:r w:rsidRPr="00E91900">
        <w:rPr>
          <w:rFonts w:eastAsia="Malgun Gothic" w:cs="Malgun Gothic"/>
          <w:lang w:val="ko"/>
        </w:rPr>
        <w:t>지원</w:t>
      </w:r>
      <w:bookmarkEnd w:id="114"/>
    </w:p>
    <w:tbl>
      <w:tblPr>
        <w:tblStyle w:val="Style1"/>
        <w:tblW w:w="9127" w:type="dxa"/>
        <w:tblLayout w:type="fixed"/>
        <w:tblLook w:val="04A0" w:firstRow="1" w:lastRow="0" w:firstColumn="1" w:lastColumn="0" w:noHBand="0" w:noVBand="1"/>
      </w:tblPr>
      <w:tblGrid>
        <w:gridCol w:w="2551"/>
        <w:gridCol w:w="6576"/>
      </w:tblGrid>
      <w:tr w:rsidR="00F877A7" w:rsidRPr="00E91900" w14:paraId="3DB035B8" w14:textId="77777777" w:rsidTr="00115682">
        <w:trPr>
          <w:trHeight w:val="11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778A9279" w14:textId="77777777" w:rsidR="00115682" w:rsidRPr="00E91900" w:rsidRDefault="00EA0CED" w:rsidP="00115682">
            <w:pPr>
              <w:pStyle w:val="Image"/>
              <w:spacing w:before="0" w:after="0"/>
              <w:rPr>
                <w:lang w:eastAsia="en-AU"/>
              </w:rPr>
            </w:pPr>
            <w:r w:rsidRPr="00E91900">
              <w:rPr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769856" behindDoc="0" locked="0" layoutInCell="1" allowOverlap="1" wp14:anchorId="3D5341CA" wp14:editId="466E7C3B">
                      <wp:simplePos x="0" y="0"/>
                      <wp:positionH relativeFrom="column">
                        <wp:posOffset>512445</wp:posOffset>
                      </wp:positionH>
                      <wp:positionV relativeFrom="paragraph">
                        <wp:posOffset>417195</wp:posOffset>
                      </wp:positionV>
                      <wp:extent cx="607060" cy="128905"/>
                      <wp:effectExtent l="0" t="0" r="2540" b="4445"/>
                      <wp:wrapNone/>
                      <wp:docPr id="219670544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07060" cy="12890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67E1E6B9" w14:textId="77109D7D" w:rsidR="00EA0CED" w:rsidRPr="00643F98" w:rsidRDefault="00EA0CED" w:rsidP="005E46E8">
                                  <w:pPr>
                                    <w:spacing w:before="0" w:after="0" w:line="192" w:lineRule="auto"/>
                                    <w:jc w:val="center"/>
                                    <w:rPr>
                                      <w:sz w:val="12"/>
                                      <w:szCs w:val="12"/>
                                      <w:lang w:val="en-PH"/>
                                    </w:rPr>
                                  </w:pPr>
                                  <w:r w:rsidRPr="00643F98">
                                    <w:rPr>
                                      <w:rFonts w:ascii="Malgun Gothic" w:eastAsia="Malgun Gothic" w:hAnsi="Malgun Gothic" w:cs="Malgun Gothic"/>
                                      <w:b/>
                                      <w:bCs/>
                                      <w:sz w:val="12"/>
                                      <w:szCs w:val="12"/>
                                      <w:lang w:val="ko"/>
                                    </w:rPr>
                                    <w:t>웹챗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D5341CA" id="_x0000_s1046" type="#_x0000_t202" alt="&quot;&quot;" style="position:absolute;left:0;text-align:left;margin-left:40.35pt;margin-top:32.85pt;width:47.8pt;height:10.15pt;z-index:25176985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" filled="f" stroked="f">
                      <v:textbox inset="0,0,0,0">
                        <w:txbxContent>
                          <w:p w14:paraId="67E1E6B9" w14:textId="77109D7D" w:rsidR="00EA0CED" w:rsidRPr="00643F98" w:rsidRDefault="00EA0CED" w:rsidP="005E46E8">
                            <w:pPr>
                              <w:spacing w:before="0" w:after="0" w:line="192" w:lineRule="auto"/>
                              <w:jc w:val="center"/>
                              <w:rPr>
                                <w:sz w:val="12"/>
                                <w:szCs w:val="12"/>
                                <w:lang w:val="en-PH"/>
                              </w:rPr>
                            </w:pPr>
                            <w:r w:rsidRPr="00643F98">
                              <w:rPr>
                                <w:rFonts w:ascii="Malgun Gothic" w:eastAsia="Malgun Gothic" w:hAnsi="Malgun Gothic" w:cs="Malgun Gothic"/>
                                <w:b/>
                                <w:bCs/>
                                <w:sz w:val="12"/>
                                <w:szCs w:val="12"/>
                                <w:lang w:val="ko"/>
                              </w:rPr>
                              <w:t>웹챗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115682" w:rsidRPr="00E91900">
              <w:rPr>
                <w:noProof/>
              </w:rPr>
              <w:drawing>
                <wp:inline distT="0" distB="0" distL="0" distR="0" wp14:anchorId="7E3E76A8" wp14:editId="3D5B15A6">
                  <wp:extent cx="1404000" cy="1404000"/>
                  <wp:effectExtent l="0" t="0" r="5715" b="5715"/>
                  <wp:docPr id="23" name="Picture 23" descr="웹챗 아이콘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Picture 23" descr="웹챗 아이콘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4000" cy="140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1A221A67" w14:textId="77777777" w:rsidR="00115682" w:rsidRPr="00E91900" w:rsidRDefault="00EA0CED" w:rsidP="00AE576E">
            <w:pPr>
              <w:spacing w:after="0" w:line="276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eastAsia="ko-KR"/>
              </w:rPr>
            </w:pPr>
            <w:r w:rsidRPr="00E91900">
              <w:rPr>
                <w:rFonts w:eastAsia="Malgun Gothic" w:cs="Malgun Gothic"/>
                <w:lang w:val="ko" w:eastAsia="ko-KR"/>
              </w:rPr>
              <w:t>저희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웹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사이트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상단에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있는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웹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채팅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기능을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사용하여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온라인으로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문의하실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수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있습니다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. </w:t>
            </w:r>
          </w:p>
          <w:p w14:paraId="295BB15E" w14:textId="77777777" w:rsidR="00115682" w:rsidRPr="00E91900" w:rsidRDefault="00000000" w:rsidP="00AE576E">
            <w:pPr>
              <w:pStyle w:val="Body"/>
              <w:spacing w:after="0" w:line="276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bCs/>
                <w:color w:val="6B2976"/>
                <w:w w:val="100"/>
              </w:rPr>
            </w:pPr>
            <w:hyperlink r:id="rId191" w:history="1">
              <w:r w:rsidR="00EA0CED" w:rsidRPr="003E4369">
                <w:rPr>
                  <w:rStyle w:val="Hyperlink"/>
                  <w:rFonts w:eastAsia="Malgun Gothic" w:cs="Malgun Gothic"/>
                  <w:bCs/>
                  <w:w w:val="100"/>
                  <w:lang w:val="en-AU"/>
                </w:rPr>
                <w:t>www.ndis.gov.au</w:t>
              </w:r>
            </w:hyperlink>
          </w:p>
        </w:tc>
      </w:tr>
      <w:tr w:rsidR="00F877A7" w:rsidRPr="00E91900" w14:paraId="1AE0B0E0" w14:textId="77777777" w:rsidTr="00115682">
        <w:trPr>
          <w:trHeight w:val="11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2C09B421" w14:textId="77777777" w:rsidR="00CD310C" w:rsidRPr="00E91900" w:rsidRDefault="00CD310C" w:rsidP="00DA5C41">
            <w:pPr>
              <w:pStyle w:val="Image"/>
              <w:spacing w:before="0" w:after="0"/>
              <w:rPr>
                <w:lang w:eastAsia="en-AU"/>
              </w:rPr>
            </w:pPr>
          </w:p>
        </w:tc>
        <w:tc>
          <w:tcPr>
            <w:tcW w:w="6576" w:type="dxa"/>
          </w:tcPr>
          <w:p w14:paraId="0B501921" w14:textId="77777777" w:rsidR="00CD310C" w:rsidRPr="00E91900" w:rsidRDefault="00EA0CED" w:rsidP="00AE576E">
            <w:pPr>
              <w:spacing w:before="0" w:after="0" w:line="276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eastAsia="ko-KR"/>
              </w:rPr>
            </w:pPr>
            <w:r w:rsidRPr="00E91900">
              <w:rPr>
                <w:rFonts w:eastAsia="Malgun Gothic" w:cs="Malgun Gothic"/>
                <w:lang w:val="ko" w:eastAsia="ko-KR"/>
              </w:rPr>
              <w:t>영어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이외의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언어를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사용하는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경우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, </w:t>
            </w:r>
            <w:r w:rsidRPr="00E91900">
              <w:rPr>
                <w:rFonts w:eastAsia="Malgun Gothic" w:cs="Malgun Gothic"/>
                <w:lang w:val="ko" w:eastAsia="ko-KR"/>
              </w:rPr>
              <w:t>다음으로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전화하실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수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있습니다</w:t>
            </w:r>
            <w:r w:rsidRPr="00E91900">
              <w:rPr>
                <w:rFonts w:eastAsia="Malgun Gothic" w:cs="Malgun Gothic"/>
                <w:lang w:val="ko" w:eastAsia="ko-KR"/>
              </w:rPr>
              <w:t>.</w:t>
            </w:r>
          </w:p>
        </w:tc>
      </w:tr>
      <w:tr w:rsidR="00F877A7" w:rsidRPr="00E91900" w14:paraId="5EC6BB9E" w14:textId="77777777" w:rsidTr="00115682">
        <w:trPr>
          <w:trHeight w:val="11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38EE4975" w14:textId="77777777" w:rsidR="00493D5D" w:rsidRPr="00E91900" w:rsidRDefault="00EA0CED" w:rsidP="00DA5C41">
            <w:pPr>
              <w:pStyle w:val="Image"/>
              <w:spacing w:before="0" w:after="0"/>
              <w:rPr>
                <w:lang w:eastAsia="en-AU"/>
              </w:rPr>
            </w:pPr>
            <w:r w:rsidRPr="00E91900">
              <w:rPr>
                <w:noProof/>
                <w:lang w:eastAsia="en-AU"/>
              </w:rPr>
              <w:drawing>
                <wp:inline distT="0" distB="0" distL="0" distR="0" wp14:anchorId="6A5A5CA4" wp14:editId="27A0E987">
                  <wp:extent cx="1404000" cy="1404000"/>
                  <wp:effectExtent l="0" t="0" r="5715" b="5715"/>
                  <wp:docPr id="13" name="Picture 13" descr="번역 및 통역 서비스 아이콘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Picture 13" descr="번역 및 통역 서비스 아이콘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4000" cy="140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2884DD4E" w14:textId="77777777" w:rsidR="00092D2F" w:rsidRPr="00E91900" w:rsidRDefault="00EA0CED" w:rsidP="00AE576E">
            <w:pPr>
              <w:spacing w:before="0" w:after="0" w:line="276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eastAsia="ko-KR"/>
              </w:rPr>
            </w:pPr>
            <w:r w:rsidRPr="00E91900">
              <w:rPr>
                <w:rFonts w:eastAsia="Malgun Gothic" w:cs="Malgun Gothic"/>
                <w:lang w:val="ko" w:eastAsia="ko-KR"/>
              </w:rPr>
              <w:t>번역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및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통역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서비스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(TIS)</w:t>
            </w:r>
          </w:p>
          <w:p w14:paraId="0C2ABDF9" w14:textId="77777777" w:rsidR="00493D5D" w:rsidRPr="00E91900" w:rsidRDefault="00EA0CED" w:rsidP="00AE576E">
            <w:pPr>
              <w:spacing w:before="0" w:after="0" w:line="276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IntenseEmphasis1"/>
                <w:bCs/>
              </w:rPr>
            </w:pPr>
            <w:r w:rsidRPr="00E91900">
              <w:rPr>
                <w:rStyle w:val="IntenseEmphasis1"/>
                <w:rFonts w:eastAsia="Malgun Gothic" w:cs="Malgun Gothic"/>
                <w:bCs/>
                <w:lang w:val="ko"/>
              </w:rPr>
              <w:t>131 450</w:t>
            </w:r>
          </w:p>
        </w:tc>
      </w:tr>
      <w:tr w:rsidR="00F877A7" w:rsidRPr="00E91900" w14:paraId="2A93BC03" w14:textId="77777777" w:rsidTr="00115682">
        <w:trPr>
          <w:trHeight w:val="11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09188527" w14:textId="77777777" w:rsidR="00CD310C" w:rsidRPr="00E91900" w:rsidRDefault="00CD310C" w:rsidP="00DA5C41">
            <w:pPr>
              <w:pStyle w:val="Image"/>
              <w:spacing w:before="0" w:after="0"/>
              <w:rPr>
                <w:lang w:eastAsia="en-AU"/>
              </w:rPr>
            </w:pPr>
          </w:p>
        </w:tc>
        <w:tc>
          <w:tcPr>
            <w:tcW w:w="6576" w:type="dxa"/>
          </w:tcPr>
          <w:p w14:paraId="0CB8DA19" w14:textId="77777777" w:rsidR="00CD310C" w:rsidRPr="00E91900" w:rsidRDefault="00EA0CED" w:rsidP="00AE576E">
            <w:pPr>
              <w:spacing w:before="0" w:after="0" w:line="276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eastAsia="ko-KR"/>
              </w:rPr>
            </w:pPr>
            <w:r w:rsidRPr="00E91900">
              <w:rPr>
                <w:rFonts w:eastAsia="Malgun Gothic" w:cs="Malgun Gothic"/>
                <w:lang w:val="ko" w:eastAsia="ko-KR"/>
              </w:rPr>
              <w:t>언어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또는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청각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장애가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있는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경우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, </w:t>
            </w:r>
            <w:r w:rsidRPr="00E91900">
              <w:rPr>
                <w:rFonts w:eastAsia="Malgun Gothic" w:cs="Malgun Gothic"/>
                <w:lang w:val="ko" w:eastAsia="ko-KR"/>
              </w:rPr>
              <w:t>다음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번호로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전화할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수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있습니다</w:t>
            </w:r>
            <w:r w:rsidRPr="00E91900">
              <w:rPr>
                <w:rFonts w:eastAsia="Malgun Gothic" w:cs="Malgun Gothic"/>
                <w:lang w:val="ko" w:eastAsia="ko-KR"/>
              </w:rPr>
              <w:t>.</w:t>
            </w:r>
          </w:p>
        </w:tc>
      </w:tr>
      <w:tr w:rsidR="00F877A7" w:rsidRPr="00E91900" w14:paraId="261A8E71" w14:textId="77777777" w:rsidTr="00115682">
        <w:trPr>
          <w:trHeight w:val="244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00A08B25" w14:textId="77777777" w:rsidR="00493D5D" w:rsidRPr="00E91900" w:rsidRDefault="00EA0CED" w:rsidP="00DA5C41">
            <w:pPr>
              <w:pStyle w:val="Image"/>
              <w:spacing w:before="0" w:after="0"/>
            </w:pPr>
            <w:r w:rsidRPr="00E91900">
              <w:rPr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771904" behindDoc="0" locked="0" layoutInCell="1" allowOverlap="1" wp14:anchorId="632BB3BC" wp14:editId="13FB9910">
                      <wp:simplePos x="0" y="0"/>
                      <wp:positionH relativeFrom="column">
                        <wp:posOffset>342265</wp:posOffset>
                      </wp:positionH>
                      <wp:positionV relativeFrom="paragraph">
                        <wp:posOffset>312420</wp:posOffset>
                      </wp:positionV>
                      <wp:extent cx="789940" cy="263525"/>
                      <wp:effectExtent l="0" t="0" r="10160" b="3175"/>
                      <wp:wrapNone/>
                      <wp:docPr id="1324547433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789940" cy="26352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74BA6220" w14:textId="77777777" w:rsidR="00EA0CED" w:rsidRPr="00643F98" w:rsidRDefault="00EA0CED" w:rsidP="005E46E8">
                                  <w:pPr>
                                    <w:spacing w:before="0" w:after="0" w:line="192" w:lineRule="auto"/>
                                    <w:jc w:val="center"/>
                                    <w:rPr>
                                      <w:sz w:val="20"/>
                                      <w:szCs w:val="20"/>
                                      <w:lang w:val="en-PH"/>
                                    </w:rPr>
                                  </w:pPr>
                                  <w:r w:rsidRPr="00643F98">
                                    <w:rPr>
                                      <w:rFonts w:ascii="Malgun Gothic" w:eastAsia="Malgun Gothic" w:hAnsi="Malgun Gothic" w:cs="Malgun Gothic"/>
                                      <w:b/>
                                      <w:bCs/>
                                      <w:sz w:val="20"/>
                                      <w:szCs w:val="20"/>
                                      <w:lang w:val="ko"/>
                                    </w:rPr>
                                    <w:t>안녕하세요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32BB3BC" id="_x0000_s1047" type="#_x0000_t202" alt="&quot;&quot;" style="position:absolute;left:0;text-align:left;margin-left:26.95pt;margin-top:24.6pt;width:62.2pt;height:20.75pt;z-index:25177190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" filled="f" stroked="f">
                      <v:textbox inset="0,0,0,0">
                        <w:txbxContent>
                          <w:p w14:paraId="74BA6220" w14:textId="77777777" w:rsidR="00EA0CED" w:rsidRPr="00643F98" w:rsidRDefault="00EA0CED" w:rsidP="005E46E8">
                            <w:pPr>
                              <w:spacing w:before="0" w:after="0" w:line="192" w:lineRule="auto"/>
                              <w:jc w:val="center"/>
                              <w:rPr>
                                <w:sz w:val="20"/>
                                <w:szCs w:val="20"/>
                                <w:lang w:val="en-PH"/>
                              </w:rPr>
                            </w:pPr>
                            <w:r w:rsidRPr="00643F98">
                              <w:rPr>
                                <w:rFonts w:ascii="Malgun Gothic" w:eastAsia="Malgun Gothic" w:hAnsi="Malgun Gothic" w:cs="Malgun Gothic"/>
                                <w:b/>
                                <w:bCs/>
                                <w:sz w:val="20"/>
                                <w:szCs w:val="20"/>
                                <w:lang w:val="ko"/>
                              </w:rPr>
                              <w:t>안녕하세요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3A60F0" w:rsidRPr="00E91900">
              <w:rPr>
                <w:noProof/>
                <w:lang w:eastAsia="en-AU"/>
              </w:rPr>
              <w:drawing>
                <wp:inline distT="0" distB="0" distL="0" distR="0" wp14:anchorId="42756E49" wp14:editId="2E14BC64">
                  <wp:extent cx="1404000" cy="1404000"/>
                  <wp:effectExtent l="0" t="0" r="5715" b="5715"/>
                  <wp:docPr id="9" name="Picture 9" descr="TTY(청각 장애인용 전화) 아이콘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Picture 9" descr="TTY(청각 장애인용 전화) 아이콘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4000" cy="140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493D5D" w:rsidRPr="00E91900">
              <w:t xml:space="preserve"> </w:t>
            </w:r>
          </w:p>
        </w:tc>
        <w:tc>
          <w:tcPr>
            <w:tcW w:w="6576" w:type="dxa"/>
          </w:tcPr>
          <w:p w14:paraId="2A06CBEE" w14:textId="77777777" w:rsidR="00CD310C" w:rsidRPr="00E91900" w:rsidRDefault="00EA0CED" w:rsidP="00AE576E">
            <w:pPr>
              <w:spacing w:before="0" w:after="0" w:line="276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E91900">
              <w:rPr>
                <w:rFonts w:eastAsia="Malgun Gothic" w:cs="Malgun Gothic"/>
                <w:lang w:val="ko"/>
              </w:rPr>
              <w:t>TTY</w:t>
            </w:r>
          </w:p>
          <w:p w14:paraId="61CA39DC" w14:textId="77777777" w:rsidR="00493D5D" w:rsidRPr="00E91900" w:rsidRDefault="00EA0CED" w:rsidP="00AE576E">
            <w:pPr>
              <w:spacing w:before="0" w:after="0" w:line="276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IntenseEmphasis1"/>
                <w:bCs/>
              </w:rPr>
            </w:pPr>
            <w:r w:rsidRPr="00E91900">
              <w:rPr>
                <w:rStyle w:val="IntenseEmphasis1"/>
                <w:rFonts w:eastAsia="Malgun Gothic" w:cs="Malgun Gothic"/>
                <w:bCs/>
                <w:lang w:val="ko"/>
              </w:rPr>
              <w:t>1800 555 677</w:t>
            </w:r>
          </w:p>
        </w:tc>
      </w:tr>
      <w:tr w:rsidR="00F877A7" w:rsidRPr="00E91900" w14:paraId="4FD4DC1E" w14:textId="77777777" w:rsidTr="00115682">
        <w:trPr>
          <w:trHeight w:val="244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63D75B37" w14:textId="77777777" w:rsidR="00493D5D" w:rsidRPr="00E91900" w:rsidRDefault="00EA0CED" w:rsidP="00DA5C41">
            <w:pPr>
              <w:pStyle w:val="Image"/>
              <w:spacing w:before="0" w:after="0"/>
              <w:rPr>
                <w:lang w:eastAsia="en-AU"/>
              </w:rPr>
            </w:pPr>
            <w:r w:rsidRPr="00E91900">
              <w:rPr>
                <w:noProof/>
                <w:lang w:eastAsia="en-AU"/>
              </w:rPr>
              <w:drawing>
                <wp:inline distT="0" distB="0" distL="0" distR="0" wp14:anchorId="6C8C01F2" wp14:editId="523394E7">
                  <wp:extent cx="1404000" cy="1404000"/>
                  <wp:effectExtent l="0" t="0" r="5715" b="5715"/>
                  <wp:docPr id="14" name="Picture 14" descr="Speak and Listen 아이콘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Picture 14" descr="Speak and Listen 아이콘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4000" cy="140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57D348D6" w14:textId="77777777" w:rsidR="00CD310C" w:rsidRPr="00E91900" w:rsidRDefault="00EA0CED" w:rsidP="00AE576E">
            <w:pPr>
              <w:spacing w:before="0" w:after="0" w:line="276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E91900">
              <w:rPr>
                <w:rFonts w:eastAsia="Malgun Gothic" w:cs="Malgun Gothic"/>
                <w:lang w:val="ko"/>
              </w:rPr>
              <w:t>Speak and Listen</w:t>
            </w:r>
          </w:p>
          <w:p w14:paraId="5F9E1D3F" w14:textId="77777777" w:rsidR="00493D5D" w:rsidRPr="00E91900" w:rsidRDefault="00EA0CED" w:rsidP="00AE576E">
            <w:pPr>
              <w:spacing w:before="0" w:after="0" w:line="276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IntenseEmphasis1"/>
                <w:bCs/>
              </w:rPr>
            </w:pPr>
            <w:r w:rsidRPr="00E91900">
              <w:rPr>
                <w:rStyle w:val="IntenseEmphasis1"/>
                <w:rFonts w:eastAsia="Malgun Gothic" w:cs="Malgun Gothic"/>
                <w:bCs/>
                <w:lang w:val="ko"/>
              </w:rPr>
              <w:t>1800 555 727</w:t>
            </w:r>
          </w:p>
        </w:tc>
      </w:tr>
      <w:tr w:rsidR="00F877A7" w:rsidRPr="00E91900" w14:paraId="6009D5B8" w14:textId="77777777" w:rsidTr="006E0AB1">
        <w:trPr>
          <w:trHeight w:val="204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340D49C2" w14:textId="77777777" w:rsidR="00CD310C" w:rsidRPr="00E91900" w:rsidRDefault="00EA0CED" w:rsidP="00DA5C41">
            <w:pPr>
              <w:pStyle w:val="Image"/>
              <w:spacing w:before="0" w:after="0"/>
              <w:rPr>
                <w:lang w:eastAsia="en-AU"/>
              </w:rPr>
            </w:pPr>
            <w:r w:rsidRPr="00E91900">
              <w:rPr>
                <w:noProof/>
                <w:lang w:eastAsia="en-AU"/>
              </w:rPr>
              <w:drawing>
                <wp:inline distT="0" distB="0" distL="0" distR="0" wp14:anchorId="1FE442A7" wp14:editId="12DDC741">
                  <wp:extent cx="1224000" cy="988567"/>
                  <wp:effectExtent l="0" t="0" r="0" b="2540"/>
                  <wp:docPr id="58" name="Picture 58" descr="내셔널 릴레이 서비스(National Relay Service) 로고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" name="Picture 58" descr="내셔널 릴레이 서비스(National Relay Service) 로고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4000" cy="9885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7CD36FAA" w14:textId="77777777" w:rsidR="00CD310C" w:rsidRPr="00E91900" w:rsidRDefault="00EA0CED" w:rsidP="00AE576E">
            <w:pPr>
              <w:spacing w:before="0" w:after="0" w:line="276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E91900">
              <w:rPr>
                <w:rFonts w:eastAsia="Malgun Gothic" w:cs="Malgun Gothic"/>
                <w:lang w:val="ko"/>
              </w:rPr>
              <w:t>내셔널</w:t>
            </w:r>
            <w:r w:rsidRPr="00E91900">
              <w:rPr>
                <w:rFonts w:eastAsia="Malgun Gothic" w:cs="Malgun Gothic"/>
                <w:lang w:val="ko"/>
              </w:rPr>
              <w:t xml:space="preserve"> </w:t>
            </w:r>
            <w:r w:rsidRPr="00E91900">
              <w:rPr>
                <w:rFonts w:eastAsia="Malgun Gothic" w:cs="Malgun Gothic"/>
                <w:lang w:val="ko"/>
              </w:rPr>
              <w:t>릴레이</w:t>
            </w:r>
            <w:r w:rsidRPr="00E91900">
              <w:rPr>
                <w:rFonts w:eastAsia="Malgun Gothic" w:cs="Malgun Gothic"/>
                <w:lang w:val="ko"/>
              </w:rPr>
              <w:t xml:space="preserve"> </w:t>
            </w:r>
            <w:r w:rsidRPr="00E91900">
              <w:rPr>
                <w:rFonts w:eastAsia="Malgun Gothic" w:cs="Malgun Gothic"/>
                <w:lang w:val="ko"/>
              </w:rPr>
              <w:t>서비스</w:t>
            </w:r>
            <w:r w:rsidRPr="00E91900">
              <w:rPr>
                <w:rFonts w:eastAsia="Malgun Gothic" w:cs="Malgun Gothic"/>
                <w:lang w:val="ko"/>
              </w:rPr>
              <w:t xml:space="preserve"> (National Relay Service)</w:t>
            </w:r>
          </w:p>
          <w:p w14:paraId="566FC4F1" w14:textId="77777777" w:rsidR="00CD310C" w:rsidRPr="00E91900" w:rsidRDefault="00EA0CED" w:rsidP="00AE576E">
            <w:pPr>
              <w:spacing w:before="0" w:after="0" w:line="276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IntenseEmphasis1"/>
                <w:bCs/>
              </w:rPr>
            </w:pPr>
            <w:r w:rsidRPr="00E91900">
              <w:rPr>
                <w:rStyle w:val="IntenseEmphasis1"/>
                <w:rFonts w:eastAsia="Malgun Gothic" w:cs="Malgun Gothic"/>
                <w:bCs/>
                <w:lang w:val="ko"/>
              </w:rPr>
              <w:t>133 677</w:t>
            </w:r>
          </w:p>
          <w:p w14:paraId="18E338E1" w14:textId="77777777" w:rsidR="00CD310C" w:rsidRPr="00E91900" w:rsidRDefault="00000000" w:rsidP="00AE576E">
            <w:pPr>
              <w:spacing w:before="0" w:after="0" w:line="276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Hyperlink"/>
              </w:rPr>
            </w:pPr>
            <w:hyperlink r:id="rId196" w:history="1">
              <w:r w:rsidR="003C46DC" w:rsidRPr="00E91900">
                <w:rPr>
                  <w:rStyle w:val="Hyperlink"/>
                  <w:rFonts w:eastAsia="Malgun Gothic" w:cs="Malgun Gothic"/>
                  <w:bCs/>
                  <w:lang w:val="ko"/>
                </w:rPr>
                <w:t>www.accesshub.gov.au/about-the-nrs</w:t>
              </w:r>
            </w:hyperlink>
          </w:p>
        </w:tc>
      </w:tr>
    </w:tbl>
    <w:p w14:paraId="7458E6B5" w14:textId="77777777" w:rsidR="008928D5" w:rsidRPr="00E91900" w:rsidRDefault="00EA0CED" w:rsidP="001D636C">
      <w:pPr>
        <w:pStyle w:val="Heading2"/>
      </w:pPr>
      <w:bookmarkStart w:id="115" w:name="_Toc256000009"/>
      <w:bookmarkStart w:id="116" w:name="_Toc43391452"/>
      <w:bookmarkStart w:id="117" w:name="_Toc43391515"/>
      <w:bookmarkStart w:id="118" w:name="_Ref117079481"/>
      <w:bookmarkStart w:id="119" w:name="_Ref124149671"/>
      <w:bookmarkStart w:id="120" w:name="_Ref124149688"/>
      <w:bookmarkStart w:id="121" w:name="_Ref155782163"/>
      <w:r w:rsidRPr="00E91900">
        <w:rPr>
          <w:rFonts w:eastAsia="Malgun Gothic" w:cs="Malgun Gothic"/>
          <w:lang w:val="ko"/>
        </w:rPr>
        <w:lastRenderedPageBreak/>
        <w:t>단어</w:t>
      </w:r>
      <w:r w:rsidRPr="00E91900">
        <w:rPr>
          <w:rFonts w:eastAsia="Malgun Gothic" w:cs="Malgun Gothic"/>
          <w:lang w:val="ko"/>
        </w:rPr>
        <w:t xml:space="preserve"> </w:t>
      </w:r>
      <w:r w:rsidRPr="00E91900">
        <w:rPr>
          <w:rFonts w:eastAsia="Malgun Gothic" w:cs="Malgun Gothic"/>
          <w:lang w:val="ko"/>
        </w:rPr>
        <w:t>목록</w:t>
      </w:r>
      <w:bookmarkEnd w:id="115"/>
      <w:bookmarkEnd w:id="116"/>
      <w:bookmarkEnd w:id="117"/>
      <w:bookmarkEnd w:id="118"/>
      <w:bookmarkEnd w:id="119"/>
      <w:bookmarkEnd w:id="120"/>
      <w:bookmarkEnd w:id="121"/>
    </w:p>
    <w:p w14:paraId="1197990E" w14:textId="77777777" w:rsidR="00115682" w:rsidRPr="00E91900" w:rsidRDefault="00EA0CED" w:rsidP="00F65E3A">
      <w:pPr>
        <w:spacing w:before="120" w:line="240" w:lineRule="auto"/>
        <w:rPr>
          <w:lang w:val="x-none" w:eastAsia="x-none"/>
        </w:rPr>
      </w:pPr>
      <w:r w:rsidRPr="00E91900">
        <w:rPr>
          <w:rFonts w:eastAsia="Malgun Gothic" w:cs="Malgun Gothic"/>
          <w:lang w:val="ko" w:eastAsia="x-none"/>
        </w:rPr>
        <w:t>이</w:t>
      </w:r>
      <w:r w:rsidRPr="00E91900">
        <w:rPr>
          <w:rFonts w:eastAsia="Malgun Gothic" w:cs="Malgun Gothic"/>
          <w:lang w:val="ko" w:eastAsia="x-none"/>
        </w:rPr>
        <w:t xml:space="preserve"> </w:t>
      </w:r>
      <w:r w:rsidRPr="00E91900">
        <w:rPr>
          <w:rFonts w:eastAsia="Malgun Gothic" w:cs="Malgun Gothic"/>
          <w:lang w:val="ko" w:eastAsia="x-none"/>
        </w:rPr>
        <w:t>목록은</w:t>
      </w:r>
      <w:r w:rsidRPr="00E91900">
        <w:rPr>
          <w:rFonts w:eastAsia="Malgun Gothic" w:cs="Malgun Gothic"/>
          <w:lang w:val="ko" w:eastAsia="x-none"/>
        </w:rPr>
        <w:t xml:space="preserve"> </w:t>
      </w:r>
      <w:r w:rsidRPr="00E91900">
        <w:rPr>
          <w:rFonts w:eastAsia="Malgun Gothic" w:cs="Malgun Gothic"/>
          <w:lang w:val="ko" w:eastAsia="x-none"/>
        </w:rPr>
        <w:t>이</w:t>
      </w:r>
      <w:r w:rsidRPr="00E91900">
        <w:rPr>
          <w:rFonts w:eastAsia="Malgun Gothic" w:cs="Malgun Gothic"/>
          <w:lang w:val="ko" w:eastAsia="x-none"/>
        </w:rPr>
        <w:t xml:space="preserve"> </w:t>
      </w:r>
      <w:r w:rsidRPr="00E91900">
        <w:rPr>
          <w:rFonts w:eastAsia="Malgun Gothic" w:cs="Malgun Gothic"/>
          <w:lang w:val="ko" w:eastAsia="x-none"/>
        </w:rPr>
        <w:t>계획에서</w:t>
      </w:r>
      <w:r w:rsidRPr="00E91900">
        <w:rPr>
          <w:rFonts w:eastAsia="Malgun Gothic" w:cs="Malgun Gothic"/>
          <w:lang w:val="ko" w:eastAsia="x-none"/>
        </w:rPr>
        <w:t xml:space="preserve"> </w:t>
      </w:r>
      <w:r w:rsidRPr="00E91900">
        <w:rPr>
          <w:rStyle w:val="Strong"/>
          <w:rFonts w:eastAsia="Malgun Gothic" w:cs="Malgun Gothic"/>
          <w:lang w:val="ko" w:eastAsia="x-none"/>
        </w:rPr>
        <w:t>굵은</w:t>
      </w:r>
      <w:r w:rsidRPr="00E91900">
        <w:rPr>
          <w:rStyle w:val="Strong"/>
          <w:rFonts w:eastAsia="Malgun Gothic" w:cs="Malgun Gothic"/>
          <w:lang w:val="ko" w:eastAsia="x-none"/>
        </w:rPr>
        <w:t xml:space="preserve"> </w:t>
      </w:r>
      <w:r w:rsidRPr="00E91900">
        <w:rPr>
          <w:rStyle w:val="Strong"/>
          <w:rFonts w:eastAsia="Malgun Gothic" w:cs="Malgun Gothic"/>
          <w:lang w:val="ko" w:eastAsia="x-none"/>
        </w:rPr>
        <w:t>활자체</w:t>
      </w:r>
      <w:r w:rsidRPr="00E91900">
        <w:rPr>
          <w:rFonts w:eastAsia="Malgun Gothic" w:cs="Malgun Gothic"/>
          <w:lang w:val="ko" w:eastAsia="x-none"/>
        </w:rPr>
        <w:t>로</w:t>
      </w:r>
      <w:r w:rsidRPr="00E91900">
        <w:rPr>
          <w:rFonts w:eastAsia="Malgun Gothic" w:cs="Malgun Gothic"/>
          <w:lang w:val="ko" w:eastAsia="x-none"/>
        </w:rPr>
        <w:t xml:space="preserve"> </w:t>
      </w:r>
      <w:r w:rsidRPr="00E91900">
        <w:rPr>
          <w:rFonts w:eastAsia="Malgun Gothic" w:cs="Malgun Gothic"/>
          <w:lang w:val="ko" w:eastAsia="x-none"/>
        </w:rPr>
        <w:t>된</w:t>
      </w:r>
      <w:r w:rsidRPr="00E91900">
        <w:rPr>
          <w:rFonts w:eastAsia="Malgun Gothic" w:cs="Malgun Gothic"/>
          <w:lang w:val="ko" w:eastAsia="x-none"/>
        </w:rPr>
        <w:t xml:space="preserve"> </w:t>
      </w:r>
      <w:r w:rsidRPr="00E91900">
        <w:rPr>
          <w:rFonts w:eastAsia="Malgun Gothic" w:cs="Malgun Gothic"/>
          <w:lang w:val="ko" w:eastAsia="x-none"/>
        </w:rPr>
        <w:t>단어들이</w:t>
      </w:r>
      <w:r w:rsidRPr="00E91900">
        <w:rPr>
          <w:rFonts w:eastAsia="Malgun Gothic" w:cs="Malgun Gothic"/>
          <w:lang w:val="ko" w:eastAsia="x-none"/>
        </w:rPr>
        <w:t xml:space="preserve"> </w:t>
      </w:r>
      <w:r w:rsidRPr="00E91900">
        <w:rPr>
          <w:rFonts w:eastAsia="Malgun Gothic" w:cs="Malgun Gothic"/>
          <w:lang w:val="ko" w:eastAsia="x-none"/>
        </w:rPr>
        <w:t>무엇을</w:t>
      </w:r>
      <w:r w:rsidRPr="00E91900">
        <w:rPr>
          <w:rFonts w:eastAsia="Malgun Gothic" w:cs="Malgun Gothic"/>
          <w:lang w:val="ko" w:eastAsia="x-none"/>
        </w:rPr>
        <w:t xml:space="preserve"> </w:t>
      </w:r>
      <w:r w:rsidRPr="00E91900">
        <w:rPr>
          <w:rFonts w:eastAsia="Malgun Gothic" w:cs="Malgun Gothic"/>
          <w:lang w:val="ko" w:eastAsia="x-none"/>
        </w:rPr>
        <w:t>의미하는지</w:t>
      </w:r>
      <w:r w:rsidRPr="00E91900">
        <w:rPr>
          <w:rFonts w:eastAsia="Malgun Gothic" w:cs="Malgun Gothic"/>
          <w:lang w:val="ko" w:eastAsia="x-none"/>
        </w:rPr>
        <w:t xml:space="preserve"> </w:t>
      </w:r>
      <w:r w:rsidRPr="00E91900">
        <w:rPr>
          <w:rFonts w:eastAsia="Malgun Gothic" w:cs="Malgun Gothic"/>
          <w:lang w:val="ko" w:eastAsia="x-none"/>
        </w:rPr>
        <w:t>설명합니다</w:t>
      </w:r>
      <w:r w:rsidRPr="00E91900">
        <w:rPr>
          <w:rFonts w:eastAsia="Malgun Gothic" w:cs="Malgun Gothic"/>
          <w:lang w:val="ko" w:eastAsia="x-none"/>
        </w:rPr>
        <w:t>.</w:t>
      </w:r>
    </w:p>
    <w:tbl>
      <w:tblPr>
        <w:tblStyle w:val="Style1"/>
        <w:tblW w:w="9241" w:type="dxa"/>
        <w:tblLayout w:type="fixed"/>
        <w:tblLook w:val="04A0" w:firstRow="1" w:lastRow="0" w:firstColumn="1" w:lastColumn="0" w:noHBand="0" w:noVBand="1"/>
      </w:tblPr>
      <w:tblGrid>
        <w:gridCol w:w="2551"/>
        <w:gridCol w:w="6576"/>
        <w:gridCol w:w="114"/>
      </w:tblGrid>
      <w:tr w:rsidR="00F877A7" w:rsidRPr="00E91900" w14:paraId="20440A4D" w14:textId="77777777" w:rsidTr="002559D4">
        <w:trPr>
          <w:gridAfter w:val="1"/>
          <w:wAfter w:w="114" w:type="dxa"/>
          <w:trHeight w:val="266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7FD765C1" w14:textId="77777777" w:rsidR="00707F69" w:rsidRPr="00E91900" w:rsidRDefault="00EA0CED" w:rsidP="00707F69">
            <w:pPr>
              <w:pStyle w:val="Image"/>
              <w:spacing w:before="0" w:after="0"/>
              <w:rPr>
                <w:noProof/>
              </w:rPr>
            </w:pPr>
            <w:r w:rsidRPr="00E91900">
              <w:rPr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773952" behindDoc="0" locked="0" layoutInCell="1" allowOverlap="1" wp14:anchorId="6131C022" wp14:editId="39F618C6">
                      <wp:simplePos x="0" y="0"/>
                      <wp:positionH relativeFrom="column">
                        <wp:posOffset>344805</wp:posOffset>
                      </wp:positionH>
                      <wp:positionV relativeFrom="paragraph">
                        <wp:posOffset>313690</wp:posOffset>
                      </wp:positionV>
                      <wp:extent cx="789940" cy="190500"/>
                      <wp:effectExtent l="0" t="0" r="10160" b="0"/>
                      <wp:wrapNone/>
                      <wp:docPr id="1240667090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789940" cy="19050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71DE1A20" w14:textId="77777777" w:rsidR="00EA0CED" w:rsidRPr="00643F98" w:rsidRDefault="00EA0CED" w:rsidP="005E46E8">
                                  <w:pPr>
                                    <w:spacing w:before="0" w:after="0" w:line="192" w:lineRule="auto"/>
                                    <w:jc w:val="center"/>
                                    <w:rPr>
                                      <w:sz w:val="22"/>
                                      <w:szCs w:val="22"/>
                                      <w:lang w:val="en-PH"/>
                                    </w:rPr>
                                  </w:pPr>
                                  <w:r w:rsidRPr="00643F98">
                                    <w:rPr>
                                      <w:rFonts w:ascii="Malgun Gothic" w:eastAsia="Malgun Gothic" w:hAnsi="Malgun Gothic" w:cs="Malgun Gothic"/>
                                      <w:b/>
                                      <w:bCs/>
                                      <w:sz w:val="22"/>
                                      <w:szCs w:val="22"/>
                                      <w:lang w:val="ko"/>
                                    </w:rPr>
                                    <w:t>평가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131C022" id="_x0000_s1048" type="#_x0000_t202" alt="&quot;&quot;" style="position:absolute;left:0;text-align:left;margin-left:27.15pt;margin-top:24.7pt;width:62.2pt;height:15pt;z-index:25177395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" filled="f" stroked="f">
                      <v:textbox inset="0,0,0,0">
                        <w:txbxContent>
                          <w:p w14:paraId="71DE1A20" w14:textId="77777777" w:rsidR="00EA0CED" w:rsidRPr="00643F98" w:rsidRDefault="00EA0CED" w:rsidP="005E46E8">
                            <w:pPr>
                              <w:spacing w:before="0" w:after="0" w:line="192" w:lineRule="auto"/>
                              <w:jc w:val="center"/>
                              <w:rPr>
                                <w:sz w:val="22"/>
                                <w:szCs w:val="22"/>
                                <w:lang w:val="en-PH"/>
                              </w:rPr>
                            </w:pPr>
                            <w:r w:rsidRPr="00643F98">
                              <w:rPr>
                                <w:rFonts w:ascii="Malgun Gothic" w:eastAsia="Malgun Gothic" w:hAnsi="Malgun Gothic" w:cs="Malgun Gothic"/>
                                <w:b/>
                                <w:bCs/>
                                <w:sz w:val="22"/>
                                <w:szCs w:val="22"/>
                                <w:lang w:val="ko"/>
                              </w:rPr>
                              <w:t>평가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707F69" w:rsidRPr="00E91900">
              <w:rPr>
                <w:noProof/>
              </w:rPr>
              <w:drawing>
                <wp:inline distT="0" distB="0" distL="0" distR="0" wp14:anchorId="68C18C07" wp14:editId="6425CAFF">
                  <wp:extent cx="1478915" cy="1478915"/>
                  <wp:effectExtent l="0" t="0" r="6985" b="6985"/>
                  <wp:docPr id="116196893" name="Picture 116196893" descr="2개의 체크 표시가 된 목록이 있는 평가 문서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6196893" name="Picture 116196893" descr="2개의 체크 표시가 된 목록이 있는 평가 문서."/>
                          <pic:cNvPicPr/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78915" cy="14789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05679BBF" w14:textId="77777777" w:rsidR="00707F69" w:rsidRPr="00E91900" w:rsidRDefault="00EA0CED" w:rsidP="004722B1">
            <w:pPr>
              <w:pStyle w:val="WordList"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Cs/>
                <w:lang w:eastAsia="ko-KR"/>
              </w:rPr>
            </w:pPr>
            <w:r w:rsidRPr="00E91900">
              <w:rPr>
                <w:rFonts w:eastAsia="Malgun Gothic" w:cs="Malgun Gothic"/>
                <w:bCs/>
                <w:lang w:val="ko" w:eastAsia="ko-KR"/>
              </w:rPr>
              <w:t>평가</w:t>
            </w:r>
          </w:p>
          <w:p w14:paraId="72CEA0F6" w14:textId="77777777" w:rsidR="00707F69" w:rsidRPr="00E91900" w:rsidRDefault="00EA0CED" w:rsidP="004722B1">
            <w:pPr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eastAsia="ko-KR"/>
              </w:rPr>
            </w:pPr>
            <w:r w:rsidRPr="00E91900">
              <w:rPr>
                <w:rFonts w:eastAsia="Malgun Gothic" w:cs="Malgun Gothic"/>
                <w:lang w:val="ko" w:eastAsia="ko-KR"/>
              </w:rPr>
              <w:t>평가는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우리가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다음에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대해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알아보는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방법입니다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. </w:t>
            </w:r>
          </w:p>
          <w:p w14:paraId="7C01EE81" w14:textId="77777777" w:rsidR="00707F69" w:rsidRPr="00E91900" w:rsidRDefault="00EA0CED" w:rsidP="004722B1">
            <w:pPr>
              <w:pStyle w:val="ListParagraph"/>
              <w:numPr>
                <w:ilvl w:val="0"/>
                <w:numId w:val="45"/>
              </w:numPr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eastAsia="ko-KR"/>
              </w:rPr>
            </w:pPr>
            <w:r w:rsidRPr="00E91900">
              <w:rPr>
                <w:rFonts w:eastAsia="Malgun Gothic" w:cs="Malgun Gothic"/>
                <w:lang w:val="ko" w:eastAsia="ko-KR"/>
              </w:rPr>
              <w:t>장애가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여러분의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삶에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어떤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영향을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미치는지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</w:p>
          <w:p w14:paraId="7127D5DA" w14:textId="77777777" w:rsidR="00707F69" w:rsidRPr="00E91900" w:rsidRDefault="00EA0CED" w:rsidP="004722B1">
            <w:pPr>
              <w:pStyle w:val="ListParagraph"/>
              <w:numPr>
                <w:ilvl w:val="0"/>
                <w:numId w:val="45"/>
              </w:numPr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Strong"/>
                <w:lang w:eastAsia="ko-KR"/>
              </w:rPr>
            </w:pPr>
            <w:r w:rsidRPr="00E91900">
              <w:rPr>
                <w:rFonts w:eastAsia="Malgun Gothic" w:cs="Malgun Gothic"/>
                <w:lang w:val="ko" w:eastAsia="ko-KR"/>
              </w:rPr>
              <w:t>NDIS</w:t>
            </w:r>
            <w:r w:rsidRPr="00E91900">
              <w:rPr>
                <w:rFonts w:eastAsia="Malgun Gothic" w:cs="Malgun Gothic"/>
                <w:lang w:val="ko" w:eastAsia="ko-KR"/>
              </w:rPr>
              <w:t>에서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어떤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지원을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필요로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하는지</w:t>
            </w:r>
            <w:r w:rsidRPr="00E91900">
              <w:rPr>
                <w:rFonts w:eastAsia="Malgun Gothic" w:cs="Malgun Gothic"/>
                <w:lang w:val="ko" w:eastAsia="ko-KR"/>
              </w:rPr>
              <w:t>.</w:t>
            </w:r>
          </w:p>
        </w:tc>
      </w:tr>
      <w:tr w:rsidR="00F877A7" w:rsidRPr="00E91900" w14:paraId="7259F995" w14:textId="77777777" w:rsidTr="002559D4">
        <w:trPr>
          <w:gridAfter w:val="1"/>
          <w:wAfter w:w="114" w:type="dxa"/>
          <w:trHeight w:val="266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6D4BFA6C" w14:textId="77777777" w:rsidR="00A94CA7" w:rsidRPr="00E91900" w:rsidRDefault="00EA0CED" w:rsidP="002559D4">
            <w:pPr>
              <w:pStyle w:val="Image"/>
              <w:spacing w:before="0" w:after="0"/>
            </w:pPr>
            <w:r w:rsidRPr="00E91900">
              <w:rPr>
                <w:noProof/>
              </w:rPr>
              <w:drawing>
                <wp:inline distT="0" distB="0" distL="0" distR="0" wp14:anchorId="18E98C67" wp14:editId="52BC173F">
                  <wp:extent cx="1482725" cy="1482725"/>
                  <wp:effectExtent l="0" t="0" r="3175" b="3175"/>
                  <wp:docPr id="671674258" name="Picture 16" descr="자신을 가리키며 손을 들고 있는 한 무리의 사람들. 그 위에는 생각 풍선이 있습니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71674258" name="Picture 16" descr="자신을 가리키며 손을 들고 있는 한 무리의 사람들. 그 위에는 생각 풍선이 있습니다."/>
                          <pic:cNvPicPr/>
                        </pic:nvPicPr>
                        <pic:blipFill>
                          <a:blip r:embed="rId1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16D2E1E5" w14:textId="77777777" w:rsidR="00A94CA7" w:rsidRPr="00E91900" w:rsidRDefault="00EA0CED" w:rsidP="004722B1">
            <w:pPr>
              <w:pStyle w:val="WordList"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Cs/>
                <w:lang w:eastAsia="ko-KR"/>
              </w:rPr>
            </w:pPr>
            <w:r w:rsidRPr="00E91900">
              <w:rPr>
                <w:rFonts w:eastAsia="Malgun Gothic" w:cs="Malgun Gothic"/>
                <w:bCs/>
                <w:lang w:val="ko" w:eastAsia="ko-KR"/>
              </w:rPr>
              <w:t>태도</w:t>
            </w:r>
          </w:p>
          <w:p w14:paraId="3330CDF5" w14:textId="77777777" w:rsidR="00A94CA7" w:rsidRPr="00E91900" w:rsidRDefault="00EA0CED" w:rsidP="004722B1">
            <w:pPr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eastAsia="ko-KR"/>
              </w:rPr>
            </w:pPr>
            <w:r w:rsidRPr="00E91900">
              <w:rPr>
                <w:rFonts w:eastAsia="Malgun Gothic" w:cs="Malgun Gothic"/>
                <w:lang w:val="ko" w:eastAsia="ko-KR"/>
              </w:rPr>
              <w:t>여러분의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태도는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여러분이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생각하고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, </w:t>
            </w:r>
            <w:r w:rsidRPr="00E91900">
              <w:rPr>
                <w:rFonts w:eastAsia="Malgun Gothic" w:cs="Malgun Gothic"/>
                <w:lang w:val="ko" w:eastAsia="ko-KR"/>
              </w:rPr>
              <w:t>느끼고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, </w:t>
            </w:r>
            <w:r w:rsidRPr="00E91900">
              <w:rPr>
                <w:rFonts w:eastAsia="Malgun Gothic" w:cs="Malgun Gothic"/>
                <w:lang w:val="ko" w:eastAsia="ko-KR"/>
              </w:rPr>
              <w:t>믿는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것입니다</w:t>
            </w:r>
            <w:r w:rsidRPr="00E91900">
              <w:rPr>
                <w:rFonts w:eastAsia="Malgun Gothic" w:cs="Malgun Gothic"/>
                <w:lang w:val="ko" w:eastAsia="ko-KR"/>
              </w:rPr>
              <w:t>.</w:t>
            </w:r>
          </w:p>
        </w:tc>
      </w:tr>
      <w:tr w:rsidR="00F877A7" w:rsidRPr="00E91900" w14:paraId="0D19627F" w14:textId="77777777" w:rsidTr="002559D4">
        <w:trPr>
          <w:gridAfter w:val="1"/>
          <w:wAfter w:w="114" w:type="dxa"/>
          <w:trHeight w:val="266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00C8B135" w14:textId="77777777" w:rsidR="00C43AAB" w:rsidRPr="00E91900" w:rsidRDefault="00EA0CED" w:rsidP="00C73E0D">
            <w:pPr>
              <w:pStyle w:val="Image"/>
            </w:pPr>
            <w:r w:rsidRPr="00E91900">
              <w:rPr>
                <w:noProof/>
              </w:rPr>
              <w:drawing>
                <wp:inline distT="0" distB="0" distL="0" distR="0" wp14:anchorId="14D49ED6" wp14:editId="3BDE2E24">
                  <wp:extent cx="1482725" cy="1482725"/>
                  <wp:effectExtent l="0" t="0" r="3175" b="3175"/>
                  <wp:docPr id="1054701669" name="Picture 1054701669" descr="장벽 뒤에 있는 사람. 그 위에는 영어 이외의 언어가 적혀있는 말풍선이 있습니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54701669" name="Picture 1054701669" descr="장벽 뒤에 있는 사람. 그 위에는 영어 이외의 언어가 적혀있는 말풍선이 있습니다."/>
                          <pic:cNvPicPr/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2E42FD45" w14:textId="77777777" w:rsidR="00C43AAB" w:rsidRPr="00E91900" w:rsidRDefault="00EA0CED" w:rsidP="004722B1">
            <w:pPr>
              <w:pStyle w:val="WordList"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Cs/>
                <w:lang w:eastAsia="ko-KR"/>
              </w:rPr>
            </w:pPr>
            <w:r w:rsidRPr="00E91900">
              <w:rPr>
                <w:rFonts w:eastAsia="Malgun Gothic" w:cs="Malgun Gothic"/>
                <w:bCs/>
                <w:lang w:val="ko" w:eastAsia="ko-KR"/>
              </w:rPr>
              <w:t>장벽</w:t>
            </w:r>
          </w:p>
          <w:p w14:paraId="5AFB10B0" w14:textId="77777777" w:rsidR="00C43AAB" w:rsidRPr="00E91900" w:rsidRDefault="00EA0CED" w:rsidP="004722B1">
            <w:pPr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eastAsia="ko-KR"/>
              </w:rPr>
            </w:pPr>
            <w:r w:rsidRPr="00E91900">
              <w:rPr>
                <w:rFonts w:eastAsia="Malgun Gothic" w:cs="Malgun Gothic"/>
                <w:lang w:val="ko" w:eastAsia="ko-KR"/>
              </w:rPr>
              <w:t>장벽이란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여러분이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다음과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같은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것을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하지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못하게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막는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것을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말합니다</w:t>
            </w:r>
            <w:r w:rsidRPr="00E91900">
              <w:rPr>
                <w:rFonts w:eastAsia="Malgun Gothic" w:cs="Malgun Gothic"/>
                <w:lang w:val="ko" w:eastAsia="ko-KR"/>
              </w:rPr>
              <w:t>.</w:t>
            </w:r>
          </w:p>
          <w:p w14:paraId="6CBC265C" w14:textId="77777777" w:rsidR="00C43AAB" w:rsidRPr="00E91900" w:rsidRDefault="00EA0CED" w:rsidP="004722B1">
            <w:pPr>
              <w:pStyle w:val="ListParagraph"/>
              <w:numPr>
                <w:ilvl w:val="0"/>
                <w:numId w:val="4"/>
              </w:numPr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E91900">
              <w:rPr>
                <w:rFonts w:eastAsia="Malgun Gothic" w:cs="Malgun Gothic"/>
                <w:lang w:val="ko"/>
              </w:rPr>
              <w:t>해야</w:t>
            </w:r>
            <w:r w:rsidRPr="00E91900">
              <w:rPr>
                <w:rFonts w:eastAsia="Malgun Gothic" w:cs="Malgun Gothic"/>
                <w:lang w:val="ko"/>
              </w:rPr>
              <w:t xml:space="preserve"> </w:t>
            </w:r>
            <w:r w:rsidRPr="00E91900">
              <w:rPr>
                <w:rFonts w:eastAsia="Malgun Gothic" w:cs="Malgun Gothic"/>
                <w:lang w:val="ko"/>
              </w:rPr>
              <w:t>하는</w:t>
            </w:r>
            <w:r w:rsidRPr="00E91900">
              <w:rPr>
                <w:rFonts w:eastAsia="Malgun Gothic" w:cs="Malgun Gothic"/>
                <w:lang w:val="ko"/>
              </w:rPr>
              <w:t xml:space="preserve"> </w:t>
            </w:r>
            <w:r w:rsidRPr="00E91900">
              <w:rPr>
                <w:rFonts w:eastAsia="Malgun Gothic" w:cs="Malgun Gothic"/>
                <w:lang w:val="ko"/>
              </w:rPr>
              <w:t>일</w:t>
            </w:r>
            <w:r w:rsidRPr="00E91900">
              <w:rPr>
                <w:rFonts w:eastAsia="Malgun Gothic" w:cs="Malgun Gothic"/>
                <w:lang w:val="ko"/>
              </w:rPr>
              <w:t xml:space="preserve"> </w:t>
            </w:r>
          </w:p>
          <w:p w14:paraId="091887AB" w14:textId="77777777" w:rsidR="00C43AAB" w:rsidRPr="00E91900" w:rsidRDefault="00EA0CED" w:rsidP="004722B1">
            <w:pPr>
              <w:pStyle w:val="ListParagraph"/>
              <w:numPr>
                <w:ilvl w:val="0"/>
                <w:numId w:val="4"/>
              </w:numPr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E91900">
              <w:rPr>
                <w:rFonts w:eastAsia="Malgun Gothic" w:cs="Malgun Gothic"/>
                <w:lang w:val="ko"/>
              </w:rPr>
              <w:t>하고</w:t>
            </w:r>
            <w:r w:rsidRPr="00E91900">
              <w:rPr>
                <w:rFonts w:eastAsia="Malgun Gothic" w:cs="Malgun Gothic"/>
                <w:lang w:val="ko"/>
              </w:rPr>
              <w:t xml:space="preserve"> </w:t>
            </w:r>
            <w:r w:rsidRPr="00E91900">
              <w:rPr>
                <w:rFonts w:eastAsia="Malgun Gothic" w:cs="Malgun Gothic"/>
                <w:lang w:val="ko"/>
              </w:rPr>
              <w:t>싶은</w:t>
            </w:r>
            <w:r w:rsidRPr="00E91900">
              <w:rPr>
                <w:rFonts w:eastAsia="Malgun Gothic" w:cs="Malgun Gothic"/>
                <w:lang w:val="ko"/>
              </w:rPr>
              <w:t xml:space="preserve"> </w:t>
            </w:r>
            <w:r w:rsidRPr="00E91900">
              <w:rPr>
                <w:rFonts w:eastAsia="Malgun Gothic" w:cs="Malgun Gothic"/>
                <w:lang w:val="ko"/>
              </w:rPr>
              <w:t>일</w:t>
            </w:r>
            <w:r w:rsidRPr="00E91900">
              <w:rPr>
                <w:rFonts w:eastAsia="Malgun Gothic" w:cs="Malgun Gothic"/>
                <w:lang w:val="ko"/>
              </w:rPr>
              <w:t>.</w:t>
            </w:r>
          </w:p>
        </w:tc>
      </w:tr>
      <w:tr w:rsidR="00F877A7" w:rsidRPr="00E91900" w14:paraId="5765D7CB" w14:textId="77777777" w:rsidTr="002559D4">
        <w:trPr>
          <w:gridAfter w:val="1"/>
          <w:wAfter w:w="114" w:type="dxa"/>
          <w:trHeight w:val="266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21E45E88" w14:textId="77777777" w:rsidR="00EA0E38" w:rsidRPr="00E91900" w:rsidRDefault="00EA0CED" w:rsidP="00C73E0D">
            <w:pPr>
              <w:pStyle w:val="Image"/>
              <w:rPr>
                <w:noProof/>
              </w:rPr>
            </w:pPr>
            <w:r w:rsidRPr="00E91900">
              <w:rPr>
                <w:noProof/>
              </w:rPr>
              <w:drawing>
                <wp:inline distT="0" distB="0" distL="0" distR="0" wp14:anchorId="559CEFF9" wp14:editId="00AEF595">
                  <wp:extent cx="1457960" cy="1457960"/>
                  <wp:effectExtent l="0" t="0" r="8890" b="8890"/>
                  <wp:docPr id="2003420620" name="Picture 2003420620" descr="작업복을 입은 한 사람과 요리사 유니폼을 입은 동일한 사람을 가리키는 화살표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03420620" name="Picture 2003420620" descr="작업복을 입은 한 사람과 요리사 유니폼을 입은 동일한 사람을 가리키는 화살표."/>
                          <pic:cNvPicPr/>
                        </pic:nvPicPr>
                        <pic:blipFill>
                          <a:blip r:embed="rId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7960" cy="14579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510B4A51" w14:textId="77777777" w:rsidR="00EA0E38" w:rsidRPr="00E91900" w:rsidRDefault="00EA0CED" w:rsidP="004722B1">
            <w:pPr>
              <w:pStyle w:val="WordList"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Cs/>
                <w:lang w:eastAsia="ko-KR"/>
              </w:rPr>
            </w:pPr>
            <w:r w:rsidRPr="00E91900">
              <w:rPr>
                <w:rFonts w:eastAsia="Malgun Gothic" w:cs="Malgun Gothic"/>
                <w:bCs/>
                <w:lang w:val="ko" w:eastAsia="ko-KR"/>
              </w:rPr>
              <w:t>경력</w:t>
            </w:r>
          </w:p>
          <w:p w14:paraId="392EE722" w14:textId="77777777" w:rsidR="00EA0E38" w:rsidRPr="00E91900" w:rsidRDefault="00EA0CED" w:rsidP="004722B1">
            <w:pPr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Strong"/>
                <w:lang w:eastAsia="ko-KR"/>
              </w:rPr>
            </w:pPr>
            <w:r w:rsidRPr="00E91900">
              <w:rPr>
                <w:rFonts w:eastAsia="Malgun Gothic" w:cs="Malgun Gothic"/>
                <w:lang w:val="ko" w:eastAsia="ko-KR"/>
              </w:rPr>
              <w:t>경력은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선택한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업무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영역에서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자신이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나아가는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길을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말합니다</w:t>
            </w:r>
            <w:r w:rsidRPr="00E91900">
              <w:rPr>
                <w:rFonts w:eastAsia="Malgun Gothic" w:cs="Malgun Gothic"/>
                <w:lang w:val="ko" w:eastAsia="ko-KR"/>
              </w:rPr>
              <w:t>.</w:t>
            </w:r>
          </w:p>
        </w:tc>
      </w:tr>
      <w:tr w:rsidR="00F877A7" w:rsidRPr="00E91900" w14:paraId="5468B730" w14:textId="77777777" w:rsidTr="001D636C">
        <w:trPr>
          <w:gridAfter w:val="1"/>
          <w:wAfter w:w="114" w:type="dxa"/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79147BC8" w14:textId="77777777" w:rsidR="00A92E94" w:rsidRPr="00E91900" w:rsidRDefault="00EA0CED" w:rsidP="001D636C">
            <w:pPr>
              <w:pStyle w:val="Image"/>
              <w:spacing w:before="120"/>
              <w:rPr>
                <w:noProof/>
              </w:rPr>
            </w:pPr>
            <w:r w:rsidRPr="00E91900">
              <w:rPr>
                <w:noProof/>
              </w:rPr>
              <w:lastRenderedPageBreak/>
              <w:drawing>
                <wp:inline distT="0" distB="0" distL="0" distR="0" wp14:anchorId="53100B9A" wp14:editId="2999EECF">
                  <wp:extent cx="1483360" cy="1483360"/>
                  <wp:effectExtent l="0" t="0" r="2540" b="2540"/>
                  <wp:docPr id="16754879" name="Picture 16754879" descr="손을 들고 있는 사람과 그 옆에 엄지손가락 내림 아이콘이 있는 말풍선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754879" name="Picture 16754879" descr="손을 들고 있는 사람과 그 옆에 엄지손가락 내림 아이콘이 있는 말풍선."/>
                          <pic:cNvPicPr/>
                        </pic:nvPicPr>
                        <pic:blipFill>
                          <a:blip r:embed="rId1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3360" cy="1483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21DD9D39" w14:textId="77777777" w:rsidR="00A92E94" w:rsidRPr="00E91900" w:rsidRDefault="00EA0CED" w:rsidP="004722B1">
            <w:pPr>
              <w:pStyle w:val="WordList"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Cs/>
                <w:lang w:eastAsia="ko-KR"/>
              </w:rPr>
            </w:pPr>
            <w:r w:rsidRPr="00E91900">
              <w:rPr>
                <w:rFonts w:eastAsia="Malgun Gothic" w:cs="Malgun Gothic"/>
                <w:bCs/>
                <w:lang w:val="ko" w:eastAsia="ko-KR"/>
              </w:rPr>
              <w:t>불만</w:t>
            </w:r>
          </w:p>
          <w:p w14:paraId="4DE54708" w14:textId="77777777" w:rsidR="00A92E94" w:rsidRPr="00E91900" w:rsidRDefault="00EA0CED" w:rsidP="004722B1">
            <w:pPr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eastAsia="ko-KR"/>
              </w:rPr>
            </w:pPr>
            <w:r w:rsidRPr="00E91900">
              <w:rPr>
                <w:rFonts w:eastAsia="Malgun Gothic" w:cs="Malgun Gothic"/>
                <w:lang w:val="ko" w:eastAsia="ko-KR"/>
              </w:rPr>
              <w:t>불만을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제기할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때는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, </w:t>
            </w:r>
            <w:r w:rsidRPr="00E91900">
              <w:rPr>
                <w:rFonts w:eastAsia="Malgun Gothic" w:cs="Malgun Gothic"/>
                <w:lang w:val="ko" w:eastAsia="ko-KR"/>
              </w:rPr>
              <w:t>누군가에게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다음과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같이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말합니다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. </w:t>
            </w:r>
            <w:r w:rsidRPr="00E91900">
              <w:rPr>
                <w:rFonts w:eastAsia="Malgun Gothic" w:cs="Malgun Gothic"/>
                <w:lang w:val="ko" w:eastAsia="ko-KR"/>
              </w:rPr>
              <w:t>무언가</w:t>
            </w:r>
            <w:r w:rsidRPr="00E91900">
              <w:rPr>
                <w:rFonts w:eastAsia="Malgun Gothic" w:cs="Malgun Gothic"/>
                <w:lang w:val="ko" w:eastAsia="ko-KR"/>
              </w:rPr>
              <w:t>:</w:t>
            </w:r>
          </w:p>
          <w:p w14:paraId="6FE2E801" w14:textId="77777777" w:rsidR="00A92E94" w:rsidRPr="00E91900" w:rsidRDefault="00EA0CED" w:rsidP="004722B1">
            <w:pPr>
              <w:pStyle w:val="ListParagraph"/>
              <w:numPr>
                <w:ilvl w:val="0"/>
                <w:numId w:val="12"/>
              </w:numPr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E91900">
              <w:rPr>
                <w:rFonts w:eastAsia="Malgun Gothic" w:cs="Malgun Gothic"/>
                <w:lang w:val="ko"/>
              </w:rPr>
              <w:t>잘못되었습니다</w:t>
            </w:r>
            <w:r w:rsidRPr="00E91900">
              <w:rPr>
                <w:rFonts w:eastAsia="Malgun Gothic" w:cs="Malgun Gothic"/>
                <w:lang w:val="ko"/>
              </w:rPr>
              <w:t xml:space="preserve"> </w:t>
            </w:r>
          </w:p>
          <w:p w14:paraId="6EEB4FFE" w14:textId="77777777" w:rsidR="00A92E94" w:rsidRPr="00E91900" w:rsidRDefault="00EA0CED" w:rsidP="004722B1">
            <w:pPr>
              <w:pStyle w:val="ListParagraph"/>
              <w:numPr>
                <w:ilvl w:val="0"/>
                <w:numId w:val="12"/>
              </w:numPr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eastAsia="ko-KR"/>
              </w:rPr>
            </w:pPr>
            <w:r w:rsidRPr="00E91900">
              <w:rPr>
                <w:rFonts w:eastAsia="Malgun Gothic" w:cs="Malgun Gothic"/>
                <w:lang w:val="ko" w:eastAsia="ko-KR"/>
              </w:rPr>
              <w:t>제대로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되고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있지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않습니다</w:t>
            </w:r>
            <w:r w:rsidRPr="00E91900">
              <w:rPr>
                <w:rFonts w:eastAsia="Malgun Gothic" w:cs="Malgun Gothic"/>
                <w:lang w:val="ko" w:eastAsia="ko-KR"/>
              </w:rPr>
              <w:t>.</w:t>
            </w:r>
          </w:p>
        </w:tc>
      </w:tr>
      <w:tr w:rsidR="00F877A7" w:rsidRPr="00E91900" w14:paraId="46E4D554" w14:textId="77777777" w:rsidTr="001D636C">
        <w:trPr>
          <w:gridAfter w:val="1"/>
          <w:wAfter w:w="114" w:type="dxa"/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50488647" w14:textId="77777777" w:rsidR="00CC1DC7" w:rsidRPr="00E91900" w:rsidRDefault="00EA0CED" w:rsidP="002559D4">
            <w:pPr>
              <w:pStyle w:val="Image"/>
              <w:spacing w:before="120" w:after="0"/>
              <w:rPr>
                <w:noProof/>
              </w:rPr>
            </w:pPr>
            <w:r w:rsidRPr="00E91900">
              <w:rPr>
                <w:noProof/>
              </w:rPr>
              <w:drawing>
                <wp:inline distT="0" distB="0" distL="0" distR="0" wp14:anchorId="116B54AB" wp14:editId="5D9BD2F3">
                  <wp:extent cx="1482725" cy="1482725"/>
                  <wp:effectExtent l="0" t="0" r="3175" b="3175"/>
                  <wp:docPr id="133311491" name="Picture 133311491" descr="안전 아이콘 아래에 있는 사람들의 그룹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3311491" name="Picture 133311491" descr="안전 아이콘 아래에 있는 사람들의 그룹."/>
                          <pic:cNvPicPr/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09542378" w14:textId="77777777" w:rsidR="00CC1DC7" w:rsidRPr="00E91900" w:rsidRDefault="00EA0CED" w:rsidP="004722B1">
            <w:pPr>
              <w:pStyle w:val="WordList"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eastAsia="ko-KR"/>
              </w:rPr>
            </w:pPr>
            <w:r w:rsidRPr="00E91900">
              <w:rPr>
                <w:rFonts w:eastAsia="Malgun Gothic" w:cs="Malgun Gothic"/>
                <w:bCs/>
                <w:lang w:val="ko" w:eastAsia="ko-KR"/>
              </w:rPr>
              <w:t>문화적</w:t>
            </w:r>
            <w:r w:rsidRPr="00E91900">
              <w:rPr>
                <w:rFonts w:eastAsia="Malgun Gothic" w:cs="Malgun Gothic"/>
                <w:bCs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bCs/>
                <w:lang w:val="ko" w:eastAsia="ko-KR"/>
              </w:rPr>
              <w:t>안전</w:t>
            </w:r>
          </w:p>
          <w:p w14:paraId="7BE1659E" w14:textId="77777777" w:rsidR="00707F69" w:rsidRPr="00E91900" w:rsidRDefault="00EA0CED" w:rsidP="004722B1">
            <w:pPr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eastAsia="ko-KR"/>
              </w:rPr>
            </w:pPr>
            <w:r w:rsidRPr="00E91900">
              <w:rPr>
                <w:rFonts w:eastAsia="Malgun Gothic" w:cs="Malgun Gothic"/>
                <w:lang w:val="ko" w:eastAsia="ko-KR"/>
              </w:rPr>
              <w:t>문화적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안전은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다음과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같은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것입니다</w:t>
            </w:r>
            <w:r w:rsidRPr="00E91900">
              <w:rPr>
                <w:rFonts w:eastAsia="Malgun Gothic" w:cs="Malgun Gothic"/>
                <w:lang w:val="ko" w:eastAsia="ko-KR"/>
              </w:rPr>
              <w:t>.</w:t>
            </w:r>
          </w:p>
          <w:p w14:paraId="110452FD" w14:textId="77777777" w:rsidR="00707F69" w:rsidRPr="00E91900" w:rsidRDefault="00EA0CED" w:rsidP="004722B1">
            <w:pPr>
              <w:pStyle w:val="ListParagraph"/>
              <w:numPr>
                <w:ilvl w:val="0"/>
                <w:numId w:val="76"/>
              </w:numPr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eastAsia="ko-KR"/>
              </w:rPr>
            </w:pPr>
            <w:r w:rsidRPr="00E91900">
              <w:rPr>
                <w:rFonts w:eastAsia="Malgun Gothic" w:cs="Malgun Gothic"/>
                <w:lang w:val="ko" w:eastAsia="ko-KR"/>
              </w:rPr>
              <w:t>사람들의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문화를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존중하는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것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</w:p>
          <w:p w14:paraId="6DF07FA9" w14:textId="77777777" w:rsidR="00707F69" w:rsidRPr="00E91900" w:rsidRDefault="00EA0CED" w:rsidP="004722B1">
            <w:pPr>
              <w:pStyle w:val="ListParagraph"/>
              <w:numPr>
                <w:ilvl w:val="0"/>
                <w:numId w:val="76"/>
              </w:numPr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eastAsia="ko-KR"/>
              </w:rPr>
            </w:pPr>
            <w:r w:rsidRPr="00E91900">
              <w:rPr>
                <w:rFonts w:eastAsia="Malgun Gothic" w:cs="Malgun Gothic"/>
                <w:lang w:val="ko" w:eastAsia="ko-KR"/>
              </w:rPr>
              <w:t>사람들이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안전하다고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느끼도록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하는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것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</w:p>
          <w:p w14:paraId="3E5E68BC" w14:textId="77777777" w:rsidR="00CC1DC7" w:rsidRPr="00E91900" w:rsidRDefault="00EA0CED" w:rsidP="004722B1">
            <w:pPr>
              <w:pStyle w:val="ListParagraph"/>
              <w:numPr>
                <w:ilvl w:val="0"/>
                <w:numId w:val="76"/>
              </w:numPr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Strong"/>
                <w:lang w:eastAsia="ko-KR"/>
              </w:rPr>
            </w:pPr>
            <w:r w:rsidRPr="00E91900">
              <w:rPr>
                <w:rFonts w:eastAsia="Malgun Gothic" w:cs="Malgun Gothic"/>
                <w:lang w:val="ko" w:eastAsia="ko-KR"/>
              </w:rPr>
              <w:t>사람들이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소속감을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느끼도록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돕는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것</w:t>
            </w:r>
            <w:r w:rsidRPr="00E91900">
              <w:rPr>
                <w:rFonts w:eastAsia="Malgun Gothic" w:cs="Malgun Gothic"/>
                <w:lang w:val="ko" w:eastAsia="ko-KR"/>
              </w:rPr>
              <w:t>.</w:t>
            </w:r>
          </w:p>
        </w:tc>
      </w:tr>
      <w:tr w:rsidR="00F877A7" w:rsidRPr="00E91900" w14:paraId="239EA87E" w14:textId="77777777" w:rsidTr="001D636C">
        <w:trPr>
          <w:gridAfter w:val="1"/>
          <w:wAfter w:w="114" w:type="dxa"/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53D8D9F8" w14:textId="77777777" w:rsidR="001F49AB" w:rsidRPr="00E91900" w:rsidRDefault="00EA0CED" w:rsidP="001D636C">
            <w:pPr>
              <w:pStyle w:val="Image"/>
              <w:spacing w:before="360"/>
              <w:rPr>
                <w:lang w:eastAsia="en-AU"/>
              </w:rPr>
            </w:pPr>
            <w:r w:rsidRPr="00E91900">
              <w:rPr>
                <w:noProof/>
              </w:rPr>
              <w:drawing>
                <wp:inline distT="0" distB="0" distL="0" distR="0" wp14:anchorId="3DF8A246" wp14:editId="067623C9">
                  <wp:extent cx="1440000" cy="1440000"/>
                  <wp:effectExtent l="0" t="0" r="8255" b="8255"/>
                  <wp:docPr id="962838248" name="Picture 962838248" descr="3개의 다른 언어로 '안녕하세요'라고 말하는 3개의 말풍선 아래에 있는 CALD 사람들 그룹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62838248" name="Picture 962838248" descr="3개의 다른 언어로 '안녕하세요'라고 말하는 3개의 말풍선 아래에 있는 CALD 사람들 그룹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412EF2DC" w14:textId="77777777" w:rsidR="001F49AB" w:rsidRPr="00E91900" w:rsidRDefault="00EA0CED" w:rsidP="004722B1">
            <w:pPr>
              <w:pStyle w:val="WordList"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Cs/>
                <w:lang w:eastAsia="ko-KR"/>
              </w:rPr>
            </w:pPr>
            <w:r w:rsidRPr="00E91900">
              <w:rPr>
                <w:rFonts w:eastAsia="Malgun Gothic" w:cs="Malgun Gothic"/>
                <w:bCs/>
                <w:lang w:val="ko" w:eastAsia="ko-KR"/>
              </w:rPr>
              <w:t>문화적</w:t>
            </w:r>
            <w:r w:rsidRPr="00E91900">
              <w:rPr>
                <w:rFonts w:eastAsia="Malgun Gothic" w:cs="Malgun Gothic"/>
                <w:bCs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bCs/>
                <w:lang w:val="ko" w:eastAsia="ko-KR"/>
              </w:rPr>
              <w:t>및</w:t>
            </w:r>
            <w:r w:rsidRPr="00E91900">
              <w:rPr>
                <w:rFonts w:eastAsia="Malgun Gothic" w:cs="Malgun Gothic"/>
                <w:bCs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bCs/>
                <w:lang w:val="ko" w:eastAsia="ko-KR"/>
              </w:rPr>
              <w:t>언어적</w:t>
            </w:r>
            <w:r w:rsidRPr="00E91900">
              <w:rPr>
                <w:rFonts w:eastAsia="Malgun Gothic" w:cs="Malgun Gothic"/>
                <w:bCs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bCs/>
                <w:lang w:val="ko" w:eastAsia="ko-KR"/>
              </w:rPr>
              <w:t>다양성</w:t>
            </w:r>
            <w:r w:rsidRPr="00E91900">
              <w:rPr>
                <w:rFonts w:eastAsia="Malgun Gothic" w:cs="Malgun Gothic"/>
                <w:bCs/>
                <w:lang w:val="ko" w:eastAsia="ko-KR"/>
              </w:rPr>
              <w:t xml:space="preserve"> (CALD) </w:t>
            </w:r>
          </w:p>
          <w:p w14:paraId="4127ADC0" w14:textId="77777777" w:rsidR="001F49AB" w:rsidRPr="00E91900" w:rsidRDefault="00EA0CED" w:rsidP="004722B1">
            <w:pPr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E91900">
              <w:rPr>
                <w:rFonts w:eastAsia="Malgun Gothic" w:cs="Malgun Gothic"/>
                <w:lang w:val="ko"/>
              </w:rPr>
              <w:t xml:space="preserve">CALD </w:t>
            </w:r>
            <w:r w:rsidRPr="00E91900">
              <w:rPr>
                <w:rFonts w:eastAsia="Malgun Gothic" w:cs="Malgun Gothic"/>
                <w:lang w:val="ko"/>
              </w:rPr>
              <w:t>사람들</w:t>
            </w:r>
            <w:r w:rsidRPr="00E91900">
              <w:rPr>
                <w:rFonts w:eastAsia="Malgun Gothic" w:cs="Malgun Gothic"/>
                <w:lang w:val="ko"/>
              </w:rPr>
              <w:t>:</w:t>
            </w:r>
          </w:p>
          <w:p w14:paraId="2A4171B3" w14:textId="77777777" w:rsidR="001F49AB" w:rsidRPr="00E91900" w:rsidRDefault="00EA0CED" w:rsidP="004722B1">
            <w:pPr>
              <w:pStyle w:val="ListParagraph"/>
              <w:numPr>
                <w:ilvl w:val="0"/>
                <w:numId w:val="2"/>
              </w:numPr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eastAsia="ko-KR"/>
              </w:rPr>
            </w:pPr>
            <w:r w:rsidRPr="00E91900">
              <w:rPr>
                <w:rFonts w:eastAsia="Malgun Gothic" w:cs="Malgun Gothic"/>
                <w:lang w:val="ko" w:eastAsia="ko-KR"/>
              </w:rPr>
              <w:t>다양한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배경을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가진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사람들</w:t>
            </w:r>
          </w:p>
          <w:p w14:paraId="2BB3966D" w14:textId="77777777" w:rsidR="001F49AB" w:rsidRPr="00E91900" w:rsidRDefault="00EA0CED" w:rsidP="004722B1">
            <w:pPr>
              <w:pStyle w:val="ListParagraph"/>
              <w:numPr>
                <w:ilvl w:val="0"/>
                <w:numId w:val="2"/>
              </w:numPr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eastAsia="ko-KR"/>
              </w:rPr>
            </w:pPr>
            <w:r w:rsidRPr="00E91900">
              <w:rPr>
                <w:rFonts w:eastAsia="Malgun Gothic" w:cs="Malgun Gothic"/>
                <w:lang w:val="ko" w:eastAsia="ko-KR"/>
              </w:rPr>
              <w:t>영어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이외의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언어를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사용하는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사람들</w:t>
            </w:r>
            <w:r w:rsidRPr="00E91900">
              <w:rPr>
                <w:rFonts w:eastAsia="Malgun Gothic" w:cs="Malgun Gothic"/>
                <w:lang w:val="ko" w:eastAsia="ko-KR"/>
              </w:rPr>
              <w:t>.</w:t>
            </w:r>
          </w:p>
        </w:tc>
      </w:tr>
      <w:tr w:rsidR="00F877A7" w:rsidRPr="00E91900" w14:paraId="3D3070C8" w14:textId="77777777" w:rsidTr="001D636C">
        <w:trPr>
          <w:gridAfter w:val="1"/>
          <w:wAfter w:w="114" w:type="dxa"/>
          <w:trHeight w:val="311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18B2BBE6" w14:textId="77777777" w:rsidR="00CC1DC7" w:rsidRPr="00E91900" w:rsidRDefault="00EA0CED" w:rsidP="001D636C">
            <w:pPr>
              <w:pStyle w:val="Image"/>
              <w:spacing w:before="360"/>
              <w:rPr>
                <w:noProof/>
              </w:rPr>
            </w:pPr>
            <w:r w:rsidRPr="00E91900">
              <w:rPr>
                <w:noProof/>
              </w:rPr>
              <w:drawing>
                <wp:inline distT="0" distB="0" distL="0" distR="0" wp14:anchorId="7D478D03" wp14:editId="3CF9B8BB">
                  <wp:extent cx="1482725" cy="1482725"/>
                  <wp:effectExtent l="0" t="0" r="3175" b="3175"/>
                  <wp:docPr id="865977070" name="Picture 865977070" descr="악수하는 2명. 그 위에는 체크 표시가 있는 생각 풍선이 있습니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65977070" name="Picture 865977070" descr="악수하는 2명. 그 위에는 체크 표시가 있는 생각 풍선이 있습니다."/>
                          <pic:cNvPicPr/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1BDF1D08" w14:textId="77777777" w:rsidR="00CC1DC7" w:rsidRPr="00E91900" w:rsidRDefault="00EA0CED" w:rsidP="004722B1">
            <w:pPr>
              <w:pStyle w:val="WordList"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Cs/>
                <w:lang w:eastAsia="ko-KR"/>
              </w:rPr>
            </w:pPr>
            <w:r w:rsidRPr="00E91900">
              <w:rPr>
                <w:rFonts w:eastAsia="Malgun Gothic" w:cs="Malgun Gothic"/>
                <w:bCs/>
                <w:lang w:val="ko" w:eastAsia="ko-KR"/>
              </w:rPr>
              <w:t>문화적으로</w:t>
            </w:r>
            <w:r w:rsidRPr="00E91900">
              <w:rPr>
                <w:rFonts w:eastAsia="Malgun Gothic" w:cs="Malgun Gothic"/>
                <w:bCs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bCs/>
                <w:lang w:val="ko" w:eastAsia="ko-KR"/>
              </w:rPr>
              <w:t>적절하고</w:t>
            </w:r>
            <w:r w:rsidRPr="00E91900">
              <w:rPr>
                <w:rFonts w:eastAsia="Malgun Gothic" w:cs="Malgun Gothic"/>
                <w:bCs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bCs/>
                <w:lang w:val="ko" w:eastAsia="ko-KR"/>
              </w:rPr>
              <w:t>대응이</w:t>
            </w:r>
            <w:r w:rsidRPr="00E91900">
              <w:rPr>
                <w:rFonts w:eastAsia="Malgun Gothic" w:cs="Malgun Gothic"/>
                <w:bCs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bCs/>
                <w:lang w:val="ko" w:eastAsia="ko-KR"/>
              </w:rPr>
              <w:t>빠른</w:t>
            </w:r>
            <w:r w:rsidRPr="00E91900">
              <w:rPr>
                <w:rFonts w:eastAsia="Malgun Gothic" w:cs="Malgun Gothic"/>
                <w:bCs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bCs/>
                <w:lang w:val="ko" w:eastAsia="ko-KR"/>
              </w:rPr>
              <w:t>서비스</w:t>
            </w:r>
          </w:p>
          <w:p w14:paraId="59697167" w14:textId="77777777" w:rsidR="00CC1DC7" w:rsidRPr="00E91900" w:rsidRDefault="00EA0CED" w:rsidP="004722B1">
            <w:pPr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Strong"/>
                <w:lang w:eastAsia="ko-KR"/>
              </w:rPr>
            </w:pPr>
            <w:r w:rsidRPr="00E91900">
              <w:rPr>
                <w:rFonts w:eastAsia="Malgun Gothic" w:cs="Malgun Gothic"/>
                <w:lang w:val="ko" w:eastAsia="ko-KR"/>
              </w:rPr>
              <w:t>문화적으로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적절하고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대응이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빠른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서비스는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서비스를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이용하는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사람들의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문화와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신념을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존중하는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서비스입니다</w:t>
            </w:r>
            <w:r w:rsidRPr="00E91900">
              <w:rPr>
                <w:rFonts w:eastAsia="Malgun Gothic" w:cs="Malgun Gothic"/>
                <w:lang w:val="ko" w:eastAsia="ko-KR"/>
              </w:rPr>
              <w:t>.</w:t>
            </w:r>
          </w:p>
        </w:tc>
      </w:tr>
      <w:tr w:rsidR="00F877A7" w:rsidRPr="00E91900" w14:paraId="069CCB5F" w14:textId="77777777" w:rsidTr="000E077E">
        <w:trPr>
          <w:gridAfter w:val="1"/>
          <w:wAfter w:w="114" w:type="dxa"/>
          <w:trHeight w:val="35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066385DF" w14:textId="77777777" w:rsidR="00A94CA7" w:rsidRPr="00E91900" w:rsidRDefault="00EA0CED" w:rsidP="00A94CA7">
            <w:pPr>
              <w:pStyle w:val="Image"/>
              <w:rPr>
                <w:noProof/>
              </w:rPr>
            </w:pPr>
            <w:r w:rsidRPr="00E91900">
              <w:rPr>
                <w:noProof/>
              </w:rPr>
              <w:lastRenderedPageBreak/>
              <w:drawing>
                <wp:inline distT="0" distB="0" distL="0" distR="0" wp14:anchorId="5330B586" wp14:editId="0EB0BC7C">
                  <wp:extent cx="1483200" cy="1112400"/>
                  <wp:effectExtent l="0" t="0" r="3175" b="0"/>
                  <wp:docPr id="1641465606" name="Picture 1641465606" descr="밝은 색의 옷을 입고 전통 춤을 추는 한 무리의 사람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41465606" name="Picture 1641465606" descr="밝은 색의 옷을 입고 전통 춤을 추는 한 무리의 사람들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515" r="559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3200" cy="1112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33136DFD" w14:textId="77777777" w:rsidR="00A94CA7" w:rsidRPr="00E91900" w:rsidRDefault="00EA0CED" w:rsidP="004722B1">
            <w:pPr>
              <w:pStyle w:val="WordList"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Cs/>
              </w:rPr>
            </w:pPr>
            <w:r w:rsidRPr="00E91900">
              <w:rPr>
                <w:rFonts w:eastAsia="Malgun Gothic" w:cs="Malgun Gothic"/>
                <w:bCs/>
                <w:lang w:val="ko"/>
              </w:rPr>
              <w:t>문화</w:t>
            </w:r>
          </w:p>
          <w:p w14:paraId="0B6F62AC" w14:textId="77777777" w:rsidR="00A94CA7" w:rsidRPr="00E91900" w:rsidRDefault="00EA0CED" w:rsidP="004722B1">
            <w:pPr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E91900">
              <w:rPr>
                <w:rFonts w:eastAsia="Malgun Gothic" w:cs="Malgun Gothic"/>
                <w:lang w:val="ko"/>
              </w:rPr>
              <w:t>여러분의</w:t>
            </w:r>
            <w:r w:rsidRPr="00E91900">
              <w:rPr>
                <w:rFonts w:eastAsia="Malgun Gothic" w:cs="Malgun Gothic"/>
                <w:lang w:val="ko"/>
              </w:rPr>
              <w:t xml:space="preserve"> </w:t>
            </w:r>
            <w:r w:rsidRPr="00E91900">
              <w:rPr>
                <w:rFonts w:eastAsia="Malgun Gothic" w:cs="Malgun Gothic"/>
                <w:lang w:val="ko"/>
              </w:rPr>
              <w:t>문화는</w:t>
            </w:r>
            <w:r w:rsidRPr="00E91900">
              <w:rPr>
                <w:rFonts w:eastAsia="Malgun Gothic" w:cs="Malgun Gothic"/>
                <w:lang w:val="ko"/>
              </w:rPr>
              <w:t>:</w:t>
            </w:r>
          </w:p>
          <w:p w14:paraId="4B291934" w14:textId="77777777" w:rsidR="00A94CA7" w:rsidRPr="00E91900" w:rsidRDefault="00EA0CED" w:rsidP="004722B1">
            <w:pPr>
              <w:pStyle w:val="ListParagraph"/>
              <w:numPr>
                <w:ilvl w:val="0"/>
                <w:numId w:val="6"/>
              </w:numPr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E91900">
              <w:rPr>
                <w:rFonts w:eastAsia="Malgun Gothic" w:cs="Malgun Gothic"/>
                <w:lang w:val="ko"/>
              </w:rPr>
              <w:t>여러분의</w:t>
            </w:r>
            <w:r w:rsidRPr="00E91900">
              <w:rPr>
                <w:rFonts w:eastAsia="Malgun Gothic" w:cs="Malgun Gothic"/>
                <w:lang w:val="ko"/>
              </w:rPr>
              <w:t xml:space="preserve"> </w:t>
            </w:r>
            <w:r w:rsidRPr="00E91900">
              <w:rPr>
                <w:rFonts w:eastAsia="Malgun Gothic" w:cs="Malgun Gothic"/>
                <w:lang w:val="ko"/>
              </w:rPr>
              <w:t>생활</w:t>
            </w:r>
            <w:r w:rsidRPr="00E91900">
              <w:rPr>
                <w:rFonts w:eastAsia="Malgun Gothic" w:cs="Malgun Gothic"/>
                <w:lang w:val="ko"/>
              </w:rPr>
              <w:t xml:space="preserve"> </w:t>
            </w:r>
            <w:r w:rsidRPr="00E91900">
              <w:rPr>
                <w:rFonts w:eastAsia="Malgun Gothic" w:cs="Malgun Gothic"/>
                <w:lang w:val="ko"/>
              </w:rPr>
              <w:t>방식이며</w:t>
            </w:r>
          </w:p>
          <w:p w14:paraId="02B8CCFE" w14:textId="77777777" w:rsidR="00A94CA7" w:rsidRPr="00E91900" w:rsidRDefault="00EA0CED" w:rsidP="004722B1">
            <w:pPr>
              <w:pStyle w:val="ListParagraph"/>
              <w:numPr>
                <w:ilvl w:val="0"/>
                <w:numId w:val="6"/>
              </w:numPr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eastAsia="ko-KR"/>
              </w:rPr>
            </w:pPr>
            <w:r w:rsidRPr="00E91900">
              <w:rPr>
                <w:rFonts w:eastAsia="Malgun Gothic" w:cs="Malgun Gothic"/>
                <w:lang w:val="ko" w:eastAsia="ko-KR"/>
              </w:rPr>
              <w:t>여러분에게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중요한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것입니다</w:t>
            </w:r>
            <w:r w:rsidRPr="00E91900">
              <w:rPr>
                <w:rFonts w:eastAsia="Malgun Gothic" w:cs="Malgun Gothic"/>
                <w:lang w:val="ko" w:eastAsia="ko-KR"/>
              </w:rPr>
              <w:t>.</w:t>
            </w:r>
          </w:p>
        </w:tc>
      </w:tr>
      <w:tr w:rsidR="00F877A7" w:rsidRPr="00E91900" w14:paraId="10D90402" w14:textId="77777777" w:rsidTr="000E077E">
        <w:trPr>
          <w:gridAfter w:val="1"/>
          <w:wAfter w:w="114" w:type="dxa"/>
          <w:trHeight w:val="340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4832BD9A" w14:textId="77777777" w:rsidR="00971D1A" w:rsidRPr="00E91900" w:rsidRDefault="00EA0CED" w:rsidP="00971D1A">
            <w:pPr>
              <w:pStyle w:val="Image"/>
              <w:rPr>
                <w:noProof/>
              </w:rPr>
            </w:pPr>
            <w:r w:rsidRPr="00E91900">
              <w:rPr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776000" behindDoc="0" locked="0" layoutInCell="1" allowOverlap="1" wp14:anchorId="2D3B9C9E" wp14:editId="7B3B8214">
                      <wp:simplePos x="0" y="0"/>
                      <wp:positionH relativeFrom="column">
                        <wp:posOffset>629920</wp:posOffset>
                      </wp:positionH>
                      <wp:positionV relativeFrom="paragraph">
                        <wp:posOffset>725170</wp:posOffset>
                      </wp:positionV>
                      <wp:extent cx="789940" cy="190500"/>
                      <wp:effectExtent l="0" t="0" r="10160" b="0"/>
                      <wp:wrapNone/>
                      <wp:docPr id="1852863977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789940" cy="19050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5809C5D6" w14:textId="77777777" w:rsidR="00EA0CED" w:rsidRPr="00184A10" w:rsidRDefault="00EA0CED" w:rsidP="005E46E8">
                                  <w:pPr>
                                    <w:spacing w:before="0" w:after="0" w:line="192" w:lineRule="auto"/>
                                    <w:jc w:val="center"/>
                                    <w:rPr>
                                      <w:sz w:val="18"/>
                                      <w:szCs w:val="21"/>
                                      <w:lang w:val="en-PH"/>
                                    </w:rPr>
                                  </w:pPr>
                                  <w:r w:rsidRPr="00184A10">
                                    <w:rPr>
                                      <w:rFonts w:ascii="Malgun Gothic" w:eastAsia="Malgun Gothic" w:hAnsi="Malgun Gothic" w:cs="Malgun Gothic"/>
                                      <w:b/>
                                      <w:bCs/>
                                      <w:sz w:val="18"/>
                                      <w:szCs w:val="21"/>
                                      <w:lang w:val="ko"/>
                                    </w:rPr>
                                    <w:t>기록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D3B9C9E" id="_x0000_s1049" type="#_x0000_t202" alt="&quot;&quot;" style="position:absolute;left:0;text-align:left;margin-left:49.6pt;margin-top:57.1pt;width:62.2pt;height:15pt;z-index:25177600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" filled="f" stroked="f">
                      <v:textbox inset="0,0,0,0">
                        <w:txbxContent>
                          <w:p w14:paraId="5809C5D6" w14:textId="77777777" w:rsidR="00EA0CED" w:rsidRPr="00184A10" w:rsidRDefault="00EA0CED" w:rsidP="005E46E8">
                            <w:pPr>
                              <w:spacing w:before="0" w:after="0" w:line="192" w:lineRule="auto"/>
                              <w:jc w:val="center"/>
                              <w:rPr>
                                <w:sz w:val="18"/>
                                <w:szCs w:val="21"/>
                                <w:lang w:val="en-PH"/>
                              </w:rPr>
                            </w:pPr>
                            <w:r w:rsidRPr="00184A10">
                              <w:rPr>
                                <w:rFonts w:ascii="Malgun Gothic" w:eastAsia="Malgun Gothic" w:hAnsi="Malgun Gothic" w:cs="Malgun Gothic"/>
                                <w:b/>
                                <w:bCs/>
                                <w:sz w:val="18"/>
                                <w:szCs w:val="21"/>
                                <w:lang w:val="ko"/>
                              </w:rPr>
                              <w:t>기록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8547BD" w:rsidRPr="00E91900">
              <w:rPr>
                <w:noProof/>
              </w:rPr>
              <w:drawing>
                <wp:inline distT="0" distB="0" distL="0" distR="0" wp14:anchorId="49F1C447" wp14:editId="5B03A81D">
                  <wp:extent cx="1483360" cy="1483360"/>
                  <wp:effectExtent l="0" t="0" r="2540" b="2540"/>
                  <wp:docPr id="964686071" name="Picture 964686071" descr="정보 문서, 기록 문서 및 막대 그래프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64686071" name="Picture 964686071" descr="정보 문서, 기록 문서 및 막대 그래프."/>
                          <pic:cNvPicPr/>
                        </pic:nvPicPr>
                        <pic:blipFill>
                          <a:blip r:embed="rId1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3360" cy="1483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5DA08F5B" w14:textId="77777777" w:rsidR="00971D1A" w:rsidRPr="00E91900" w:rsidRDefault="00EA0CED" w:rsidP="004722B1">
            <w:pPr>
              <w:pStyle w:val="WordList"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Cs/>
                <w:lang w:eastAsia="ko-KR"/>
              </w:rPr>
            </w:pPr>
            <w:r w:rsidRPr="00E91900">
              <w:rPr>
                <w:rFonts w:eastAsia="Malgun Gothic" w:cs="Malgun Gothic"/>
                <w:bCs/>
                <w:lang w:val="ko" w:eastAsia="ko-KR"/>
              </w:rPr>
              <w:t>데이터</w:t>
            </w:r>
          </w:p>
          <w:p w14:paraId="73A87F7B" w14:textId="77777777" w:rsidR="00971D1A" w:rsidRPr="00E91900" w:rsidRDefault="00EA0CED" w:rsidP="004722B1">
            <w:pPr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eastAsia="ko-KR"/>
              </w:rPr>
            </w:pPr>
            <w:r w:rsidRPr="00E91900">
              <w:rPr>
                <w:rFonts w:eastAsia="Malgun Gothic" w:cs="Malgun Gothic"/>
                <w:lang w:val="ko" w:eastAsia="ko-KR"/>
              </w:rPr>
              <w:t>데이터에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대해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이야기할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때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, </w:t>
            </w:r>
            <w:r w:rsidRPr="00E91900">
              <w:rPr>
                <w:rFonts w:eastAsia="Malgun Gothic" w:cs="Malgun Gothic"/>
                <w:lang w:val="ko" w:eastAsia="ko-KR"/>
              </w:rPr>
              <w:t>우리는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다음을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의미합니다</w:t>
            </w:r>
            <w:r w:rsidRPr="00E91900">
              <w:rPr>
                <w:rFonts w:eastAsia="Malgun Gothic" w:cs="Malgun Gothic"/>
                <w:lang w:val="ko" w:eastAsia="ko-KR"/>
              </w:rPr>
              <w:t>.</w:t>
            </w:r>
          </w:p>
          <w:p w14:paraId="222F8154" w14:textId="77777777" w:rsidR="00971D1A" w:rsidRPr="00E91900" w:rsidRDefault="00EA0CED" w:rsidP="004722B1">
            <w:pPr>
              <w:pStyle w:val="ListParagraph"/>
              <w:numPr>
                <w:ilvl w:val="0"/>
                <w:numId w:val="10"/>
              </w:numPr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E91900">
              <w:rPr>
                <w:rFonts w:eastAsia="Malgun Gothic" w:cs="Malgun Gothic"/>
                <w:lang w:val="ko"/>
              </w:rPr>
              <w:t>사실</w:t>
            </w:r>
          </w:p>
          <w:p w14:paraId="13813FDF" w14:textId="77777777" w:rsidR="00971D1A" w:rsidRPr="00E91900" w:rsidRDefault="00EA0CED" w:rsidP="004722B1">
            <w:pPr>
              <w:pStyle w:val="ListParagraph"/>
              <w:numPr>
                <w:ilvl w:val="0"/>
                <w:numId w:val="10"/>
              </w:numPr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E91900">
              <w:rPr>
                <w:rFonts w:eastAsia="Malgun Gothic" w:cs="Malgun Gothic"/>
                <w:lang w:val="ko"/>
              </w:rPr>
              <w:t>정보</w:t>
            </w:r>
          </w:p>
          <w:p w14:paraId="607C0502" w14:textId="77777777" w:rsidR="00971D1A" w:rsidRPr="00E91900" w:rsidRDefault="00EA0CED" w:rsidP="004722B1">
            <w:pPr>
              <w:pStyle w:val="ListParagraph"/>
              <w:numPr>
                <w:ilvl w:val="0"/>
                <w:numId w:val="10"/>
              </w:numPr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E91900">
              <w:rPr>
                <w:rFonts w:eastAsia="Malgun Gothic" w:cs="Malgun Gothic"/>
                <w:lang w:val="ko"/>
              </w:rPr>
              <w:t>기록</w:t>
            </w:r>
            <w:r w:rsidRPr="00E91900">
              <w:rPr>
                <w:rFonts w:eastAsia="Malgun Gothic" w:cs="Malgun Gothic"/>
                <w:lang w:val="ko"/>
              </w:rPr>
              <w:t>.</w:t>
            </w:r>
          </w:p>
        </w:tc>
      </w:tr>
      <w:tr w:rsidR="00F877A7" w:rsidRPr="00E91900" w14:paraId="4C004A33" w14:textId="77777777" w:rsidTr="000E077E">
        <w:trPr>
          <w:gridAfter w:val="1"/>
          <w:wAfter w:w="114" w:type="dxa"/>
          <w:trHeight w:val="340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707B71E0" w14:textId="77777777" w:rsidR="006A03A0" w:rsidRPr="00E91900" w:rsidRDefault="00EA0CED" w:rsidP="00971D1A">
            <w:pPr>
              <w:pStyle w:val="Image"/>
              <w:rPr>
                <w:noProof/>
              </w:rPr>
            </w:pPr>
            <w:r w:rsidRPr="00E91900">
              <w:rPr>
                <w:noProof/>
              </w:rPr>
              <w:drawing>
                <wp:inline distT="0" distB="0" distL="0" distR="0" wp14:anchorId="365555F3" wp14:editId="02CF16F5">
                  <wp:extent cx="1482725" cy="1482725"/>
                  <wp:effectExtent l="0" t="0" r="3175" b="3175"/>
                  <wp:docPr id="506938762" name="Picture 506938762" descr="다른 2명 앞에서 자신을 가리키며 손을 드는 사람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6938762" name="Picture 506938762" descr="다른 2명 앞에서 자신을 가리키며 손을 드는 사람."/>
                          <pic:cNvPicPr/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4ACCA492" w14:textId="77777777" w:rsidR="006A03A0" w:rsidRPr="00E91900" w:rsidRDefault="00EA0CED" w:rsidP="004722B1">
            <w:pPr>
              <w:pStyle w:val="WordList"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Cs/>
                <w:lang w:eastAsia="ko-KR"/>
              </w:rPr>
            </w:pPr>
            <w:r w:rsidRPr="00E91900">
              <w:rPr>
                <w:rFonts w:eastAsia="Malgun Gothic" w:cs="Malgun Gothic"/>
                <w:bCs/>
                <w:lang w:val="ko" w:eastAsia="ko-KR"/>
              </w:rPr>
              <w:t>정체성</w:t>
            </w:r>
          </w:p>
          <w:p w14:paraId="27D25B2B" w14:textId="77777777" w:rsidR="006A03A0" w:rsidRPr="00E91900" w:rsidRDefault="00EA0CED" w:rsidP="004722B1">
            <w:pPr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Strong"/>
                <w:lang w:eastAsia="ko-KR"/>
              </w:rPr>
            </w:pPr>
            <w:r w:rsidRPr="00E91900">
              <w:rPr>
                <w:rFonts w:eastAsia="Malgun Gothic" w:cs="Malgun Gothic"/>
                <w:lang w:val="ko" w:eastAsia="ko-KR"/>
              </w:rPr>
              <w:t>자신의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정체성을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무언가로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밝히는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것은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자신이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특정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집단의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사람들에게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속한다고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말하는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것입니다</w:t>
            </w:r>
            <w:r w:rsidRPr="00E91900">
              <w:rPr>
                <w:rFonts w:eastAsia="Malgun Gothic" w:cs="Malgun Gothic"/>
                <w:lang w:val="ko" w:eastAsia="ko-KR"/>
              </w:rPr>
              <w:t>.</w:t>
            </w:r>
          </w:p>
        </w:tc>
      </w:tr>
      <w:tr w:rsidR="00F877A7" w:rsidRPr="00E91900" w14:paraId="1412DC41" w14:textId="77777777" w:rsidTr="000E077E">
        <w:trPr>
          <w:gridAfter w:val="1"/>
          <w:wAfter w:w="114" w:type="dxa"/>
          <w:trHeight w:val="340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422B6E9A" w14:textId="77777777" w:rsidR="00971D1A" w:rsidRPr="00E91900" w:rsidRDefault="00EA0CED" w:rsidP="00971D1A">
            <w:pPr>
              <w:pStyle w:val="Image"/>
              <w:rPr>
                <w:noProof/>
              </w:rPr>
            </w:pPr>
            <w:r w:rsidRPr="00E91900">
              <w:rPr>
                <w:noProof/>
              </w:rPr>
              <w:drawing>
                <wp:inline distT="0" distB="0" distL="0" distR="0" wp14:anchorId="5DB07A03" wp14:editId="5645AA18">
                  <wp:extent cx="1482725" cy="1482725"/>
                  <wp:effectExtent l="0" t="0" r="3175" b="3175"/>
                  <wp:docPr id="1830485765" name="Picture 1830485765" descr="화살표가 주위를 휘감고 있는 한 무리의 사람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30485765" name="Picture 1830485765" descr="화살표가 주위를 휘감고 있는 한 무리의 사람들."/>
                          <pic:cNvPicPr/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173EEF40" w14:textId="77777777" w:rsidR="00971D1A" w:rsidRPr="00E91900" w:rsidRDefault="00EA0CED" w:rsidP="004722B1">
            <w:pPr>
              <w:pStyle w:val="WordList"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Cs/>
                <w:lang w:eastAsia="ko-KR"/>
              </w:rPr>
            </w:pPr>
            <w:r w:rsidRPr="00E91900">
              <w:rPr>
                <w:rFonts w:eastAsia="Malgun Gothic" w:cs="Malgun Gothic"/>
                <w:bCs/>
                <w:lang w:val="ko" w:eastAsia="ko-KR"/>
              </w:rPr>
              <w:t>포용적</w:t>
            </w:r>
          </w:p>
          <w:p w14:paraId="646D33E7" w14:textId="77777777" w:rsidR="00971D1A" w:rsidRPr="00E91900" w:rsidRDefault="00EA0CED" w:rsidP="004722B1">
            <w:pPr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eastAsia="ko-KR"/>
              </w:rPr>
            </w:pPr>
            <w:r w:rsidRPr="00E91900">
              <w:rPr>
                <w:rFonts w:eastAsia="Malgun Gothic" w:cs="Malgun Gothic"/>
                <w:lang w:val="ko" w:eastAsia="ko-KR"/>
              </w:rPr>
              <w:t>무언가가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포용적인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경우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, </w:t>
            </w:r>
            <w:r w:rsidRPr="00E91900">
              <w:rPr>
                <w:rFonts w:eastAsia="Malgun Gothic" w:cs="Malgun Gothic"/>
                <w:lang w:val="ko" w:eastAsia="ko-KR"/>
              </w:rPr>
              <w:t>모든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사람이</w:t>
            </w:r>
            <w:r w:rsidRPr="00E91900">
              <w:rPr>
                <w:rFonts w:eastAsia="Malgun Gothic" w:cs="Malgun Gothic"/>
                <w:lang w:val="ko" w:eastAsia="ko-KR"/>
              </w:rPr>
              <w:t>:</w:t>
            </w:r>
          </w:p>
          <w:p w14:paraId="4C6D13F6" w14:textId="77777777" w:rsidR="00971D1A" w:rsidRPr="00E91900" w:rsidRDefault="00EA0CED" w:rsidP="004722B1">
            <w:pPr>
              <w:pStyle w:val="ListParagraph"/>
              <w:numPr>
                <w:ilvl w:val="0"/>
                <w:numId w:val="8"/>
              </w:numPr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E91900">
              <w:rPr>
                <w:rFonts w:eastAsia="Malgun Gothic" w:cs="Malgun Gothic"/>
                <w:lang w:val="ko"/>
              </w:rPr>
              <w:t>참여할</w:t>
            </w:r>
            <w:r w:rsidRPr="00E91900">
              <w:rPr>
                <w:rFonts w:eastAsia="Malgun Gothic" w:cs="Malgun Gothic"/>
                <w:lang w:val="ko"/>
              </w:rPr>
              <w:t xml:space="preserve"> </w:t>
            </w:r>
            <w:r w:rsidRPr="00E91900">
              <w:rPr>
                <w:rFonts w:eastAsia="Malgun Gothic" w:cs="Malgun Gothic"/>
                <w:lang w:val="ko"/>
              </w:rPr>
              <w:t>수</w:t>
            </w:r>
            <w:r w:rsidRPr="00E91900">
              <w:rPr>
                <w:rFonts w:eastAsia="Malgun Gothic" w:cs="Malgun Gothic"/>
                <w:lang w:val="ko"/>
              </w:rPr>
              <w:t xml:space="preserve"> </w:t>
            </w:r>
            <w:r w:rsidRPr="00E91900">
              <w:rPr>
                <w:rFonts w:eastAsia="Malgun Gothic" w:cs="Malgun Gothic"/>
                <w:lang w:val="ko"/>
              </w:rPr>
              <w:t>있습니다</w:t>
            </w:r>
            <w:r w:rsidRPr="00E91900">
              <w:rPr>
                <w:rFonts w:eastAsia="Malgun Gothic" w:cs="Malgun Gothic"/>
                <w:lang w:val="ko"/>
              </w:rPr>
              <w:t xml:space="preserve"> </w:t>
            </w:r>
          </w:p>
          <w:p w14:paraId="0FA3A58D" w14:textId="1A9A1719" w:rsidR="00BA1487" w:rsidRPr="00BA1487" w:rsidRDefault="00EA0CED" w:rsidP="00D72CB8">
            <w:pPr>
              <w:pStyle w:val="ListParagraph"/>
              <w:numPr>
                <w:ilvl w:val="0"/>
                <w:numId w:val="8"/>
              </w:numPr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E91900">
              <w:rPr>
                <w:rFonts w:eastAsia="Malgun Gothic" w:cs="Malgun Gothic"/>
                <w:lang w:val="ko"/>
              </w:rPr>
              <w:t>소속감을</w:t>
            </w:r>
            <w:r w:rsidRPr="00E91900">
              <w:rPr>
                <w:rFonts w:eastAsia="Malgun Gothic" w:cs="Malgun Gothic"/>
                <w:lang w:val="ko"/>
              </w:rPr>
              <w:t xml:space="preserve"> </w:t>
            </w:r>
            <w:r w:rsidRPr="00E91900">
              <w:rPr>
                <w:rFonts w:eastAsia="Malgun Gothic" w:cs="Malgun Gothic"/>
                <w:lang w:val="ko"/>
              </w:rPr>
              <w:t>느낍니다</w:t>
            </w:r>
            <w:r w:rsidRPr="00E91900">
              <w:rPr>
                <w:rFonts w:eastAsia="Malgun Gothic" w:cs="Malgun Gothic"/>
                <w:lang w:val="ko"/>
              </w:rPr>
              <w:t>.</w:t>
            </w:r>
          </w:p>
        </w:tc>
      </w:tr>
      <w:tr w:rsidR="00F877A7" w:rsidRPr="00E91900" w14:paraId="106AF3F2" w14:textId="77777777" w:rsidTr="000E077E">
        <w:trPr>
          <w:gridAfter w:val="1"/>
          <w:wAfter w:w="114" w:type="dxa"/>
          <w:trHeight w:val="340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32986EC6" w14:textId="77777777" w:rsidR="00971D1A" w:rsidRPr="00E91900" w:rsidRDefault="00EA0CED" w:rsidP="001D636C">
            <w:pPr>
              <w:pStyle w:val="Image"/>
              <w:spacing w:before="0"/>
              <w:rPr>
                <w:noProof/>
              </w:rPr>
            </w:pPr>
            <w:r w:rsidRPr="00E91900">
              <w:rPr>
                <w:noProof/>
              </w:rPr>
              <w:lastRenderedPageBreak/>
              <w:drawing>
                <wp:inline distT="0" distB="0" distL="0" distR="0" wp14:anchorId="499B45DE" wp14:editId="64D425BF">
                  <wp:extent cx="1482725" cy="1482725"/>
                  <wp:effectExtent l="0" t="0" r="3175" b="3175"/>
                  <wp:docPr id="992650153" name="Picture 992650153" descr="다른 2명과 대화를 나누고 있는 통역사. 그 위에는 영어 이외의 언어가 적혀있는 말풍선이 있습니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92650153" name="Picture 992650153" descr="다른 2명과 대화를 나누고 있는 통역사. 그 위에는 영어 이외의 언어가 적혀있는 말풍선이 있습니다."/>
                          <pic:cNvPicPr/>
                        </pic:nvPicPr>
                        <pic:blipFill>
                          <a:blip r:embed="rId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1CDE6E82" w14:textId="77777777" w:rsidR="00971D1A" w:rsidRPr="00E91900" w:rsidRDefault="00EA0CED" w:rsidP="004722B1">
            <w:pPr>
              <w:pStyle w:val="WordList"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Cs/>
                <w:lang w:eastAsia="ko-KR"/>
              </w:rPr>
            </w:pPr>
            <w:r w:rsidRPr="00E91900">
              <w:rPr>
                <w:rFonts w:eastAsia="Malgun Gothic" w:cs="Malgun Gothic"/>
                <w:bCs/>
                <w:lang w:val="ko" w:eastAsia="ko-KR"/>
              </w:rPr>
              <w:t>통역사</w:t>
            </w:r>
          </w:p>
          <w:p w14:paraId="1C423D22" w14:textId="77777777" w:rsidR="00971D1A" w:rsidRPr="00E91900" w:rsidRDefault="00EA0CED" w:rsidP="004722B1">
            <w:pPr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eastAsia="ko-KR"/>
              </w:rPr>
            </w:pPr>
            <w:r w:rsidRPr="00E91900">
              <w:rPr>
                <w:rFonts w:eastAsia="Malgun Gothic" w:cs="Malgun Gothic"/>
                <w:lang w:val="ko" w:eastAsia="ko-KR"/>
              </w:rPr>
              <w:t>통역사는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다음을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하는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사람입니다</w:t>
            </w:r>
            <w:r w:rsidRPr="00E91900">
              <w:rPr>
                <w:rFonts w:eastAsia="Malgun Gothic" w:cs="Malgun Gothic"/>
                <w:lang w:val="ko" w:eastAsia="ko-KR"/>
              </w:rPr>
              <w:t>.</w:t>
            </w:r>
          </w:p>
          <w:p w14:paraId="342FF4E7" w14:textId="77777777" w:rsidR="00707F69" w:rsidRPr="00E91900" w:rsidRDefault="00EA0CED" w:rsidP="004722B1">
            <w:pPr>
              <w:pStyle w:val="ListParagraph"/>
              <w:numPr>
                <w:ilvl w:val="0"/>
                <w:numId w:val="11"/>
              </w:numPr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eastAsia="ko-KR"/>
              </w:rPr>
            </w:pPr>
            <w:r w:rsidRPr="00E91900">
              <w:rPr>
                <w:rFonts w:eastAsia="Malgun Gothic" w:cs="Malgun Gothic"/>
                <w:lang w:val="ko" w:eastAsia="ko-KR"/>
              </w:rPr>
              <w:t>여러분의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언어를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사용합니다</w:t>
            </w:r>
          </w:p>
          <w:p w14:paraId="2ED31A8F" w14:textId="77777777" w:rsidR="00707F69" w:rsidRPr="00E91900" w:rsidRDefault="00EA0CED" w:rsidP="004722B1">
            <w:pPr>
              <w:pStyle w:val="ListParagraph"/>
              <w:numPr>
                <w:ilvl w:val="0"/>
                <w:numId w:val="11"/>
              </w:numPr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eastAsia="ko-KR"/>
              </w:rPr>
            </w:pPr>
            <w:r w:rsidRPr="00E91900">
              <w:rPr>
                <w:rFonts w:eastAsia="Malgun Gothic" w:cs="Malgun Gothic"/>
                <w:lang w:val="ko" w:eastAsia="ko-KR"/>
              </w:rPr>
              <w:t>다른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사람과의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의사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소통을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돕습니다</w:t>
            </w:r>
          </w:p>
          <w:p w14:paraId="73AEB537" w14:textId="77777777" w:rsidR="00971D1A" w:rsidRPr="00E91900" w:rsidRDefault="00EA0CED" w:rsidP="004722B1">
            <w:pPr>
              <w:pStyle w:val="ListParagraph"/>
              <w:numPr>
                <w:ilvl w:val="0"/>
                <w:numId w:val="11"/>
              </w:numPr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eastAsia="ko-KR"/>
              </w:rPr>
            </w:pPr>
            <w:r w:rsidRPr="00E91900">
              <w:rPr>
                <w:rFonts w:eastAsia="Malgun Gothic" w:cs="Malgun Gothic"/>
                <w:lang w:val="ko" w:eastAsia="ko-KR"/>
              </w:rPr>
              <w:t>여러분이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다른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사람의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말을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이해하도록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돕습니다</w:t>
            </w:r>
            <w:r w:rsidRPr="00E91900">
              <w:rPr>
                <w:rFonts w:eastAsia="Malgun Gothic" w:cs="Malgun Gothic"/>
                <w:lang w:val="ko" w:eastAsia="ko-KR"/>
              </w:rPr>
              <w:t>.</w:t>
            </w:r>
          </w:p>
        </w:tc>
      </w:tr>
      <w:tr w:rsidR="00F877A7" w:rsidRPr="00E91900" w14:paraId="6744CF92" w14:textId="77777777" w:rsidTr="000E077E">
        <w:trPr>
          <w:gridAfter w:val="1"/>
          <w:wAfter w:w="114" w:type="dxa"/>
          <w:trHeight w:val="340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721D5338" w14:textId="77777777" w:rsidR="00C06564" w:rsidRPr="00E91900" w:rsidRDefault="00EA0CED" w:rsidP="002559D4">
            <w:pPr>
              <w:pStyle w:val="Image"/>
              <w:spacing w:before="360"/>
              <w:rPr>
                <w:noProof/>
              </w:rPr>
            </w:pPr>
            <w:r w:rsidRPr="00E91900">
              <w:rPr>
                <w:noProof/>
              </w:rPr>
              <w:drawing>
                <wp:inline distT="0" distB="0" distL="0" distR="0" wp14:anchorId="39B8F0E5" wp14:editId="06FE593C">
                  <wp:extent cx="1482725" cy="1482725"/>
                  <wp:effectExtent l="0" t="0" r="3175" b="3175"/>
                  <wp:docPr id="747644267" name="Picture 747644267" descr="NDIA 플래너와 NDIS 플랜에 글을 쓰고 있는 펜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7644267" name="Picture 747644267" descr="NDIA 플래너와 NDIS 플랜에 글을 쓰고 있는 펜."/>
                          <pic:cNvPicPr/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6A0E700C" w14:textId="77777777" w:rsidR="00C06564" w:rsidRPr="00E91900" w:rsidRDefault="00EA0CED" w:rsidP="004722B1">
            <w:pPr>
              <w:pStyle w:val="WordList"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Cs/>
                <w:lang w:eastAsia="ko-KR"/>
              </w:rPr>
            </w:pPr>
            <w:r w:rsidRPr="00E91900">
              <w:rPr>
                <w:rFonts w:eastAsia="Malgun Gothic" w:cs="Malgun Gothic"/>
                <w:bCs/>
                <w:lang w:val="ko" w:eastAsia="ko-KR"/>
              </w:rPr>
              <w:t xml:space="preserve">NDIA </w:t>
            </w:r>
            <w:r w:rsidRPr="00E91900">
              <w:rPr>
                <w:rFonts w:eastAsia="Malgun Gothic" w:cs="Malgun Gothic"/>
                <w:bCs/>
                <w:lang w:val="ko" w:eastAsia="ko-KR"/>
              </w:rPr>
              <w:t>플래너</w:t>
            </w:r>
          </w:p>
          <w:p w14:paraId="46ED5AFE" w14:textId="77777777" w:rsidR="00C06564" w:rsidRPr="00E91900" w:rsidRDefault="00EA0CED" w:rsidP="004722B1">
            <w:pPr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eastAsia="ko-KR"/>
              </w:rPr>
            </w:pPr>
            <w:r w:rsidRPr="00E91900">
              <w:rPr>
                <w:rFonts w:eastAsia="Malgun Gothic" w:cs="Malgun Gothic"/>
                <w:lang w:val="ko" w:eastAsia="ko-KR"/>
              </w:rPr>
              <w:t xml:space="preserve">NDIA </w:t>
            </w:r>
            <w:r w:rsidRPr="00E91900">
              <w:rPr>
                <w:rFonts w:eastAsia="Malgun Gothic" w:cs="Malgun Gothic"/>
                <w:lang w:val="ko" w:eastAsia="ko-KR"/>
              </w:rPr>
              <w:t>플래너의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업무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내용</w:t>
            </w:r>
            <w:r w:rsidRPr="00E91900">
              <w:rPr>
                <w:rFonts w:eastAsia="Malgun Gothic" w:cs="Malgun Gothic"/>
                <w:lang w:val="ko" w:eastAsia="ko-KR"/>
              </w:rPr>
              <w:t>:</w:t>
            </w:r>
          </w:p>
          <w:p w14:paraId="1AC8ABED" w14:textId="77777777" w:rsidR="00C06564" w:rsidRPr="00E91900" w:rsidRDefault="00EA0CED" w:rsidP="004722B1">
            <w:pPr>
              <w:pStyle w:val="ListParagraph"/>
              <w:numPr>
                <w:ilvl w:val="0"/>
                <w:numId w:val="16"/>
              </w:numPr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E91900">
              <w:rPr>
                <w:rFonts w:eastAsia="Malgun Gothic" w:cs="Malgun Gothic"/>
                <w:lang w:val="ko"/>
              </w:rPr>
              <w:t>새로운</w:t>
            </w:r>
            <w:r w:rsidRPr="00E91900">
              <w:rPr>
                <w:rFonts w:eastAsia="Malgun Gothic" w:cs="Malgun Gothic"/>
                <w:lang w:val="ko"/>
              </w:rPr>
              <w:t xml:space="preserve"> </w:t>
            </w:r>
            <w:r w:rsidRPr="00E91900">
              <w:rPr>
                <w:rFonts w:eastAsia="Malgun Gothic" w:cs="Malgun Gothic"/>
                <w:lang w:val="ko"/>
              </w:rPr>
              <w:t>플랜</w:t>
            </w:r>
            <w:r w:rsidRPr="00E91900">
              <w:rPr>
                <w:rFonts w:eastAsia="Malgun Gothic" w:cs="Malgun Gothic"/>
                <w:lang w:val="ko"/>
              </w:rPr>
              <w:t xml:space="preserve"> </w:t>
            </w:r>
            <w:r w:rsidRPr="00E91900">
              <w:rPr>
                <w:rFonts w:eastAsia="Malgun Gothic" w:cs="Malgun Gothic"/>
                <w:lang w:val="ko"/>
              </w:rPr>
              <w:t>수립</w:t>
            </w:r>
          </w:p>
          <w:p w14:paraId="1F785AEC" w14:textId="77777777" w:rsidR="00C06564" w:rsidRPr="00E91900" w:rsidRDefault="00EA0CED" w:rsidP="004722B1">
            <w:pPr>
              <w:pStyle w:val="ListParagraph"/>
              <w:numPr>
                <w:ilvl w:val="0"/>
                <w:numId w:val="16"/>
              </w:numPr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Strong"/>
              </w:rPr>
            </w:pPr>
            <w:r w:rsidRPr="00E91900">
              <w:rPr>
                <w:rFonts w:eastAsia="Malgun Gothic" w:cs="Malgun Gothic"/>
                <w:lang w:val="ko"/>
              </w:rPr>
              <w:t>플랜의</w:t>
            </w:r>
            <w:r w:rsidRPr="00E91900">
              <w:rPr>
                <w:rFonts w:eastAsia="Malgun Gothic" w:cs="Malgun Gothic"/>
                <w:lang w:val="ko"/>
              </w:rPr>
              <w:t xml:space="preserve"> </w:t>
            </w:r>
            <w:r w:rsidRPr="00E91900">
              <w:rPr>
                <w:rFonts w:eastAsia="Malgun Gothic" w:cs="Malgun Gothic"/>
                <w:lang w:val="ko"/>
              </w:rPr>
              <w:t>변경</w:t>
            </w:r>
            <w:r w:rsidRPr="00E91900">
              <w:rPr>
                <w:rFonts w:eastAsia="Malgun Gothic" w:cs="Malgun Gothic"/>
                <w:lang w:val="ko"/>
              </w:rPr>
              <w:t>.</w:t>
            </w:r>
          </w:p>
        </w:tc>
      </w:tr>
      <w:tr w:rsidR="00F877A7" w:rsidRPr="00E91900" w14:paraId="716D37BE" w14:textId="77777777" w:rsidTr="002559D4">
        <w:trPr>
          <w:gridAfter w:val="1"/>
          <w:wAfter w:w="114" w:type="dxa"/>
          <w:trHeight w:val="215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55DC0AF3" w14:textId="77777777" w:rsidR="00971D1A" w:rsidRPr="00E91900" w:rsidRDefault="00EA0CED" w:rsidP="002559D4">
            <w:pPr>
              <w:pStyle w:val="Image"/>
              <w:spacing w:before="0" w:after="0"/>
              <w:rPr>
                <w:noProof/>
              </w:rPr>
            </w:pPr>
            <w:r w:rsidRPr="00E91900">
              <w:rPr>
                <w:noProof/>
              </w:rPr>
              <w:drawing>
                <wp:inline distT="0" distB="0" distL="0" distR="0" wp14:anchorId="66B216AE" wp14:editId="591D00C7">
                  <wp:extent cx="1482725" cy="1482725"/>
                  <wp:effectExtent l="0" t="0" r="3175" b="3175"/>
                  <wp:docPr id="864306986" name="Picture 864306986" descr="사무실 건물 앞에서 서류를 들고 있는 NDIS 파트너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64306986" name="Picture 864306986" descr="사무실 건물 앞에서 서류를 들고 있는 NDIS 파트너."/>
                          <pic:cNvPicPr/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759CF03B" w14:textId="77777777" w:rsidR="00971D1A" w:rsidRPr="00E91900" w:rsidRDefault="00EA0CED" w:rsidP="004722B1">
            <w:pPr>
              <w:pStyle w:val="WordList"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Cs/>
                <w:lang w:eastAsia="ko-KR"/>
              </w:rPr>
            </w:pPr>
            <w:r w:rsidRPr="00E91900">
              <w:rPr>
                <w:rFonts w:eastAsia="Malgun Gothic" w:cs="Malgun Gothic"/>
                <w:bCs/>
                <w:lang w:val="ko" w:eastAsia="ko-KR"/>
              </w:rPr>
              <w:t xml:space="preserve">NDIS </w:t>
            </w:r>
            <w:r w:rsidRPr="00E91900">
              <w:rPr>
                <w:rFonts w:eastAsia="Malgun Gothic" w:cs="Malgun Gothic"/>
                <w:bCs/>
                <w:lang w:val="ko" w:eastAsia="ko-KR"/>
              </w:rPr>
              <w:t>파트너</w:t>
            </w:r>
          </w:p>
          <w:p w14:paraId="20B8ED1D" w14:textId="77777777" w:rsidR="00971D1A" w:rsidRPr="00E91900" w:rsidRDefault="00EA0CED" w:rsidP="004722B1">
            <w:pPr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Strong"/>
                <w:lang w:eastAsia="ko-KR"/>
              </w:rPr>
            </w:pPr>
            <w:r w:rsidRPr="00E91900">
              <w:rPr>
                <w:rFonts w:eastAsia="Malgun Gothic" w:cs="Malgun Gothic"/>
                <w:lang w:val="ko" w:eastAsia="ko-KR"/>
              </w:rPr>
              <w:t xml:space="preserve">NDIS </w:t>
            </w:r>
            <w:r w:rsidRPr="00E91900">
              <w:rPr>
                <w:rFonts w:eastAsia="Malgun Gothic" w:cs="Malgun Gothic"/>
                <w:lang w:val="ko" w:eastAsia="ko-KR"/>
              </w:rPr>
              <w:t>파트너는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다른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사람들이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서비스를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찾고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이용할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수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있도록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돕는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사람들입니다</w:t>
            </w:r>
            <w:r w:rsidRPr="00E91900">
              <w:rPr>
                <w:rFonts w:eastAsia="Malgun Gothic" w:cs="Malgun Gothic"/>
                <w:lang w:val="ko" w:eastAsia="ko-KR"/>
              </w:rPr>
              <w:t>.</w:t>
            </w:r>
          </w:p>
        </w:tc>
      </w:tr>
      <w:tr w:rsidR="00F877A7" w:rsidRPr="00E91900" w14:paraId="3E60BC27" w14:textId="77777777" w:rsidTr="002559D4">
        <w:trPr>
          <w:gridAfter w:val="1"/>
          <w:wAfter w:w="114" w:type="dxa"/>
          <w:trHeight w:val="215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0600556F" w14:textId="77777777" w:rsidR="00971D1A" w:rsidRPr="00E91900" w:rsidRDefault="00EA0CED" w:rsidP="00971D1A">
            <w:pPr>
              <w:pStyle w:val="Image"/>
              <w:rPr>
                <w:lang w:eastAsia="en-AU"/>
              </w:rPr>
            </w:pPr>
            <w:r w:rsidRPr="00E91900">
              <w:rPr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778048" behindDoc="0" locked="0" layoutInCell="1" allowOverlap="1" wp14:anchorId="48B3BDE4" wp14:editId="3DA29384">
                      <wp:simplePos x="0" y="0"/>
                      <wp:positionH relativeFrom="column">
                        <wp:posOffset>302895</wp:posOffset>
                      </wp:positionH>
                      <wp:positionV relativeFrom="paragraph">
                        <wp:posOffset>1118870</wp:posOffset>
                      </wp:positionV>
                      <wp:extent cx="933450" cy="304800"/>
                      <wp:effectExtent l="0" t="0" r="0" b="0"/>
                      <wp:wrapNone/>
                      <wp:docPr id="1796022890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33450" cy="30480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7A5B84CB" w14:textId="77777777" w:rsidR="00EA0CED" w:rsidRPr="00FB10D6" w:rsidRDefault="00EA0CED" w:rsidP="005E46E8">
                                  <w:pPr>
                                    <w:spacing w:before="0" w:after="0" w:line="192" w:lineRule="auto"/>
                                    <w:jc w:val="center"/>
                                    <w:rPr>
                                      <w:sz w:val="24"/>
                                      <w:szCs w:val="24"/>
                                      <w:lang w:val="en-PH"/>
                                    </w:rPr>
                                  </w:pPr>
                                  <w:r w:rsidRPr="00FB10D6">
                                    <w:rPr>
                                      <w:rFonts w:ascii="Malgun Gothic" w:eastAsia="Malgun Gothic" w:hAnsi="Malgun Gothic" w:cs="Malgun Gothic"/>
                                      <w:b/>
                                      <w:bCs/>
                                      <w:sz w:val="24"/>
                                      <w:szCs w:val="24"/>
                                      <w:lang w:val="ko"/>
                                    </w:rPr>
                                    <w:t>NDIS 위원회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8B3BDE4" id="_x0000_s1050" type="#_x0000_t202" alt="&quot;&quot;" style="position:absolute;left:0;text-align:left;margin-left:23.85pt;margin-top:88.1pt;width:73.5pt;height:24pt;z-index:25177804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" filled="f" stroked="f">
                      <v:textbox inset="0,0,0,0">
                        <w:txbxContent>
                          <w:p w14:paraId="7A5B84CB" w14:textId="77777777" w:rsidR="00EA0CED" w:rsidRPr="00FB10D6" w:rsidRDefault="00EA0CED" w:rsidP="005E46E8">
                            <w:pPr>
                              <w:spacing w:before="0" w:after="0" w:line="192" w:lineRule="auto"/>
                              <w:jc w:val="center"/>
                              <w:rPr>
                                <w:sz w:val="24"/>
                                <w:szCs w:val="24"/>
                                <w:lang w:val="en-PH"/>
                              </w:rPr>
                            </w:pPr>
                            <w:r w:rsidRPr="00FB10D6">
                              <w:rPr>
                                <w:rFonts w:ascii="Malgun Gothic" w:eastAsia="Malgun Gothic" w:hAnsi="Malgun Gothic" w:cs="Malgun Gothic"/>
                                <w:b/>
                                <w:bCs/>
                                <w:sz w:val="24"/>
                                <w:szCs w:val="24"/>
                                <w:lang w:val="ko"/>
                              </w:rPr>
                              <w:t>NDIS 위원회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8547BD" w:rsidRPr="00E91900">
              <w:rPr>
                <w:noProof/>
              </w:rPr>
              <w:drawing>
                <wp:inline distT="0" distB="0" distL="0" distR="0" wp14:anchorId="3F89D5A8" wp14:editId="25D66852">
                  <wp:extent cx="1522095" cy="1522095"/>
                  <wp:effectExtent l="0" t="0" r="1905" b="1905"/>
                  <wp:docPr id="1473594973" name="Picture 1473594973" descr="'NDIS 위원회'라고 적힌 벤치 뒤에 있는 3명의 사람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73594973" name="Picture 1473594973" descr="'NDIS 위원회'라고 적힌 벤치 뒤에 있는 3명의 사람들."/>
                          <pic:cNvPicPr/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095" cy="15220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55DA3BE5" w14:textId="77777777" w:rsidR="00971D1A" w:rsidRPr="00E91900" w:rsidRDefault="00EA0CED" w:rsidP="004722B1">
            <w:pPr>
              <w:pStyle w:val="WordList"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Cs/>
              </w:rPr>
            </w:pPr>
            <w:r w:rsidRPr="00E91900">
              <w:rPr>
                <w:rFonts w:eastAsia="Malgun Gothic" w:cs="Malgun Gothic"/>
                <w:bCs/>
              </w:rPr>
              <w:t xml:space="preserve">NDIS </w:t>
            </w:r>
            <w:r w:rsidRPr="00E91900">
              <w:rPr>
                <w:rFonts w:eastAsia="Malgun Gothic" w:cs="Malgun Gothic"/>
                <w:bCs/>
                <w:lang w:val="ko"/>
              </w:rPr>
              <w:t>품질</w:t>
            </w:r>
            <w:r w:rsidRPr="00E91900">
              <w:rPr>
                <w:rFonts w:eastAsia="Malgun Gothic" w:cs="Malgun Gothic"/>
                <w:bCs/>
              </w:rPr>
              <w:t xml:space="preserve"> </w:t>
            </w:r>
            <w:r w:rsidRPr="00E91900">
              <w:rPr>
                <w:rFonts w:eastAsia="Malgun Gothic" w:cs="Malgun Gothic"/>
                <w:bCs/>
                <w:lang w:val="ko"/>
              </w:rPr>
              <w:t>및</w:t>
            </w:r>
            <w:r w:rsidRPr="00E91900">
              <w:rPr>
                <w:rFonts w:eastAsia="Malgun Gothic" w:cs="Malgun Gothic"/>
                <w:bCs/>
              </w:rPr>
              <w:t xml:space="preserve"> </w:t>
            </w:r>
            <w:r w:rsidRPr="00E91900">
              <w:rPr>
                <w:rFonts w:eastAsia="Malgun Gothic" w:cs="Malgun Gothic"/>
                <w:bCs/>
                <w:lang w:val="ko"/>
              </w:rPr>
              <w:t>보호</w:t>
            </w:r>
            <w:r w:rsidRPr="00E91900">
              <w:rPr>
                <w:rFonts w:eastAsia="Malgun Gothic" w:cs="Malgun Gothic"/>
                <w:bCs/>
              </w:rPr>
              <w:t xml:space="preserve"> </w:t>
            </w:r>
            <w:r w:rsidRPr="00E91900">
              <w:rPr>
                <w:rFonts w:eastAsia="Malgun Gothic" w:cs="Malgun Gothic"/>
                <w:bCs/>
                <w:lang w:val="ko"/>
              </w:rPr>
              <w:t>위원회</w:t>
            </w:r>
            <w:r w:rsidRPr="00E91900">
              <w:rPr>
                <w:rFonts w:eastAsia="Malgun Gothic" w:cs="Malgun Gothic"/>
                <w:bCs/>
              </w:rPr>
              <w:t>(NDIS Quality and Safeguards Commission, NDIS Commission)</w:t>
            </w:r>
          </w:p>
          <w:p w14:paraId="30389F5A" w14:textId="77777777" w:rsidR="00971D1A" w:rsidRPr="00E91900" w:rsidRDefault="00EA0CED" w:rsidP="004722B1">
            <w:pPr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E91900">
              <w:rPr>
                <w:rFonts w:eastAsia="Malgun Gothic" w:cs="Malgun Gothic"/>
              </w:rPr>
              <w:t xml:space="preserve">NDIS </w:t>
            </w:r>
            <w:r w:rsidRPr="00E91900">
              <w:rPr>
                <w:rFonts w:eastAsia="Malgun Gothic" w:cs="Malgun Gothic"/>
                <w:lang w:val="ko"/>
              </w:rPr>
              <w:t>위원회에서는</w:t>
            </w:r>
            <w:r w:rsidRPr="00E91900">
              <w:rPr>
                <w:rFonts w:eastAsia="Malgun Gothic" w:cs="Malgun Gothic"/>
              </w:rPr>
              <w:t xml:space="preserve"> NDIS</w:t>
            </w:r>
            <w:r w:rsidRPr="00E91900">
              <w:rPr>
                <w:rFonts w:eastAsia="Malgun Gothic" w:cs="Malgun Gothic"/>
                <w:lang w:val="ko"/>
              </w:rPr>
              <w:t>에</w:t>
            </w:r>
            <w:r w:rsidRPr="00E91900">
              <w:rPr>
                <w:rFonts w:eastAsia="Malgun Gothic" w:cs="Malgun Gothic"/>
              </w:rPr>
              <w:t xml:space="preserve"> </w:t>
            </w:r>
            <w:r w:rsidRPr="00E91900">
              <w:rPr>
                <w:rFonts w:eastAsia="Malgun Gothic" w:cs="Malgun Gothic"/>
                <w:lang w:val="ko"/>
              </w:rPr>
              <w:t>참여한</w:t>
            </w:r>
            <w:r w:rsidRPr="00E91900">
              <w:rPr>
                <w:rFonts w:eastAsia="Malgun Gothic" w:cs="Malgun Gothic"/>
              </w:rPr>
              <w:t xml:space="preserve"> </w:t>
            </w:r>
            <w:r w:rsidRPr="00E91900">
              <w:rPr>
                <w:rFonts w:eastAsia="Malgun Gothic" w:cs="Malgun Gothic"/>
                <w:lang w:val="ko"/>
              </w:rPr>
              <w:t>장애가</w:t>
            </w:r>
            <w:r w:rsidRPr="00E91900">
              <w:rPr>
                <w:rFonts w:eastAsia="Malgun Gothic" w:cs="Malgun Gothic"/>
              </w:rPr>
              <w:t xml:space="preserve"> </w:t>
            </w:r>
            <w:r w:rsidRPr="00E91900">
              <w:rPr>
                <w:rFonts w:eastAsia="Malgun Gothic" w:cs="Malgun Gothic"/>
                <w:lang w:val="ko"/>
              </w:rPr>
              <w:t>있는</w:t>
            </w:r>
            <w:r w:rsidRPr="00E91900">
              <w:rPr>
                <w:rFonts w:eastAsia="Malgun Gothic" w:cs="Malgun Gothic"/>
              </w:rPr>
              <w:t xml:space="preserve"> </w:t>
            </w:r>
            <w:r w:rsidRPr="00E91900">
              <w:rPr>
                <w:rFonts w:eastAsia="Malgun Gothic" w:cs="Malgun Gothic"/>
                <w:lang w:val="ko"/>
              </w:rPr>
              <w:t>사람들이</w:t>
            </w:r>
            <w:r w:rsidRPr="00E91900">
              <w:rPr>
                <w:rFonts w:eastAsia="Malgun Gothic" w:cs="Malgun Gothic"/>
              </w:rPr>
              <w:t>:</w:t>
            </w:r>
          </w:p>
          <w:p w14:paraId="07460D66" w14:textId="77777777" w:rsidR="00971D1A" w:rsidRPr="00E91900" w:rsidRDefault="00EA0CED" w:rsidP="004722B1">
            <w:pPr>
              <w:pStyle w:val="ListParagraph"/>
              <w:numPr>
                <w:ilvl w:val="0"/>
                <w:numId w:val="7"/>
              </w:numPr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E91900">
              <w:rPr>
                <w:rFonts w:eastAsia="Malgun Gothic" w:cs="Malgun Gothic"/>
                <w:lang w:val="ko"/>
              </w:rPr>
              <w:t>안전하고</w:t>
            </w:r>
            <w:r w:rsidRPr="00E91900">
              <w:rPr>
                <w:rFonts w:eastAsia="Malgun Gothic" w:cs="Malgun Gothic"/>
                <w:lang w:val="ko"/>
              </w:rPr>
              <w:t xml:space="preserve"> </w:t>
            </w:r>
          </w:p>
          <w:p w14:paraId="257CC365" w14:textId="77777777" w:rsidR="00971D1A" w:rsidRPr="00E91900" w:rsidRDefault="00EA0CED" w:rsidP="004722B1">
            <w:pPr>
              <w:pStyle w:val="ListParagraph"/>
              <w:keepNext/>
              <w:numPr>
                <w:ilvl w:val="0"/>
                <w:numId w:val="7"/>
              </w:numPr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eastAsia="ko-KR"/>
              </w:rPr>
            </w:pPr>
            <w:r w:rsidRPr="00E91900">
              <w:rPr>
                <w:rFonts w:eastAsia="Malgun Gothic" w:cs="Malgun Gothic"/>
                <w:lang w:val="ko" w:eastAsia="ko-KR"/>
              </w:rPr>
              <w:t>좋은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서비스를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받도록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합니다</w:t>
            </w:r>
            <w:r w:rsidRPr="00E91900">
              <w:rPr>
                <w:rFonts w:eastAsia="Malgun Gothic" w:cs="Malgun Gothic"/>
                <w:lang w:val="ko" w:eastAsia="ko-KR"/>
              </w:rPr>
              <w:t>.</w:t>
            </w:r>
          </w:p>
        </w:tc>
      </w:tr>
      <w:tr w:rsidR="00F877A7" w:rsidRPr="00E91900" w14:paraId="63763D9A" w14:textId="77777777" w:rsidTr="00483136">
        <w:trPr>
          <w:gridAfter w:val="1"/>
          <w:wAfter w:w="114" w:type="dxa"/>
          <w:trHeight w:val="35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201F026E" w14:textId="77777777" w:rsidR="00EB50E5" w:rsidRPr="00E91900" w:rsidRDefault="00EA0CED" w:rsidP="00A44726">
            <w:pPr>
              <w:pStyle w:val="Image"/>
              <w:spacing w:line="240" w:lineRule="auto"/>
              <w:rPr>
                <w:lang w:eastAsia="en-AU"/>
              </w:rPr>
            </w:pPr>
            <w:r w:rsidRPr="00E91900">
              <w:rPr>
                <w:noProof/>
              </w:rPr>
              <w:lastRenderedPageBreak/>
              <mc:AlternateContent>
                <mc:Choice Requires="wps">
                  <w:drawing>
                    <wp:anchor distT="45720" distB="45720" distL="114300" distR="114300" simplePos="0" relativeHeight="251780096" behindDoc="0" locked="0" layoutInCell="1" allowOverlap="1" wp14:anchorId="2D6CE6E9" wp14:editId="78D40339">
                      <wp:simplePos x="0" y="0"/>
                      <wp:positionH relativeFrom="column">
                        <wp:posOffset>293370</wp:posOffset>
                      </wp:positionH>
                      <wp:positionV relativeFrom="paragraph">
                        <wp:posOffset>380365</wp:posOffset>
                      </wp:positionV>
                      <wp:extent cx="892175" cy="304800"/>
                      <wp:effectExtent l="0" t="0" r="3175" b="0"/>
                      <wp:wrapNone/>
                      <wp:docPr id="2024555954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92175" cy="30480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07E31927" w14:textId="029F191B" w:rsidR="00EA0CED" w:rsidRPr="00643F98" w:rsidRDefault="00EA0CED" w:rsidP="005E46E8">
                                  <w:pPr>
                                    <w:spacing w:before="0" w:after="0" w:line="192" w:lineRule="auto"/>
                                    <w:jc w:val="center"/>
                                    <w:rPr>
                                      <w:lang w:val="en-PH" w:eastAsia="ko-KR"/>
                                    </w:rPr>
                                  </w:pPr>
                                  <w:r w:rsidRPr="00643F98">
                                    <w:rPr>
                                      <w:rFonts w:ascii="Malgun Gothic" w:eastAsia="Malgun Gothic" w:hAnsi="Malgun Gothic" w:cs="Malgun Gothic"/>
                                      <w:b/>
                                      <w:bCs/>
                                      <w:lang w:val="ko"/>
                                    </w:rPr>
                                    <w:t>성과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D6CE6E9" id="_x0000_s1051" type="#_x0000_t202" alt="&quot;&quot;" style="position:absolute;left:0;text-align:left;margin-left:23.1pt;margin-top:29.95pt;width:70.25pt;height:24pt;z-index:25178009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" filled="f" stroked="f">
                      <v:textbox inset="0,0,0,0">
                        <w:txbxContent>
                          <w:p w14:paraId="07E31927" w14:textId="029F191B" w:rsidR="00EA0CED" w:rsidRPr="00643F98" w:rsidRDefault="00EA0CED" w:rsidP="005E46E8">
                            <w:pPr>
                              <w:spacing w:before="0" w:after="0" w:line="192" w:lineRule="auto"/>
                              <w:jc w:val="center"/>
                              <w:rPr>
                                <w:lang w:val="en-PH" w:eastAsia="ko-KR"/>
                              </w:rPr>
                            </w:pPr>
                            <w:r w:rsidRPr="00643F98">
                              <w:rPr>
                                <w:rFonts w:ascii="Malgun Gothic" w:eastAsia="Malgun Gothic" w:hAnsi="Malgun Gothic" w:cs="Malgun Gothic"/>
                                <w:b/>
                                <w:bCs/>
                                <w:lang w:val="ko"/>
                              </w:rPr>
                              <w:t>성과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8547BD" w:rsidRPr="00E91900">
              <w:rPr>
                <w:noProof/>
              </w:rPr>
              <w:drawing>
                <wp:inline distT="0" distB="0" distL="0" distR="0" wp14:anchorId="391A5C2C" wp14:editId="434EE0F8">
                  <wp:extent cx="1482725" cy="1482725"/>
                  <wp:effectExtent l="0" t="0" r="3175" b="3175"/>
                  <wp:docPr id="1667349812" name="Picture 1667349812" descr="체크 표시가 된 목록이 있는 성과 문서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67349812" name="Picture 1667349812" descr="체크 표시가 된 목록이 있는 성과 문서."/>
                          <pic:cNvPicPr/>
                        </pic:nvPicPr>
                        <pic:blipFill>
                          <a:blip r:embed="rId1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60ACFCC4" w14:textId="77777777" w:rsidR="00EB50E5" w:rsidRPr="00E91900" w:rsidRDefault="00EA0CED" w:rsidP="00A44726">
            <w:pPr>
              <w:pStyle w:val="WordList"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Cs/>
                <w:lang w:eastAsia="ko-KR"/>
              </w:rPr>
            </w:pPr>
            <w:r w:rsidRPr="00E91900">
              <w:rPr>
                <w:rFonts w:eastAsia="Malgun Gothic" w:cs="Malgun Gothic"/>
                <w:bCs/>
                <w:lang w:val="ko" w:eastAsia="ko-KR"/>
              </w:rPr>
              <w:t>성과</w:t>
            </w:r>
            <w:r w:rsidRPr="00E91900">
              <w:rPr>
                <w:rFonts w:eastAsia="Malgun Gothic" w:cs="Malgun Gothic"/>
                <w:bCs/>
                <w:lang w:val="ko" w:eastAsia="ko-KR"/>
              </w:rPr>
              <w:t>(Outcomes)</w:t>
            </w:r>
          </w:p>
          <w:p w14:paraId="6769DDFE" w14:textId="77777777" w:rsidR="00EB50E5" w:rsidRPr="00E91900" w:rsidRDefault="00EA0CED" w:rsidP="00A44726">
            <w:pPr>
              <w:keepNext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Strong"/>
                <w:lang w:eastAsia="ko-KR"/>
              </w:rPr>
            </w:pPr>
            <w:r w:rsidRPr="00E91900">
              <w:rPr>
                <w:rFonts w:eastAsia="Malgun Gothic" w:cs="Malgun Gothic"/>
                <w:lang w:val="ko" w:eastAsia="ko-KR"/>
              </w:rPr>
              <w:t>성과란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우리의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업무가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사람들의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삶을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변화시키는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방식입니다</w:t>
            </w:r>
            <w:r w:rsidRPr="00E91900">
              <w:rPr>
                <w:rFonts w:eastAsia="Malgun Gothic" w:cs="Malgun Gothic"/>
                <w:lang w:val="ko" w:eastAsia="ko-KR"/>
              </w:rPr>
              <w:t>.</w:t>
            </w:r>
          </w:p>
        </w:tc>
      </w:tr>
      <w:tr w:rsidR="00F877A7" w:rsidRPr="00E91900" w14:paraId="2C7A7C09" w14:textId="77777777" w:rsidTr="00483136">
        <w:trPr>
          <w:gridAfter w:val="1"/>
          <w:wAfter w:w="114" w:type="dxa"/>
          <w:trHeight w:val="35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4A261F1A" w14:textId="77777777" w:rsidR="00971D1A" w:rsidRPr="00E91900" w:rsidRDefault="00EA0CED" w:rsidP="00A44726">
            <w:pPr>
              <w:pStyle w:val="Image"/>
              <w:spacing w:line="240" w:lineRule="auto"/>
              <w:rPr>
                <w:lang w:eastAsia="en-AU"/>
              </w:rPr>
            </w:pPr>
            <w:r w:rsidRPr="00E91900">
              <w:rPr>
                <w:noProof/>
              </w:rPr>
              <w:drawing>
                <wp:inline distT="0" distB="0" distL="0" distR="0" wp14:anchorId="441973E4" wp14:editId="1F7FDDF4">
                  <wp:extent cx="1440000" cy="1440000"/>
                  <wp:effectExtent l="0" t="0" r="8255" b="8255"/>
                  <wp:docPr id="154398856" name="Picture 154398856" descr="참가자 그룹을 표시하는 참가자 아이콘. 2명이 손을 들고 있습니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4398856" name="Picture 154398856" descr="참가자 그룹을 표시하는 참가자 아이콘. 2명이 손을 들고 있습니다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33840056" w14:textId="3BCC7416" w:rsidR="00971D1A" w:rsidRPr="00E91900" w:rsidRDefault="00643F98" w:rsidP="00A44726">
            <w:pPr>
              <w:pStyle w:val="WordList"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Cs/>
                <w:lang w:eastAsia="ko-KR"/>
              </w:rPr>
            </w:pPr>
            <w:r>
              <w:rPr>
                <w:rFonts w:eastAsia="Malgun Gothic" w:cs="Malgun Gothic"/>
                <w:bCs/>
                <w:lang w:val="ko" w:eastAsia="ko-KR"/>
              </w:rPr>
              <w:t>CALD</w:t>
            </w:r>
            <w:r w:rsidRPr="00E91900">
              <w:rPr>
                <w:rFonts w:eastAsia="Malgun Gothic" w:cs="Malgun Gothic"/>
                <w:bCs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bCs/>
                <w:lang w:val="ko" w:eastAsia="ko-KR"/>
              </w:rPr>
              <w:t>참가자</w:t>
            </w:r>
          </w:p>
          <w:p w14:paraId="6A0DBF8D" w14:textId="77777777" w:rsidR="00971D1A" w:rsidRPr="00E91900" w:rsidRDefault="00EA0CED" w:rsidP="00A44726">
            <w:pPr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eastAsia="ko-KR"/>
              </w:rPr>
            </w:pPr>
            <w:r w:rsidRPr="00E91900">
              <w:rPr>
                <w:rStyle w:val="Strong"/>
                <w:rFonts w:eastAsia="Malgun Gothic" w:cs="Malgun Gothic"/>
                <w:b w:val="0"/>
                <w:bCs w:val="0"/>
                <w:color w:val="auto"/>
                <w:lang w:val="ko" w:eastAsia="ko-KR"/>
              </w:rPr>
              <w:t>참가자는</w:t>
            </w:r>
            <w:r w:rsidRPr="00E91900">
              <w:rPr>
                <w:rStyle w:val="Strong"/>
                <w:rFonts w:eastAsia="Malgun Gothic" w:cs="Malgun Gothic"/>
                <w:b w:val="0"/>
                <w:bCs w:val="0"/>
                <w:color w:val="auto"/>
                <w:lang w:val="ko" w:eastAsia="ko-KR"/>
              </w:rPr>
              <w:t xml:space="preserve"> NDIS</w:t>
            </w:r>
            <w:r w:rsidRPr="00E91900">
              <w:rPr>
                <w:rStyle w:val="Strong"/>
                <w:rFonts w:eastAsia="Malgun Gothic" w:cs="Malgun Gothic"/>
                <w:b w:val="0"/>
                <w:bCs w:val="0"/>
                <w:color w:val="auto"/>
                <w:lang w:val="ko" w:eastAsia="ko-KR"/>
              </w:rPr>
              <w:t>에</w:t>
            </w:r>
            <w:r w:rsidRPr="00E91900">
              <w:rPr>
                <w:rStyle w:val="Strong"/>
                <w:rFonts w:eastAsia="Malgun Gothic" w:cs="Malgun Gothic"/>
                <w:b w:val="0"/>
                <w:bCs w:val="0"/>
                <w:color w:val="auto"/>
                <w:lang w:val="ko" w:eastAsia="ko-KR"/>
              </w:rPr>
              <w:t xml:space="preserve"> </w:t>
            </w:r>
            <w:r w:rsidRPr="00E91900">
              <w:rPr>
                <w:rStyle w:val="Strong"/>
                <w:rFonts w:eastAsia="Malgun Gothic" w:cs="Malgun Gothic"/>
                <w:b w:val="0"/>
                <w:bCs w:val="0"/>
                <w:color w:val="auto"/>
                <w:lang w:val="ko" w:eastAsia="ko-KR"/>
              </w:rPr>
              <w:t>참여하는</w:t>
            </w:r>
            <w:r w:rsidRPr="00E91900">
              <w:rPr>
                <w:rStyle w:val="Strong"/>
                <w:rFonts w:eastAsia="Malgun Gothic" w:cs="Malgun Gothic"/>
                <w:b w:val="0"/>
                <w:bCs w:val="0"/>
                <w:color w:val="auto"/>
                <w:lang w:val="ko" w:eastAsia="ko-KR"/>
              </w:rPr>
              <w:t xml:space="preserve"> </w:t>
            </w:r>
            <w:r w:rsidRPr="00E91900">
              <w:rPr>
                <w:rStyle w:val="Strong"/>
                <w:rFonts w:eastAsia="Malgun Gothic" w:cs="Malgun Gothic"/>
                <w:b w:val="0"/>
                <w:bCs w:val="0"/>
                <w:color w:val="auto"/>
                <w:lang w:val="ko" w:eastAsia="ko-KR"/>
              </w:rPr>
              <w:t>장애인들입니다</w:t>
            </w:r>
            <w:r w:rsidRPr="00E91900">
              <w:rPr>
                <w:rStyle w:val="Strong"/>
                <w:rFonts w:eastAsia="Malgun Gothic" w:cs="Malgun Gothic"/>
                <w:b w:val="0"/>
                <w:bCs w:val="0"/>
                <w:color w:val="auto"/>
                <w:lang w:val="ko" w:eastAsia="ko-KR"/>
              </w:rPr>
              <w:t>.</w:t>
            </w:r>
          </w:p>
        </w:tc>
      </w:tr>
      <w:tr w:rsidR="00F877A7" w:rsidRPr="00E91900" w14:paraId="5166ED3B" w14:textId="77777777" w:rsidTr="00483136">
        <w:trPr>
          <w:gridAfter w:val="1"/>
          <w:wAfter w:w="114" w:type="dxa"/>
          <w:trHeight w:val="35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71F529C0" w14:textId="77777777" w:rsidR="00971D1A" w:rsidRPr="00E91900" w:rsidRDefault="00EA0CED" w:rsidP="00A44726">
            <w:pPr>
              <w:pStyle w:val="Image"/>
              <w:spacing w:line="240" w:lineRule="auto"/>
            </w:pPr>
            <w:r w:rsidRPr="00E91900">
              <w:rPr>
                <w:noProof/>
              </w:rPr>
              <w:drawing>
                <wp:inline distT="0" distB="0" distL="0" distR="0" wp14:anchorId="0772913E" wp14:editId="513AA275">
                  <wp:extent cx="1440000" cy="1440000"/>
                  <wp:effectExtent l="0" t="0" r="8255" b="8255"/>
                  <wp:docPr id="597583069" name="Picture 597583069" descr="3명의 공급자들. 한 명은 청진기를 두르고 있습니다. 다른 한 명은 문서를 들고 있습니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7583069" name="Picture 597583069" descr="3명의 공급자들. 한 명은 청진기를 두르고 있습니다. 다른 한 명은 문서를 들고 있습니다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654FABB3" w14:textId="77777777" w:rsidR="00971D1A" w:rsidRPr="00E91900" w:rsidRDefault="00EA0CED" w:rsidP="00A44726">
            <w:pPr>
              <w:pStyle w:val="WordList"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Cs/>
                <w:lang w:eastAsia="ko-KR"/>
              </w:rPr>
            </w:pPr>
            <w:r w:rsidRPr="00E91900">
              <w:rPr>
                <w:rFonts w:eastAsia="Malgun Gothic" w:cs="Malgun Gothic"/>
                <w:bCs/>
                <w:lang w:val="ko" w:eastAsia="ko-KR"/>
              </w:rPr>
              <w:t>공급자</w:t>
            </w:r>
          </w:p>
          <w:p w14:paraId="3C7AE318" w14:textId="77777777" w:rsidR="00971D1A" w:rsidRPr="00E91900" w:rsidRDefault="00EA0CED" w:rsidP="00A44726">
            <w:pPr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Strong"/>
                <w:lang w:eastAsia="ko-KR"/>
              </w:rPr>
            </w:pPr>
            <w:r w:rsidRPr="00E91900">
              <w:rPr>
                <w:rFonts w:eastAsia="Malgun Gothic" w:cs="Malgun Gothic"/>
                <w:lang w:val="ko" w:eastAsia="ko-KR"/>
              </w:rPr>
              <w:t>공급자는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서비스를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제공하여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장애인을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지원합니다</w:t>
            </w:r>
            <w:r w:rsidRPr="00E91900">
              <w:rPr>
                <w:rFonts w:eastAsia="Malgun Gothic" w:cs="Malgun Gothic"/>
                <w:lang w:val="ko" w:eastAsia="ko-KR"/>
              </w:rPr>
              <w:t>.</w:t>
            </w:r>
          </w:p>
        </w:tc>
      </w:tr>
      <w:tr w:rsidR="00F877A7" w:rsidRPr="00E91900" w14:paraId="1D806F30" w14:textId="77777777" w:rsidTr="00483136">
        <w:trPr>
          <w:trHeight w:val="35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74A7BE48" w14:textId="77777777" w:rsidR="00971D1A" w:rsidRPr="00E91900" w:rsidRDefault="00EA0CED" w:rsidP="00A44726">
            <w:pPr>
              <w:pStyle w:val="Image"/>
              <w:spacing w:line="240" w:lineRule="auto"/>
              <w:rPr>
                <w:noProof/>
              </w:rPr>
            </w:pPr>
            <w:r w:rsidRPr="00E91900">
              <w:rPr>
                <w:noProof/>
              </w:rPr>
              <w:drawing>
                <wp:inline distT="0" distB="0" distL="0" distR="0" wp14:anchorId="51773F6A" wp14:editId="66C8A856">
                  <wp:extent cx="1483200" cy="1112400"/>
                  <wp:effectExtent l="0" t="0" r="3175" b="0"/>
                  <wp:docPr id="1349261577" name="Picture 1349261577" descr="소지품을 싣고 사막을 가로지르는 한 무리의 난민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49261577" name="Picture 1349261577" descr="소지품을 싣고 사막을 가로지르는 한 무리의 난민들."/>
                          <pic:cNvPicPr/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641" t="12183" r="36" b="143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3200" cy="11124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90" w:type="dxa"/>
            <w:gridSpan w:val="2"/>
          </w:tcPr>
          <w:p w14:paraId="623BC5CB" w14:textId="77777777" w:rsidR="00971D1A" w:rsidRPr="00E91900" w:rsidRDefault="00EA0CED" w:rsidP="00A44726">
            <w:pPr>
              <w:pStyle w:val="WordList"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Cs/>
                <w:lang w:eastAsia="ko-KR"/>
              </w:rPr>
            </w:pPr>
            <w:r w:rsidRPr="00E91900">
              <w:rPr>
                <w:rFonts w:eastAsia="Malgun Gothic" w:cs="Malgun Gothic"/>
                <w:bCs/>
                <w:lang w:val="ko" w:eastAsia="ko-KR"/>
              </w:rPr>
              <w:t>난민</w:t>
            </w:r>
          </w:p>
          <w:p w14:paraId="2A1FDD7B" w14:textId="77777777" w:rsidR="00971D1A" w:rsidRPr="00E91900" w:rsidRDefault="00EA0CED" w:rsidP="00A44726">
            <w:pPr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eastAsia="ko-KR"/>
              </w:rPr>
            </w:pPr>
            <w:r w:rsidRPr="00E91900">
              <w:rPr>
                <w:rFonts w:eastAsia="Malgun Gothic" w:cs="Malgun Gothic"/>
                <w:lang w:val="ko" w:eastAsia="ko-KR"/>
              </w:rPr>
              <w:t>난민은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다음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이유로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자신의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나라를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떠날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수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밖에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없는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사람입니다</w:t>
            </w:r>
            <w:r w:rsidRPr="00E91900">
              <w:rPr>
                <w:rFonts w:eastAsia="Malgun Gothic" w:cs="Malgun Gothic"/>
                <w:lang w:val="ko" w:eastAsia="ko-KR"/>
              </w:rPr>
              <w:t>.</w:t>
            </w:r>
          </w:p>
          <w:p w14:paraId="23807E45" w14:textId="77777777" w:rsidR="00971D1A" w:rsidRPr="00E91900" w:rsidRDefault="00EA0CED" w:rsidP="00A44726">
            <w:pPr>
              <w:pStyle w:val="ListParagraph"/>
              <w:numPr>
                <w:ilvl w:val="0"/>
                <w:numId w:val="9"/>
              </w:numPr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E91900">
              <w:rPr>
                <w:rFonts w:eastAsia="Malgun Gothic" w:cs="Malgun Gothic"/>
                <w:lang w:val="ko"/>
              </w:rPr>
              <w:t>폭력</w:t>
            </w:r>
            <w:r w:rsidRPr="00E91900">
              <w:rPr>
                <w:rFonts w:eastAsia="Malgun Gothic" w:cs="Malgun Gothic"/>
                <w:lang w:val="ko"/>
              </w:rPr>
              <w:t xml:space="preserve"> </w:t>
            </w:r>
            <w:r w:rsidRPr="00E91900">
              <w:rPr>
                <w:rFonts w:eastAsia="Malgun Gothic" w:cs="Malgun Gothic"/>
                <w:lang w:val="ko"/>
              </w:rPr>
              <w:t>때문에</w:t>
            </w:r>
            <w:r w:rsidRPr="00E91900">
              <w:rPr>
                <w:rFonts w:eastAsia="Malgun Gothic" w:cs="Malgun Gothic"/>
                <w:lang w:val="ko"/>
              </w:rPr>
              <w:t xml:space="preserve"> </w:t>
            </w:r>
          </w:p>
          <w:p w14:paraId="1378D497" w14:textId="77777777" w:rsidR="00971D1A" w:rsidRPr="00E91900" w:rsidRDefault="00EA0CED" w:rsidP="00A44726">
            <w:pPr>
              <w:pStyle w:val="ListParagraph"/>
              <w:numPr>
                <w:ilvl w:val="0"/>
                <w:numId w:val="9"/>
              </w:numPr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E91900">
              <w:rPr>
                <w:rFonts w:eastAsia="Malgun Gothic" w:cs="Malgun Gothic"/>
                <w:lang w:val="ko"/>
              </w:rPr>
              <w:t>안전하게</w:t>
            </w:r>
            <w:r w:rsidRPr="00E91900">
              <w:rPr>
                <w:rFonts w:eastAsia="Malgun Gothic" w:cs="Malgun Gothic"/>
                <w:lang w:val="ko"/>
              </w:rPr>
              <w:t xml:space="preserve"> </w:t>
            </w:r>
            <w:r w:rsidRPr="00E91900">
              <w:rPr>
                <w:rFonts w:eastAsia="Malgun Gothic" w:cs="Malgun Gothic"/>
                <w:lang w:val="ko"/>
              </w:rPr>
              <w:t>지내기</w:t>
            </w:r>
            <w:r w:rsidRPr="00E91900">
              <w:rPr>
                <w:rFonts w:eastAsia="Malgun Gothic" w:cs="Malgun Gothic"/>
                <w:lang w:val="ko"/>
              </w:rPr>
              <w:t xml:space="preserve"> </w:t>
            </w:r>
            <w:r w:rsidRPr="00E91900">
              <w:rPr>
                <w:rFonts w:eastAsia="Malgun Gothic" w:cs="Malgun Gothic"/>
                <w:lang w:val="ko"/>
              </w:rPr>
              <w:t>위해</w:t>
            </w:r>
          </w:p>
        </w:tc>
      </w:tr>
    </w:tbl>
    <w:p w14:paraId="63363F1B" w14:textId="77777777" w:rsidR="009455E9" w:rsidRPr="00E91900" w:rsidRDefault="00EA0CED" w:rsidP="00A44726">
      <w:pPr>
        <w:spacing w:line="240" w:lineRule="auto"/>
      </w:pPr>
      <w:r w:rsidRPr="00E91900">
        <w:br w:type="page"/>
      </w:r>
    </w:p>
    <w:tbl>
      <w:tblPr>
        <w:tblStyle w:val="Style1"/>
        <w:tblW w:w="9127" w:type="dxa"/>
        <w:tblLayout w:type="fixed"/>
        <w:tblLook w:val="04A0" w:firstRow="1" w:lastRow="0" w:firstColumn="1" w:lastColumn="0" w:noHBand="0" w:noVBand="1"/>
      </w:tblPr>
      <w:tblGrid>
        <w:gridCol w:w="2551"/>
        <w:gridCol w:w="6576"/>
      </w:tblGrid>
      <w:tr w:rsidR="00F877A7" w:rsidRPr="00E91900" w14:paraId="15E98CCC" w14:textId="77777777" w:rsidTr="001D636C">
        <w:trPr>
          <w:trHeight w:val="317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331FD144" w14:textId="77777777" w:rsidR="00971D1A" w:rsidRPr="00E91900" w:rsidRDefault="00EA0CED" w:rsidP="00A44726">
            <w:pPr>
              <w:pStyle w:val="Image"/>
              <w:spacing w:line="240" w:lineRule="auto"/>
              <w:rPr>
                <w:noProof/>
              </w:rPr>
            </w:pPr>
            <w:r w:rsidRPr="00E91900">
              <w:rPr>
                <w:noProof/>
              </w:rPr>
              <w:lastRenderedPageBreak/>
              <mc:AlternateContent>
                <mc:Choice Requires="wps">
                  <w:drawing>
                    <wp:anchor distT="45720" distB="45720" distL="114300" distR="114300" simplePos="0" relativeHeight="251782144" behindDoc="0" locked="0" layoutInCell="1" allowOverlap="1" wp14:anchorId="3AEEDB7C" wp14:editId="1F4BF665">
                      <wp:simplePos x="0" y="0"/>
                      <wp:positionH relativeFrom="column">
                        <wp:posOffset>252730</wp:posOffset>
                      </wp:positionH>
                      <wp:positionV relativeFrom="paragraph">
                        <wp:posOffset>390525</wp:posOffset>
                      </wp:positionV>
                      <wp:extent cx="892175" cy="363220"/>
                      <wp:effectExtent l="0" t="0" r="3175" b="0"/>
                      <wp:wrapNone/>
                      <wp:docPr id="1902180683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92175" cy="36322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32871447" w14:textId="77777777" w:rsidR="00EA0CED" w:rsidRPr="005E46E8" w:rsidRDefault="00EA0CED" w:rsidP="005E46E8">
                                  <w:pPr>
                                    <w:spacing w:before="0" w:after="0" w:line="192" w:lineRule="auto"/>
                                    <w:jc w:val="center"/>
                                    <w:rPr>
                                      <w:sz w:val="32"/>
                                      <w:szCs w:val="32"/>
                                      <w:lang w:val="en-PH"/>
                                    </w:rPr>
                                  </w:pPr>
                                  <w:r w:rsidRPr="005E46E8">
                                    <w:rPr>
                                      <w:rFonts w:ascii="Malgun Gothic" w:eastAsia="Malgun Gothic" w:hAnsi="Malgun Gothic" w:cs="Malgun Gothic"/>
                                      <w:b/>
                                      <w:bCs/>
                                      <w:sz w:val="32"/>
                                      <w:szCs w:val="32"/>
                                      <w:lang w:val="ko"/>
                                    </w:rPr>
                                    <w:t>권리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AEEDB7C" id="_x0000_s1052" type="#_x0000_t202" alt="&quot;&quot;" style="position:absolute;left:0;text-align:left;margin-left:19.9pt;margin-top:30.75pt;width:70.25pt;height:28.6pt;z-index:25178214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" filled="f" stroked="f">
                      <v:textbox inset="0,0,0,0">
                        <w:txbxContent>
                          <w:p w14:paraId="32871447" w14:textId="77777777" w:rsidR="00EA0CED" w:rsidRPr="005E46E8" w:rsidRDefault="00EA0CED" w:rsidP="005E46E8">
                            <w:pPr>
                              <w:spacing w:before="0" w:after="0" w:line="192" w:lineRule="auto"/>
                              <w:jc w:val="center"/>
                              <w:rPr>
                                <w:sz w:val="32"/>
                                <w:szCs w:val="32"/>
                                <w:lang w:val="en-PH"/>
                              </w:rPr>
                            </w:pPr>
                            <w:r w:rsidRPr="005E46E8">
                              <w:rPr>
                                <w:rFonts w:ascii="Malgun Gothic" w:eastAsia="Malgun Gothic" w:hAnsi="Malgun Gothic" w:cs="Malgun Gothic"/>
                                <w:b/>
                                <w:bCs/>
                                <w:sz w:val="32"/>
                                <w:szCs w:val="32"/>
                                <w:lang w:val="ko"/>
                              </w:rPr>
                              <w:t>권리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3D04FA" w:rsidRPr="00E91900">
              <w:rPr>
                <w:noProof/>
              </w:rPr>
              <w:drawing>
                <wp:inline distT="0" distB="0" distL="0" distR="0" wp14:anchorId="22B678AC" wp14:editId="4D4029A3">
                  <wp:extent cx="1482725" cy="1482725"/>
                  <wp:effectExtent l="0" t="0" r="3175" b="3175"/>
                  <wp:docPr id="962080070" name="Picture 17" descr="'권리'라고 적힌 문서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62080070" name="Picture 17" descr="'권리'라고 적힌 문서."/>
                          <pic:cNvPicPr/>
                        </pic:nvPicPr>
                        <pic:blipFill>
                          <a:blip r:embed="rId1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66ABEB1A" w14:textId="77777777" w:rsidR="00971D1A" w:rsidRPr="00E91900" w:rsidRDefault="00EA0CED" w:rsidP="00A44726">
            <w:pPr>
              <w:pStyle w:val="WordList"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Cs/>
                <w:lang w:eastAsia="ko-KR"/>
              </w:rPr>
            </w:pPr>
            <w:r w:rsidRPr="00E91900">
              <w:rPr>
                <w:rFonts w:eastAsia="Malgun Gothic" w:cs="Malgun Gothic"/>
                <w:bCs/>
                <w:lang w:val="ko" w:eastAsia="ko-KR"/>
              </w:rPr>
              <w:t>권리</w:t>
            </w:r>
          </w:p>
          <w:p w14:paraId="6C6736A2" w14:textId="77777777" w:rsidR="00971D1A" w:rsidRPr="00E91900" w:rsidRDefault="00EA0CED" w:rsidP="00A44726">
            <w:pPr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eastAsia="ko-KR"/>
              </w:rPr>
            </w:pPr>
            <w:r w:rsidRPr="00E91900">
              <w:rPr>
                <w:rFonts w:eastAsia="Malgun Gothic" w:cs="Malgun Gothic"/>
                <w:lang w:val="ko" w:eastAsia="ko-KR"/>
              </w:rPr>
              <w:t>권리는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사람들이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여러분을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다음과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같이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대해야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한다는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규칙입니다</w:t>
            </w:r>
            <w:r w:rsidRPr="00E91900">
              <w:rPr>
                <w:rFonts w:eastAsia="Malgun Gothic" w:cs="Malgun Gothic"/>
                <w:lang w:val="ko" w:eastAsia="ko-KR"/>
              </w:rPr>
              <w:t>.</w:t>
            </w:r>
          </w:p>
          <w:p w14:paraId="4EA7DE29" w14:textId="77777777" w:rsidR="00971D1A" w:rsidRPr="00E91900" w:rsidRDefault="00EA0CED" w:rsidP="00A44726">
            <w:pPr>
              <w:pStyle w:val="ListParagraph"/>
              <w:numPr>
                <w:ilvl w:val="0"/>
                <w:numId w:val="5"/>
              </w:numPr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E91900">
              <w:rPr>
                <w:rFonts w:eastAsia="Malgun Gothic" w:cs="Malgun Gothic"/>
                <w:lang w:val="ko"/>
              </w:rPr>
              <w:t>공정하게</w:t>
            </w:r>
            <w:r w:rsidRPr="00E91900">
              <w:rPr>
                <w:rFonts w:eastAsia="Malgun Gothic" w:cs="Malgun Gothic"/>
                <w:lang w:val="ko"/>
              </w:rPr>
              <w:t xml:space="preserve"> </w:t>
            </w:r>
          </w:p>
          <w:p w14:paraId="1902A7BC" w14:textId="77777777" w:rsidR="00971D1A" w:rsidRPr="00E91900" w:rsidRDefault="00EA0CED" w:rsidP="00A44726">
            <w:pPr>
              <w:pStyle w:val="ListParagraph"/>
              <w:numPr>
                <w:ilvl w:val="0"/>
                <w:numId w:val="5"/>
              </w:numPr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E91900">
              <w:rPr>
                <w:rFonts w:eastAsia="Malgun Gothic" w:cs="Malgun Gothic"/>
                <w:lang w:val="ko"/>
              </w:rPr>
              <w:t>평등하게</w:t>
            </w:r>
            <w:r w:rsidRPr="00E91900">
              <w:rPr>
                <w:rFonts w:eastAsia="Malgun Gothic" w:cs="Malgun Gothic"/>
                <w:lang w:val="ko"/>
              </w:rPr>
              <w:t>.</w:t>
            </w:r>
          </w:p>
        </w:tc>
      </w:tr>
      <w:tr w:rsidR="00F877A7" w:rsidRPr="00E91900" w14:paraId="798AFB62" w14:textId="77777777" w:rsidTr="001D636C">
        <w:trPr>
          <w:trHeight w:val="317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3BCB3C1C" w14:textId="77777777" w:rsidR="00971D1A" w:rsidRPr="00E91900" w:rsidRDefault="00EA0CED" w:rsidP="00A44726">
            <w:pPr>
              <w:pStyle w:val="Image"/>
              <w:spacing w:line="240" w:lineRule="auto"/>
              <w:rPr>
                <w:lang w:eastAsia="en-AU"/>
              </w:rPr>
            </w:pPr>
            <w:r w:rsidRPr="00E91900">
              <w:rPr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784192" behindDoc="0" locked="0" layoutInCell="1" allowOverlap="1" wp14:anchorId="318A332C" wp14:editId="7A2D1DB5">
                      <wp:simplePos x="0" y="0"/>
                      <wp:positionH relativeFrom="column">
                        <wp:posOffset>287020</wp:posOffset>
                      </wp:positionH>
                      <wp:positionV relativeFrom="paragraph">
                        <wp:posOffset>473075</wp:posOffset>
                      </wp:positionV>
                      <wp:extent cx="892175" cy="304800"/>
                      <wp:effectExtent l="0" t="0" r="3175" b="0"/>
                      <wp:wrapNone/>
                      <wp:docPr id="1467429789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92175" cy="30480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421F493D" w14:textId="06C0783C" w:rsidR="00EA0CED" w:rsidRPr="00643F98" w:rsidRDefault="00EA0CED" w:rsidP="005E46E8">
                                  <w:pPr>
                                    <w:spacing w:before="0" w:after="0" w:line="192" w:lineRule="auto"/>
                                    <w:jc w:val="center"/>
                                    <w:rPr>
                                      <w:sz w:val="24"/>
                                      <w:szCs w:val="24"/>
                                      <w:lang w:val="en-PH" w:eastAsia="ko-KR"/>
                                    </w:rPr>
                                  </w:pPr>
                                  <w:r w:rsidRPr="00643F98">
                                    <w:rPr>
                                      <w:rFonts w:ascii="Malgun Gothic" w:eastAsia="Malgun Gothic" w:hAnsi="Malgun Gothic" w:cs="Malgun Gothic"/>
                                      <w:b/>
                                      <w:bCs/>
                                      <w:sz w:val="24"/>
                                      <w:szCs w:val="24"/>
                                      <w:lang w:val="ko"/>
                                    </w:rPr>
                                    <w:t>전략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18A332C" id="_x0000_s1053" type="#_x0000_t202" alt="&quot;&quot;" style="position:absolute;left:0;text-align:left;margin-left:22.6pt;margin-top:37.25pt;width:70.25pt;height:24pt;z-index:25178419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" filled="f" stroked="f">
                      <v:textbox inset="0,0,0,0">
                        <w:txbxContent>
                          <w:p w14:paraId="421F493D" w14:textId="06C0783C" w:rsidR="00EA0CED" w:rsidRPr="00643F98" w:rsidRDefault="00EA0CED" w:rsidP="005E46E8">
                            <w:pPr>
                              <w:spacing w:before="0" w:after="0" w:line="192" w:lineRule="auto"/>
                              <w:jc w:val="center"/>
                              <w:rPr>
                                <w:sz w:val="24"/>
                                <w:szCs w:val="24"/>
                                <w:lang w:val="en-PH" w:eastAsia="ko-KR"/>
                              </w:rPr>
                            </w:pPr>
                            <w:r w:rsidRPr="00643F98">
                              <w:rPr>
                                <w:rFonts w:ascii="Malgun Gothic" w:eastAsia="Malgun Gothic" w:hAnsi="Malgun Gothic" w:cs="Malgun Gothic"/>
                                <w:b/>
                                <w:bCs/>
                                <w:sz w:val="24"/>
                                <w:szCs w:val="24"/>
                                <w:lang w:val="ko"/>
                              </w:rPr>
                              <w:t>전략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3D04FA" w:rsidRPr="00E91900">
              <w:rPr>
                <w:noProof/>
              </w:rPr>
              <w:drawing>
                <wp:inline distT="0" distB="0" distL="0" distR="0" wp14:anchorId="4E6AC57A" wp14:editId="7126CB22">
                  <wp:extent cx="1482725" cy="1482725"/>
                  <wp:effectExtent l="0" t="0" r="3175" b="3175"/>
                  <wp:docPr id="2112566448" name="Picture 2112566448" descr="전략 문서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12566448" name="Picture 2112566448" descr="전략 문서."/>
                          <pic:cNvPicPr/>
                        </pic:nvPicPr>
                        <pic:blipFill>
                          <a:blip r:embed="rId2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7ECDDB61" w14:textId="77777777" w:rsidR="00971D1A" w:rsidRPr="00E91900" w:rsidRDefault="00EA0CED" w:rsidP="00A44726">
            <w:pPr>
              <w:pStyle w:val="WordList"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Cs/>
                <w:lang w:eastAsia="ko-KR"/>
              </w:rPr>
            </w:pPr>
            <w:r w:rsidRPr="00E91900">
              <w:rPr>
                <w:rFonts w:eastAsia="Malgun Gothic" w:cs="Malgun Gothic"/>
                <w:bCs/>
                <w:lang w:val="ko" w:eastAsia="ko-KR"/>
              </w:rPr>
              <w:t>전략</w:t>
            </w:r>
            <w:r w:rsidRPr="00E91900">
              <w:rPr>
                <w:rFonts w:eastAsia="Malgun Gothic" w:cs="Malgun Gothic"/>
                <w:bCs/>
                <w:lang w:val="ko" w:eastAsia="ko-KR"/>
              </w:rPr>
              <w:t>(Strategy)</w:t>
            </w:r>
          </w:p>
          <w:p w14:paraId="3A6616F1" w14:textId="77777777" w:rsidR="00971D1A" w:rsidRPr="00E91900" w:rsidRDefault="00EA0CED" w:rsidP="00A44726">
            <w:pPr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eastAsia="ko-KR"/>
              </w:rPr>
            </w:pPr>
            <w:r w:rsidRPr="00E91900">
              <w:rPr>
                <w:rFonts w:eastAsia="Malgun Gothic" w:cs="Malgun Gothic"/>
                <w:lang w:val="ko" w:eastAsia="ko-KR"/>
              </w:rPr>
              <w:t>전략은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상황을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개선할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방법에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대한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계획입니다</w:t>
            </w:r>
            <w:r w:rsidRPr="00E91900">
              <w:rPr>
                <w:rFonts w:eastAsia="Malgun Gothic" w:cs="Malgun Gothic"/>
                <w:lang w:val="ko" w:eastAsia="ko-KR"/>
              </w:rPr>
              <w:t>.</w:t>
            </w:r>
          </w:p>
        </w:tc>
      </w:tr>
      <w:tr w:rsidR="00F877A7" w:rsidRPr="00E91900" w14:paraId="2277FA1C" w14:textId="77777777" w:rsidTr="001D636C">
        <w:trPr>
          <w:trHeight w:val="317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63DAC4A7" w14:textId="77777777" w:rsidR="00971D1A" w:rsidRPr="00E91900" w:rsidRDefault="00EA0CED" w:rsidP="00A44726">
            <w:pPr>
              <w:pStyle w:val="Image"/>
              <w:spacing w:line="240" w:lineRule="auto"/>
              <w:rPr>
                <w:lang w:eastAsia="en-AU"/>
              </w:rPr>
            </w:pPr>
            <w:r w:rsidRPr="00E91900">
              <w:rPr>
                <w:noProof/>
              </w:rPr>
              <w:drawing>
                <wp:inline distT="0" distB="0" distL="0" distR="0" wp14:anchorId="784BD42E" wp14:editId="1017DA3B">
                  <wp:extent cx="1494790" cy="1494790"/>
                  <wp:effectExtent l="0" t="0" r="0" b="0"/>
                  <wp:docPr id="1495365429" name="Picture 1495365429" descr="화가 난 표정을 짓고 있는 사람. 그 위에는 그들이 우는 것을 보여주는 생각 풍선이 있고 그 옆에는 문제 아이콘이 있습니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95365429" name="Picture 1495365429" descr="화가 난 표정을 짓고 있는 사람. 그 위에는 그들이 우는 것을 보여주는 생각 풍선이 있고 그 옆에는 문제 아이콘이 있습니다."/>
                          <pic:cNvPicPr/>
                        </pic:nvPicPr>
                        <pic:blipFill>
                          <a:blip r:embed="rId2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94790" cy="1494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5AB723CB" w14:textId="77777777" w:rsidR="00971D1A" w:rsidRPr="00E91900" w:rsidRDefault="00EA0CED" w:rsidP="00A44726">
            <w:pPr>
              <w:pStyle w:val="WordList"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Cs/>
                <w:lang w:eastAsia="ko-KR"/>
              </w:rPr>
            </w:pPr>
            <w:r w:rsidRPr="00E91900">
              <w:rPr>
                <w:rFonts w:eastAsia="Malgun Gothic" w:cs="Malgun Gothic"/>
                <w:bCs/>
                <w:lang w:val="ko" w:eastAsia="ko-KR"/>
              </w:rPr>
              <w:t>트라우마</w:t>
            </w:r>
          </w:p>
          <w:p w14:paraId="3EE4F684" w14:textId="77777777" w:rsidR="00971D1A" w:rsidRPr="00E91900" w:rsidRDefault="00EA0CED" w:rsidP="00A44726">
            <w:pPr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eastAsia="ko-KR"/>
              </w:rPr>
            </w:pPr>
            <w:r w:rsidRPr="00E91900">
              <w:rPr>
                <w:rFonts w:eastAsia="Malgun Gothic" w:cs="Malgun Gothic"/>
                <w:lang w:val="ko" w:eastAsia="ko-KR"/>
              </w:rPr>
              <w:t>트라우마는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자신에게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일어났던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나쁜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일에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대해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느끼는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방식입니다</w:t>
            </w:r>
            <w:r w:rsidRPr="00E91900">
              <w:rPr>
                <w:rFonts w:eastAsia="Malgun Gothic" w:cs="Malgun Gothic"/>
                <w:lang w:val="ko" w:eastAsia="ko-KR"/>
              </w:rPr>
              <w:t>.</w:t>
            </w:r>
          </w:p>
          <w:p w14:paraId="70D202A3" w14:textId="77777777" w:rsidR="00971D1A" w:rsidRPr="00E91900" w:rsidRDefault="00EA0CED" w:rsidP="00A44726">
            <w:pPr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eastAsia="ko-KR"/>
              </w:rPr>
            </w:pPr>
            <w:r w:rsidRPr="00E91900">
              <w:rPr>
                <w:rFonts w:eastAsia="Malgun Gothic" w:cs="Malgun Gothic"/>
                <w:lang w:val="ko" w:eastAsia="ko-KR"/>
              </w:rPr>
              <w:t>예를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들어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, </w:t>
            </w:r>
            <w:r w:rsidRPr="00E91900">
              <w:rPr>
                <w:rFonts w:eastAsia="Malgun Gothic" w:cs="Malgun Gothic"/>
                <w:lang w:val="ko" w:eastAsia="ko-KR"/>
              </w:rPr>
              <w:t>두렵거나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스트레스를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받을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수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있습니다</w:t>
            </w:r>
            <w:r w:rsidRPr="00E91900">
              <w:rPr>
                <w:rFonts w:eastAsia="Malgun Gothic" w:cs="Malgun Gothic"/>
                <w:lang w:val="ko" w:eastAsia="ko-KR"/>
              </w:rPr>
              <w:t>.</w:t>
            </w:r>
          </w:p>
          <w:p w14:paraId="43BC1B81" w14:textId="77777777" w:rsidR="00971D1A" w:rsidRPr="00E91900" w:rsidRDefault="00EA0CED" w:rsidP="00A44726">
            <w:pPr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Strong"/>
                <w:lang w:eastAsia="ko-KR"/>
              </w:rPr>
            </w:pPr>
            <w:r w:rsidRPr="00E91900">
              <w:rPr>
                <w:rFonts w:eastAsia="Malgun Gothic" w:cs="Malgun Gothic"/>
                <w:lang w:val="ko" w:eastAsia="ko-KR"/>
              </w:rPr>
              <w:t>트라우마는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다양한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방식으로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사람들에게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영향을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미칠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수</w:t>
            </w:r>
            <w:r w:rsidRPr="00E91900">
              <w:rPr>
                <w:rFonts w:eastAsia="Malgun Gothic" w:cs="Malgun Gothic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lang w:val="ko" w:eastAsia="ko-KR"/>
              </w:rPr>
              <w:t>있습니다</w:t>
            </w:r>
            <w:r w:rsidRPr="00E91900">
              <w:rPr>
                <w:rFonts w:eastAsia="Malgun Gothic" w:cs="Malgun Gothic"/>
                <w:lang w:val="ko" w:eastAsia="ko-KR"/>
              </w:rPr>
              <w:t>.</w:t>
            </w:r>
          </w:p>
        </w:tc>
      </w:tr>
    </w:tbl>
    <w:p w14:paraId="6FC2BA44" w14:textId="77777777" w:rsidR="00463A40" w:rsidRPr="00E91900" w:rsidRDefault="00463A40" w:rsidP="00A44726">
      <w:pPr>
        <w:pStyle w:val="NoSpacing"/>
        <w:spacing w:before="1440"/>
        <w:rPr>
          <w:rFonts w:ascii="FS Me Pro" w:hAnsi="FS Me Pro"/>
          <w:lang w:eastAsia="ko-KR"/>
        </w:rPr>
      </w:pPr>
    </w:p>
    <w:tbl>
      <w:tblPr>
        <w:tblStyle w:val="Style1"/>
        <w:tblW w:w="0" w:type="auto"/>
        <w:tblLayout w:type="fixed"/>
        <w:tblLook w:val="04A0" w:firstRow="1" w:lastRow="0" w:firstColumn="1" w:lastColumn="0" w:noHBand="0" w:noVBand="1"/>
      </w:tblPr>
      <w:tblGrid>
        <w:gridCol w:w="1633"/>
        <w:gridCol w:w="8006"/>
      </w:tblGrid>
      <w:tr w:rsidR="00F877A7" w:rsidRPr="00E91900" w14:paraId="3DB858CF" w14:textId="77777777" w:rsidTr="00BD367D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33" w:type="dxa"/>
            <w:hideMark/>
          </w:tcPr>
          <w:p w14:paraId="1C70C874" w14:textId="77777777" w:rsidR="000E4E3C" w:rsidRPr="00E91900" w:rsidRDefault="00EA0CED" w:rsidP="00337E77">
            <w:pPr>
              <w:spacing w:line="240" w:lineRule="auto"/>
            </w:pPr>
            <w:r w:rsidRPr="00E91900">
              <w:rPr>
                <w:noProof/>
                <w:lang w:eastAsia="en-AU"/>
              </w:rPr>
              <w:drawing>
                <wp:inline distT="0" distB="0" distL="0" distR="0" wp14:anchorId="7E1BC419" wp14:editId="0A3EFBE8">
                  <wp:extent cx="864000" cy="864000"/>
                  <wp:effectExtent l="0" t="0" r="0" b="0"/>
                  <wp:docPr id="74" name="Picture 74" descr="Information Access Group 로고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" name="Picture 74" descr="Information Access Group 로고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64000" cy="86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006" w:type="dxa"/>
            <w:hideMark/>
          </w:tcPr>
          <w:p w14:paraId="2DC6C676" w14:textId="6444B2A5" w:rsidR="000E4E3C" w:rsidRPr="00E91900" w:rsidRDefault="00EA0CED" w:rsidP="00337E77">
            <w:pPr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2"/>
                <w:lang w:eastAsia="ko-KR"/>
              </w:rPr>
            </w:pPr>
            <w:r w:rsidRPr="00E91900">
              <w:rPr>
                <w:rFonts w:eastAsia="Malgun Gothic" w:cs="Malgun Gothic"/>
                <w:sz w:val="24"/>
                <w:szCs w:val="24"/>
                <w:lang w:val="ko" w:eastAsia="ko-KR"/>
              </w:rPr>
              <w:t>Information Access Group</w:t>
            </w:r>
            <w:r w:rsidRPr="00E91900">
              <w:rPr>
                <w:rFonts w:eastAsia="Malgun Gothic" w:cs="Malgun Gothic"/>
                <w:sz w:val="24"/>
                <w:szCs w:val="24"/>
                <w:lang w:val="ko" w:eastAsia="ko-KR"/>
              </w:rPr>
              <w:t>은</w:t>
            </w:r>
            <w:r w:rsidRPr="00E91900">
              <w:rPr>
                <w:rFonts w:eastAsia="Malgun Gothic" w:cs="Malgun Gothic"/>
                <w:sz w:val="24"/>
                <w:szCs w:val="24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sz w:val="24"/>
                <w:szCs w:val="24"/>
                <w:lang w:val="ko" w:eastAsia="ko-KR"/>
              </w:rPr>
              <w:t>스톡</w:t>
            </w:r>
            <w:r w:rsidRPr="00E91900">
              <w:rPr>
                <w:rFonts w:eastAsia="Malgun Gothic" w:cs="Malgun Gothic"/>
                <w:sz w:val="24"/>
                <w:szCs w:val="24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sz w:val="24"/>
                <w:szCs w:val="24"/>
                <w:lang w:val="ko" w:eastAsia="ko-KR"/>
              </w:rPr>
              <w:t>사진과</w:t>
            </w:r>
            <w:r w:rsidRPr="00E91900">
              <w:rPr>
                <w:rFonts w:eastAsia="Malgun Gothic" w:cs="Malgun Gothic"/>
                <w:sz w:val="24"/>
                <w:szCs w:val="24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sz w:val="24"/>
                <w:szCs w:val="24"/>
                <w:lang w:val="ko" w:eastAsia="ko-KR"/>
              </w:rPr>
              <w:t>사용자</w:t>
            </w:r>
            <w:r w:rsidRPr="00E91900">
              <w:rPr>
                <w:rFonts w:eastAsia="Malgun Gothic" w:cs="Malgun Gothic"/>
                <w:sz w:val="24"/>
                <w:szCs w:val="24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sz w:val="24"/>
                <w:szCs w:val="24"/>
                <w:lang w:val="ko" w:eastAsia="ko-KR"/>
              </w:rPr>
              <w:t>지정</w:t>
            </w:r>
            <w:r w:rsidRPr="00E91900">
              <w:rPr>
                <w:rFonts w:eastAsia="Malgun Gothic" w:cs="Malgun Gothic"/>
                <w:sz w:val="24"/>
                <w:szCs w:val="24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sz w:val="24"/>
                <w:szCs w:val="24"/>
                <w:lang w:val="ko" w:eastAsia="ko-KR"/>
              </w:rPr>
              <w:t>이미지를</w:t>
            </w:r>
            <w:r w:rsidRPr="00E91900">
              <w:rPr>
                <w:rFonts w:eastAsia="Malgun Gothic" w:cs="Malgun Gothic"/>
                <w:sz w:val="24"/>
                <w:szCs w:val="24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sz w:val="24"/>
                <w:szCs w:val="24"/>
                <w:lang w:val="ko" w:eastAsia="ko-KR"/>
              </w:rPr>
              <w:t>사용하여</w:t>
            </w:r>
            <w:r w:rsidRPr="00E91900">
              <w:rPr>
                <w:rFonts w:eastAsia="Malgun Gothic" w:cs="Malgun Gothic"/>
                <w:sz w:val="24"/>
                <w:szCs w:val="24"/>
                <w:lang w:val="ko" w:eastAsia="ko-KR"/>
              </w:rPr>
              <w:t xml:space="preserve"> '</w:t>
            </w:r>
            <w:r w:rsidRPr="00E91900">
              <w:rPr>
                <w:rFonts w:eastAsia="Malgun Gothic" w:cs="Malgun Gothic"/>
                <w:sz w:val="24"/>
                <w:szCs w:val="24"/>
                <w:lang w:val="ko" w:eastAsia="ko-KR"/>
              </w:rPr>
              <w:t>이지</w:t>
            </w:r>
            <w:r w:rsidRPr="00E91900">
              <w:rPr>
                <w:rFonts w:eastAsia="Malgun Gothic" w:cs="Malgun Gothic"/>
                <w:sz w:val="24"/>
                <w:szCs w:val="24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sz w:val="24"/>
                <w:szCs w:val="24"/>
                <w:lang w:val="ko" w:eastAsia="ko-KR"/>
              </w:rPr>
              <w:t>리드</w:t>
            </w:r>
            <w:r w:rsidRPr="00E91900">
              <w:rPr>
                <w:rFonts w:eastAsia="Malgun Gothic" w:cs="Malgun Gothic"/>
                <w:sz w:val="24"/>
                <w:szCs w:val="24"/>
                <w:lang w:val="ko" w:eastAsia="ko-KR"/>
              </w:rPr>
              <w:t xml:space="preserve">'(Easy Read) </w:t>
            </w:r>
            <w:r w:rsidRPr="00E91900">
              <w:rPr>
                <w:rFonts w:eastAsia="Malgun Gothic" w:cs="Malgun Gothic"/>
                <w:sz w:val="24"/>
                <w:szCs w:val="24"/>
                <w:lang w:val="ko" w:eastAsia="ko-KR"/>
              </w:rPr>
              <w:t>문서를</w:t>
            </w:r>
            <w:r w:rsidRPr="00E91900">
              <w:rPr>
                <w:rFonts w:eastAsia="Malgun Gothic" w:cs="Malgun Gothic"/>
                <w:sz w:val="24"/>
                <w:szCs w:val="24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sz w:val="24"/>
                <w:szCs w:val="24"/>
                <w:lang w:val="ko" w:eastAsia="ko-KR"/>
              </w:rPr>
              <w:t>만들었습니다</w:t>
            </w:r>
            <w:r w:rsidRPr="00E91900">
              <w:rPr>
                <w:rFonts w:eastAsia="Malgun Gothic" w:cs="Malgun Gothic"/>
                <w:sz w:val="24"/>
                <w:szCs w:val="24"/>
                <w:lang w:val="ko" w:eastAsia="ko-KR"/>
              </w:rPr>
              <w:t xml:space="preserve">. </w:t>
            </w:r>
            <w:r w:rsidRPr="00E91900">
              <w:rPr>
                <w:rFonts w:eastAsia="Malgun Gothic" w:cs="Malgun Gothic"/>
                <w:sz w:val="24"/>
                <w:szCs w:val="24"/>
                <w:lang w:val="ko" w:eastAsia="ko-KR"/>
              </w:rPr>
              <w:t>허가</w:t>
            </w:r>
            <w:r w:rsidRPr="00E91900">
              <w:rPr>
                <w:rFonts w:eastAsia="Malgun Gothic" w:cs="Malgun Gothic"/>
                <w:sz w:val="24"/>
                <w:szCs w:val="24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sz w:val="24"/>
                <w:szCs w:val="24"/>
                <w:lang w:val="ko" w:eastAsia="ko-KR"/>
              </w:rPr>
              <w:t>없이</w:t>
            </w:r>
            <w:r w:rsidRPr="00E91900">
              <w:rPr>
                <w:rFonts w:eastAsia="Malgun Gothic" w:cs="Malgun Gothic"/>
                <w:sz w:val="24"/>
                <w:szCs w:val="24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sz w:val="24"/>
                <w:szCs w:val="24"/>
                <w:lang w:val="ko" w:eastAsia="ko-KR"/>
              </w:rPr>
              <w:t>이</w:t>
            </w:r>
            <w:r w:rsidRPr="00E91900">
              <w:rPr>
                <w:rFonts w:eastAsia="Malgun Gothic" w:cs="Malgun Gothic"/>
                <w:sz w:val="24"/>
                <w:szCs w:val="24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sz w:val="24"/>
                <w:szCs w:val="24"/>
                <w:lang w:val="ko" w:eastAsia="ko-KR"/>
              </w:rPr>
              <w:t>이미지들을</w:t>
            </w:r>
            <w:r w:rsidRPr="00E91900">
              <w:rPr>
                <w:rFonts w:eastAsia="Malgun Gothic" w:cs="Malgun Gothic"/>
                <w:sz w:val="24"/>
                <w:szCs w:val="24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sz w:val="24"/>
                <w:szCs w:val="24"/>
                <w:lang w:val="ko" w:eastAsia="ko-KR"/>
              </w:rPr>
              <w:t>재사용할</w:t>
            </w:r>
            <w:r w:rsidRPr="00E91900">
              <w:rPr>
                <w:rFonts w:eastAsia="Malgun Gothic" w:cs="Malgun Gothic"/>
                <w:sz w:val="24"/>
                <w:szCs w:val="24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sz w:val="24"/>
                <w:szCs w:val="24"/>
                <w:lang w:val="ko" w:eastAsia="ko-KR"/>
              </w:rPr>
              <w:t>수</w:t>
            </w:r>
            <w:r w:rsidRPr="00E91900">
              <w:rPr>
                <w:rFonts w:eastAsia="Malgun Gothic" w:cs="Malgun Gothic"/>
                <w:sz w:val="24"/>
                <w:szCs w:val="24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sz w:val="24"/>
                <w:szCs w:val="24"/>
                <w:lang w:val="ko" w:eastAsia="ko-KR"/>
              </w:rPr>
              <w:t>없습니다</w:t>
            </w:r>
            <w:r w:rsidRPr="00E91900">
              <w:rPr>
                <w:rFonts w:eastAsia="Malgun Gothic" w:cs="Malgun Gothic"/>
                <w:sz w:val="24"/>
                <w:szCs w:val="24"/>
                <w:lang w:val="ko" w:eastAsia="ko-KR"/>
              </w:rPr>
              <w:t xml:space="preserve">. </w:t>
            </w:r>
            <w:r w:rsidRPr="00E91900">
              <w:rPr>
                <w:rFonts w:eastAsia="Malgun Gothic" w:cs="Malgun Gothic"/>
                <w:sz w:val="24"/>
                <w:szCs w:val="24"/>
                <w:lang w:val="ko" w:eastAsia="ko-KR"/>
              </w:rPr>
              <w:t>이미지에</w:t>
            </w:r>
            <w:r w:rsidRPr="00E91900">
              <w:rPr>
                <w:rFonts w:eastAsia="Malgun Gothic" w:cs="Malgun Gothic"/>
                <w:sz w:val="24"/>
                <w:szCs w:val="24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sz w:val="24"/>
                <w:szCs w:val="24"/>
                <w:lang w:val="ko" w:eastAsia="ko-KR"/>
              </w:rPr>
              <w:t>대한</w:t>
            </w:r>
            <w:r w:rsidRPr="00E91900">
              <w:rPr>
                <w:rFonts w:eastAsia="Malgun Gothic" w:cs="Malgun Gothic"/>
                <w:sz w:val="24"/>
                <w:szCs w:val="24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sz w:val="24"/>
                <w:szCs w:val="24"/>
                <w:lang w:val="ko" w:eastAsia="ko-KR"/>
              </w:rPr>
              <w:t>문의</w:t>
            </w:r>
            <w:r w:rsidRPr="00E91900">
              <w:rPr>
                <w:rFonts w:eastAsia="Malgun Gothic" w:cs="Malgun Gothic"/>
                <w:sz w:val="24"/>
                <w:szCs w:val="24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sz w:val="24"/>
                <w:szCs w:val="24"/>
                <w:lang w:val="ko" w:eastAsia="ko-KR"/>
              </w:rPr>
              <w:t>사항은</w:t>
            </w:r>
            <w:r w:rsidRPr="00E91900">
              <w:rPr>
                <w:rFonts w:eastAsia="Malgun Gothic" w:cs="Malgun Gothic"/>
                <w:sz w:val="24"/>
                <w:szCs w:val="24"/>
                <w:lang w:val="ko" w:eastAsia="ko-KR"/>
              </w:rPr>
              <w:t xml:space="preserve"> </w:t>
            </w:r>
            <w:hyperlink r:id="rId204" w:history="1">
              <w:r w:rsidRPr="00E91900">
                <w:rPr>
                  <w:rStyle w:val="Hyperlink"/>
                  <w:rFonts w:eastAsia="Malgun Gothic" w:cs="Malgun Gothic"/>
                  <w:bCs/>
                  <w:sz w:val="24"/>
                  <w:szCs w:val="24"/>
                  <w:lang w:val="ko" w:eastAsia="ko-KR"/>
                </w:rPr>
                <w:t>www.informationaccessgroup.com</w:t>
              </w:r>
            </w:hyperlink>
            <w:r w:rsidRPr="00E91900">
              <w:rPr>
                <w:rFonts w:eastAsia="Malgun Gothic" w:cs="Malgun Gothic"/>
                <w:sz w:val="24"/>
                <w:szCs w:val="24"/>
                <w:lang w:val="ko" w:eastAsia="ko-KR"/>
              </w:rPr>
              <w:t>을</w:t>
            </w:r>
            <w:r w:rsidRPr="00E91900">
              <w:rPr>
                <w:rFonts w:eastAsia="Malgun Gothic" w:cs="Malgun Gothic"/>
                <w:sz w:val="24"/>
                <w:szCs w:val="24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sz w:val="24"/>
                <w:szCs w:val="24"/>
                <w:lang w:val="ko" w:eastAsia="ko-KR"/>
              </w:rPr>
              <w:t>방문하십시오</w:t>
            </w:r>
            <w:r w:rsidRPr="00E91900">
              <w:rPr>
                <w:rFonts w:eastAsia="Malgun Gothic" w:cs="Malgun Gothic"/>
                <w:sz w:val="24"/>
                <w:szCs w:val="24"/>
                <w:lang w:val="ko" w:eastAsia="ko-KR"/>
              </w:rPr>
              <w:t xml:space="preserve">. </w:t>
            </w:r>
            <w:r w:rsidRPr="00E91900">
              <w:rPr>
                <w:rFonts w:eastAsia="Malgun Gothic" w:cs="Malgun Gothic"/>
                <w:sz w:val="24"/>
                <w:szCs w:val="24"/>
                <w:lang w:val="ko" w:eastAsia="ko-KR"/>
              </w:rPr>
              <w:t>인용할</w:t>
            </w:r>
            <w:r w:rsidRPr="00E91900">
              <w:rPr>
                <w:rFonts w:eastAsia="Malgun Gothic" w:cs="Malgun Gothic"/>
                <w:sz w:val="24"/>
                <w:szCs w:val="24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sz w:val="24"/>
                <w:szCs w:val="24"/>
                <w:lang w:val="ko" w:eastAsia="ko-KR"/>
              </w:rPr>
              <w:t>작업</w:t>
            </w:r>
            <w:r w:rsidRPr="00E91900">
              <w:rPr>
                <w:rFonts w:eastAsia="Malgun Gothic" w:cs="Malgun Gothic"/>
                <w:sz w:val="24"/>
                <w:szCs w:val="24"/>
                <w:lang w:val="ko" w:eastAsia="ko-KR"/>
              </w:rPr>
              <w:t xml:space="preserve"> </w:t>
            </w:r>
            <w:r w:rsidRPr="00E91900">
              <w:rPr>
                <w:rFonts w:eastAsia="Malgun Gothic" w:cs="Malgun Gothic"/>
                <w:sz w:val="24"/>
                <w:szCs w:val="24"/>
                <w:lang w:val="ko" w:eastAsia="ko-KR"/>
              </w:rPr>
              <w:t>번호</w:t>
            </w:r>
            <w:r w:rsidRPr="00E91900">
              <w:rPr>
                <w:rFonts w:eastAsia="Malgun Gothic" w:cs="Malgun Gothic"/>
                <w:sz w:val="24"/>
                <w:szCs w:val="24"/>
                <w:lang w:val="ko" w:eastAsia="ko-KR"/>
              </w:rPr>
              <w:t xml:space="preserve"> 5212-B.</w:t>
            </w:r>
          </w:p>
        </w:tc>
      </w:tr>
      <w:bookmarkEnd w:id="95"/>
      <w:bookmarkEnd w:id="94"/>
    </w:tbl>
    <w:p w14:paraId="6433E306" w14:textId="77777777" w:rsidR="006A3B43" w:rsidRPr="00E91900" w:rsidRDefault="006A3B43" w:rsidP="00463A40">
      <w:pPr>
        <w:pStyle w:val="Tablespacerrow"/>
        <w:rPr>
          <w:lang w:eastAsia="ko-KR"/>
        </w:rPr>
        <w:sectPr w:rsidR="006A3B43" w:rsidRPr="00E91900" w:rsidSect="00072852">
          <w:footerReference w:type="default" r:id="rId205"/>
          <w:headerReference w:type="first" r:id="rId206"/>
          <w:footerReference w:type="first" r:id="rId207"/>
          <w:pgSz w:w="11906" w:h="16838"/>
          <w:pgMar w:top="851" w:right="1440" w:bottom="851" w:left="1440" w:header="284" w:footer="0" w:gutter="0"/>
          <w:cols w:space="708"/>
          <w:titlePg/>
          <w:docGrid w:linePitch="381"/>
        </w:sectPr>
      </w:pPr>
    </w:p>
    <w:p w14:paraId="3599579D" w14:textId="77777777" w:rsidR="00EC31C6" w:rsidRPr="00E91900" w:rsidRDefault="00EC31C6" w:rsidP="00D25C78">
      <w:pPr>
        <w:rPr>
          <w:lang w:val="en-US" w:eastAsia="ko-KR"/>
        </w:rPr>
      </w:pPr>
    </w:p>
    <w:sectPr w:rsidR="00EC31C6" w:rsidRPr="00E91900" w:rsidSect="00072852">
      <w:footerReference w:type="default" r:id="rId208"/>
      <w:headerReference w:type="first" r:id="rId209"/>
      <w:footerReference w:type="first" r:id="rId210"/>
      <w:pgSz w:w="11906" w:h="16838"/>
      <w:pgMar w:top="990" w:right="1133" w:bottom="990" w:left="1440" w:header="283" w:footer="283" w:gutter="0"/>
      <w:pgNumType w:start="1"/>
      <w:cols w:space="708"/>
      <w:titlePg/>
      <w:docGrid w:linePitch="381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07D1928" w14:textId="77777777" w:rsidR="00072852" w:rsidRDefault="00072852">
      <w:pPr>
        <w:spacing w:before="0" w:after="0" w:line="240" w:lineRule="auto"/>
      </w:pPr>
      <w:r>
        <w:separator/>
      </w:r>
    </w:p>
  </w:endnote>
  <w:endnote w:type="continuationSeparator" w:id="0">
    <w:p w14:paraId="62635F2A" w14:textId="77777777" w:rsidR="00072852" w:rsidRDefault="00072852">
      <w:pPr>
        <w:spacing w:before="0"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1" w:fontKey="{337C8A34-B1B9-4F78-AE19-B24ADC2F18DC}"/>
    <w:embedBold r:id="rId2" w:fontKey="{7339CDA9-367E-42B4-8226-8A353DD06879}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  <w:embedRegular r:id="rId3" w:fontKey="{608D62F4-87CA-4E64-8138-E991E60F1490}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FS Me Pro">
    <w:altName w:val="Calibri"/>
    <w:panose1 w:val="02000506040000020004"/>
    <w:charset w:val="00"/>
    <w:family w:val="auto"/>
    <w:pitch w:val="variable"/>
    <w:sig w:usb0="A00002EF" w:usb1="4000606A" w:usb2="00000000" w:usb3="00000000" w:csb0="0000009F" w:csb1="00000000"/>
    <w:embedRegular r:id="rId4" w:fontKey="{91E4548B-1353-4B56-A98F-E667759BE64C}"/>
    <w:embedBold r:id="rId5" w:fontKey="{F27CEBE8-78F9-493E-A82C-0C1545E74964}"/>
    <w:embedItalic r:id="rId6" w:fontKey="{F57373EA-F0DF-4E8B-92F4-E35C7342E9F7}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FS Me Pro Heavy">
    <w:altName w:val="Calibri"/>
    <w:charset w:val="00"/>
    <w:family w:val="auto"/>
    <w:pitch w:val="variable"/>
    <w:sig w:usb0="A00002EF" w:usb1="4000606A" w:usb2="00000000" w:usb3="00000000" w:csb0="0000009F" w:csb1="00000000"/>
  </w:font>
  <w:font w:name="Gotham Medium">
    <w:altName w:val="Calibri"/>
    <w:panose1 w:val="00000000000000000000"/>
    <w:charset w:val="00"/>
    <w:family w:val="modern"/>
    <w:notTrueType/>
    <w:pitch w:val="variable"/>
    <w:sig w:usb0="A10000FF" w:usb1="4000005B" w:usb2="00000000" w:usb3="00000000" w:csb0="0000009B" w:csb1="00000000"/>
  </w:font>
  <w:font w:name="FS Me">
    <w:altName w:val="Calibri"/>
    <w:panose1 w:val="00000000000000000000"/>
    <w:charset w:val="00"/>
    <w:family w:val="modern"/>
    <w:notTrueType/>
    <w:pitch w:val="variable"/>
    <w:sig w:usb0="800000AF" w:usb1="4000204A" w:usb2="00000000" w:usb3="00000000" w:csb0="0000009B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  <w:embedRegular r:id="rId7" w:fontKey="{067860CE-CC34-4764-90FE-99750C713EA0}"/>
  </w:font>
  <w:font w:name="Malgun Gothic">
    <w:panose1 w:val="020B0503020000020004"/>
    <w:charset w:val="81"/>
    <w:family w:val="swiss"/>
    <w:pitch w:val="variable"/>
    <w:sig w:usb0="9000002F" w:usb1="29D77CFB" w:usb2="00000012" w:usb3="00000000" w:csb0="00080001" w:csb1="00000000"/>
    <w:embedRegular r:id="rId8" w:subsetted="1" w:fontKey="{CDA67BBB-1F8F-430B-8D68-7D8BBB5EE58F}"/>
    <w:embedBold r:id="rId9" w:subsetted="1" w:fontKey="{6B06F4A2-51F0-4F6C-B312-C138EBF8EB66}"/>
    <w:embedItalic r:id="rId10" w:subsetted="1" w:fontKey="{DB10D91F-BEB4-45D6-A3DD-8A729D785523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13CCE16" w14:textId="0235438E" w:rsidR="00EA0CED" w:rsidRPr="00BA1487" w:rsidRDefault="004779B9" w:rsidP="00125210">
    <w:pPr>
      <w:pStyle w:val="Footer"/>
      <w:spacing w:after="60"/>
    </w:pPr>
    <w:r w:rsidRPr="000749C5">
      <w:drawing>
        <wp:anchor distT="0" distB="0" distL="114300" distR="114300" simplePos="0" relativeHeight="251661312" behindDoc="1" locked="1" layoutInCell="1" allowOverlap="1" wp14:anchorId="506D50B6" wp14:editId="409682CD">
          <wp:simplePos x="0" y="0"/>
          <wp:positionH relativeFrom="page">
            <wp:posOffset>-66675</wp:posOffset>
          </wp:positionH>
          <wp:positionV relativeFrom="page">
            <wp:posOffset>9586595</wp:posOffset>
          </wp:positionV>
          <wp:extent cx="7808595" cy="1122045"/>
          <wp:effectExtent l="0" t="0" r="1905" b="1905"/>
          <wp:wrapNone/>
          <wp:docPr id="2001179545" name="Picture 2001179545">
            <a:extLst xmlns:a="http://schemas.openxmlformats.org/drawingml/2006/main">
              <a:ext uri="{C183D7F6-B498-43B3-948B-1728B52AA6E4}">
                <adec:decorative xmlns:adec="http://schemas.microsoft.com/office/drawing/2017/decorative" val="1"/>
              </a:ext>
            </a:extLst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24" name="Picture 224">
                    <a:extLst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pic:cNvPr>
                  <pic:cNvPicPr>
                    <a:picLocks noChangeAspect="1" noChangeArrowheads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 bwMode="auto">
                  <a:xfrm>
                    <a:off x="0" y="0"/>
                    <a:ext cx="7808595" cy="112204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EA0CED" w:rsidRPr="00BA1487">
      <w:rPr>
        <w:rFonts w:eastAsia="Malgun Gothic" w:cs="Malgun Gothic"/>
        <w:lang w:val="ko"/>
      </w:rPr>
      <w:t>페이지</w:t>
    </w:r>
    <w:r w:rsidR="00EA0CED" w:rsidRPr="00BA1487">
      <w:rPr>
        <w:rFonts w:eastAsia="Malgun Gothic" w:cs="Malgun Gothic"/>
        <w:lang w:val="ko"/>
      </w:rPr>
      <w:t xml:space="preserve"> </w:t>
    </w:r>
    <w:r w:rsidR="00EA0CED" w:rsidRPr="00BA1487">
      <w:fldChar w:fldCharType="begin"/>
    </w:r>
    <w:r w:rsidR="00EA0CED" w:rsidRPr="00BA1487">
      <w:rPr>
        <w:rFonts w:eastAsia="Malgun Gothic" w:cs="Malgun Gothic"/>
        <w:lang w:val="ko"/>
      </w:rPr>
      <w:instrText xml:space="preserve"> PAGE   \* MERGEFORMAT </w:instrText>
    </w:r>
    <w:r w:rsidR="00EA0CED" w:rsidRPr="00BA1487">
      <w:fldChar w:fldCharType="separate"/>
    </w:r>
    <w:r w:rsidR="00EA0CED" w:rsidRPr="00BA1487">
      <w:rPr>
        <w:rFonts w:eastAsia="Malgun Gothic" w:cs="Malgun Gothic"/>
        <w:lang w:val="ko"/>
      </w:rPr>
      <w:t>52</w:t>
    </w:r>
    <w:r w:rsidR="00EA0CED" w:rsidRPr="00BA1487">
      <w:fldChar w:fldCharType="end"/>
    </w:r>
    <w:r w:rsidR="00EA0CED" w:rsidRPr="00BA1487">
      <w:rPr>
        <w:rFonts w:eastAsia="Malgun Gothic" w:cs="Malgun Gothic"/>
        <w:lang w:val="ko"/>
      </w:rPr>
      <w:t xml:space="preserve"> / </w:t>
    </w:r>
    <w:r w:rsidR="00EA0CED" w:rsidRPr="00BA1487">
      <w:fldChar w:fldCharType="begin"/>
    </w:r>
    <w:r w:rsidR="00EA0CED" w:rsidRPr="00BA1487">
      <w:rPr>
        <w:rFonts w:eastAsia="Malgun Gothic" w:cs="Malgun Gothic"/>
        <w:lang w:val="ko"/>
      </w:rPr>
      <w:instrText xml:space="preserve"> NUMPAGES   \* MERGEFORMAT </w:instrText>
    </w:r>
    <w:r w:rsidR="00EA0CED" w:rsidRPr="00BA1487">
      <w:fldChar w:fldCharType="separate"/>
    </w:r>
    <w:r w:rsidR="00EA0CED" w:rsidRPr="00BA1487">
      <w:rPr>
        <w:rFonts w:eastAsia="Malgun Gothic" w:cs="Malgun Gothic"/>
        <w:lang w:val="ko"/>
      </w:rPr>
      <w:t>53</w:t>
    </w:r>
    <w:r w:rsidR="00EA0CED" w:rsidRPr="00BA1487">
      <w:fldChar w:fldCharType="end"/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330BDC5" w14:textId="7602884B" w:rsidR="00EA0CED" w:rsidRDefault="00EA0CED" w:rsidP="00EC34F7">
    <w:pPr>
      <w:pStyle w:val="Footerfrontpage"/>
    </w:pPr>
    <w:r>
      <w:rPr>
        <w:noProof/>
      </w:rPr>
      <w:drawing>
        <wp:inline distT="0" distB="0" distL="0" distR="0" wp14:anchorId="19B9C3DC" wp14:editId="0201B463">
          <wp:extent cx="1260000" cy="624393"/>
          <wp:effectExtent l="0" t="0" r="0" b="4445"/>
          <wp:docPr id="207738020" name="Picture 207738020" descr="NDIS 로고.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0" name="Picture 20" descr="NDIS 로고.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6397" b="11270"/>
                  <a:stretch>
                    <a:fillRect/>
                  </a:stretch>
                </pic:blipFill>
                <pic:spPr bwMode="auto">
                  <a:xfrm>
                    <a:off x="0" y="0"/>
                    <a:ext cx="1260000" cy="624393"/>
                  </a:xfrm>
                  <a:prstGeom prst="rect">
                    <a:avLst/>
                  </a:prstGeom>
                  <a:noFill/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</wp:inline>
      </w:drawing>
    </w:r>
    <w:r>
      <w:rPr>
        <w:rFonts w:ascii="Malgun Gothic" w:eastAsia="Malgun Gothic" w:hAnsi="Malgun Gothic" w:cs="Malgun Gothic"/>
        <w:lang w:val="ko"/>
      </w:rPr>
      <w:tab/>
    </w:r>
    <w:r>
      <w:rPr>
        <w:rFonts w:ascii="Malgun Gothic" w:eastAsia="Malgun Gothic" w:hAnsi="Malgun Gothic" w:cs="Malgun Gothic"/>
        <w:lang w:val="ko"/>
      </w:rPr>
      <w:tab/>
    </w:r>
    <w:r>
      <w:rPr>
        <w:rFonts w:ascii="Malgun Gothic" w:eastAsia="Malgun Gothic" w:hAnsi="Malgun Gothic" w:cs="Malgun Gothic"/>
        <w:lang w:val="ko"/>
      </w:rPr>
      <w:tab/>
    </w:r>
    <w:r>
      <w:rPr>
        <w:rFonts w:ascii="Malgun Gothic" w:eastAsia="Malgun Gothic" w:hAnsi="Malgun Gothic" w:cs="Malgun Gothic"/>
        <w:lang w:val="ko"/>
      </w:rPr>
      <w:tab/>
    </w:r>
    <w:r>
      <w:rPr>
        <w:rFonts w:ascii="Malgun Gothic" w:eastAsia="Malgun Gothic" w:hAnsi="Malgun Gothic" w:cs="Malgun Gothic"/>
        <w:lang w:val="ko"/>
      </w:rPr>
      <w:tab/>
    </w:r>
    <w:r>
      <w:rPr>
        <w:rFonts w:ascii="Malgun Gothic" w:eastAsia="Malgun Gothic" w:hAnsi="Malgun Gothic" w:cs="Malgun Gothic"/>
        <w:lang w:val="ko"/>
      </w:rPr>
      <w:tab/>
    </w:r>
    <w:r>
      <w:rPr>
        <w:rFonts w:ascii="Malgun Gothic" w:eastAsia="Malgun Gothic" w:hAnsi="Malgun Gothic" w:cs="Malgun Gothic"/>
        <w:lang w:val="ko"/>
      </w:rPr>
      <w:tab/>
      <w:t xml:space="preserve"> ndis.gov.au</w:t>
    </w:r>
  </w:p>
  <w:p w14:paraId="4FECDBE6" w14:textId="77777777" w:rsidR="00EA0CED" w:rsidRPr="00BE3FC7" w:rsidRDefault="00EA0CED" w:rsidP="00DC6AE3">
    <w:pPr>
      <w:pStyle w:val="Tablespacerrow"/>
      <w:jc w:val="left"/>
    </w:pPr>
    <w:r>
      <w:br/>
    </w:r>
  </w:p>
  <w:p w14:paraId="4CBCDC46" w14:textId="77777777" w:rsidR="00EA0CED" w:rsidRPr="00C36784" w:rsidRDefault="00EA0CED" w:rsidP="00C36784">
    <w:pPr>
      <w:pStyle w:val="Default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B058D30" w14:textId="77777777" w:rsidR="00EA0CED" w:rsidRPr="001A07DF" w:rsidRDefault="00EA0CED" w:rsidP="000749C5">
    <w:pPr>
      <w:pStyle w:val="Footer"/>
    </w:pPr>
    <w:r w:rsidRPr="00E91900">
      <w:rPr>
        <w:rStyle w:val="IntenseEmphasis1"/>
        <w:rFonts w:ascii="Malgun Gothic" w:eastAsia="Malgun Gothic" w:hAnsi="Malgun Gothic" w:cs="Malgun Gothic"/>
      </w:rPr>
      <w:t>ndis.gov.au</w:t>
    </w:r>
    <w:r w:rsidRPr="00E91900">
      <w:rPr>
        <w:rStyle w:val="IntenseEmphasis1"/>
        <w:rFonts w:ascii="Malgun Gothic" w:eastAsia="Malgun Gothic" w:hAnsi="Malgun Gothic" w:cs="Malgun Gothic"/>
      </w:rPr>
      <w:tab/>
    </w:r>
    <w:sdt>
      <w:sdtPr>
        <w:alias w:val="Title"/>
        <w:id w:val="40988909"/>
        <w:placeholder>
          <w:docPart w:val="06AFA6750E784AC0BC2498A093684423"/>
        </w:placeholder>
        <w:dataBinding w:prefixMappings="xmlns:ns0='http://purl.org/dc/elements/1.1/' xmlns:ns1='http://schemas.openxmlformats.org/package/2006/metadata/core-properties' " w:xpath="/ns1:coreProperties[1]/ns0:title[1]" w:storeItemID="{6C3C8BC8-F283-45AE-878A-BAB7291924A1}"/>
        <w:text/>
      </w:sdtPr>
      <w:sdtContent>
        <w:r>
          <w:t>Cultural and Linguistic Diversity</w:t>
        </w:r>
      </w:sdtContent>
    </w:sdt>
    <w:r w:rsidRPr="00E91900">
      <w:rPr>
        <w:rFonts w:ascii="Malgun Gothic" w:eastAsia="Malgun Gothic" w:hAnsi="Malgun Gothic" w:cs="Malgun Gothic"/>
      </w:rPr>
      <w:t xml:space="preserve"> | </w:t>
    </w:r>
    <w:sdt>
      <w:sdtPr>
        <w:id w:val="61771324"/>
        <w:placeholder>
          <w:docPart w:val="135C2B978D244C5B8F1BEA8F248C9CC2"/>
        </w:placeholder>
        <w:showingPlcHdr/>
        <w:date w:fullDate="2020-08-13T00:00:00Z">
          <w:dateFormat w:val="MMMM yyyy"/>
          <w:lid w:val="en-US"/>
          <w:storeMappedDataAs w:val="dateTime"/>
          <w:calendar w:val="gregorian"/>
        </w:date>
      </w:sdtPr>
      <w:sdtContent>
        <w:r w:rsidRPr="00E91900">
          <w:rPr>
            <w:rStyle w:val="PlaceholderText"/>
            <w:rFonts w:ascii="Malgun Gothic" w:eastAsia="Malgun Gothic" w:hAnsi="Malgun Gothic" w:cs="Malgun Gothic"/>
          </w:rPr>
          <w:t>Click or tap to enter a date.</w:t>
        </w:r>
      </w:sdtContent>
    </w:sdt>
    <w:r w:rsidRPr="00E91900">
      <w:rPr>
        <w:rStyle w:val="IntenseEmphasis1"/>
        <w:rFonts w:ascii="Malgun Gothic" w:eastAsia="Malgun Gothic" w:hAnsi="Malgun Gothic" w:cs="Malgun Gothic"/>
      </w:rPr>
      <w:tab/>
    </w:r>
    <w:sdt>
      <w:sdtPr>
        <w:id w:val="902531420"/>
        <w:docPartObj>
          <w:docPartGallery w:val="Page Numbers (Bottom of Page)"/>
          <w:docPartUnique/>
        </w:docPartObj>
      </w:sdtPr>
      <w:sdtContent>
        <w:r w:rsidRPr="001A07DF">
          <w:rPr>
            <w:rFonts w:ascii="Malgun Gothic" w:eastAsia="Malgun Gothic" w:hAnsi="Malgun Gothic" w:cs="Malgun Gothic"/>
            <w:lang w:val="ko"/>
          </w:rPr>
          <w:t xml:space="preserve">페이지 </w:t>
        </w:r>
        <w:r w:rsidRPr="001A07DF">
          <w:fldChar w:fldCharType="begin"/>
        </w:r>
        <w:r w:rsidRPr="001A07DF">
          <w:rPr>
            <w:rFonts w:ascii="Malgun Gothic" w:eastAsia="Malgun Gothic" w:hAnsi="Malgun Gothic" w:cs="Malgun Gothic"/>
            <w:lang w:val="ko"/>
          </w:rPr>
          <w:instrText xml:space="preserve"> PAGE   \* MERGEFORMAT </w:instrText>
        </w:r>
        <w:r w:rsidRPr="001A07DF">
          <w:fldChar w:fldCharType="separate"/>
        </w:r>
        <w:r w:rsidRPr="001A07DF">
          <w:rPr>
            <w:rFonts w:ascii="Malgun Gothic" w:eastAsia="Malgun Gothic" w:hAnsi="Malgun Gothic" w:cs="Malgun Gothic"/>
            <w:lang w:val="ko"/>
          </w:rPr>
          <w:t>2</w:t>
        </w:r>
        <w:r w:rsidRPr="001A07DF">
          <w:fldChar w:fldCharType="end"/>
        </w:r>
      </w:sdtContent>
    </w:sdt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F9AB99D" w14:textId="77777777" w:rsidR="00EA0CED" w:rsidRDefault="00EA0CED" w:rsidP="00C65783">
    <w:pPr>
      <w:rPr>
        <w:lang w:val="en-US"/>
      </w:rPr>
    </w:pPr>
    <w:r>
      <w:rPr>
        <w:noProof/>
        <w:lang w:val="en-US"/>
      </w:rPr>
      <w:drawing>
        <wp:inline distT="0" distB="0" distL="0" distR="0" wp14:anchorId="46AF5F5F" wp14:editId="198EECD2">
          <wp:extent cx="1620000" cy="919733"/>
          <wp:effectExtent l="0" t="0" r="0" b="0"/>
          <wp:docPr id="7" name="Picture 7" descr="NDIS 로고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7" name="Picture 7" descr="NDIS 로고"/>
                  <pic:cNvPicPr>
                    <a:picLocks noChangeAspect="1" noChangeArrowheads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7940"/>
                  <a:stretch>
                    <a:fillRect/>
                  </a:stretch>
                </pic:blipFill>
                <pic:spPr bwMode="auto">
                  <a:xfrm>
                    <a:off x="0" y="0"/>
                    <a:ext cx="1620000" cy="919733"/>
                  </a:xfrm>
                  <a:prstGeom prst="rect">
                    <a:avLst/>
                  </a:prstGeom>
                  <a:noFill/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</wp:inline>
      </w:drawing>
    </w:r>
  </w:p>
  <w:p w14:paraId="2DCF99EC" w14:textId="77777777" w:rsidR="00EA0CED" w:rsidRDefault="00EA0CED" w:rsidP="00CB3B8E"/>
  <w:p w14:paraId="1050BD11" w14:textId="77777777" w:rsidR="00EA0CED" w:rsidRPr="00CB3B8E" w:rsidRDefault="00EA0CED" w:rsidP="00CB3B8E">
    <w:pPr>
      <w:pStyle w:val="Backpagetext"/>
    </w:pPr>
    <w:r w:rsidRPr="00CB3B8E">
      <w:rPr>
        <w:rFonts w:ascii="Malgun Gothic" w:eastAsia="Malgun Gothic" w:hAnsi="Malgun Gothic" w:cs="Malgun Gothic"/>
        <w:lang w:val="ko"/>
      </w:rPr>
      <w:t>ndis.gov.au</w:t>
    </w:r>
  </w:p>
  <w:p w14:paraId="0471EFD9" w14:textId="77777777" w:rsidR="00EA0CED" w:rsidRDefault="00EA0CED" w:rsidP="00CB3B8E">
    <w:pPr>
      <w:pStyle w:val="Backpagetext"/>
    </w:pPr>
  </w:p>
  <w:p w14:paraId="220B13ED" w14:textId="77777777" w:rsidR="00EA0CED" w:rsidRPr="00C65783" w:rsidRDefault="00EA0CED" w:rsidP="00CB3B8E">
    <w:pPr>
      <w:pStyle w:val="Backpagetext"/>
    </w:pPr>
  </w:p>
  <w:p w14:paraId="1E083880" w14:textId="77777777" w:rsidR="00EA0CED" w:rsidRPr="00CB3B8E" w:rsidRDefault="00EA0CED" w:rsidP="00CB3B8E">
    <w:pPr>
      <w:pStyle w:val="ProductCode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439DF11" w14:textId="77777777" w:rsidR="00072852" w:rsidRDefault="00072852">
      <w:pPr>
        <w:spacing w:before="0" w:after="0" w:line="240" w:lineRule="auto"/>
      </w:pPr>
      <w:r>
        <w:separator/>
      </w:r>
    </w:p>
  </w:footnote>
  <w:footnote w:type="continuationSeparator" w:id="0">
    <w:p w14:paraId="2EAF9741" w14:textId="77777777" w:rsidR="00072852" w:rsidRDefault="00072852">
      <w:pPr>
        <w:spacing w:before="0"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530A27C" w14:textId="77777777" w:rsidR="00EA0CED" w:rsidRDefault="00EA0CED">
    <w:pPr>
      <w:pStyle w:val="Header"/>
    </w:pPr>
    <w:r>
      <w:drawing>
        <wp:anchor distT="0" distB="0" distL="114300" distR="114300" simplePos="0" relativeHeight="251658240" behindDoc="1" locked="0" layoutInCell="1" allowOverlap="1" wp14:anchorId="1674A4BA" wp14:editId="13E02A0C">
          <wp:simplePos x="0" y="0"/>
          <wp:positionH relativeFrom="page">
            <wp:posOffset>-53340</wp:posOffset>
          </wp:positionH>
          <wp:positionV relativeFrom="page">
            <wp:posOffset>-62865</wp:posOffset>
          </wp:positionV>
          <wp:extent cx="7714168" cy="10821600"/>
          <wp:effectExtent l="0" t="0" r="1270" b="0"/>
          <wp:wrapNone/>
          <wp:docPr id="1423303450" name="Picture 1423303450">
            <a:extLst xmlns:a="http://schemas.openxmlformats.org/drawingml/2006/main">
              <a:ext uri="{C183D7F6-B498-43B3-948B-1728B52AA6E4}">
                <adec:decorative xmlns:adec="http://schemas.microsoft.com/office/drawing/2017/decorative" val="1"/>
              </a:ext>
            </a:extLst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44691777" name="Picture 22">
                    <a:extLst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pic:cNvPr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 bwMode="auto">
                  <a:xfrm>
                    <a:off x="0" y="0"/>
                    <a:ext cx="7714168" cy="1082160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F61DEDD" w14:textId="77777777" w:rsidR="00EA0CED" w:rsidRPr="00C65783" w:rsidRDefault="00EA0CED" w:rsidP="00C65783">
    <w:pPr>
      <w:pStyle w:val="Header"/>
    </w:pPr>
    <w:r>
      <mc:AlternateContent>
        <mc:Choice Requires="wps">
          <w:drawing>
            <wp:anchor distT="0" distB="0" distL="114300" distR="114300" simplePos="0" relativeHeight="251659264" behindDoc="1" locked="0" layoutInCell="1" allowOverlap="1" wp14:anchorId="1ADFE6F3" wp14:editId="1AABAA42">
              <wp:simplePos x="0" y="0"/>
              <wp:positionH relativeFrom="page">
                <wp:posOffset>-106680</wp:posOffset>
              </wp:positionH>
              <wp:positionV relativeFrom="paragraph">
                <wp:posOffset>-225425</wp:posOffset>
              </wp:positionV>
              <wp:extent cx="7776000" cy="10800000"/>
              <wp:effectExtent l="0" t="0" r="0" b="1905"/>
              <wp:wrapNone/>
              <wp:docPr id="8" name="Rectangle 8">
                <a:extLst xmlns:a="http://schemas.openxmlformats.org/drawingml/2006/main">
                  <a:ext uri="{C183D7F6-B498-43B3-948B-1728B52AA6E4}">
                    <adec:decorative xmlns:adec="http://schemas.microsoft.com/office/drawing/2017/decorative" val="1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7776000" cy="10800000"/>
                      </a:xfrm>
                      <a:prstGeom prst="rect">
                        <a:avLst/>
                      </a:prstGeom>
                      <a:solidFill>
                        <a:srgbClr val="6B2976"/>
                      </a:solidFill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numCol="1" spcCol="0" rtlCol="0" fromWordArt="0" anchor="ctr" anchorCtr="0" forceAA="0" compatLnSpc="1">
                      <a:prstTxWarp prst="textNoShape">
                        <a:avLst/>
                      </a:prstTxWarp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rect w14:anchorId="1A61B61E" id="Rectangle 8" o:spid="_x0000_s1026" style="position:absolute;left:0;text-align:left;margin-left:-8.4pt;margin-top:-17.75pt;width:612.3pt;height:850.4pt;z-index:-2516572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" fillcolor="#6b2976" stroked="f" strokeweight="2pt">
              <w10:wrap anchorx="page"/>
            </v:rect>
          </w:pict>
        </mc:Fallback>
      </mc:AlternateConten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9F04B3"/>
    <w:multiLevelType w:val="hybridMultilevel"/>
    <w:tmpl w:val="D65AC0D6"/>
    <w:lvl w:ilvl="0" w:tplc="84A098A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E9E4928A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CD4432A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35CD9FA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F605B2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1700A30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16CCC8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A092B24C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912CE6E0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0BA0218"/>
    <w:multiLevelType w:val="hybridMultilevel"/>
    <w:tmpl w:val="5A562566"/>
    <w:lvl w:ilvl="0" w:tplc="3DF8B1E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C5443B2E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BD86776A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ACE0A7F2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5EF42706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7CA2D4B6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DD280760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6CC66712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85269C2A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0F8606E"/>
    <w:multiLevelType w:val="hybridMultilevel"/>
    <w:tmpl w:val="B9348698"/>
    <w:lvl w:ilvl="0" w:tplc="B4B8A41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0A34E1BC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6C3E1FA6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7F6CE986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7E564118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BC8CD4AC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77E29686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6DC1AAE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094FAF2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1B35D7C"/>
    <w:multiLevelType w:val="hybridMultilevel"/>
    <w:tmpl w:val="FB242C52"/>
    <w:lvl w:ilvl="0" w:tplc="15CC96B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F38842D4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CE6FD1E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7DA39DE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74D6D1B8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052B66A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9940BC4C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D901B10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ACEA1E24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01FC4DA3"/>
    <w:multiLevelType w:val="hybridMultilevel"/>
    <w:tmpl w:val="698202E8"/>
    <w:lvl w:ilvl="0" w:tplc="33DAA48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EE0AAD36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936875DC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D9ECF410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A2EA84B4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E744716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72C2FF0A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DE8C39A6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536D744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026D3050"/>
    <w:multiLevelType w:val="hybridMultilevel"/>
    <w:tmpl w:val="28FA5082"/>
    <w:lvl w:ilvl="0" w:tplc="BA5262E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A6CEA6E4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E6AE1C78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6F4E6FA2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6525C1A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BA3ABDB4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E98AB8C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C38ED8D0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E768C88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033D77A2"/>
    <w:multiLevelType w:val="hybridMultilevel"/>
    <w:tmpl w:val="C616CD64"/>
    <w:lvl w:ilvl="0" w:tplc="566833E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FBF44A42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E3E28EC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FCCE822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542917E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7A66758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DBE2104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62478B4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9004AEC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048D4AB1"/>
    <w:multiLevelType w:val="hybridMultilevel"/>
    <w:tmpl w:val="ACC0C36E"/>
    <w:lvl w:ilvl="0" w:tplc="2E9A3C04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C192B226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D1F64AC2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77C2AADE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7F961CC4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3EA6460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DAD14E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FE43D00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9F0AEB32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05BE6E8B"/>
    <w:multiLevelType w:val="hybridMultilevel"/>
    <w:tmpl w:val="0DA01F94"/>
    <w:lvl w:ilvl="0" w:tplc="7A3A93A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C268B3E0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9B66DA0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886085A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BE9CEBF6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DB7A8ED8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6BAC2CEC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A7EE06F6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8402A84E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08EE35E2"/>
    <w:multiLevelType w:val="hybridMultilevel"/>
    <w:tmpl w:val="0458FB32"/>
    <w:lvl w:ilvl="0" w:tplc="1F64C72E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A690628A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AFCCD832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A600F92E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7A0B4CA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712D90A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D1AAE404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C6E0698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631A30CC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09DB3E9B"/>
    <w:multiLevelType w:val="hybridMultilevel"/>
    <w:tmpl w:val="CBBEE408"/>
    <w:lvl w:ilvl="0" w:tplc="5B2C2BE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9C5E5734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D0A007B4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BA8E00E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8AC91D6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5B263C52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6A026BC6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EDE89C8C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5F68916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0E936215"/>
    <w:multiLevelType w:val="hybridMultilevel"/>
    <w:tmpl w:val="59F68BB0"/>
    <w:lvl w:ilvl="0" w:tplc="63AA00C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1048FD04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2A226D4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EA8CBD08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8C96E03E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62205F4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E60AC65C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098AADC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13C3078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168F0DF3"/>
    <w:multiLevelType w:val="hybridMultilevel"/>
    <w:tmpl w:val="A726F498"/>
    <w:lvl w:ilvl="0" w:tplc="F1FCEB64">
      <w:start w:val="1"/>
      <w:numFmt w:val="bullet"/>
      <w:lvlText w:val=""/>
      <w:lvlJc w:val="left"/>
      <w:pPr>
        <w:ind w:left="778" w:hanging="360"/>
      </w:pPr>
      <w:rPr>
        <w:rFonts w:ascii="Symbol" w:hAnsi="Symbol" w:hint="default"/>
        <w:color w:val="6B2976"/>
      </w:rPr>
    </w:lvl>
    <w:lvl w:ilvl="1" w:tplc="EFB81182" w:tentative="1">
      <w:start w:val="1"/>
      <w:numFmt w:val="bullet"/>
      <w:lvlText w:val="o"/>
      <w:lvlJc w:val="left"/>
      <w:pPr>
        <w:ind w:left="1498" w:hanging="360"/>
      </w:pPr>
      <w:rPr>
        <w:rFonts w:ascii="Courier New" w:hAnsi="Courier New" w:cs="Courier New" w:hint="default"/>
      </w:rPr>
    </w:lvl>
    <w:lvl w:ilvl="2" w:tplc="EC366B66" w:tentative="1">
      <w:start w:val="1"/>
      <w:numFmt w:val="bullet"/>
      <w:lvlText w:val=""/>
      <w:lvlJc w:val="left"/>
      <w:pPr>
        <w:ind w:left="2218" w:hanging="360"/>
      </w:pPr>
      <w:rPr>
        <w:rFonts w:ascii="Wingdings" w:hAnsi="Wingdings" w:hint="default"/>
      </w:rPr>
    </w:lvl>
    <w:lvl w:ilvl="3" w:tplc="8A045B8E" w:tentative="1">
      <w:start w:val="1"/>
      <w:numFmt w:val="bullet"/>
      <w:lvlText w:val=""/>
      <w:lvlJc w:val="left"/>
      <w:pPr>
        <w:ind w:left="2938" w:hanging="360"/>
      </w:pPr>
      <w:rPr>
        <w:rFonts w:ascii="Symbol" w:hAnsi="Symbol" w:hint="default"/>
      </w:rPr>
    </w:lvl>
    <w:lvl w:ilvl="4" w:tplc="B2527D42" w:tentative="1">
      <w:start w:val="1"/>
      <w:numFmt w:val="bullet"/>
      <w:lvlText w:val="o"/>
      <w:lvlJc w:val="left"/>
      <w:pPr>
        <w:ind w:left="3658" w:hanging="360"/>
      </w:pPr>
      <w:rPr>
        <w:rFonts w:ascii="Courier New" w:hAnsi="Courier New" w:cs="Courier New" w:hint="default"/>
      </w:rPr>
    </w:lvl>
    <w:lvl w:ilvl="5" w:tplc="EC040104" w:tentative="1">
      <w:start w:val="1"/>
      <w:numFmt w:val="bullet"/>
      <w:lvlText w:val=""/>
      <w:lvlJc w:val="left"/>
      <w:pPr>
        <w:ind w:left="4378" w:hanging="360"/>
      </w:pPr>
      <w:rPr>
        <w:rFonts w:ascii="Wingdings" w:hAnsi="Wingdings" w:hint="default"/>
      </w:rPr>
    </w:lvl>
    <w:lvl w:ilvl="6" w:tplc="71B47D2E" w:tentative="1">
      <w:start w:val="1"/>
      <w:numFmt w:val="bullet"/>
      <w:lvlText w:val=""/>
      <w:lvlJc w:val="left"/>
      <w:pPr>
        <w:ind w:left="5098" w:hanging="360"/>
      </w:pPr>
      <w:rPr>
        <w:rFonts w:ascii="Symbol" w:hAnsi="Symbol" w:hint="default"/>
      </w:rPr>
    </w:lvl>
    <w:lvl w:ilvl="7" w:tplc="ED243472" w:tentative="1">
      <w:start w:val="1"/>
      <w:numFmt w:val="bullet"/>
      <w:lvlText w:val="o"/>
      <w:lvlJc w:val="left"/>
      <w:pPr>
        <w:ind w:left="5818" w:hanging="360"/>
      </w:pPr>
      <w:rPr>
        <w:rFonts w:ascii="Courier New" w:hAnsi="Courier New" w:cs="Courier New" w:hint="default"/>
      </w:rPr>
    </w:lvl>
    <w:lvl w:ilvl="8" w:tplc="549C720A" w:tentative="1">
      <w:start w:val="1"/>
      <w:numFmt w:val="bullet"/>
      <w:lvlText w:val=""/>
      <w:lvlJc w:val="left"/>
      <w:pPr>
        <w:ind w:left="6538" w:hanging="360"/>
      </w:pPr>
      <w:rPr>
        <w:rFonts w:ascii="Wingdings" w:hAnsi="Wingdings" w:hint="default"/>
      </w:rPr>
    </w:lvl>
  </w:abstractNum>
  <w:abstractNum w:abstractNumId="13" w15:restartNumberingAfterBreak="0">
    <w:nsid w:val="17142136"/>
    <w:multiLevelType w:val="hybridMultilevel"/>
    <w:tmpl w:val="0B0C2AB4"/>
    <w:lvl w:ilvl="0" w:tplc="353C9E86">
      <w:start w:val="1"/>
      <w:numFmt w:val="bullet"/>
      <w:lvlText w:val=""/>
      <w:lvlJc w:val="left"/>
      <w:pPr>
        <w:ind w:left="794" w:hanging="360"/>
      </w:pPr>
      <w:rPr>
        <w:rFonts w:ascii="Symbol" w:hAnsi="Symbol" w:hint="default"/>
        <w:color w:val="6B2976"/>
      </w:rPr>
    </w:lvl>
    <w:lvl w:ilvl="1" w:tplc="FAFE759C" w:tentative="1">
      <w:start w:val="1"/>
      <w:numFmt w:val="bullet"/>
      <w:lvlText w:val="o"/>
      <w:lvlJc w:val="left"/>
      <w:pPr>
        <w:ind w:left="1514" w:hanging="360"/>
      </w:pPr>
      <w:rPr>
        <w:rFonts w:ascii="Courier New" w:hAnsi="Courier New" w:cs="Courier New" w:hint="default"/>
      </w:rPr>
    </w:lvl>
    <w:lvl w:ilvl="2" w:tplc="541287CA" w:tentative="1">
      <w:start w:val="1"/>
      <w:numFmt w:val="bullet"/>
      <w:lvlText w:val=""/>
      <w:lvlJc w:val="left"/>
      <w:pPr>
        <w:ind w:left="2234" w:hanging="360"/>
      </w:pPr>
      <w:rPr>
        <w:rFonts w:ascii="Wingdings" w:hAnsi="Wingdings" w:hint="default"/>
      </w:rPr>
    </w:lvl>
    <w:lvl w:ilvl="3" w:tplc="C192869A" w:tentative="1">
      <w:start w:val="1"/>
      <w:numFmt w:val="bullet"/>
      <w:lvlText w:val=""/>
      <w:lvlJc w:val="left"/>
      <w:pPr>
        <w:ind w:left="2954" w:hanging="360"/>
      </w:pPr>
      <w:rPr>
        <w:rFonts w:ascii="Symbol" w:hAnsi="Symbol" w:hint="default"/>
      </w:rPr>
    </w:lvl>
    <w:lvl w:ilvl="4" w:tplc="35D22672" w:tentative="1">
      <w:start w:val="1"/>
      <w:numFmt w:val="bullet"/>
      <w:lvlText w:val="o"/>
      <w:lvlJc w:val="left"/>
      <w:pPr>
        <w:ind w:left="3674" w:hanging="360"/>
      </w:pPr>
      <w:rPr>
        <w:rFonts w:ascii="Courier New" w:hAnsi="Courier New" w:cs="Courier New" w:hint="default"/>
      </w:rPr>
    </w:lvl>
    <w:lvl w:ilvl="5" w:tplc="3A74EFE2" w:tentative="1">
      <w:start w:val="1"/>
      <w:numFmt w:val="bullet"/>
      <w:lvlText w:val=""/>
      <w:lvlJc w:val="left"/>
      <w:pPr>
        <w:ind w:left="4394" w:hanging="360"/>
      </w:pPr>
      <w:rPr>
        <w:rFonts w:ascii="Wingdings" w:hAnsi="Wingdings" w:hint="default"/>
      </w:rPr>
    </w:lvl>
    <w:lvl w:ilvl="6" w:tplc="5A468274" w:tentative="1">
      <w:start w:val="1"/>
      <w:numFmt w:val="bullet"/>
      <w:lvlText w:val=""/>
      <w:lvlJc w:val="left"/>
      <w:pPr>
        <w:ind w:left="5114" w:hanging="360"/>
      </w:pPr>
      <w:rPr>
        <w:rFonts w:ascii="Symbol" w:hAnsi="Symbol" w:hint="default"/>
      </w:rPr>
    </w:lvl>
    <w:lvl w:ilvl="7" w:tplc="0DE42464" w:tentative="1">
      <w:start w:val="1"/>
      <w:numFmt w:val="bullet"/>
      <w:lvlText w:val="o"/>
      <w:lvlJc w:val="left"/>
      <w:pPr>
        <w:ind w:left="5834" w:hanging="360"/>
      </w:pPr>
      <w:rPr>
        <w:rFonts w:ascii="Courier New" w:hAnsi="Courier New" w:cs="Courier New" w:hint="default"/>
      </w:rPr>
    </w:lvl>
    <w:lvl w:ilvl="8" w:tplc="6EF4FD72" w:tentative="1">
      <w:start w:val="1"/>
      <w:numFmt w:val="bullet"/>
      <w:lvlText w:val=""/>
      <w:lvlJc w:val="left"/>
      <w:pPr>
        <w:ind w:left="6554" w:hanging="360"/>
      </w:pPr>
      <w:rPr>
        <w:rFonts w:ascii="Wingdings" w:hAnsi="Wingdings" w:hint="default"/>
      </w:rPr>
    </w:lvl>
  </w:abstractNum>
  <w:abstractNum w:abstractNumId="14" w15:restartNumberingAfterBreak="0">
    <w:nsid w:val="181B0B01"/>
    <w:multiLevelType w:val="hybridMultilevel"/>
    <w:tmpl w:val="2AB821AC"/>
    <w:lvl w:ilvl="0" w:tplc="AF4EBDE8">
      <w:numFmt w:val="bullet"/>
      <w:lvlText w:val=""/>
      <w:lvlJc w:val="left"/>
      <w:pPr>
        <w:ind w:left="720" w:hanging="360"/>
      </w:pPr>
      <w:rPr>
        <w:rFonts w:ascii="Symbol" w:eastAsia="Times New Roman" w:hAnsi="Symbol" w:cs="Tahoma" w:hint="default"/>
        <w:color w:val="6B2976"/>
      </w:rPr>
    </w:lvl>
    <w:lvl w:ilvl="1" w:tplc="FC3E58A4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2C69A66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BCFA45A2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E2883A9C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DAE4FBEA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E8800BBC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83E43C60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A2A2C2CC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1A334CBD"/>
    <w:multiLevelType w:val="hybridMultilevel"/>
    <w:tmpl w:val="F92A6CC8"/>
    <w:lvl w:ilvl="0" w:tplc="2E0E191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B9AEE5DA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63088AA4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2CC5180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392D48C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BDB681AC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9B82A02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7C6600E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59F8EFC2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1AD93FE4"/>
    <w:multiLevelType w:val="hybridMultilevel"/>
    <w:tmpl w:val="A0CC2F20"/>
    <w:lvl w:ilvl="0" w:tplc="9CF4E3AE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2CC0492E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EA1CF6AC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C338EFD4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F260E62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A1E7452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990C796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7AEE8ACE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67466DCE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1E222EB7"/>
    <w:multiLevelType w:val="hybridMultilevel"/>
    <w:tmpl w:val="28C8EB2E"/>
    <w:lvl w:ilvl="0" w:tplc="2E1E9BA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C0783800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E0F0F81C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1EC78E4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BA8F35C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CA8E5A00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C4E7DC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77266BDA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7ACB42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1E863DCE"/>
    <w:multiLevelType w:val="hybridMultilevel"/>
    <w:tmpl w:val="AAB69D28"/>
    <w:lvl w:ilvl="0" w:tplc="B8728EC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C0F649B6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09889E2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544097E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762AA94A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EDA8D668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DACC7A18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623E6D06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DD826E30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208B21CC"/>
    <w:multiLevelType w:val="hybridMultilevel"/>
    <w:tmpl w:val="1694A2C4"/>
    <w:lvl w:ilvl="0" w:tplc="73CCE4B4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83FCDFB4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9D1A8D7C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730E404A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DE643018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96A0E754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6D6ECCA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92148464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89A63866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21240E19"/>
    <w:multiLevelType w:val="hybridMultilevel"/>
    <w:tmpl w:val="1FDE0F20"/>
    <w:lvl w:ilvl="0" w:tplc="07A0F9E4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58CA96D2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7ACA0112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5616F94E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A6AA7110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7A9B9C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F3A509C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CC02F436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C644D76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235C342B"/>
    <w:multiLevelType w:val="hybridMultilevel"/>
    <w:tmpl w:val="0AA0D758"/>
    <w:lvl w:ilvl="0" w:tplc="56AED7C4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1130B1F8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E7542936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5D04BA48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A5A87C4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CA6392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56489448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AD21676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EDB26CA2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24464620"/>
    <w:multiLevelType w:val="hybridMultilevel"/>
    <w:tmpl w:val="D90E93EA"/>
    <w:lvl w:ilvl="0" w:tplc="DD16301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C4F46850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2AA718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C1F69876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6486BDD0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60463DA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10023EA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814D92C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7DE1174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25351755"/>
    <w:multiLevelType w:val="hybridMultilevel"/>
    <w:tmpl w:val="2B22095E"/>
    <w:lvl w:ilvl="0" w:tplc="A3241C08">
      <w:start w:val="1"/>
      <w:numFmt w:val="bullet"/>
      <w:lvlText w:val=""/>
      <w:lvlJc w:val="left"/>
      <w:pPr>
        <w:ind w:left="780" w:hanging="360"/>
      </w:pPr>
      <w:rPr>
        <w:rFonts w:ascii="Symbol" w:hAnsi="Symbol" w:hint="default"/>
        <w:color w:val="6B2976"/>
      </w:rPr>
    </w:lvl>
    <w:lvl w:ilvl="1" w:tplc="B1C2E2DA" w:tentative="1">
      <w:start w:val="1"/>
      <w:numFmt w:val="bullet"/>
      <w:lvlText w:val="o"/>
      <w:lvlJc w:val="left"/>
      <w:pPr>
        <w:ind w:left="1500" w:hanging="360"/>
      </w:pPr>
      <w:rPr>
        <w:rFonts w:ascii="Courier New" w:hAnsi="Courier New" w:cs="Courier New" w:hint="default"/>
      </w:rPr>
    </w:lvl>
    <w:lvl w:ilvl="2" w:tplc="58402B2A" w:tentative="1">
      <w:start w:val="1"/>
      <w:numFmt w:val="bullet"/>
      <w:lvlText w:val=""/>
      <w:lvlJc w:val="left"/>
      <w:pPr>
        <w:ind w:left="2220" w:hanging="360"/>
      </w:pPr>
      <w:rPr>
        <w:rFonts w:ascii="Wingdings" w:hAnsi="Wingdings" w:hint="default"/>
      </w:rPr>
    </w:lvl>
    <w:lvl w:ilvl="3" w:tplc="2E3620E4" w:tentative="1">
      <w:start w:val="1"/>
      <w:numFmt w:val="bullet"/>
      <w:lvlText w:val=""/>
      <w:lvlJc w:val="left"/>
      <w:pPr>
        <w:ind w:left="2940" w:hanging="360"/>
      </w:pPr>
      <w:rPr>
        <w:rFonts w:ascii="Symbol" w:hAnsi="Symbol" w:hint="default"/>
      </w:rPr>
    </w:lvl>
    <w:lvl w:ilvl="4" w:tplc="322C2914" w:tentative="1">
      <w:start w:val="1"/>
      <w:numFmt w:val="bullet"/>
      <w:lvlText w:val="o"/>
      <w:lvlJc w:val="left"/>
      <w:pPr>
        <w:ind w:left="3660" w:hanging="360"/>
      </w:pPr>
      <w:rPr>
        <w:rFonts w:ascii="Courier New" w:hAnsi="Courier New" w:cs="Courier New" w:hint="default"/>
      </w:rPr>
    </w:lvl>
    <w:lvl w:ilvl="5" w:tplc="28BC032E" w:tentative="1">
      <w:start w:val="1"/>
      <w:numFmt w:val="bullet"/>
      <w:lvlText w:val=""/>
      <w:lvlJc w:val="left"/>
      <w:pPr>
        <w:ind w:left="4380" w:hanging="360"/>
      </w:pPr>
      <w:rPr>
        <w:rFonts w:ascii="Wingdings" w:hAnsi="Wingdings" w:hint="default"/>
      </w:rPr>
    </w:lvl>
    <w:lvl w:ilvl="6" w:tplc="4ABEC66E" w:tentative="1">
      <w:start w:val="1"/>
      <w:numFmt w:val="bullet"/>
      <w:lvlText w:val=""/>
      <w:lvlJc w:val="left"/>
      <w:pPr>
        <w:ind w:left="5100" w:hanging="360"/>
      </w:pPr>
      <w:rPr>
        <w:rFonts w:ascii="Symbol" w:hAnsi="Symbol" w:hint="default"/>
      </w:rPr>
    </w:lvl>
    <w:lvl w:ilvl="7" w:tplc="E4284E70" w:tentative="1">
      <w:start w:val="1"/>
      <w:numFmt w:val="bullet"/>
      <w:lvlText w:val="o"/>
      <w:lvlJc w:val="left"/>
      <w:pPr>
        <w:ind w:left="5820" w:hanging="360"/>
      </w:pPr>
      <w:rPr>
        <w:rFonts w:ascii="Courier New" w:hAnsi="Courier New" w:cs="Courier New" w:hint="default"/>
      </w:rPr>
    </w:lvl>
    <w:lvl w:ilvl="8" w:tplc="77AC6C2C" w:tentative="1">
      <w:start w:val="1"/>
      <w:numFmt w:val="bullet"/>
      <w:lvlText w:val=""/>
      <w:lvlJc w:val="left"/>
      <w:pPr>
        <w:ind w:left="6540" w:hanging="360"/>
      </w:pPr>
      <w:rPr>
        <w:rFonts w:ascii="Wingdings" w:hAnsi="Wingdings" w:hint="default"/>
      </w:rPr>
    </w:lvl>
  </w:abstractNum>
  <w:abstractNum w:abstractNumId="24" w15:restartNumberingAfterBreak="0">
    <w:nsid w:val="28D4118C"/>
    <w:multiLevelType w:val="hybridMultilevel"/>
    <w:tmpl w:val="05001CD2"/>
    <w:lvl w:ilvl="0" w:tplc="36F4A6B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2DA0BE08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B794337A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60A2A282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DC18FEAE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22227E0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53C183C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A68541E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74FA144C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2B9B159F"/>
    <w:multiLevelType w:val="multilevel"/>
    <w:tmpl w:val="1F38FDB4"/>
    <w:styleLink w:val="HeadingsList"/>
    <w:lvl w:ilvl="0">
      <w:start w:val="1"/>
      <w:numFmt w:val="decimal"/>
      <w:lvlText w:val="%1."/>
      <w:lvlJc w:val="left"/>
      <w:pPr>
        <w:ind w:left="567" w:hanging="567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702" w:hanging="567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851" w:hanging="851"/>
      </w:pPr>
      <w:rPr>
        <w:rFonts w:hint="default"/>
      </w:rPr>
    </w:lvl>
    <w:lvl w:ilvl="3">
      <w:start w:val="1"/>
      <w:numFmt w:val="decimal"/>
      <w:lvlText w:val="(%4)"/>
      <w:lvlJc w:val="left"/>
      <w:pPr>
        <w:ind w:left="2160" w:hanging="360"/>
      </w:pPr>
      <w:rPr>
        <w:rFonts w:hint="default"/>
      </w:rPr>
    </w:lvl>
    <w:lvl w:ilvl="4">
      <w:start w:val="1"/>
      <w:numFmt w:val="lowerLetter"/>
      <w:lvlText w:val="(%5)"/>
      <w:lvlJc w:val="left"/>
      <w:pPr>
        <w:ind w:left="252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288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324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360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3960" w:hanging="360"/>
      </w:pPr>
      <w:rPr>
        <w:rFonts w:hint="default"/>
      </w:rPr>
    </w:lvl>
  </w:abstractNum>
  <w:abstractNum w:abstractNumId="26" w15:restartNumberingAfterBreak="0">
    <w:nsid w:val="2CF562E8"/>
    <w:multiLevelType w:val="hybridMultilevel"/>
    <w:tmpl w:val="4C4A343C"/>
    <w:lvl w:ilvl="0" w:tplc="1D58F80E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CA16304E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883E54A6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C77C63BE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5F84DAE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6F4E7C50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90F6A6D0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E396AD16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B2ECBEC4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2FFB7F59"/>
    <w:multiLevelType w:val="hybridMultilevel"/>
    <w:tmpl w:val="9A4CDBE2"/>
    <w:lvl w:ilvl="0" w:tplc="5A0035C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0B9235B2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55D08154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7C20656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7F263FE8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15AF490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E3E8E524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3A61FB6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E6F4E34C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307E15BF"/>
    <w:multiLevelType w:val="hybridMultilevel"/>
    <w:tmpl w:val="2DE4F692"/>
    <w:lvl w:ilvl="0" w:tplc="71E6F8D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70CA7A32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5C18769A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56BA79C4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C85ABBC0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7109B96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31E539C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D892183A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B1965682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336B4021"/>
    <w:multiLevelType w:val="hybridMultilevel"/>
    <w:tmpl w:val="A00689A0"/>
    <w:lvl w:ilvl="0" w:tplc="C7B4E670">
      <w:start w:val="1"/>
      <w:numFmt w:val="bullet"/>
      <w:lvlText w:val=""/>
      <w:lvlJc w:val="left"/>
      <w:pPr>
        <w:ind w:left="795" w:hanging="360"/>
      </w:pPr>
      <w:rPr>
        <w:rFonts w:ascii="Symbol" w:hAnsi="Symbol" w:hint="default"/>
        <w:color w:val="6B2976"/>
      </w:rPr>
    </w:lvl>
    <w:lvl w:ilvl="1" w:tplc="EE86478C" w:tentative="1">
      <w:start w:val="1"/>
      <w:numFmt w:val="bullet"/>
      <w:lvlText w:val="o"/>
      <w:lvlJc w:val="left"/>
      <w:pPr>
        <w:ind w:left="1515" w:hanging="360"/>
      </w:pPr>
      <w:rPr>
        <w:rFonts w:ascii="Courier New" w:hAnsi="Courier New" w:cs="Courier New" w:hint="default"/>
      </w:rPr>
    </w:lvl>
    <w:lvl w:ilvl="2" w:tplc="35DED9C4" w:tentative="1">
      <w:start w:val="1"/>
      <w:numFmt w:val="bullet"/>
      <w:lvlText w:val=""/>
      <w:lvlJc w:val="left"/>
      <w:pPr>
        <w:ind w:left="2235" w:hanging="360"/>
      </w:pPr>
      <w:rPr>
        <w:rFonts w:ascii="Wingdings" w:hAnsi="Wingdings" w:hint="default"/>
      </w:rPr>
    </w:lvl>
    <w:lvl w:ilvl="3" w:tplc="AC4C8730" w:tentative="1">
      <w:start w:val="1"/>
      <w:numFmt w:val="bullet"/>
      <w:lvlText w:val=""/>
      <w:lvlJc w:val="left"/>
      <w:pPr>
        <w:ind w:left="2955" w:hanging="360"/>
      </w:pPr>
      <w:rPr>
        <w:rFonts w:ascii="Symbol" w:hAnsi="Symbol" w:hint="default"/>
      </w:rPr>
    </w:lvl>
    <w:lvl w:ilvl="4" w:tplc="D868B620" w:tentative="1">
      <w:start w:val="1"/>
      <w:numFmt w:val="bullet"/>
      <w:lvlText w:val="o"/>
      <w:lvlJc w:val="left"/>
      <w:pPr>
        <w:ind w:left="3675" w:hanging="360"/>
      </w:pPr>
      <w:rPr>
        <w:rFonts w:ascii="Courier New" w:hAnsi="Courier New" w:cs="Courier New" w:hint="default"/>
      </w:rPr>
    </w:lvl>
    <w:lvl w:ilvl="5" w:tplc="9F728264" w:tentative="1">
      <w:start w:val="1"/>
      <w:numFmt w:val="bullet"/>
      <w:lvlText w:val=""/>
      <w:lvlJc w:val="left"/>
      <w:pPr>
        <w:ind w:left="4395" w:hanging="360"/>
      </w:pPr>
      <w:rPr>
        <w:rFonts w:ascii="Wingdings" w:hAnsi="Wingdings" w:hint="default"/>
      </w:rPr>
    </w:lvl>
    <w:lvl w:ilvl="6" w:tplc="B4220B9E" w:tentative="1">
      <w:start w:val="1"/>
      <w:numFmt w:val="bullet"/>
      <w:lvlText w:val=""/>
      <w:lvlJc w:val="left"/>
      <w:pPr>
        <w:ind w:left="5115" w:hanging="360"/>
      </w:pPr>
      <w:rPr>
        <w:rFonts w:ascii="Symbol" w:hAnsi="Symbol" w:hint="default"/>
      </w:rPr>
    </w:lvl>
    <w:lvl w:ilvl="7" w:tplc="160E76E2" w:tentative="1">
      <w:start w:val="1"/>
      <w:numFmt w:val="bullet"/>
      <w:lvlText w:val="o"/>
      <w:lvlJc w:val="left"/>
      <w:pPr>
        <w:ind w:left="5835" w:hanging="360"/>
      </w:pPr>
      <w:rPr>
        <w:rFonts w:ascii="Courier New" w:hAnsi="Courier New" w:cs="Courier New" w:hint="default"/>
      </w:rPr>
    </w:lvl>
    <w:lvl w:ilvl="8" w:tplc="3202063E" w:tentative="1">
      <w:start w:val="1"/>
      <w:numFmt w:val="bullet"/>
      <w:lvlText w:val=""/>
      <w:lvlJc w:val="left"/>
      <w:pPr>
        <w:ind w:left="6555" w:hanging="360"/>
      </w:pPr>
      <w:rPr>
        <w:rFonts w:ascii="Wingdings" w:hAnsi="Wingdings" w:hint="default"/>
      </w:rPr>
    </w:lvl>
  </w:abstractNum>
  <w:abstractNum w:abstractNumId="30" w15:restartNumberingAfterBreak="0">
    <w:nsid w:val="347B1E5C"/>
    <w:multiLevelType w:val="hybridMultilevel"/>
    <w:tmpl w:val="293E8332"/>
    <w:lvl w:ilvl="0" w:tplc="5D3AE0DE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3DEE4352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E201F80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C30E6884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D7A2ABC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BAA6F84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937EAC14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FDCEDFC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701AFA02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34D0594C"/>
    <w:multiLevelType w:val="hybridMultilevel"/>
    <w:tmpl w:val="F03E391C"/>
    <w:lvl w:ilvl="0" w:tplc="4A74BEB6">
      <w:start w:val="1"/>
      <w:numFmt w:val="bullet"/>
      <w:lvlText w:val=""/>
      <w:lvlJc w:val="left"/>
      <w:pPr>
        <w:ind w:left="787" w:hanging="360"/>
      </w:pPr>
      <w:rPr>
        <w:rFonts w:ascii="Symbol" w:hAnsi="Symbol" w:hint="default"/>
        <w:color w:val="6B2976"/>
      </w:rPr>
    </w:lvl>
    <w:lvl w:ilvl="1" w:tplc="F4F866A8" w:tentative="1">
      <w:start w:val="1"/>
      <w:numFmt w:val="bullet"/>
      <w:lvlText w:val="o"/>
      <w:lvlJc w:val="left"/>
      <w:pPr>
        <w:ind w:left="1507" w:hanging="360"/>
      </w:pPr>
      <w:rPr>
        <w:rFonts w:ascii="Courier New" w:hAnsi="Courier New" w:cs="Courier New" w:hint="default"/>
      </w:rPr>
    </w:lvl>
    <w:lvl w:ilvl="2" w:tplc="BC36D96E" w:tentative="1">
      <w:start w:val="1"/>
      <w:numFmt w:val="bullet"/>
      <w:lvlText w:val=""/>
      <w:lvlJc w:val="left"/>
      <w:pPr>
        <w:ind w:left="2227" w:hanging="360"/>
      </w:pPr>
      <w:rPr>
        <w:rFonts w:ascii="Wingdings" w:hAnsi="Wingdings" w:hint="default"/>
      </w:rPr>
    </w:lvl>
    <w:lvl w:ilvl="3" w:tplc="C9627144" w:tentative="1">
      <w:start w:val="1"/>
      <w:numFmt w:val="bullet"/>
      <w:lvlText w:val=""/>
      <w:lvlJc w:val="left"/>
      <w:pPr>
        <w:ind w:left="2947" w:hanging="360"/>
      </w:pPr>
      <w:rPr>
        <w:rFonts w:ascii="Symbol" w:hAnsi="Symbol" w:hint="default"/>
      </w:rPr>
    </w:lvl>
    <w:lvl w:ilvl="4" w:tplc="B5EA6E50" w:tentative="1">
      <w:start w:val="1"/>
      <w:numFmt w:val="bullet"/>
      <w:lvlText w:val="o"/>
      <w:lvlJc w:val="left"/>
      <w:pPr>
        <w:ind w:left="3667" w:hanging="360"/>
      </w:pPr>
      <w:rPr>
        <w:rFonts w:ascii="Courier New" w:hAnsi="Courier New" w:cs="Courier New" w:hint="default"/>
      </w:rPr>
    </w:lvl>
    <w:lvl w:ilvl="5" w:tplc="8E249A52" w:tentative="1">
      <w:start w:val="1"/>
      <w:numFmt w:val="bullet"/>
      <w:lvlText w:val=""/>
      <w:lvlJc w:val="left"/>
      <w:pPr>
        <w:ind w:left="4387" w:hanging="360"/>
      </w:pPr>
      <w:rPr>
        <w:rFonts w:ascii="Wingdings" w:hAnsi="Wingdings" w:hint="default"/>
      </w:rPr>
    </w:lvl>
    <w:lvl w:ilvl="6" w:tplc="B5A4CF3E" w:tentative="1">
      <w:start w:val="1"/>
      <w:numFmt w:val="bullet"/>
      <w:lvlText w:val=""/>
      <w:lvlJc w:val="left"/>
      <w:pPr>
        <w:ind w:left="5107" w:hanging="360"/>
      </w:pPr>
      <w:rPr>
        <w:rFonts w:ascii="Symbol" w:hAnsi="Symbol" w:hint="default"/>
      </w:rPr>
    </w:lvl>
    <w:lvl w:ilvl="7" w:tplc="09182F14" w:tentative="1">
      <w:start w:val="1"/>
      <w:numFmt w:val="bullet"/>
      <w:lvlText w:val="o"/>
      <w:lvlJc w:val="left"/>
      <w:pPr>
        <w:ind w:left="5827" w:hanging="360"/>
      </w:pPr>
      <w:rPr>
        <w:rFonts w:ascii="Courier New" w:hAnsi="Courier New" w:cs="Courier New" w:hint="default"/>
      </w:rPr>
    </w:lvl>
    <w:lvl w:ilvl="8" w:tplc="5A76E078" w:tentative="1">
      <w:start w:val="1"/>
      <w:numFmt w:val="bullet"/>
      <w:lvlText w:val=""/>
      <w:lvlJc w:val="left"/>
      <w:pPr>
        <w:ind w:left="6547" w:hanging="360"/>
      </w:pPr>
      <w:rPr>
        <w:rFonts w:ascii="Wingdings" w:hAnsi="Wingdings" w:hint="default"/>
      </w:rPr>
    </w:lvl>
  </w:abstractNum>
  <w:abstractNum w:abstractNumId="32" w15:restartNumberingAfterBreak="0">
    <w:nsid w:val="36743438"/>
    <w:multiLevelType w:val="hybridMultilevel"/>
    <w:tmpl w:val="2A28BA8E"/>
    <w:lvl w:ilvl="0" w:tplc="690455A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D25EDAB4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DC66CF08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2E05790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C84A773E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742CCB2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7A581306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E92DF9E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9607F5C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37D22922"/>
    <w:multiLevelType w:val="hybridMultilevel"/>
    <w:tmpl w:val="E57EAD1C"/>
    <w:lvl w:ilvl="0" w:tplc="8D2EB35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D45EAC78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7E26C80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C908E1A6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232383C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DF5C82E2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9E2A311A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026428E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BEDEBB8E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 w15:restartNumberingAfterBreak="0">
    <w:nsid w:val="37F16336"/>
    <w:multiLevelType w:val="hybridMultilevel"/>
    <w:tmpl w:val="383CD3AC"/>
    <w:lvl w:ilvl="0" w:tplc="525C05E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786C2D78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C1242AEE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1889310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A889030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672A1AA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7C06708C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C5E3CAE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6D64ED34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398A1378"/>
    <w:multiLevelType w:val="hybridMultilevel"/>
    <w:tmpl w:val="FA72A2B2"/>
    <w:lvl w:ilvl="0" w:tplc="6154551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F4A60F60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69CAEB2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67EC526A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82A8C9A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9C5C25FA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EA4773A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88B40506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51CEFAA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 w15:restartNumberingAfterBreak="0">
    <w:nsid w:val="3FE2116B"/>
    <w:multiLevelType w:val="hybridMultilevel"/>
    <w:tmpl w:val="01B864F4"/>
    <w:lvl w:ilvl="0" w:tplc="AF9C7424">
      <w:start w:val="1"/>
      <w:numFmt w:val="bullet"/>
      <w:lvlText w:val=""/>
      <w:lvlJc w:val="left"/>
      <w:pPr>
        <w:ind w:left="778" w:hanging="360"/>
      </w:pPr>
      <w:rPr>
        <w:rFonts w:ascii="Symbol" w:hAnsi="Symbol" w:hint="default"/>
        <w:color w:val="6B2976"/>
      </w:rPr>
    </w:lvl>
    <w:lvl w:ilvl="1" w:tplc="E9A87422" w:tentative="1">
      <w:start w:val="1"/>
      <w:numFmt w:val="bullet"/>
      <w:lvlText w:val="o"/>
      <w:lvlJc w:val="left"/>
      <w:pPr>
        <w:ind w:left="1498" w:hanging="360"/>
      </w:pPr>
      <w:rPr>
        <w:rFonts w:ascii="Courier New" w:hAnsi="Courier New" w:cs="Courier New" w:hint="default"/>
      </w:rPr>
    </w:lvl>
    <w:lvl w:ilvl="2" w:tplc="C4AC7220" w:tentative="1">
      <w:start w:val="1"/>
      <w:numFmt w:val="bullet"/>
      <w:lvlText w:val=""/>
      <w:lvlJc w:val="left"/>
      <w:pPr>
        <w:ind w:left="2218" w:hanging="360"/>
      </w:pPr>
      <w:rPr>
        <w:rFonts w:ascii="Wingdings" w:hAnsi="Wingdings" w:hint="default"/>
      </w:rPr>
    </w:lvl>
    <w:lvl w:ilvl="3" w:tplc="932439E8" w:tentative="1">
      <w:start w:val="1"/>
      <w:numFmt w:val="bullet"/>
      <w:lvlText w:val=""/>
      <w:lvlJc w:val="left"/>
      <w:pPr>
        <w:ind w:left="2938" w:hanging="360"/>
      </w:pPr>
      <w:rPr>
        <w:rFonts w:ascii="Symbol" w:hAnsi="Symbol" w:hint="default"/>
      </w:rPr>
    </w:lvl>
    <w:lvl w:ilvl="4" w:tplc="0C6E1746" w:tentative="1">
      <w:start w:val="1"/>
      <w:numFmt w:val="bullet"/>
      <w:lvlText w:val="o"/>
      <w:lvlJc w:val="left"/>
      <w:pPr>
        <w:ind w:left="3658" w:hanging="360"/>
      </w:pPr>
      <w:rPr>
        <w:rFonts w:ascii="Courier New" w:hAnsi="Courier New" w:cs="Courier New" w:hint="default"/>
      </w:rPr>
    </w:lvl>
    <w:lvl w:ilvl="5" w:tplc="5F302228" w:tentative="1">
      <w:start w:val="1"/>
      <w:numFmt w:val="bullet"/>
      <w:lvlText w:val=""/>
      <w:lvlJc w:val="left"/>
      <w:pPr>
        <w:ind w:left="4378" w:hanging="360"/>
      </w:pPr>
      <w:rPr>
        <w:rFonts w:ascii="Wingdings" w:hAnsi="Wingdings" w:hint="default"/>
      </w:rPr>
    </w:lvl>
    <w:lvl w:ilvl="6" w:tplc="9CE6D10A" w:tentative="1">
      <w:start w:val="1"/>
      <w:numFmt w:val="bullet"/>
      <w:lvlText w:val=""/>
      <w:lvlJc w:val="left"/>
      <w:pPr>
        <w:ind w:left="5098" w:hanging="360"/>
      </w:pPr>
      <w:rPr>
        <w:rFonts w:ascii="Symbol" w:hAnsi="Symbol" w:hint="default"/>
      </w:rPr>
    </w:lvl>
    <w:lvl w:ilvl="7" w:tplc="F03248D4" w:tentative="1">
      <w:start w:val="1"/>
      <w:numFmt w:val="bullet"/>
      <w:lvlText w:val="o"/>
      <w:lvlJc w:val="left"/>
      <w:pPr>
        <w:ind w:left="5818" w:hanging="360"/>
      </w:pPr>
      <w:rPr>
        <w:rFonts w:ascii="Courier New" w:hAnsi="Courier New" w:cs="Courier New" w:hint="default"/>
      </w:rPr>
    </w:lvl>
    <w:lvl w:ilvl="8" w:tplc="51B03722" w:tentative="1">
      <w:start w:val="1"/>
      <w:numFmt w:val="bullet"/>
      <w:lvlText w:val=""/>
      <w:lvlJc w:val="left"/>
      <w:pPr>
        <w:ind w:left="6538" w:hanging="360"/>
      </w:pPr>
      <w:rPr>
        <w:rFonts w:ascii="Wingdings" w:hAnsi="Wingdings" w:hint="default"/>
      </w:rPr>
    </w:lvl>
  </w:abstractNum>
  <w:abstractNum w:abstractNumId="37" w15:restartNumberingAfterBreak="0">
    <w:nsid w:val="415A5FD1"/>
    <w:multiLevelType w:val="hybridMultilevel"/>
    <w:tmpl w:val="BDA02762"/>
    <w:lvl w:ilvl="0" w:tplc="9CA25EB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217CE984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EB02564C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A4CEDE2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8982CCDC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992E0C7C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69C8825A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5A284BA4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DBE5F3E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 w15:restartNumberingAfterBreak="0">
    <w:nsid w:val="41F47E2F"/>
    <w:multiLevelType w:val="hybridMultilevel"/>
    <w:tmpl w:val="CE9CE97A"/>
    <w:lvl w:ilvl="0" w:tplc="FBB877F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A7E8EE50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7D0FC84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C34415A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A31CDC3E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AB6C136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EEFCCCAC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857A37F4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21413AC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 w15:restartNumberingAfterBreak="0">
    <w:nsid w:val="422252E0"/>
    <w:multiLevelType w:val="hybridMultilevel"/>
    <w:tmpl w:val="FA9E33C6"/>
    <w:lvl w:ilvl="0" w:tplc="61BE1184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507E6D76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A0B6E090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ACC45826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2B85E02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E64E606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75A2C46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C712A4D6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6BA4118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0" w15:restartNumberingAfterBreak="0">
    <w:nsid w:val="42C12B7D"/>
    <w:multiLevelType w:val="hybridMultilevel"/>
    <w:tmpl w:val="C7B287E2"/>
    <w:lvl w:ilvl="0" w:tplc="8E02684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A8F8C3D0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884C5420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EA7E926C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D9D8E508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0EA489A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D368F9B4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5F699A8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D124350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1" w15:restartNumberingAfterBreak="0">
    <w:nsid w:val="4394592F"/>
    <w:multiLevelType w:val="hybridMultilevel"/>
    <w:tmpl w:val="DD7C9F84"/>
    <w:lvl w:ilvl="0" w:tplc="7646C4F4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4FC83DB6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DBB4186C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605879C0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DFE09F0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850A7A32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5CB2B32A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CECAA8C2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8E16526E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2" w15:restartNumberingAfterBreak="0">
    <w:nsid w:val="44BF11E0"/>
    <w:multiLevelType w:val="hybridMultilevel"/>
    <w:tmpl w:val="BF54802C"/>
    <w:lvl w:ilvl="0" w:tplc="6818C414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A6D828B0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5214399C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814E0F46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4386806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1666692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82A453CC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9F44970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DB781394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3" w15:restartNumberingAfterBreak="0">
    <w:nsid w:val="49C375CB"/>
    <w:multiLevelType w:val="hybridMultilevel"/>
    <w:tmpl w:val="C2CCC884"/>
    <w:lvl w:ilvl="0" w:tplc="67408D6C">
      <w:start w:val="1"/>
      <w:numFmt w:val="bullet"/>
      <w:lvlText w:val=""/>
      <w:lvlJc w:val="left"/>
      <w:pPr>
        <w:ind w:left="794" w:hanging="360"/>
      </w:pPr>
      <w:rPr>
        <w:rFonts w:ascii="Symbol" w:hAnsi="Symbol" w:hint="default"/>
        <w:color w:val="6B2976"/>
      </w:rPr>
    </w:lvl>
    <w:lvl w:ilvl="1" w:tplc="DA129018" w:tentative="1">
      <w:start w:val="1"/>
      <w:numFmt w:val="bullet"/>
      <w:lvlText w:val="o"/>
      <w:lvlJc w:val="left"/>
      <w:pPr>
        <w:ind w:left="1514" w:hanging="360"/>
      </w:pPr>
      <w:rPr>
        <w:rFonts w:ascii="Courier New" w:hAnsi="Courier New" w:cs="Courier New" w:hint="default"/>
      </w:rPr>
    </w:lvl>
    <w:lvl w:ilvl="2" w:tplc="5928DB18" w:tentative="1">
      <w:start w:val="1"/>
      <w:numFmt w:val="bullet"/>
      <w:lvlText w:val=""/>
      <w:lvlJc w:val="left"/>
      <w:pPr>
        <w:ind w:left="2234" w:hanging="360"/>
      </w:pPr>
      <w:rPr>
        <w:rFonts w:ascii="Wingdings" w:hAnsi="Wingdings" w:hint="default"/>
      </w:rPr>
    </w:lvl>
    <w:lvl w:ilvl="3" w:tplc="BF7EF4A6" w:tentative="1">
      <w:start w:val="1"/>
      <w:numFmt w:val="bullet"/>
      <w:lvlText w:val=""/>
      <w:lvlJc w:val="left"/>
      <w:pPr>
        <w:ind w:left="2954" w:hanging="360"/>
      </w:pPr>
      <w:rPr>
        <w:rFonts w:ascii="Symbol" w:hAnsi="Symbol" w:hint="default"/>
      </w:rPr>
    </w:lvl>
    <w:lvl w:ilvl="4" w:tplc="3F26E0FA" w:tentative="1">
      <w:start w:val="1"/>
      <w:numFmt w:val="bullet"/>
      <w:lvlText w:val="o"/>
      <w:lvlJc w:val="left"/>
      <w:pPr>
        <w:ind w:left="3674" w:hanging="360"/>
      </w:pPr>
      <w:rPr>
        <w:rFonts w:ascii="Courier New" w:hAnsi="Courier New" w:cs="Courier New" w:hint="default"/>
      </w:rPr>
    </w:lvl>
    <w:lvl w:ilvl="5" w:tplc="61AEE7B0" w:tentative="1">
      <w:start w:val="1"/>
      <w:numFmt w:val="bullet"/>
      <w:lvlText w:val=""/>
      <w:lvlJc w:val="left"/>
      <w:pPr>
        <w:ind w:left="4394" w:hanging="360"/>
      </w:pPr>
      <w:rPr>
        <w:rFonts w:ascii="Wingdings" w:hAnsi="Wingdings" w:hint="default"/>
      </w:rPr>
    </w:lvl>
    <w:lvl w:ilvl="6" w:tplc="DEFC2198" w:tentative="1">
      <w:start w:val="1"/>
      <w:numFmt w:val="bullet"/>
      <w:lvlText w:val=""/>
      <w:lvlJc w:val="left"/>
      <w:pPr>
        <w:ind w:left="5114" w:hanging="360"/>
      </w:pPr>
      <w:rPr>
        <w:rFonts w:ascii="Symbol" w:hAnsi="Symbol" w:hint="default"/>
      </w:rPr>
    </w:lvl>
    <w:lvl w:ilvl="7" w:tplc="0B52921C" w:tentative="1">
      <w:start w:val="1"/>
      <w:numFmt w:val="bullet"/>
      <w:lvlText w:val="o"/>
      <w:lvlJc w:val="left"/>
      <w:pPr>
        <w:ind w:left="5834" w:hanging="360"/>
      </w:pPr>
      <w:rPr>
        <w:rFonts w:ascii="Courier New" w:hAnsi="Courier New" w:cs="Courier New" w:hint="default"/>
      </w:rPr>
    </w:lvl>
    <w:lvl w:ilvl="8" w:tplc="DECAAF44" w:tentative="1">
      <w:start w:val="1"/>
      <w:numFmt w:val="bullet"/>
      <w:lvlText w:val=""/>
      <w:lvlJc w:val="left"/>
      <w:pPr>
        <w:ind w:left="6554" w:hanging="360"/>
      </w:pPr>
      <w:rPr>
        <w:rFonts w:ascii="Wingdings" w:hAnsi="Wingdings" w:hint="default"/>
      </w:rPr>
    </w:lvl>
  </w:abstractNum>
  <w:abstractNum w:abstractNumId="44" w15:restartNumberingAfterBreak="0">
    <w:nsid w:val="4B01276D"/>
    <w:multiLevelType w:val="hybridMultilevel"/>
    <w:tmpl w:val="69E4BCC0"/>
    <w:lvl w:ilvl="0" w:tplc="95FED60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3A0A0EF2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9F2836EA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53240D0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0906BD4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26E0B62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CA2EAFC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59C65E00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B7C45FCA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5" w15:restartNumberingAfterBreak="0">
    <w:nsid w:val="4BB8177C"/>
    <w:multiLevelType w:val="hybridMultilevel"/>
    <w:tmpl w:val="05085782"/>
    <w:lvl w:ilvl="0" w:tplc="AEDE2A1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EFECE96E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D42AFD1E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5606B78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7D5E0108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DFCDFD6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B46E92C4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208A0A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5F00FC8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6" w15:restartNumberingAfterBreak="0">
    <w:nsid w:val="4C0D5CD8"/>
    <w:multiLevelType w:val="hybridMultilevel"/>
    <w:tmpl w:val="F066FF9A"/>
    <w:lvl w:ilvl="0" w:tplc="7E96C8E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31A261EE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4E8E01A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C8CA8E32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7DCA1144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D082951C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B8CCEA9E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BE03AAE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77C2ECD8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7" w15:restartNumberingAfterBreak="0">
    <w:nsid w:val="4CF066A8"/>
    <w:multiLevelType w:val="hybridMultilevel"/>
    <w:tmpl w:val="0F9C22E0"/>
    <w:lvl w:ilvl="0" w:tplc="9BF8F6C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921CC488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B3250F6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670A6D28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E5A853C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C01A51A6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B2785336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9D427396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E014F5B0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8" w15:restartNumberingAfterBreak="0">
    <w:nsid w:val="4D0A4854"/>
    <w:multiLevelType w:val="hybridMultilevel"/>
    <w:tmpl w:val="D2943122"/>
    <w:lvl w:ilvl="0" w:tplc="165E99A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DB7E1CDE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BE6601BA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BD4A5AC8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30CDFCC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55B0D9E6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CF22D97E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5F281B6C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64FA6AD2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9" w15:restartNumberingAfterBreak="0">
    <w:nsid w:val="4EBD6FC0"/>
    <w:multiLevelType w:val="hybridMultilevel"/>
    <w:tmpl w:val="556EB48C"/>
    <w:lvl w:ilvl="0" w:tplc="EB80302E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B5AC31E4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F642616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875C3CF4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BBFAD642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94C556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6E4232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3883E0E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2324E26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0" w15:restartNumberingAfterBreak="0">
    <w:nsid w:val="4F040A0C"/>
    <w:multiLevelType w:val="hybridMultilevel"/>
    <w:tmpl w:val="34980AB0"/>
    <w:lvl w:ilvl="0" w:tplc="EE4A212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1EBECFD2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6792C0C8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A423FF2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8EA865B0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694C0C5E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C520EE62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AA2004AE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C5D2B22E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1" w15:restartNumberingAfterBreak="0">
    <w:nsid w:val="50226A32"/>
    <w:multiLevelType w:val="hybridMultilevel"/>
    <w:tmpl w:val="59686506"/>
    <w:lvl w:ilvl="0" w:tplc="A526143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11901B1C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6A0E293E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B5343EFE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4E42F6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2F6349C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9EA0FB78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B672B708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54C8EC52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2" w15:restartNumberingAfterBreak="0">
    <w:nsid w:val="50CE3002"/>
    <w:multiLevelType w:val="hybridMultilevel"/>
    <w:tmpl w:val="D84A4A38"/>
    <w:lvl w:ilvl="0" w:tplc="7F7A0C4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5C386328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87704FB0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A880DE8A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E932E42E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7FC8BF66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4D2E974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B210A546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3E680EE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3" w15:restartNumberingAfterBreak="0">
    <w:nsid w:val="50D6632C"/>
    <w:multiLevelType w:val="hybridMultilevel"/>
    <w:tmpl w:val="A49EDED6"/>
    <w:lvl w:ilvl="0" w:tplc="34145F74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63DC6DEC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6DC6A284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E27AFE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D6B43764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8A3CB2C0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33AE6F2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978E88D6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F459B2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4" w15:restartNumberingAfterBreak="0">
    <w:nsid w:val="528F7D80"/>
    <w:multiLevelType w:val="hybridMultilevel"/>
    <w:tmpl w:val="AED0DB70"/>
    <w:lvl w:ilvl="0" w:tplc="A462CA0A">
      <w:start w:val="1"/>
      <w:numFmt w:val="bullet"/>
      <w:lvlText w:val=""/>
      <w:lvlJc w:val="left"/>
      <w:pPr>
        <w:ind w:left="795" w:hanging="360"/>
      </w:pPr>
      <w:rPr>
        <w:rFonts w:ascii="Symbol" w:hAnsi="Symbol" w:hint="default"/>
        <w:color w:val="6B2976"/>
      </w:rPr>
    </w:lvl>
    <w:lvl w:ilvl="1" w:tplc="851E787C" w:tentative="1">
      <w:start w:val="1"/>
      <w:numFmt w:val="bullet"/>
      <w:lvlText w:val="o"/>
      <w:lvlJc w:val="left"/>
      <w:pPr>
        <w:ind w:left="1515" w:hanging="360"/>
      </w:pPr>
      <w:rPr>
        <w:rFonts w:ascii="Courier New" w:hAnsi="Courier New" w:cs="Courier New" w:hint="default"/>
      </w:rPr>
    </w:lvl>
    <w:lvl w:ilvl="2" w:tplc="9CD646AC" w:tentative="1">
      <w:start w:val="1"/>
      <w:numFmt w:val="bullet"/>
      <w:lvlText w:val=""/>
      <w:lvlJc w:val="left"/>
      <w:pPr>
        <w:ind w:left="2235" w:hanging="360"/>
      </w:pPr>
      <w:rPr>
        <w:rFonts w:ascii="Wingdings" w:hAnsi="Wingdings" w:hint="default"/>
      </w:rPr>
    </w:lvl>
    <w:lvl w:ilvl="3" w:tplc="C0E6B424" w:tentative="1">
      <w:start w:val="1"/>
      <w:numFmt w:val="bullet"/>
      <w:lvlText w:val=""/>
      <w:lvlJc w:val="left"/>
      <w:pPr>
        <w:ind w:left="2955" w:hanging="360"/>
      </w:pPr>
      <w:rPr>
        <w:rFonts w:ascii="Symbol" w:hAnsi="Symbol" w:hint="default"/>
      </w:rPr>
    </w:lvl>
    <w:lvl w:ilvl="4" w:tplc="5406DBB0" w:tentative="1">
      <w:start w:val="1"/>
      <w:numFmt w:val="bullet"/>
      <w:lvlText w:val="o"/>
      <w:lvlJc w:val="left"/>
      <w:pPr>
        <w:ind w:left="3675" w:hanging="360"/>
      </w:pPr>
      <w:rPr>
        <w:rFonts w:ascii="Courier New" w:hAnsi="Courier New" w:cs="Courier New" w:hint="default"/>
      </w:rPr>
    </w:lvl>
    <w:lvl w:ilvl="5" w:tplc="9F308280" w:tentative="1">
      <w:start w:val="1"/>
      <w:numFmt w:val="bullet"/>
      <w:lvlText w:val=""/>
      <w:lvlJc w:val="left"/>
      <w:pPr>
        <w:ind w:left="4395" w:hanging="360"/>
      </w:pPr>
      <w:rPr>
        <w:rFonts w:ascii="Wingdings" w:hAnsi="Wingdings" w:hint="default"/>
      </w:rPr>
    </w:lvl>
    <w:lvl w:ilvl="6" w:tplc="F0DCC04C" w:tentative="1">
      <w:start w:val="1"/>
      <w:numFmt w:val="bullet"/>
      <w:lvlText w:val=""/>
      <w:lvlJc w:val="left"/>
      <w:pPr>
        <w:ind w:left="5115" w:hanging="360"/>
      </w:pPr>
      <w:rPr>
        <w:rFonts w:ascii="Symbol" w:hAnsi="Symbol" w:hint="default"/>
      </w:rPr>
    </w:lvl>
    <w:lvl w:ilvl="7" w:tplc="CE8082C6" w:tentative="1">
      <w:start w:val="1"/>
      <w:numFmt w:val="bullet"/>
      <w:lvlText w:val="o"/>
      <w:lvlJc w:val="left"/>
      <w:pPr>
        <w:ind w:left="5835" w:hanging="360"/>
      </w:pPr>
      <w:rPr>
        <w:rFonts w:ascii="Courier New" w:hAnsi="Courier New" w:cs="Courier New" w:hint="default"/>
      </w:rPr>
    </w:lvl>
    <w:lvl w:ilvl="8" w:tplc="5C1C11C6" w:tentative="1">
      <w:start w:val="1"/>
      <w:numFmt w:val="bullet"/>
      <w:lvlText w:val=""/>
      <w:lvlJc w:val="left"/>
      <w:pPr>
        <w:ind w:left="6555" w:hanging="360"/>
      </w:pPr>
      <w:rPr>
        <w:rFonts w:ascii="Wingdings" w:hAnsi="Wingdings" w:hint="default"/>
      </w:rPr>
    </w:lvl>
  </w:abstractNum>
  <w:abstractNum w:abstractNumId="55" w15:restartNumberingAfterBreak="0">
    <w:nsid w:val="543F35D0"/>
    <w:multiLevelType w:val="hybridMultilevel"/>
    <w:tmpl w:val="1962488A"/>
    <w:lvl w:ilvl="0" w:tplc="924C1A7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605C1138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E22E87AE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859E6DC2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D2EF55A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01032F4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17A8AF8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D8D2A788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A224D5C6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6" w15:restartNumberingAfterBreak="0">
    <w:nsid w:val="5A5529DD"/>
    <w:multiLevelType w:val="hybridMultilevel"/>
    <w:tmpl w:val="E8104084"/>
    <w:lvl w:ilvl="0" w:tplc="5DB8CEE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EB329E10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7B82B454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83A024BC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8E1C3912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56CE6A0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CF869DC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9216F9AA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9AE81C2E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7" w15:restartNumberingAfterBreak="0">
    <w:nsid w:val="5CEE66DE"/>
    <w:multiLevelType w:val="hybridMultilevel"/>
    <w:tmpl w:val="4036E218"/>
    <w:lvl w:ilvl="0" w:tplc="F692C78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D794F234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5FB06548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E76A4922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82B36E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F8C7ECE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BC69462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DA78DD4C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FE245DC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8" w15:restartNumberingAfterBreak="0">
    <w:nsid w:val="5DAB3FC0"/>
    <w:multiLevelType w:val="hybridMultilevel"/>
    <w:tmpl w:val="79E6EFEC"/>
    <w:lvl w:ilvl="0" w:tplc="2B969632">
      <w:start w:val="1"/>
      <w:numFmt w:val="bullet"/>
      <w:lvlText w:val=""/>
      <w:lvlJc w:val="left"/>
      <w:pPr>
        <w:ind w:left="794" w:hanging="360"/>
      </w:pPr>
      <w:rPr>
        <w:rFonts w:ascii="Symbol" w:hAnsi="Symbol" w:hint="default"/>
        <w:color w:val="6B2976"/>
      </w:rPr>
    </w:lvl>
    <w:lvl w:ilvl="1" w:tplc="6E40F892" w:tentative="1">
      <w:start w:val="1"/>
      <w:numFmt w:val="bullet"/>
      <w:lvlText w:val="o"/>
      <w:lvlJc w:val="left"/>
      <w:pPr>
        <w:ind w:left="1514" w:hanging="360"/>
      </w:pPr>
      <w:rPr>
        <w:rFonts w:ascii="Courier New" w:hAnsi="Courier New" w:cs="Courier New" w:hint="default"/>
      </w:rPr>
    </w:lvl>
    <w:lvl w:ilvl="2" w:tplc="836A0E80" w:tentative="1">
      <w:start w:val="1"/>
      <w:numFmt w:val="bullet"/>
      <w:lvlText w:val=""/>
      <w:lvlJc w:val="left"/>
      <w:pPr>
        <w:ind w:left="2234" w:hanging="360"/>
      </w:pPr>
      <w:rPr>
        <w:rFonts w:ascii="Wingdings" w:hAnsi="Wingdings" w:hint="default"/>
      </w:rPr>
    </w:lvl>
    <w:lvl w:ilvl="3" w:tplc="B7629E90" w:tentative="1">
      <w:start w:val="1"/>
      <w:numFmt w:val="bullet"/>
      <w:lvlText w:val=""/>
      <w:lvlJc w:val="left"/>
      <w:pPr>
        <w:ind w:left="2954" w:hanging="360"/>
      </w:pPr>
      <w:rPr>
        <w:rFonts w:ascii="Symbol" w:hAnsi="Symbol" w:hint="default"/>
      </w:rPr>
    </w:lvl>
    <w:lvl w:ilvl="4" w:tplc="8502FC66" w:tentative="1">
      <w:start w:val="1"/>
      <w:numFmt w:val="bullet"/>
      <w:lvlText w:val="o"/>
      <w:lvlJc w:val="left"/>
      <w:pPr>
        <w:ind w:left="3674" w:hanging="360"/>
      </w:pPr>
      <w:rPr>
        <w:rFonts w:ascii="Courier New" w:hAnsi="Courier New" w:cs="Courier New" w:hint="default"/>
      </w:rPr>
    </w:lvl>
    <w:lvl w:ilvl="5" w:tplc="7E10A996" w:tentative="1">
      <w:start w:val="1"/>
      <w:numFmt w:val="bullet"/>
      <w:lvlText w:val=""/>
      <w:lvlJc w:val="left"/>
      <w:pPr>
        <w:ind w:left="4394" w:hanging="360"/>
      </w:pPr>
      <w:rPr>
        <w:rFonts w:ascii="Wingdings" w:hAnsi="Wingdings" w:hint="default"/>
      </w:rPr>
    </w:lvl>
    <w:lvl w:ilvl="6" w:tplc="4A4CAD48" w:tentative="1">
      <w:start w:val="1"/>
      <w:numFmt w:val="bullet"/>
      <w:lvlText w:val=""/>
      <w:lvlJc w:val="left"/>
      <w:pPr>
        <w:ind w:left="5114" w:hanging="360"/>
      </w:pPr>
      <w:rPr>
        <w:rFonts w:ascii="Symbol" w:hAnsi="Symbol" w:hint="default"/>
      </w:rPr>
    </w:lvl>
    <w:lvl w:ilvl="7" w:tplc="2A72BB40" w:tentative="1">
      <w:start w:val="1"/>
      <w:numFmt w:val="bullet"/>
      <w:lvlText w:val="o"/>
      <w:lvlJc w:val="left"/>
      <w:pPr>
        <w:ind w:left="5834" w:hanging="360"/>
      </w:pPr>
      <w:rPr>
        <w:rFonts w:ascii="Courier New" w:hAnsi="Courier New" w:cs="Courier New" w:hint="default"/>
      </w:rPr>
    </w:lvl>
    <w:lvl w:ilvl="8" w:tplc="029A0856" w:tentative="1">
      <w:start w:val="1"/>
      <w:numFmt w:val="bullet"/>
      <w:lvlText w:val=""/>
      <w:lvlJc w:val="left"/>
      <w:pPr>
        <w:ind w:left="6554" w:hanging="360"/>
      </w:pPr>
      <w:rPr>
        <w:rFonts w:ascii="Wingdings" w:hAnsi="Wingdings" w:hint="default"/>
      </w:rPr>
    </w:lvl>
  </w:abstractNum>
  <w:abstractNum w:abstractNumId="59" w15:restartNumberingAfterBreak="0">
    <w:nsid w:val="617C0AF1"/>
    <w:multiLevelType w:val="hybridMultilevel"/>
    <w:tmpl w:val="CF4AD9E0"/>
    <w:lvl w:ilvl="0" w:tplc="4E8EF5F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03F2B068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9AC213A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EFD66A12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C45C8BD2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90D6D556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34A91DC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0187AA0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DE38CA78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0" w15:restartNumberingAfterBreak="0">
    <w:nsid w:val="61860D55"/>
    <w:multiLevelType w:val="hybridMultilevel"/>
    <w:tmpl w:val="B5E83720"/>
    <w:lvl w:ilvl="0" w:tplc="83DE7D4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68B0A27C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1089EE8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91BC468E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2CA0BB8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A62A650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BF4EA0E8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9378D3CA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88AC9EEC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1" w15:restartNumberingAfterBreak="0">
    <w:nsid w:val="65EB2EF1"/>
    <w:multiLevelType w:val="hybridMultilevel"/>
    <w:tmpl w:val="345AA880"/>
    <w:lvl w:ilvl="0" w:tplc="52DE8EF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75825C02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D3A1DE0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5BDC7266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6EBA02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804A20D4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EA9A9464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66AECDA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C7E049A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2" w15:restartNumberingAfterBreak="0">
    <w:nsid w:val="66425021"/>
    <w:multiLevelType w:val="hybridMultilevel"/>
    <w:tmpl w:val="11A657DA"/>
    <w:lvl w:ilvl="0" w:tplc="BC04926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BADAAF10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9F144CCA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56E175C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9EA6C67E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8D6E3D86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87F676F0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74E85364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7B284B44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3" w15:restartNumberingAfterBreak="0">
    <w:nsid w:val="66D95886"/>
    <w:multiLevelType w:val="hybridMultilevel"/>
    <w:tmpl w:val="31C83CF4"/>
    <w:lvl w:ilvl="0" w:tplc="955A21F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ECD64C86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64CAAD8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B748CE74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B2EC7CA4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07ECD3C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33C0EE0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5CEEF3E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ABA69B96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4" w15:restartNumberingAfterBreak="0">
    <w:nsid w:val="67074A2F"/>
    <w:multiLevelType w:val="hybridMultilevel"/>
    <w:tmpl w:val="A8BE1838"/>
    <w:lvl w:ilvl="0" w:tplc="05FCD19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75E07464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A6FA4FC8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A08FF74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B0A66B28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5400053A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D0E8CE4E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92AC196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B1EFAB4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5" w15:restartNumberingAfterBreak="0">
    <w:nsid w:val="68C34E5E"/>
    <w:multiLevelType w:val="hybridMultilevel"/>
    <w:tmpl w:val="A70AAFBE"/>
    <w:lvl w:ilvl="0" w:tplc="680859C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8BAEFFD6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70A2895A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B08686BC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6308C9AC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887A3280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DAA467D6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B22E1C6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CBAF7F4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6" w15:restartNumberingAfterBreak="0">
    <w:nsid w:val="6A6560FE"/>
    <w:multiLevelType w:val="hybridMultilevel"/>
    <w:tmpl w:val="A9B623E0"/>
    <w:lvl w:ilvl="0" w:tplc="486EF84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435E034C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D33E7078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DBE0A80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1028E6E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94EED336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7AA0ACFE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614470C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BF8E822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7" w15:restartNumberingAfterBreak="0">
    <w:nsid w:val="704F63F6"/>
    <w:multiLevelType w:val="hybridMultilevel"/>
    <w:tmpl w:val="20A6DDAE"/>
    <w:lvl w:ilvl="0" w:tplc="0FDA82F4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3DC8A238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D34A4BAA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6703562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2C0437E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8C40F6DE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5F20D28C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D0B435FE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9C5AD166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8" w15:restartNumberingAfterBreak="0">
    <w:nsid w:val="74CF016B"/>
    <w:multiLevelType w:val="hybridMultilevel"/>
    <w:tmpl w:val="8E062570"/>
    <w:lvl w:ilvl="0" w:tplc="112AC36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A3E4F87C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75DAADFA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D61C7A12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732A9A1E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60C22E4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E46A7A02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CD06E7E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9FCF7A6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9" w15:restartNumberingAfterBreak="0">
    <w:nsid w:val="759C453B"/>
    <w:multiLevelType w:val="hybridMultilevel"/>
    <w:tmpl w:val="872C2B5C"/>
    <w:lvl w:ilvl="0" w:tplc="134472E6">
      <w:start w:val="1"/>
      <w:numFmt w:val="bullet"/>
      <w:lvlText w:val=""/>
      <w:lvlJc w:val="left"/>
      <w:pPr>
        <w:ind w:left="787" w:hanging="360"/>
      </w:pPr>
      <w:rPr>
        <w:rFonts w:ascii="Symbol" w:hAnsi="Symbol" w:hint="default"/>
        <w:color w:val="6B2976"/>
      </w:rPr>
    </w:lvl>
    <w:lvl w:ilvl="1" w:tplc="5B8A4E24" w:tentative="1">
      <w:start w:val="1"/>
      <w:numFmt w:val="bullet"/>
      <w:lvlText w:val="o"/>
      <w:lvlJc w:val="left"/>
      <w:pPr>
        <w:ind w:left="1507" w:hanging="360"/>
      </w:pPr>
      <w:rPr>
        <w:rFonts w:ascii="Courier New" w:hAnsi="Courier New" w:cs="Courier New" w:hint="default"/>
      </w:rPr>
    </w:lvl>
    <w:lvl w:ilvl="2" w:tplc="22A0BF76" w:tentative="1">
      <w:start w:val="1"/>
      <w:numFmt w:val="bullet"/>
      <w:lvlText w:val=""/>
      <w:lvlJc w:val="left"/>
      <w:pPr>
        <w:ind w:left="2227" w:hanging="360"/>
      </w:pPr>
      <w:rPr>
        <w:rFonts w:ascii="Wingdings" w:hAnsi="Wingdings" w:hint="default"/>
      </w:rPr>
    </w:lvl>
    <w:lvl w:ilvl="3" w:tplc="C2027488" w:tentative="1">
      <w:start w:val="1"/>
      <w:numFmt w:val="bullet"/>
      <w:lvlText w:val=""/>
      <w:lvlJc w:val="left"/>
      <w:pPr>
        <w:ind w:left="2947" w:hanging="360"/>
      </w:pPr>
      <w:rPr>
        <w:rFonts w:ascii="Symbol" w:hAnsi="Symbol" w:hint="default"/>
      </w:rPr>
    </w:lvl>
    <w:lvl w:ilvl="4" w:tplc="0056520E" w:tentative="1">
      <w:start w:val="1"/>
      <w:numFmt w:val="bullet"/>
      <w:lvlText w:val="o"/>
      <w:lvlJc w:val="left"/>
      <w:pPr>
        <w:ind w:left="3667" w:hanging="360"/>
      </w:pPr>
      <w:rPr>
        <w:rFonts w:ascii="Courier New" w:hAnsi="Courier New" w:cs="Courier New" w:hint="default"/>
      </w:rPr>
    </w:lvl>
    <w:lvl w:ilvl="5" w:tplc="57F6142C" w:tentative="1">
      <w:start w:val="1"/>
      <w:numFmt w:val="bullet"/>
      <w:lvlText w:val=""/>
      <w:lvlJc w:val="left"/>
      <w:pPr>
        <w:ind w:left="4387" w:hanging="360"/>
      </w:pPr>
      <w:rPr>
        <w:rFonts w:ascii="Wingdings" w:hAnsi="Wingdings" w:hint="default"/>
      </w:rPr>
    </w:lvl>
    <w:lvl w:ilvl="6" w:tplc="25F0EDA0" w:tentative="1">
      <w:start w:val="1"/>
      <w:numFmt w:val="bullet"/>
      <w:lvlText w:val=""/>
      <w:lvlJc w:val="left"/>
      <w:pPr>
        <w:ind w:left="5107" w:hanging="360"/>
      </w:pPr>
      <w:rPr>
        <w:rFonts w:ascii="Symbol" w:hAnsi="Symbol" w:hint="default"/>
      </w:rPr>
    </w:lvl>
    <w:lvl w:ilvl="7" w:tplc="9B9E77B0" w:tentative="1">
      <w:start w:val="1"/>
      <w:numFmt w:val="bullet"/>
      <w:lvlText w:val="o"/>
      <w:lvlJc w:val="left"/>
      <w:pPr>
        <w:ind w:left="5827" w:hanging="360"/>
      </w:pPr>
      <w:rPr>
        <w:rFonts w:ascii="Courier New" w:hAnsi="Courier New" w:cs="Courier New" w:hint="default"/>
      </w:rPr>
    </w:lvl>
    <w:lvl w:ilvl="8" w:tplc="410CE6B2" w:tentative="1">
      <w:start w:val="1"/>
      <w:numFmt w:val="bullet"/>
      <w:lvlText w:val=""/>
      <w:lvlJc w:val="left"/>
      <w:pPr>
        <w:ind w:left="6547" w:hanging="360"/>
      </w:pPr>
      <w:rPr>
        <w:rFonts w:ascii="Wingdings" w:hAnsi="Wingdings" w:hint="default"/>
      </w:rPr>
    </w:lvl>
  </w:abstractNum>
  <w:abstractNum w:abstractNumId="70" w15:restartNumberingAfterBreak="0">
    <w:nsid w:val="780A769F"/>
    <w:multiLevelType w:val="hybridMultilevel"/>
    <w:tmpl w:val="9614FC80"/>
    <w:lvl w:ilvl="0" w:tplc="F100528A">
      <w:start w:val="1"/>
      <w:numFmt w:val="bullet"/>
      <w:lvlText w:val=""/>
      <w:lvlJc w:val="left"/>
      <w:pPr>
        <w:ind w:left="787" w:hanging="360"/>
      </w:pPr>
      <w:rPr>
        <w:rFonts w:ascii="Symbol" w:hAnsi="Symbol" w:hint="default"/>
        <w:color w:val="6B2976"/>
      </w:rPr>
    </w:lvl>
    <w:lvl w:ilvl="1" w:tplc="C9623F54" w:tentative="1">
      <w:start w:val="1"/>
      <w:numFmt w:val="bullet"/>
      <w:lvlText w:val="o"/>
      <w:lvlJc w:val="left"/>
      <w:pPr>
        <w:ind w:left="1507" w:hanging="360"/>
      </w:pPr>
      <w:rPr>
        <w:rFonts w:ascii="Courier New" w:hAnsi="Courier New" w:cs="Courier New" w:hint="default"/>
      </w:rPr>
    </w:lvl>
    <w:lvl w:ilvl="2" w:tplc="CC6A89AA" w:tentative="1">
      <w:start w:val="1"/>
      <w:numFmt w:val="bullet"/>
      <w:lvlText w:val=""/>
      <w:lvlJc w:val="left"/>
      <w:pPr>
        <w:ind w:left="2227" w:hanging="360"/>
      </w:pPr>
      <w:rPr>
        <w:rFonts w:ascii="Wingdings" w:hAnsi="Wingdings" w:hint="default"/>
      </w:rPr>
    </w:lvl>
    <w:lvl w:ilvl="3" w:tplc="BC42B08A" w:tentative="1">
      <w:start w:val="1"/>
      <w:numFmt w:val="bullet"/>
      <w:lvlText w:val=""/>
      <w:lvlJc w:val="left"/>
      <w:pPr>
        <w:ind w:left="2947" w:hanging="360"/>
      </w:pPr>
      <w:rPr>
        <w:rFonts w:ascii="Symbol" w:hAnsi="Symbol" w:hint="default"/>
      </w:rPr>
    </w:lvl>
    <w:lvl w:ilvl="4" w:tplc="260E64FC" w:tentative="1">
      <w:start w:val="1"/>
      <w:numFmt w:val="bullet"/>
      <w:lvlText w:val="o"/>
      <w:lvlJc w:val="left"/>
      <w:pPr>
        <w:ind w:left="3667" w:hanging="360"/>
      </w:pPr>
      <w:rPr>
        <w:rFonts w:ascii="Courier New" w:hAnsi="Courier New" w:cs="Courier New" w:hint="default"/>
      </w:rPr>
    </w:lvl>
    <w:lvl w:ilvl="5" w:tplc="6C3CDB82" w:tentative="1">
      <w:start w:val="1"/>
      <w:numFmt w:val="bullet"/>
      <w:lvlText w:val=""/>
      <w:lvlJc w:val="left"/>
      <w:pPr>
        <w:ind w:left="4387" w:hanging="360"/>
      </w:pPr>
      <w:rPr>
        <w:rFonts w:ascii="Wingdings" w:hAnsi="Wingdings" w:hint="default"/>
      </w:rPr>
    </w:lvl>
    <w:lvl w:ilvl="6" w:tplc="AD4A9378" w:tentative="1">
      <w:start w:val="1"/>
      <w:numFmt w:val="bullet"/>
      <w:lvlText w:val=""/>
      <w:lvlJc w:val="left"/>
      <w:pPr>
        <w:ind w:left="5107" w:hanging="360"/>
      </w:pPr>
      <w:rPr>
        <w:rFonts w:ascii="Symbol" w:hAnsi="Symbol" w:hint="default"/>
      </w:rPr>
    </w:lvl>
    <w:lvl w:ilvl="7" w:tplc="E112232C" w:tentative="1">
      <w:start w:val="1"/>
      <w:numFmt w:val="bullet"/>
      <w:lvlText w:val="o"/>
      <w:lvlJc w:val="left"/>
      <w:pPr>
        <w:ind w:left="5827" w:hanging="360"/>
      </w:pPr>
      <w:rPr>
        <w:rFonts w:ascii="Courier New" w:hAnsi="Courier New" w:cs="Courier New" w:hint="default"/>
      </w:rPr>
    </w:lvl>
    <w:lvl w:ilvl="8" w:tplc="AEC40F06" w:tentative="1">
      <w:start w:val="1"/>
      <w:numFmt w:val="bullet"/>
      <w:lvlText w:val=""/>
      <w:lvlJc w:val="left"/>
      <w:pPr>
        <w:ind w:left="6547" w:hanging="360"/>
      </w:pPr>
      <w:rPr>
        <w:rFonts w:ascii="Wingdings" w:hAnsi="Wingdings" w:hint="default"/>
      </w:rPr>
    </w:lvl>
  </w:abstractNum>
  <w:abstractNum w:abstractNumId="71" w15:restartNumberingAfterBreak="0">
    <w:nsid w:val="7AE27A44"/>
    <w:multiLevelType w:val="hybridMultilevel"/>
    <w:tmpl w:val="9B14F71E"/>
    <w:lvl w:ilvl="0" w:tplc="16645B44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C53AC094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68308030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B82488C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85DE262E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6CEF1AE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66764366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9C46598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DC289996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2" w15:restartNumberingAfterBreak="0">
    <w:nsid w:val="7DC372CE"/>
    <w:multiLevelType w:val="hybridMultilevel"/>
    <w:tmpl w:val="71346B62"/>
    <w:lvl w:ilvl="0" w:tplc="913076A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673E5446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85A2F61E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8104F334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D2AC987A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35AF01A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984664E0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5C8E0F40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5B58A87A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3" w15:restartNumberingAfterBreak="0">
    <w:nsid w:val="7E6D6CD1"/>
    <w:multiLevelType w:val="hybridMultilevel"/>
    <w:tmpl w:val="2CCA968A"/>
    <w:lvl w:ilvl="0" w:tplc="93A25C1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26E0CC46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6A85928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D93C6C7C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3BE7726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7C925D94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6A3C0F12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7B606F5C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9E00EC76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4" w15:restartNumberingAfterBreak="0">
    <w:nsid w:val="7EBE03ED"/>
    <w:multiLevelType w:val="hybridMultilevel"/>
    <w:tmpl w:val="960CAF0C"/>
    <w:lvl w:ilvl="0" w:tplc="057CB7F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3A96DB58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142D946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DA102216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DE670E6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BD18B4DE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D2AF232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BAE374E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2429028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5" w15:restartNumberingAfterBreak="0">
    <w:nsid w:val="7EDC0055"/>
    <w:multiLevelType w:val="hybridMultilevel"/>
    <w:tmpl w:val="53845616"/>
    <w:lvl w:ilvl="0" w:tplc="48BCE8F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6CC40C30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3421E0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90CFA82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E862A058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C2467A84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921CD58A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ABFC4CCE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91E177E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27011873">
    <w:abstractNumId w:val="25"/>
  </w:num>
  <w:num w:numId="2" w16cid:durableId="981276122">
    <w:abstractNumId w:val="45"/>
  </w:num>
  <w:num w:numId="3" w16cid:durableId="1193690410">
    <w:abstractNumId w:val="27"/>
  </w:num>
  <w:num w:numId="4" w16cid:durableId="607785248">
    <w:abstractNumId w:val="11"/>
  </w:num>
  <w:num w:numId="5" w16cid:durableId="904683011">
    <w:abstractNumId w:val="42"/>
  </w:num>
  <w:num w:numId="6" w16cid:durableId="932978313">
    <w:abstractNumId w:val="34"/>
  </w:num>
  <w:num w:numId="7" w16cid:durableId="1253397448">
    <w:abstractNumId w:val="37"/>
  </w:num>
  <w:num w:numId="8" w16cid:durableId="1927301242">
    <w:abstractNumId w:val="3"/>
  </w:num>
  <w:num w:numId="9" w16cid:durableId="1676375660">
    <w:abstractNumId w:val="0"/>
  </w:num>
  <w:num w:numId="10" w16cid:durableId="410469341">
    <w:abstractNumId w:val="62"/>
  </w:num>
  <w:num w:numId="11" w16cid:durableId="1490097750">
    <w:abstractNumId w:val="28"/>
  </w:num>
  <w:num w:numId="12" w16cid:durableId="2130657953">
    <w:abstractNumId w:val="44"/>
  </w:num>
  <w:num w:numId="13" w16cid:durableId="1910647634">
    <w:abstractNumId w:val="72"/>
  </w:num>
  <w:num w:numId="14" w16cid:durableId="187573554">
    <w:abstractNumId w:val="22"/>
  </w:num>
  <w:num w:numId="15" w16cid:durableId="2084908137">
    <w:abstractNumId w:val="14"/>
  </w:num>
  <w:num w:numId="16" w16cid:durableId="765033168">
    <w:abstractNumId w:val="26"/>
  </w:num>
  <w:num w:numId="17" w16cid:durableId="1898783554">
    <w:abstractNumId w:val="53"/>
  </w:num>
  <w:num w:numId="18" w16cid:durableId="30226437">
    <w:abstractNumId w:val="21"/>
  </w:num>
  <w:num w:numId="19" w16cid:durableId="597519154">
    <w:abstractNumId w:val="9"/>
  </w:num>
  <w:num w:numId="20" w16cid:durableId="2003268412">
    <w:abstractNumId w:val="30"/>
  </w:num>
  <w:num w:numId="21" w16cid:durableId="892696918">
    <w:abstractNumId w:val="49"/>
  </w:num>
  <w:num w:numId="22" w16cid:durableId="372536664">
    <w:abstractNumId w:val="55"/>
  </w:num>
  <w:num w:numId="23" w16cid:durableId="660620785">
    <w:abstractNumId w:val="8"/>
  </w:num>
  <w:num w:numId="24" w16cid:durableId="31686620">
    <w:abstractNumId w:val="18"/>
  </w:num>
  <w:num w:numId="25" w16cid:durableId="1076782453">
    <w:abstractNumId w:val="75"/>
  </w:num>
  <w:num w:numId="26" w16cid:durableId="892233336">
    <w:abstractNumId w:val="66"/>
  </w:num>
  <w:num w:numId="27" w16cid:durableId="267008257">
    <w:abstractNumId w:val="15"/>
  </w:num>
  <w:num w:numId="28" w16cid:durableId="1034311250">
    <w:abstractNumId w:val="74"/>
  </w:num>
  <w:num w:numId="29" w16cid:durableId="1558010677">
    <w:abstractNumId w:val="24"/>
  </w:num>
  <w:num w:numId="30" w16cid:durableId="1190608291">
    <w:abstractNumId w:val="7"/>
  </w:num>
  <w:num w:numId="31" w16cid:durableId="1274626900">
    <w:abstractNumId w:val="33"/>
  </w:num>
  <w:num w:numId="32" w16cid:durableId="941181423">
    <w:abstractNumId w:val="70"/>
  </w:num>
  <w:num w:numId="33" w16cid:durableId="1279675412">
    <w:abstractNumId w:val="58"/>
  </w:num>
  <w:num w:numId="34" w16cid:durableId="197662823">
    <w:abstractNumId w:val="2"/>
  </w:num>
  <w:num w:numId="35" w16cid:durableId="1636447452">
    <w:abstractNumId w:val="56"/>
  </w:num>
  <w:num w:numId="36" w16cid:durableId="250354281">
    <w:abstractNumId w:val="23"/>
  </w:num>
  <w:num w:numId="37" w16cid:durableId="628128638">
    <w:abstractNumId w:val="5"/>
  </w:num>
  <w:num w:numId="38" w16cid:durableId="1468547179">
    <w:abstractNumId w:val="64"/>
  </w:num>
  <w:num w:numId="39" w16cid:durableId="162286742">
    <w:abstractNumId w:val="13"/>
  </w:num>
  <w:num w:numId="40" w16cid:durableId="73749652">
    <w:abstractNumId w:val="61"/>
  </w:num>
  <w:num w:numId="41" w16cid:durableId="374549140">
    <w:abstractNumId w:val="69"/>
  </w:num>
  <w:num w:numId="42" w16cid:durableId="1826504379">
    <w:abstractNumId w:val="46"/>
  </w:num>
  <w:num w:numId="43" w16cid:durableId="1913729954">
    <w:abstractNumId w:val="4"/>
  </w:num>
  <w:num w:numId="44" w16cid:durableId="1723022675">
    <w:abstractNumId w:val="68"/>
  </w:num>
  <w:num w:numId="45" w16cid:durableId="949774924">
    <w:abstractNumId w:val="39"/>
  </w:num>
  <w:num w:numId="46" w16cid:durableId="1545824896">
    <w:abstractNumId w:val="20"/>
  </w:num>
  <w:num w:numId="47" w16cid:durableId="898710882">
    <w:abstractNumId w:val="35"/>
  </w:num>
  <w:num w:numId="48" w16cid:durableId="1661616338">
    <w:abstractNumId w:val="71"/>
  </w:num>
  <w:num w:numId="49" w16cid:durableId="1603758190">
    <w:abstractNumId w:val="50"/>
  </w:num>
  <w:num w:numId="50" w16cid:durableId="664020262">
    <w:abstractNumId w:val="54"/>
  </w:num>
  <w:num w:numId="51" w16cid:durableId="2121027493">
    <w:abstractNumId w:val="19"/>
  </w:num>
  <w:num w:numId="52" w16cid:durableId="885067932">
    <w:abstractNumId w:val="31"/>
  </w:num>
  <w:num w:numId="53" w16cid:durableId="1796172763">
    <w:abstractNumId w:val="48"/>
  </w:num>
  <w:num w:numId="54" w16cid:durableId="1008406665">
    <w:abstractNumId w:val="36"/>
  </w:num>
  <w:num w:numId="55" w16cid:durableId="1019743858">
    <w:abstractNumId w:val="47"/>
  </w:num>
  <w:num w:numId="56" w16cid:durableId="1027364580">
    <w:abstractNumId w:val="57"/>
  </w:num>
  <w:num w:numId="57" w16cid:durableId="1549225835">
    <w:abstractNumId w:val="32"/>
  </w:num>
  <w:num w:numId="58" w16cid:durableId="1046181642">
    <w:abstractNumId w:val="52"/>
  </w:num>
  <w:num w:numId="59" w16cid:durableId="1940869024">
    <w:abstractNumId w:val="40"/>
  </w:num>
  <w:num w:numId="60" w16cid:durableId="1666084521">
    <w:abstractNumId w:val="43"/>
  </w:num>
  <w:num w:numId="61" w16cid:durableId="1157107248">
    <w:abstractNumId w:val="41"/>
  </w:num>
  <w:num w:numId="62" w16cid:durableId="1430421489">
    <w:abstractNumId w:val="1"/>
  </w:num>
  <w:num w:numId="63" w16cid:durableId="1460371409">
    <w:abstractNumId w:val="10"/>
  </w:num>
  <w:num w:numId="64" w16cid:durableId="313612003">
    <w:abstractNumId w:val="60"/>
  </w:num>
  <w:num w:numId="65" w16cid:durableId="1537964793">
    <w:abstractNumId w:val="12"/>
  </w:num>
  <w:num w:numId="66" w16cid:durableId="1048183845">
    <w:abstractNumId w:val="38"/>
  </w:num>
  <w:num w:numId="67" w16cid:durableId="1790122384">
    <w:abstractNumId w:val="17"/>
  </w:num>
  <w:num w:numId="68" w16cid:durableId="521089721">
    <w:abstractNumId w:val="65"/>
  </w:num>
  <w:num w:numId="69" w16cid:durableId="188420706">
    <w:abstractNumId w:val="59"/>
  </w:num>
  <w:num w:numId="70" w16cid:durableId="458769024">
    <w:abstractNumId w:val="16"/>
  </w:num>
  <w:num w:numId="71" w16cid:durableId="715467447">
    <w:abstractNumId w:val="63"/>
  </w:num>
  <w:num w:numId="72" w16cid:durableId="1161772491">
    <w:abstractNumId w:val="29"/>
  </w:num>
  <w:num w:numId="73" w16cid:durableId="1646467065">
    <w:abstractNumId w:val="73"/>
  </w:num>
  <w:num w:numId="74" w16cid:durableId="1959800836">
    <w:abstractNumId w:val="6"/>
  </w:num>
  <w:num w:numId="75" w16cid:durableId="811365485">
    <w:abstractNumId w:val="67"/>
  </w:num>
  <w:num w:numId="76" w16cid:durableId="912471032">
    <w:abstractNumId w:val="51"/>
  </w:num>
  <w:numIdMacAtCleanup w:val="70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embedTrueTypeFonts/>
  <w:bordersDoNotSurroundHeader/>
  <w:bordersDoNotSurroundFooter/>
  <w:attachedTemplate r:id="rId1"/>
  <w:stylePaneFormatFilter w:val="1024" w:allStyles="0" w:customStyles="0" w:latentStyles="1" w:stylesInUse="0" w:headingStyles="1" w:numberingStyles="0" w:tableStyles="0" w:directFormattingOnRuns="0" w:directFormattingOnParagraphs="0" w:directFormattingOnNumbering="0" w:directFormattingOnTables="0" w:clearFormatting="1" w:top3HeadingStyles="0" w:visibleStyles="0" w:alternateStyleNames="0"/>
  <w:defaultTabStop w:val="720"/>
  <w:hyphenationZone w:val="283"/>
  <w:drawingGridHorizontalSpacing w:val="140"/>
  <w:displayHorizontalDrawingGridEvery w:val="2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docVars>
    <w:docVar w:name="__Grammarly_42____i" w:val="H4sIAAAAAAAEAKtWckksSQxILCpxzi/NK1GyMqwFAAEhoTITAAAA"/>
    <w:docVar w:name="__Grammarly_42___1" w:val="H4sIAAAAAAAEAKtWcslP9kxRslIyNDa0MDMzMjWxNDUwMDC2NDVS0lEKTi0uzszPAykwrAUA9ij9aywAAAA="/>
  </w:docVars>
  <w:rsids>
    <w:rsidRoot w:val="008F4961"/>
    <w:rsid w:val="000008AA"/>
    <w:rsid w:val="00001C1D"/>
    <w:rsid w:val="000033A2"/>
    <w:rsid w:val="00003F3E"/>
    <w:rsid w:val="00004B02"/>
    <w:rsid w:val="00004C71"/>
    <w:rsid w:val="00004D32"/>
    <w:rsid w:val="000053A1"/>
    <w:rsid w:val="0000591C"/>
    <w:rsid w:val="00005C84"/>
    <w:rsid w:val="00006C34"/>
    <w:rsid w:val="0000714E"/>
    <w:rsid w:val="0000729C"/>
    <w:rsid w:val="0000789C"/>
    <w:rsid w:val="00007F05"/>
    <w:rsid w:val="00010060"/>
    <w:rsid w:val="00011468"/>
    <w:rsid w:val="00011F45"/>
    <w:rsid w:val="000131A3"/>
    <w:rsid w:val="000132BF"/>
    <w:rsid w:val="00013C0A"/>
    <w:rsid w:val="00013E60"/>
    <w:rsid w:val="00014008"/>
    <w:rsid w:val="0001404D"/>
    <w:rsid w:val="0001467F"/>
    <w:rsid w:val="000149C3"/>
    <w:rsid w:val="00016EEB"/>
    <w:rsid w:val="00017C44"/>
    <w:rsid w:val="0002090D"/>
    <w:rsid w:val="00020BF2"/>
    <w:rsid w:val="00020CAC"/>
    <w:rsid w:val="00021AA8"/>
    <w:rsid w:val="000231A1"/>
    <w:rsid w:val="000236B5"/>
    <w:rsid w:val="0002396F"/>
    <w:rsid w:val="00025085"/>
    <w:rsid w:val="00026D9B"/>
    <w:rsid w:val="00026E8E"/>
    <w:rsid w:val="000276DA"/>
    <w:rsid w:val="0003212C"/>
    <w:rsid w:val="000326CA"/>
    <w:rsid w:val="00032C87"/>
    <w:rsid w:val="00033014"/>
    <w:rsid w:val="000349ED"/>
    <w:rsid w:val="00034C79"/>
    <w:rsid w:val="00035CE8"/>
    <w:rsid w:val="00035D95"/>
    <w:rsid w:val="00036E23"/>
    <w:rsid w:val="00037534"/>
    <w:rsid w:val="0004057F"/>
    <w:rsid w:val="000407F8"/>
    <w:rsid w:val="00040894"/>
    <w:rsid w:val="00040A12"/>
    <w:rsid w:val="000412EC"/>
    <w:rsid w:val="0004229E"/>
    <w:rsid w:val="0004268F"/>
    <w:rsid w:val="000432B1"/>
    <w:rsid w:val="00043451"/>
    <w:rsid w:val="000434DF"/>
    <w:rsid w:val="0004354E"/>
    <w:rsid w:val="00043949"/>
    <w:rsid w:val="000440AA"/>
    <w:rsid w:val="0004416B"/>
    <w:rsid w:val="00044D74"/>
    <w:rsid w:val="00046373"/>
    <w:rsid w:val="000464C1"/>
    <w:rsid w:val="00046C00"/>
    <w:rsid w:val="00047818"/>
    <w:rsid w:val="0005049B"/>
    <w:rsid w:val="00051335"/>
    <w:rsid w:val="0005158E"/>
    <w:rsid w:val="00051741"/>
    <w:rsid w:val="00052332"/>
    <w:rsid w:val="000529ED"/>
    <w:rsid w:val="00053110"/>
    <w:rsid w:val="00053B9D"/>
    <w:rsid w:val="00053CE8"/>
    <w:rsid w:val="00055CA9"/>
    <w:rsid w:val="00056735"/>
    <w:rsid w:val="00056EB9"/>
    <w:rsid w:val="0005720B"/>
    <w:rsid w:val="00057E76"/>
    <w:rsid w:val="00060614"/>
    <w:rsid w:val="0006074B"/>
    <w:rsid w:val="00060E3E"/>
    <w:rsid w:val="00061EAF"/>
    <w:rsid w:val="00061FF6"/>
    <w:rsid w:val="000620E2"/>
    <w:rsid w:val="000625EB"/>
    <w:rsid w:val="0006339E"/>
    <w:rsid w:val="000638F0"/>
    <w:rsid w:val="0006410D"/>
    <w:rsid w:val="00064806"/>
    <w:rsid w:val="00065443"/>
    <w:rsid w:val="00067033"/>
    <w:rsid w:val="0006719A"/>
    <w:rsid w:val="00067268"/>
    <w:rsid w:val="000676E6"/>
    <w:rsid w:val="000700F9"/>
    <w:rsid w:val="000706FB"/>
    <w:rsid w:val="0007213A"/>
    <w:rsid w:val="00072852"/>
    <w:rsid w:val="00073579"/>
    <w:rsid w:val="000741EF"/>
    <w:rsid w:val="000749C5"/>
    <w:rsid w:val="00074F07"/>
    <w:rsid w:val="0007564C"/>
    <w:rsid w:val="0007577E"/>
    <w:rsid w:val="00076426"/>
    <w:rsid w:val="000765B7"/>
    <w:rsid w:val="00076E7A"/>
    <w:rsid w:val="00076FDD"/>
    <w:rsid w:val="00077149"/>
    <w:rsid w:val="000778B0"/>
    <w:rsid w:val="00080002"/>
    <w:rsid w:val="000802BB"/>
    <w:rsid w:val="00080FCD"/>
    <w:rsid w:val="00081281"/>
    <w:rsid w:val="00081601"/>
    <w:rsid w:val="00081796"/>
    <w:rsid w:val="00081CF6"/>
    <w:rsid w:val="00082231"/>
    <w:rsid w:val="0008232C"/>
    <w:rsid w:val="00082456"/>
    <w:rsid w:val="00082485"/>
    <w:rsid w:val="00082754"/>
    <w:rsid w:val="0008380D"/>
    <w:rsid w:val="00083A0D"/>
    <w:rsid w:val="00085103"/>
    <w:rsid w:val="00085203"/>
    <w:rsid w:val="00085D87"/>
    <w:rsid w:val="00086352"/>
    <w:rsid w:val="00086457"/>
    <w:rsid w:val="0008678B"/>
    <w:rsid w:val="000872DF"/>
    <w:rsid w:val="00090510"/>
    <w:rsid w:val="00090531"/>
    <w:rsid w:val="000906AA"/>
    <w:rsid w:val="00090E8C"/>
    <w:rsid w:val="00091081"/>
    <w:rsid w:val="0009121A"/>
    <w:rsid w:val="000912A4"/>
    <w:rsid w:val="0009172A"/>
    <w:rsid w:val="00092D2F"/>
    <w:rsid w:val="000932ED"/>
    <w:rsid w:val="00093BBD"/>
    <w:rsid w:val="000955BD"/>
    <w:rsid w:val="00097C02"/>
    <w:rsid w:val="000A0B89"/>
    <w:rsid w:val="000A12ED"/>
    <w:rsid w:val="000A1627"/>
    <w:rsid w:val="000A1A82"/>
    <w:rsid w:val="000A1AC3"/>
    <w:rsid w:val="000A2CA7"/>
    <w:rsid w:val="000A31E6"/>
    <w:rsid w:val="000A3C4C"/>
    <w:rsid w:val="000A5D45"/>
    <w:rsid w:val="000A6160"/>
    <w:rsid w:val="000A6221"/>
    <w:rsid w:val="000A627C"/>
    <w:rsid w:val="000A6AC9"/>
    <w:rsid w:val="000A7480"/>
    <w:rsid w:val="000A767E"/>
    <w:rsid w:val="000B0B85"/>
    <w:rsid w:val="000B1F3D"/>
    <w:rsid w:val="000B2B08"/>
    <w:rsid w:val="000B3023"/>
    <w:rsid w:val="000B3505"/>
    <w:rsid w:val="000B3542"/>
    <w:rsid w:val="000B3729"/>
    <w:rsid w:val="000B3931"/>
    <w:rsid w:val="000B3AB2"/>
    <w:rsid w:val="000B438B"/>
    <w:rsid w:val="000B4CF9"/>
    <w:rsid w:val="000B4D35"/>
    <w:rsid w:val="000B573C"/>
    <w:rsid w:val="000B58C9"/>
    <w:rsid w:val="000B6C30"/>
    <w:rsid w:val="000B6C74"/>
    <w:rsid w:val="000B7679"/>
    <w:rsid w:val="000B7F48"/>
    <w:rsid w:val="000B7FAD"/>
    <w:rsid w:val="000C00D4"/>
    <w:rsid w:val="000C0EBC"/>
    <w:rsid w:val="000C0F54"/>
    <w:rsid w:val="000C0F7C"/>
    <w:rsid w:val="000C1353"/>
    <w:rsid w:val="000C1537"/>
    <w:rsid w:val="000C1955"/>
    <w:rsid w:val="000C1AC5"/>
    <w:rsid w:val="000C242F"/>
    <w:rsid w:val="000C2722"/>
    <w:rsid w:val="000C34EC"/>
    <w:rsid w:val="000C3B9B"/>
    <w:rsid w:val="000C3D30"/>
    <w:rsid w:val="000C51F1"/>
    <w:rsid w:val="000C6865"/>
    <w:rsid w:val="000C73B6"/>
    <w:rsid w:val="000C78D3"/>
    <w:rsid w:val="000C7997"/>
    <w:rsid w:val="000C7C5A"/>
    <w:rsid w:val="000D02F3"/>
    <w:rsid w:val="000D07D6"/>
    <w:rsid w:val="000D0A69"/>
    <w:rsid w:val="000D0ABE"/>
    <w:rsid w:val="000D0F07"/>
    <w:rsid w:val="000D1622"/>
    <w:rsid w:val="000D2072"/>
    <w:rsid w:val="000D2127"/>
    <w:rsid w:val="000D24DE"/>
    <w:rsid w:val="000D282A"/>
    <w:rsid w:val="000D2C19"/>
    <w:rsid w:val="000D2CA4"/>
    <w:rsid w:val="000D4A13"/>
    <w:rsid w:val="000D57A2"/>
    <w:rsid w:val="000D5DB2"/>
    <w:rsid w:val="000D7347"/>
    <w:rsid w:val="000D78AF"/>
    <w:rsid w:val="000D7998"/>
    <w:rsid w:val="000D7DE3"/>
    <w:rsid w:val="000D7F04"/>
    <w:rsid w:val="000E042D"/>
    <w:rsid w:val="000E077E"/>
    <w:rsid w:val="000E1147"/>
    <w:rsid w:val="000E16BE"/>
    <w:rsid w:val="000E203E"/>
    <w:rsid w:val="000E4B2C"/>
    <w:rsid w:val="000E4C48"/>
    <w:rsid w:val="000E4E3C"/>
    <w:rsid w:val="000E55B2"/>
    <w:rsid w:val="000E5E0E"/>
    <w:rsid w:val="000E6558"/>
    <w:rsid w:val="000F1FDA"/>
    <w:rsid w:val="000F32BB"/>
    <w:rsid w:val="000F32D8"/>
    <w:rsid w:val="000F3C06"/>
    <w:rsid w:val="000F3DAB"/>
    <w:rsid w:val="000F3DEF"/>
    <w:rsid w:val="000F3E68"/>
    <w:rsid w:val="000F4040"/>
    <w:rsid w:val="000F431B"/>
    <w:rsid w:val="000F4880"/>
    <w:rsid w:val="000F4B81"/>
    <w:rsid w:val="000F4FCC"/>
    <w:rsid w:val="000F52F4"/>
    <w:rsid w:val="000F6340"/>
    <w:rsid w:val="000F7670"/>
    <w:rsid w:val="00100247"/>
    <w:rsid w:val="00101DC6"/>
    <w:rsid w:val="0010205D"/>
    <w:rsid w:val="0010274C"/>
    <w:rsid w:val="00104C96"/>
    <w:rsid w:val="00104CF5"/>
    <w:rsid w:val="001052E5"/>
    <w:rsid w:val="0010561C"/>
    <w:rsid w:val="001056CB"/>
    <w:rsid w:val="001066AD"/>
    <w:rsid w:val="001077C6"/>
    <w:rsid w:val="001078E4"/>
    <w:rsid w:val="001110D2"/>
    <w:rsid w:val="00111BC2"/>
    <w:rsid w:val="00112A4D"/>
    <w:rsid w:val="001131E0"/>
    <w:rsid w:val="001135BF"/>
    <w:rsid w:val="00113808"/>
    <w:rsid w:val="00113CE3"/>
    <w:rsid w:val="00114898"/>
    <w:rsid w:val="00115336"/>
    <w:rsid w:val="00115682"/>
    <w:rsid w:val="001156E7"/>
    <w:rsid w:val="00115BCF"/>
    <w:rsid w:val="00117346"/>
    <w:rsid w:val="001179C2"/>
    <w:rsid w:val="00117AEC"/>
    <w:rsid w:val="001207BF"/>
    <w:rsid w:val="00120A79"/>
    <w:rsid w:val="00120C33"/>
    <w:rsid w:val="00120EEC"/>
    <w:rsid w:val="001214F6"/>
    <w:rsid w:val="00121BE9"/>
    <w:rsid w:val="00121EC5"/>
    <w:rsid w:val="00122FE0"/>
    <w:rsid w:val="00123A8C"/>
    <w:rsid w:val="00124307"/>
    <w:rsid w:val="00124F36"/>
    <w:rsid w:val="00125210"/>
    <w:rsid w:val="00125EE3"/>
    <w:rsid w:val="001264AC"/>
    <w:rsid w:val="00126E41"/>
    <w:rsid w:val="00126F16"/>
    <w:rsid w:val="00131635"/>
    <w:rsid w:val="00132D00"/>
    <w:rsid w:val="00132EE2"/>
    <w:rsid w:val="00132FC1"/>
    <w:rsid w:val="00133B1A"/>
    <w:rsid w:val="00134841"/>
    <w:rsid w:val="00134CC3"/>
    <w:rsid w:val="0013535A"/>
    <w:rsid w:val="00135D22"/>
    <w:rsid w:val="001362E9"/>
    <w:rsid w:val="00136333"/>
    <w:rsid w:val="00136373"/>
    <w:rsid w:val="00136C01"/>
    <w:rsid w:val="00136C22"/>
    <w:rsid w:val="00137138"/>
    <w:rsid w:val="00137370"/>
    <w:rsid w:val="00137E2D"/>
    <w:rsid w:val="001406F8"/>
    <w:rsid w:val="001408E7"/>
    <w:rsid w:val="00140DB8"/>
    <w:rsid w:val="0014133F"/>
    <w:rsid w:val="00141AEC"/>
    <w:rsid w:val="00141D69"/>
    <w:rsid w:val="00143389"/>
    <w:rsid w:val="00144000"/>
    <w:rsid w:val="0014402F"/>
    <w:rsid w:val="001448DE"/>
    <w:rsid w:val="00147AF3"/>
    <w:rsid w:val="00147C2C"/>
    <w:rsid w:val="00150649"/>
    <w:rsid w:val="001510A2"/>
    <w:rsid w:val="001513F4"/>
    <w:rsid w:val="00151618"/>
    <w:rsid w:val="00151817"/>
    <w:rsid w:val="00151B51"/>
    <w:rsid w:val="00151C4F"/>
    <w:rsid w:val="001521FB"/>
    <w:rsid w:val="0015329D"/>
    <w:rsid w:val="00153E51"/>
    <w:rsid w:val="001541CC"/>
    <w:rsid w:val="0015569B"/>
    <w:rsid w:val="001600B3"/>
    <w:rsid w:val="00160B29"/>
    <w:rsid w:val="001619E4"/>
    <w:rsid w:val="001626A7"/>
    <w:rsid w:val="00162701"/>
    <w:rsid w:val="00162E9D"/>
    <w:rsid w:val="00164186"/>
    <w:rsid w:val="00165099"/>
    <w:rsid w:val="0016570E"/>
    <w:rsid w:val="00165863"/>
    <w:rsid w:val="00165DF8"/>
    <w:rsid w:val="001663A3"/>
    <w:rsid w:val="00167927"/>
    <w:rsid w:val="001711FF"/>
    <w:rsid w:val="00172FC5"/>
    <w:rsid w:val="00173B3A"/>
    <w:rsid w:val="00173F69"/>
    <w:rsid w:val="00174829"/>
    <w:rsid w:val="001748E6"/>
    <w:rsid w:val="00174B02"/>
    <w:rsid w:val="0017586A"/>
    <w:rsid w:val="00176798"/>
    <w:rsid w:val="00176C83"/>
    <w:rsid w:val="0018024C"/>
    <w:rsid w:val="00180349"/>
    <w:rsid w:val="001807DA"/>
    <w:rsid w:val="001813B1"/>
    <w:rsid w:val="00183046"/>
    <w:rsid w:val="001831FF"/>
    <w:rsid w:val="001838ED"/>
    <w:rsid w:val="00184A10"/>
    <w:rsid w:val="001853AE"/>
    <w:rsid w:val="001869AE"/>
    <w:rsid w:val="00187383"/>
    <w:rsid w:val="001875A1"/>
    <w:rsid w:val="00187945"/>
    <w:rsid w:val="0019031B"/>
    <w:rsid w:val="00190B04"/>
    <w:rsid w:val="00190D93"/>
    <w:rsid w:val="001913A3"/>
    <w:rsid w:val="00191508"/>
    <w:rsid w:val="001917D9"/>
    <w:rsid w:val="00192025"/>
    <w:rsid w:val="001930BD"/>
    <w:rsid w:val="00193854"/>
    <w:rsid w:val="00193F27"/>
    <w:rsid w:val="0019560B"/>
    <w:rsid w:val="00195C9A"/>
    <w:rsid w:val="00195E2B"/>
    <w:rsid w:val="0019630A"/>
    <w:rsid w:val="0019631C"/>
    <w:rsid w:val="001965F2"/>
    <w:rsid w:val="001976B2"/>
    <w:rsid w:val="00197B5D"/>
    <w:rsid w:val="001A07DF"/>
    <w:rsid w:val="001A089E"/>
    <w:rsid w:val="001A20D1"/>
    <w:rsid w:val="001A2138"/>
    <w:rsid w:val="001A28B4"/>
    <w:rsid w:val="001A2E5E"/>
    <w:rsid w:val="001A2FB3"/>
    <w:rsid w:val="001A3311"/>
    <w:rsid w:val="001A375B"/>
    <w:rsid w:val="001A4B24"/>
    <w:rsid w:val="001A4B9E"/>
    <w:rsid w:val="001A4D0F"/>
    <w:rsid w:val="001A5C7B"/>
    <w:rsid w:val="001A712D"/>
    <w:rsid w:val="001B03C6"/>
    <w:rsid w:val="001B10AE"/>
    <w:rsid w:val="001B1575"/>
    <w:rsid w:val="001B2CCF"/>
    <w:rsid w:val="001B30A8"/>
    <w:rsid w:val="001B30D8"/>
    <w:rsid w:val="001B3908"/>
    <w:rsid w:val="001B3A36"/>
    <w:rsid w:val="001B4580"/>
    <w:rsid w:val="001B4DFE"/>
    <w:rsid w:val="001B610D"/>
    <w:rsid w:val="001B7021"/>
    <w:rsid w:val="001B78F8"/>
    <w:rsid w:val="001B7988"/>
    <w:rsid w:val="001C03B4"/>
    <w:rsid w:val="001C0A40"/>
    <w:rsid w:val="001C0AF6"/>
    <w:rsid w:val="001C0B49"/>
    <w:rsid w:val="001C0D3C"/>
    <w:rsid w:val="001C0F3C"/>
    <w:rsid w:val="001C0FAF"/>
    <w:rsid w:val="001C2D1E"/>
    <w:rsid w:val="001C30A1"/>
    <w:rsid w:val="001C326A"/>
    <w:rsid w:val="001C3450"/>
    <w:rsid w:val="001C366F"/>
    <w:rsid w:val="001C37F1"/>
    <w:rsid w:val="001C38D3"/>
    <w:rsid w:val="001C3CDE"/>
    <w:rsid w:val="001C50B9"/>
    <w:rsid w:val="001C530C"/>
    <w:rsid w:val="001C6408"/>
    <w:rsid w:val="001C6C2E"/>
    <w:rsid w:val="001D0158"/>
    <w:rsid w:val="001D0608"/>
    <w:rsid w:val="001D0846"/>
    <w:rsid w:val="001D086E"/>
    <w:rsid w:val="001D116F"/>
    <w:rsid w:val="001D2337"/>
    <w:rsid w:val="001D242F"/>
    <w:rsid w:val="001D2758"/>
    <w:rsid w:val="001D3FF9"/>
    <w:rsid w:val="001D41D6"/>
    <w:rsid w:val="001D47D5"/>
    <w:rsid w:val="001D5475"/>
    <w:rsid w:val="001D5B7A"/>
    <w:rsid w:val="001D636C"/>
    <w:rsid w:val="001D666F"/>
    <w:rsid w:val="001D6AB6"/>
    <w:rsid w:val="001E0ADC"/>
    <w:rsid w:val="001E0B48"/>
    <w:rsid w:val="001E0C39"/>
    <w:rsid w:val="001E0D92"/>
    <w:rsid w:val="001E0FAE"/>
    <w:rsid w:val="001E12A1"/>
    <w:rsid w:val="001E1359"/>
    <w:rsid w:val="001E243F"/>
    <w:rsid w:val="001E291A"/>
    <w:rsid w:val="001E29FF"/>
    <w:rsid w:val="001E2D89"/>
    <w:rsid w:val="001E2E43"/>
    <w:rsid w:val="001E3790"/>
    <w:rsid w:val="001E4390"/>
    <w:rsid w:val="001E4763"/>
    <w:rsid w:val="001E48AD"/>
    <w:rsid w:val="001E5232"/>
    <w:rsid w:val="001E52F1"/>
    <w:rsid w:val="001E538A"/>
    <w:rsid w:val="001E57AD"/>
    <w:rsid w:val="001E5FE9"/>
    <w:rsid w:val="001E773F"/>
    <w:rsid w:val="001E7FD5"/>
    <w:rsid w:val="001F011B"/>
    <w:rsid w:val="001F0255"/>
    <w:rsid w:val="001F07F6"/>
    <w:rsid w:val="001F0AEE"/>
    <w:rsid w:val="001F1557"/>
    <w:rsid w:val="001F1A59"/>
    <w:rsid w:val="001F23DC"/>
    <w:rsid w:val="001F2C8E"/>
    <w:rsid w:val="001F2ED6"/>
    <w:rsid w:val="001F34EE"/>
    <w:rsid w:val="001F38D7"/>
    <w:rsid w:val="001F46AA"/>
    <w:rsid w:val="001F49AB"/>
    <w:rsid w:val="001F6A2E"/>
    <w:rsid w:val="001F7D75"/>
    <w:rsid w:val="00200344"/>
    <w:rsid w:val="002007BC"/>
    <w:rsid w:val="00201F45"/>
    <w:rsid w:val="002021AA"/>
    <w:rsid w:val="00202A4A"/>
    <w:rsid w:val="002033EA"/>
    <w:rsid w:val="00203FDC"/>
    <w:rsid w:val="00204022"/>
    <w:rsid w:val="002063BC"/>
    <w:rsid w:val="002071BF"/>
    <w:rsid w:val="00207CAE"/>
    <w:rsid w:val="0021037A"/>
    <w:rsid w:val="002106B3"/>
    <w:rsid w:val="002107E9"/>
    <w:rsid w:val="0021290A"/>
    <w:rsid w:val="00212A6D"/>
    <w:rsid w:val="002130F6"/>
    <w:rsid w:val="0021361E"/>
    <w:rsid w:val="00213A0A"/>
    <w:rsid w:val="00214388"/>
    <w:rsid w:val="00214480"/>
    <w:rsid w:val="00214662"/>
    <w:rsid w:val="00217241"/>
    <w:rsid w:val="002173D7"/>
    <w:rsid w:val="00217CB2"/>
    <w:rsid w:val="00220DA5"/>
    <w:rsid w:val="00220DEF"/>
    <w:rsid w:val="002212B6"/>
    <w:rsid w:val="00221CED"/>
    <w:rsid w:val="002224BE"/>
    <w:rsid w:val="00222640"/>
    <w:rsid w:val="00222B97"/>
    <w:rsid w:val="00222DD4"/>
    <w:rsid w:val="00223E3A"/>
    <w:rsid w:val="002243F8"/>
    <w:rsid w:val="0022452E"/>
    <w:rsid w:val="00225597"/>
    <w:rsid w:val="00226311"/>
    <w:rsid w:val="00230100"/>
    <w:rsid w:val="00230213"/>
    <w:rsid w:val="00230312"/>
    <w:rsid w:val="00231385"/>
    <w:rsid w:val="0023217A"/>
    <w:rsid w:val="0023245A"/>
    <w:rsid w:val="00233061"/>
    <w:rsid w:val="00233F70"/>
    <w:rsid w:val="00234508"/>
    <w:rsid w:val="0023482A"/>
    <w:rsid w:val="00234A9F"/>
    <w:rsid w:val="00234B6C"/>
    <w:rsid w:val="002355D4"/>
    <w:rsid w:val="00235D23"/>
    <w:rsid w:val="00236622"/>
    <w:rsid w:val="00236EC0"/>
    <w:rsid w:val="00236F23"/>
    <w:rsid w:val="00241A33"/>
    <w:rsid w:val="002426CC"/>
    <w:rsid w:val="00242F94"/>
    <w:rsid w:val="0024391C"/>
    <w:rsid w:val="00244512"/>
    <w:rsid w:val="00244915"/>
    <w:rsid w:val="0024496D"/>
    <w:rsid w:val="00245055"/>
    <w:rsid w:val="00245425"/>
    <w:rsid w:val="00245C14"/>
    <w:rsid w:val="00245C7C"/>
    <w:rsid w:val="00245CEC"/>
    <w:rsid w:val="00246B63"/>
    <w:rsid w:val="00247683"/>
    <w:rsid w:val="0025072B"/>
    <w:rsid w:val="00251618"/>
    <w:rsid w:val="002526D7"/>
    <w:rsid w:val="00252800"/>
    <w:rsid w:val="002535DE"/>
    <w:rsid w:val="0025388D"/>
    <w:rsid w:val="002538AF"/>
    <w:rsid w:val="0025430D"/>
    <w:rsid w:val="002559D4"/>
    <w:rsid w:val="00255E68"/>
    <w:rsid w:val="00256841"/>
    <w:rsid w:val="00256E86"/>
    <w:rsid w:val="00257CF8"/>
    <w:rsid w:val="002601B5"/>
    <w:rsid w:val="002605C8"/>
    <w:rsid w:val="0026072B"/>
    <w:rsid w:val="00260C9D"/>
    <w:rsid w:val="002611B8"/>
    <w:rsid w:val="00261363"/>
    <w:rsid w:val="00261C3A"/>
    <w:rsid w:val="0026225B"/>
    <w:rsid w:val="002642A5"/>
    <w:rsid w:val="00265D26"/>
    <w:rsid w:val="00266304"/>
    <w:rsid w:val="00266FB3"/>
    <w:rsid w:val="00270553"/>
    <w:rsid w:val="002705A3"/>
    <w:rsid w:val="00270AB5"/>
    <w:rsid w:val="0027147A"/>
    <w:rsid w:val="00271DEF"/>
    <w:rsid w:val="00272714"/>
    <w:rsid w:val="00272876"/>
    <w:rsid w:val="00272CDB"/>
    <w:rsid w:val="00273114"/>
    <w:rsid w:val="00273F11"/>
    <w:rsid w:val="0027620F"/>
    <w:rsid w:val="002763DB"/>
    <w:rsid w:val="00276A75"/>
    <w:rsid w:val="00276E27"/>
    <w:rsid w:val="00277CAF"/>
    <w:rsid w:val="00280401"/>
    <w:rsid w:val="00281080"/>
    <w:rsid w:val="00281094"/>
    <w:rsid w:val="002810CB"/>
    <w:rsid w:val="00281194"/>
    <w:rsid w:val="00281643"/>
    <w:rsid w:val="00281DCD"/>
    <w:rsid w:val="00282503"/>
    <w:rsid w:val="0028370E"/>
    <w:rsid w:val="00283D52"/>
    <w:rsid w:val="0028416F"/>
    <w:rsid w:val="00284DB2"/>
    <w:rsid w:val="002852FC"/>
    <w:rsid w:val="00285AEA"/>
    <w:rsid w:val="00285BC5"/>
    <w:rsid w:val="0028641E"/>
    <w:rsid w:val="0028667F"/>
    <w:rsid w:val="00286AA5"/>
    <w:rsid w:val="0028749A"/>
    <w:rsid w:val="002875DD"/>
    <w:rsid w:val="00287F44"/>
    <w:rsid w:val="00290222"/>
    <w:rsid w:val="0029060F"/>
    <w:rsid w:val="00290F99"/>
    <w:rsid w:val="00290FDA"/>
    <w:rsid w:val="00291469"/>
    <w:rsid w:val="0029207F"/>
    <w:rsid w:val="002920B3"/>
    <w:rsid w:val="00294267"/>
    <w:rsid w:val="00294E65"/>
    <w:rsid w:val="002950D2"/>
    <w:rsid w:val="00295BFF"/>
    <w:rsid w:val="00296078"/>
    <w:rsid w:val="0029625C"/>
    <w:rsid w:val="0029735F"/>
    <w:rsid w:val="00297660"/>
    <w:rsid w:val="00297E13"/>
    <w:rsid w:val="002A02BB"/>
    <w:rsid w:val="002A039B"/>
    <w:rsid w:val="002A096A"/>
    <w:rsid w:val="002A22FE"/>
    <w:rsid w:val="002A2EFB"/>
    <w:rsid w:val="002A3384"/>
    <w:rsid w:val="002A3997"/>
    <w:rsid w:val="002A3A25"/>
    <w:rsid w:val="002A3D7F"/>
    <w:rsid w:val="002A45FD"/>
    <w:rsid w:val="002A4819"/>
    <w:rsid w:val="002A4A0F"/>
    <w:rsid w:val="002A4A7A"/>
    <w:rsid w:val="002A58B5"/>
    <w:rsid w:val="002A656F"/>
    <w:rsid w:val="002A6A49"/>
    <w:rsid w:val="002A79E5"/>
    <w:rsid w:val="002A7CD5"/>
    <w:rsid w:val="002B0820"/>
    <w:rsid w:val="002B1294"/>
    <w:rsid w:val="002B15C9"/>
    <w:rsid w:val="002B1E87"/>
    <w:rsid w:val="002B20DB"/>
    <w:rsid w:val="002B2832"/>
    <w:rsid w:val="002B349B"/>
    <w:rsid w:val="002B3706"/>
    <w:rsid w:val="002B37D2"/>
    <w:rsid w:val="002B3D11"/>
    <w:rsid w:val="002B3E95"/>
    <w:rsid w:val="002B78FD"/>
    <w:rsid w:val="002B7929"/>
    <w:rsid w:val="002C3091"/>
    <w:rsid w:val="002C367E"/>
    <w:rsid w:val="002C3F26"/>
    <w:rsid w:val="002C4196"/>
    <w:rsid w:val="002C4C03"/>
    <w:rsid w:val="002C55A6"/>
    <w:rsid w:val="002C5B50"/>
    <w:rsid w:val="002C6664"/>
    <w:rsid w:val="002C75B6"/>
    <w:rsid w:val="002C7941"/>
    <w:rsid w:val="002C79AC"/>
    <w:rsid w:val="002C7DF0"/>
    <w:rsid w:val="002D080A"/>
    <w:rsid w:val="002D185A"/>
    <w:rsid w:val="002D220D"/>
    <w:rsid w:val="002D2BAB"/>
    <w:rsid w:val="002D37EB"/>
    <w:rsid w:val="002D4144"/>
    <w:rsid w:val="002D5212"/>
    <w:rsid w:val="002D552C"/>
    <w:rsid w:val="002D55B1"/>
    <w:rsid w:val="002D5F7E"/>
    <w:rsid w:val="002D6314"/>
    <w:rsid w:val="002D63B1"/>
    <w:rsid w:val="002D6EC8"/>
    <w:rsid w:val="002D6F50"/>
    <w:rsid w:val="002E0A8A"/>
    <w:rsid w:val="002E0C4C"/>
    <w:rsid w:val="002E100F"/>
    <w:rsid w:val="002E38B5"/>
    <w:rsid w:val="002E4152"/>
    <w:rsid w:val="002E4AA7"/>
    <w:rsid w:val="002E535B"/>
    <w:rsid w:val="002E54F1"/>
    <w:rsid w:val="002E5B2D"/>
    <w:rsid w:val="002E5D89"/>
    <w:rsid w:val="002E5FFC"/>
    <w:rsid w:val="002E688F"/>
    <w:rsid w:val="002E75FA"/>
    <w:rsid w:val="002F0B5C"/>
    <w:rsid w:val="002F1895"/>
    <w:rsid w:val="002F40F9"/>
    <w:rsid w:val="002F4984"/>
    <w:rsid w:val="002F4CE9"/>
    <w:rsid w:val="002F637F"/>
    <w:rsid w:val="002F7283"/>
    <w:rsid w:val="002F79D1"/>
    <w:rsid w:val="002F7AA8"/>
    <w:rsid w:val="00300FF6"/>
    <w:rsid w:val="00302613"/>
    <w:rsid w:val="00302BF8"/>
    <w:rsid w:val="00302D64"/>
    <w:rsid w:val="00302E6C"/>
    <w:rsid w:val="0030594A"/>
    <w:rsid w:val="00305BA9"/>
    <w:rsid w:val="00306BB4"/>
    <w:rsid w:val="00307200"/>
    <w:rsid w:val="00307AEC"/>
    <w:rsid w:val="0031259F"/>
    <w:rsid w:val="00313E24"/>
    <w:rsid w:val="00314FF9"/>
    <w:rsid w:val="00315061"/>
    <w:rsid w:val="003154C5"/>
    <w:rsid w:val="00316697"/>
    <w:rsid w:val="00316F22"/>
    <w:rsid w:val="00317198"/>
    <w:rsid w:val="003200FA"/>
    <w:rsid w:val="00320137"/>
    <w:rsid w:val="00320559"/>
    <w:rsid w:val="00321F49"/>
    <w:rsid w:val="00322481"/>
    <w:rsid w:val="003229DD"/>
    <w:rsid w:val="00322B24"/>
    <w:rsid w:val="003234FC"/>
    <w:rsid w:val="003238D5"/>
    <w:rsid w:val="00324C35"/>
    <w:rsid w:val="0032599D"/>
    <w:rsid w:val="00325A64"/>
    <w:rsid w:val="00325DF4"/>
    <w:rsid w:val="0032626D"/>
    <w:rsid w:val="00326364"/>
    <w:rsid w:val="003267DF"/>
    <w:rsid w:val="0032794B"/>
    <w:rsid w:val="0032794E"/>
    <w:rsid w:val="00331243"/>
    <w:rsid w:val="00331C1F"/>
    <w:rsid w:val="0033269A"/>
    <w:rsid w:val="00332A20"/>
    <w:rsid w:val="003332F3"/>
    <w:rsid w:val="0033366A"/>
    <w:rsid w:val="003341BC"/>
    <w:rsid w:val="003341F4"/>
    <w:rsid w:val="00334441"/>
    <w:rsid w:val="00334EEB"/>
    <w:rsid w:val="0033556E"/>
    <w:rsid w:val="00336532"/>
    <w:rsid w:val="0033698F"/>
    <w:rsid w:val="00336A2D"/>
    <w:rsid w:val="00336B9B"/>
    <w:rsid w:val="0033741E"/>
    <w:rsid w:val="00337E77"/>
    <w:rsid w:val="003401AF"/>
    <w:rsid w:val="00340481"/>
    <w:rsid w:val="00340BFB"/>
    <w:rsid w:val="0034119D"/>
    <w:rsid w:val="0034139F"/>
    <w:rsid w:val="0034250A"/>
    <w:rsid w:val="003425A0"/>
    <w:rsid w:val="00343869"/>
    <w:rsid w:val="00343CB8"/>
    <w:rsid w:val="003442AF"/>
    <w:rsid w:val="00344601"/>
    <w:rsid w:val="00344D04"/>
    <w:rsid w:val="00345859"/>
    <w:rsid w:val="00346A65"/>
    <w:rsid w:val="00347BF5"/>
    <w:rsid w:val="00350298"/>
    <w:rsid w:val="003502B8"/>
    <w:rsid w:val="003509A2"/>
    <w:rsid w:val="0035235E"/>
    <w:rsid w:val="003523D6"/>
    <w:rsid w:val="00352926"/>
    <w:rsid w:val="0035461D"/>
    <w:rsid w:val="003547FD"/>
    <w:rsid w:val="00354C00"/>
    <w:rsid w:val="00354FD6"/>
    <w:rsid w:val="0035558A"/>
    <w:rsid w:val="00355CDC"/>
    <w:rsid w:val="003567D6"/>
    <w:rsid w:val="00356A05"/>
    <w:rsid w:val="00357305"/>
    <w:rsid w:val="0035746F"/>
    <w:rsid w:val="00360317"/>
    <w:rsid w:val="0036117A"/>
    <w:rsid w:val="003619B1"/>
    <w:rsid w:val="00362BA7"/>
    <w:rsid w:val="00362F00"/>
    <w:rsid w:val="0036372B"/>
    <w:rsid w:val="00364B49"/>
    <w:rsid w:val="00364E77"/>
    <w:rsid w:val="00365437"/>
    <w:rsid w:val="00365F18"/>
    <w:rsid w:val="00366067"/>
    <w:rsid w:val="00366A3D"/>
    <w:rsid w:val="00366D0C"/>
    <w:rsid w:val="00367F2B"/>
    <w:rsid w:val="00370A3B"/>
    <w:rsid w:val="00370B82"/>
    <w:rsid w:val="003741D2"/>
    <w:rsid w:val="0037449D"/>
    <w:rsid w:val="003744DC"/>
    <w:rsid w:val="0037458D"/>
    <w:rsid w:val="00374CB3"/>
    <w:rsid w:val="003763EE"/>
    <w:rsid w:val="003766DC"/>
    <w:rsid w:val="00376BB0"/>
    <w:rsid w:val="00377BAF"/>
    <w:rsid w:val="00377BCD"/>
    <w:rsid w:val="003809AE"/>
    <w:rsid w:val="00381C4C"/>
    <w:rsid w:val="0038239B"/>
    <w:rsid w:val="00382E33"/>
    <w:rsid w:val="0038327A"/>
    <w:rsid w:val="00383968"/>
    <w:rsid w:val="003846BE"/>
    <w:rsid w:val="00384C4C"/>
    <w:rsid w:val="00384EA5"/>
    <w:rsid w:val="00386587"/>
    <w:rsid w:val="003867E0"/>
    <w:rsid w:val="00386883"/>
    <w:rsid w:val="00386993"/>
    <w:rsid w:val="003904FD"/>
    <w:rsid w:val="00390979"/>
    <w:rsid w:val="00391816"/>
    <w:rsid w:val="00391DE8"/>
    <w:rsid w:val="00392562"/>
    <w:rsid w:val="0039312B"/>
    <w:rsid w:val="003932E2"/>
    <w:rsid w:val="00393694"/>
    <w:rsid w:val="0039501C"/>
    <w:rsid w:val="003955F4"/>
    <w:rsid w:val="0039574C"/>
    <w:rsid w:val="003962D0"/>
    <w:rsid w:val="00397314"/>
    <w:rsid w:val="00397682"/>
    <w:rsid w:val="003978EE"/>
    <w:rsid w:val="003A0025"/>
    <w:rsid w:val="003A29BA"/>
    <w:rsid w:val="003A34FB"/>
    <w:rsid w:val="003A4128"/>
    <w:rsid w:val="003A5211"/>
    <w:rsid w:val="003A52BE"/>
    <w:rsid w:val="003A60F0"/>
    <w:rsid w:val="003A776D"/>
    <w:rsid w:val="003B0746"/>
    <w:rsid w:val="003B0C8A"/>
    <w:rsid w:val="003B0C94"/>
    <w:rsid w:val="003B34BE"/>
    <w:rsid w:val="003B3832"/>
    <w:rsid w:val="003B3F39"/>
    <w:rsid w:val="003B4BA1"/>
    <w:rsid w:val="003B5252"/>
    <w:rsid w:val="003B5FD8"/>
    <w:rsid w:val="003B63EC"/>
    <w:rsid w:val="003B6F09"/>
    <w:rsid w:val="003B77FF"/>
    <w:rsid w:val="003C053F"/>
    <w:rsid w:val="003C063F"/>
    <w:rsid w:val="003C0691"/>
    <w:rsid w:val="003C0CDC"/>
    <w:rsid w:val="003C132E"/>
    <w:rsid w:val="003C1FB1"/>
    <w:rsid w:val="003C1FCE"/>
    <w:rsid w:val="003C25FD"/>
    <w:rsid w:val="003C3145"/>
    <w:rsid w:val="003C38A0"/>
    <w:rsid w:val="003C451A"/>
    <w:rsid w:val="003C46DC"/>
    <w:rsid w:val="003C4A3D"/>
    <w:rsid w:val="003C55F6"/>
    <w:rsid w:val="003C57C9"/>
    <w:rsid w:val="003C5B88"/>
    <w:rsid w:val="003C5D2C"/>
    <w:rsid w:val="003C61B2"/>
    <w:rsid w:val="003C7928"/>
    <w:rsid w:val="003D04FA"/>
    <w:rsid w:val="003D0A7D"/>
    <w:rsid w:val="003D19FA"/>
    <w:rsid w:val="003D2B61"/>
    <w:rsid w:val="003D31FE"/>
    <w:rsid w:val="003D369B"/>
    <w:rsid w:val="003D3777"/>
    <w:rsid w:val="003D4B1A"/>
    <w:rsid w:val="003D4B35"/>
    <w:rsid w:val="003D528A"/>
    <w:rsid w:val="003D5BA1"/>
    <w:rsid w:val="003D5CF1"/>
    <w:rsid w:val="003D6075"/>
    <w:rsid w:val="003D61D6"/>
    <w:rsid w:val="003D6622"/>
    <w:rsid w:val="003D70AB"/>
    <w:rsid w:val="003D7355"/>
    <w:rsid w:val="003E0E59"/>
    <w:rsid w:val="003E0FA8"/>
    <w:rsid w:val="003E12EA"/>
    <w:rsid w:val="003E1385"/>
    <w:rsid w:val="003E1DAD"/>
    <w:rsid w:val="003E216E"/>
    <w:rsid w:val="003E37CC"/>
    <w:rsid w:val="003E3989"/>
    <w:rsid w:val="003E3C90"/>
    <w:rsid w:val="003E3DB0"/>
    <w:rsid w:val="003E4369"/>
    <w:rsid w:val="003E4FFB"/>
    <w:rsid w:val="003E6416"/>
    <w:rsid w:val="003E7710"/>
    <w:rsid w:val="003F12F9"/>
    <w:rsid w:val="003F148D"/>
    <w:rsid w:val="003F1C1D"/>
    <w:rsid w:val="003F204C"/>
    <w:rsid w:val="003F24C7"/>
    <w:rsid w:val="003F2984"/>
    <w:rsid w:val="003F3AEC"/>
    <w:rsid w:val="003F426C"/>
    <w:rsid w:val="003F437C"/>
    <w:rsid w:val="003F4986"/>
    <w:rsid w:val="003F58DA"/>
    <w:rsid w:val="003F5ED6"/>
    <w:rsid w:val="003F6521"/>
    <w:rsid w:val="004008C7"/>
    <w:rsid w:val="004019A6"/>
    <w:rsid w:val="00401BD0"/>
    <w:rsid w:val="0040210F"/>
    <w:rsid w:val="004027C9"/>
    <w:rsid w:val="004029A2"/>
    <w:rsid w:val="004047B9"/>
    <w:rsid w:val="004048D7"/>
    <w:rsid w:val="00404D63"/>
    <w:rsid w:val="0040525D"/>
    <w:rsid w:val="004052C5"/>
    <w:rsid w:val="00406799"/>
    <w:rsid w:val="004077C4"/>
    <w:rsid w:val="004118F7"/>
    <w:rsid w:val="00412343"/>
    <w:rsid w:val="0041265F"/>
    <w:rsid w:val="00412774"/>
    <w:rsid w:val="00412B90"/>
    <w:rsid w:val="004139D8"/>
    <w:rsid w:val="00413CD9"/>
    <w:rsid w:val="0041463B"/>
    <w:rsid w:val="00415C29"/>
    <w:rsid w:val="004161AC"/>
    <w:rsid w:val="004161B0"/>
    <w:rsid w:val="004163DD"/>
    <w:rsid w:val="00417AF4"/>
    <w:rsid w:val="004200D8"/>
    <w:rsid w:val="00421FCB"/>
    <w:rsid w:val="00422D96"/>
    <w:rsid w:val="00422F20"/>
    <w:rsid w:val="00424452"/>
    <w:rsid w:val="00425227"/>
    <w:rsid w:val="0042640F"/>
    <w:rsid w:val="00427142"/>
    <w:rsid w:val="004273B8"/>
    <w:rsid w:val="0043055A"/>
    <w:rsid w:val="004308B7"/>
    <w:rsid w:val="00431449"/>
    <w:rsid w:val="004317FD"/>
    <w:rsid w:val="004318DF"/>
    <w:rsid w:val="004330C2"/>
    <w:rsid w:val="00433180"/>
    <w:rsid w:val="004333A1"/>
    <w:rsid w:val="004333F7"/>
    <w:rsid w:val="00433D3C"/>
    <w:rsid w:val="00433F9E"/>
    <w:rsid w:val="00435193"/>
    <w:rsid w:val="00436002"/>
    <w:rsid w:val="0043690F"/>
    <w:rsid w:val="00436C51"/>
    <w:rsid w:val="00437DD8"/>
    <w:rsid w:val="0044021C"/>
    <w:rsid w:val="004408DA"/>
    <w:rsid w:val="00440DA1"/>
    <w:rsid w:val="00441B81"/>
    <w:rsid w:val="00442386"/>
    <w:rsid w:val="004428D8"/>
    <w:rsid w:val="00442B92"/>
    <w:rsid w:val="00442C08"/>
    <w:rsid w:val="00443E4B"/>
    <w:rsid w:val="00444C85"/>
    <w:rsid w:val="004453FB"/>
    <w:rsid w:val="00445656"/>
    <w:rsid w:val="00446333"/>
    <w:rsid w:val="0044684A"/>
    <w:rsid w:val="0044720B"/>
    <w:rsid w:val="00447301"/>
    <w:rsid w:val="00447706"/>
    <w:rsid w:val="00447D14"/>
    <w:rsid w:val="00447FED"/>
    <w:rsid w:val="00450036"/>
    <w:rsid w:val="00452016"/>
    <w:rsid w:val="00452057"/>
    <w:rsid w:val="0045208A"/>
    <w:rsid w:val="00452F6D"/>
    <w:rsid w:val="004530D3"/>
    <w:rsid w:val="00454052"/>
    <w:rsid w:val="00454413"/>
    <w:rsid w:val="004549AD"/>
    <w:rsid w:val="00455ADD"/>
    <w:rsid w:val="00455BC7"/>
    <w:rsid w:val="00455D52"/>
    <w:rsid w:val="0045681A"/>
    <w:rsid w:val="00456F69"/>
    <w:rsid w:val="00457CDB"/>
    <w:rsid w:val="0046140A"/>
    <w:rsid w:val="00461B6A"/>
    <w:rsid w:val="004621C2"/>
    <w:rsid w:val="00462395"/>
    <w:rsid w:val="00462711"/>
    <w:rsid w:val="004630E7"/>
    <w:rsid w:val="00463323"/>
    <w:rsid w:val="00463A40"/>
    <w:rsid w:val="0046428D"/>
    <w:rsid w:val="004642B7"/>
    <w:rsid w:val="00464AC2"/>
    <w:rsid w:val="0046573B"/>
    <w:rsid w:val="004663DB"/>
    <w:rsid w:val="00467F78"/>
    <w:rsid w:val="00470848"/>
    <w:rsid w:val="00470A3B"/>
    <w:rsid w:val="00470A4D"/>
    <w:rsid w:val="0047130E"/>
    <w:rsid w:val="00471422"/>
    <w:rsid w:val="00471D58"/>
    <w:rsid w:val="00471FFB"/>
    <w:rsid w:val="0047205E"/>
    <w:rsid w:val="004722B1"/>
    <w:rsid w:val="00473952"/>
    <w:rsid w:val="004745BD"/>
    <w:rsid w:val="00474979"/>
    <w:rsid w:val="0047544B"/>
    <w:rsid w:val="00475A42"/>
    <w:rsid w:val="004779B9"/>
    <w:rsid w:val="004806A4"/>
    <w:rsid w:val="00482549"/>
    <w:rsid w:val="00482C02"/>
    <w:rsid w:val="00483136"/>
    <w:rsid w:val="004835A1"/>
    <w:rsid w:val="00483E32"/>
    <w:rsid w:val="004854B6"/>
    <w:rsid w:val="00485751"/>
    <w:rsid w:val="00490AD8"/>
    <w:rsid w:val="00491343"/>
    <w:rsid w:val="004916DE"/>
    <w:rsid w:val="00491778"/>
    <w:rsid w:val="00491930"/>
    <w:rsid w:val="0049204B"/>
    <w:rsid w:val="004932CA"/>
    <w:rsid w:val="004934A3"/>
    <w:rsid w:val="004938F4"/>
    <w:rsid w:val="0049397D"/>
    <w:rsid w:val="00493D5D"/>
    <w:rsid w:val="004944AB"/>
    <w:rsid w:val="00494D54"/>
    <w:rsid w:val="00494F1A"/>
    <w:rsid w:val="00494FB2"/>
    <w:rsid w:val="00495C4F"/>
    <w:rsid w:val="0049616A"/>
    <w:rsid w:val="0049693A"/>
    <w:rsid w:val="004A0468"/>
    <w:rsid w:val="004A176E"/>
    <w:rsid w:val="004A1E8D"/>
    <w:rsid w:val="004A225F"/>
    <w:rsid w:val="004A257D"/>
    <w:rsid w:val="004A2627"/>
    <w:rsid w:val="004A2EA4"/>
    <w:rsid w:val="004A3013"/>
    <w:rsid w:val="004A318E"/>
    <w:rsid w:val="004A32EF"/>
    <w:rsid w:val="004A32F5"/>
    <w:rsid w:val="004A37D1"/>
    <w:rsid w:val="004A3952"/>
    <w:rsid w:val="004A4E4C"/>
    <w:rsid w:val="004A4E7F"/>
    <w:rsid w:val="004A6361"/>
    <w:rsid w:val="004A6B7F"/>
    <w:rsid w:val="004A6C0D"/>
    <w:rsid w:val="004A7118"/>
    <w:rsid w:val="004A7134"/>
    <w:rsid w:val="004A776E"/>
    <w:rsid w:val="004A77D7"/>
    <w:rsid w:val="004A77DA"/>
    <w:rsid w:val="004B0454"/>
    <w:rsid w:val="004B0465"/>
    <w:rsid w:val="004B0C63"/>
    <w:rsid w:val="004B14E6"/>
    <w:rsid w:val="004B270D"/>
    <w:rsid w:val="004B3BDF"/>
    <w:rsid w:val="004B49BD"/>
    <w:rsid w:val="004B5CAD"/>
    <w:rsid w:val="004B77D7"/>
    <w:rsid w:val="004B78F7"/>
    <w:rsid w:val="004B7D69"/>
    <w:rsid w:val="004C0564"/>
    <w:rsid w:val="004C0606"/>
    <w:rsid w:val="004C0C43"/>
    <w:rsid w:val="004C0F29"/>
    <w:rsid w:val="004C1EE9"/>
    <w:rsid w:val="004C2D97"/>
    <w:rsid w:val="004C3083"/>
    <w:rsid w:val="004C3A6A"/>
    <w:rsid w:val="004C3C4F"/>
    <w:rsid w:val="004C47C1"/>
    <w:rsid w:val="004C4AA5"/>
    <w:rsid w:val="004C4D03"/>
    <w:rsid w:val="004C561C"/>
    <w:rsid w:val="004C5B8F"/>
    <w:rsid w:val="004C62BC"/>
    <w:rsid w:val="004C748F"/>
    <w:rsid w:val="004C78E2"/>
    <w:rsid w:val="004C7C73"/>
    <w:rsid w:val="004C7C99"/>
    <w:rsid w:val="004D05A6"/>
    <w:rsid w:val="004D15CA"/>
    <w:rsid w:val="004D1714"/>
    <w:rsid w:val="004D20EA"/>
    <w:rsid w:val="004D2142"/>
    <w:rsid w:val="004D217F"/>
    <w:rsid w:val="004D28ED"/>
    <w:rsid w:val="004D2920"/>
    <w:rsid w:val="004D2B11"/>
    <w:rsid w:val="004D2CFB"/>
    <w:rsid w:val="004D2EC1"/>
    <w:rsid w:val="004D2FA4"/>
    <w:rsid w:val="004D37CE"/>
    <w:rsid w:val="004D3BD3"/>
    <w:rsid w:val="004D3D8C"/>
    <w:rsid w:val="004D4BD8"/>
    <w:rsid w:val="004D53C7"/>
    <w:rsid w:val="004D5972"/>
    <w:rsid w:val="004D5A4E"/>
    <w:rsid w:val="004D732F"/>
    <w:rsid w:val="004E01BD"/>
    <w:rsid w:val="004E0C16"/>
    <w:rsid w:val="004E1912"/>
    <w:rsid w:val="004E1A17"/>
    <w:rsid w:val="004E2588"/>
    <w:rsid w:val="004E277B"/>
    <w:rsid w:val="004E3C1B"/>
    <w:rsid w:val="004E3C46"/>
    <w:rsid w:val="004E47A9"/>
    <w:rsid w:val="004E5938"/>
    <w:rsid w:val="004E6573"/>
    <w:rsid w:val="004E6638"/>
    <w:rsid w:val="004E6781"/>
    <w:rsid w:val="004E7088"/>
    <w:rsid w:val="004E725E"/>
    <w:rsid w:val="004E797A"/>
    <w:rsid w:val="004F1EAF"/>
    <w:rsid w:val="004F2D40"/>
    <w:rsid w:val="004F2D9B"/>
    <w:rsid w:val="004F44AE"/>
    <w:rsid w:val="004F4845"/>
    <w:rsid w:val="004F4D95"/>
    <w:rsid w:val="004F5039"/>
    <w:rsid w:val="004F5044"/>
    <w:rsid w:val="004F519F"/>
    <w:rsid w:val="004F71B8"/>
    <w:rsid w:val="004F7618"/>
    <w:rsid w:val="004F7AFF"/>
    <w:rsid w:val="00501490"/>
    <w:rsid w:val="00502156"/>
    <w:rsid w:val="00502302"/>
    <w:rsid w:val="0050252C"/>
    <w:rsid w:val="00502938"/>
    <w:rsid w:val="005036C7"/>
    <w:rsid w:val="00503757"/>
    <w:rsid w:val="00506326"/>
    <w:rsid w:val="00506644"/>
    <w:rsid w:val="00507706"/>
    <w:rsid w:val="0050777F"/>
    <w:rsid w:val="00507ED1"/>
    <w:rsid w:val="005101D8"/>
    <w:rsid w:val="00510AA0"/>
    <w:rsid w:val="00511346"/>
    <w:rsid w:val="00511373"/>
    <w:rsid w:val="005117DB"/>
    <w:rsid w:val="00511CDD"/>
    <w:rsid w:val="005122B6"/>
    <w:rsid w:val="00513528"/>
    <w:rsid w:val="00513BDC"/>
    <w:rsid w:val="00513F80"/>
    <w:rsid w:val="00514105"/>
    <w:rsid w:val="00514301"/>
    <w:rsid w:val="00514EF1"/>
    <w:rsid w:val="00515070"/>
    <w:rsid w:val="0051657E"/>
    <w:rsid w:val="00516B3E"/>
    <w:rsid w:val="00516FB7"/>
    <w:rsid w:val="00520927"/>
    <w:rsid w:val="00521622"/>
    <w:rsid w:val="00521681"/>
    <w:rsid w:val="00522E51"/>
    <w:rsid w:val="0052331F"/>
    <w:rsid w:val="005237F9"/>
    <w:rsid w:val="00523D76"/>
    <w:rsid w:val="0052434D"/>
    <w:rsid w:val="005243C9"/>
    <w:rsid w:val="005243E2"/>
    <w:rsid w:val="005244EC"/>
    <w:rsid w:val="00524B85"/>
    <w:rsid w:val="00524C52"/>
    <w:rsid w:val="00524FE3"/>
    <w:rsid w:val="005255E3"/>
    <w:rsid w:val="0052560A"/>
    <w:rsid w:val="005263FB"/>
    <w:rsid w:val="00527BC5"/>
    <w:rsid w:val="00527D52"/>
    <w:rsid w:val="00530437"/>
    <w:rsid w:val="00532AA7"/>
    <w:rsid w:val="005342C4"/>
    <w:rsid w:val="00535D3D"/>
    <w:rsid w:val="00535D98"/>
    <w:rsid w:val="00535E11"/>
    <w:rsid w:val="0054143D"/>
    <w:rsid w:val="00542512"/>
    <w:rsid w:val="00542789"/>
    <w:rsid w:val="00542C13"/>
    <w:rsid w:val="0054309A"/>
    <w:rsid w:val="005434E9"/>
    <w:rsid w:val="005438A2"/>
    <w:rsid w:val="00543C25"/>
    <w:rsid w:val="0054406D"/>
    <w:rsid w:val="0054416C"/>
    <w:rsid w:val="00544D34"/>
    <w:rsid w:val="005451D3"/>
    <w:rsid w:val="00545CF4"/>
    <w:rsid w:val="00546178"/>
    <w:rsid w:val="00546E1F"/>
    <w:rsid w:val="0054733D"/>
    <w:rsid w:val="00550080"/>
    <w:rsid w:val="005512D2"/>
    <w:rsid w:val="0055235E"/>
    <w:rsid w:val="00552A6A"/>
    <w:rsid w:val="00552E16"/>
    <w:rsid w:val="00552E67"/>
    <w:rsid w:val="0055311F"/>
    <w:rsid w:val="005537E1"/>
    <w:rsid w:val="00554C98"/>
    <w:rsid w:val="0055553B"/>
    <w:rsid w:val="00555650"/>
    <w:rsid w:val="005558F6"/>
    <w:rsid w:val="00555EFD"/>
    <w:rsid w:val="00556532"/>
    <w:rsid w:val="005568D0"/>
    <w:rsid w:val="00557779"/>
    <w:rsid w:val="00557F0D"/>
    <w:rsid w:val="005600D4"/>
    <w:rsid w:val="005607DE"/>
    <w:rsid w:val="0056091D"/>
    <w:rsid w:val="00561713"/>
    <w:rsid w:val="00562E4E"/>
    <w:rsid w:val="00563440"/>
    <w:rsid w:val="00563892"/>
    <w:rsid w:val="00563A8E"/>
    <w:rsid w:val="00563FCE"/>
    <w:rsid w:val="005641E3"/>
    <w:rsid w:val="00565E00"/>
    <w:rsid w:val="00566767"/>
    <w:rsid w:val="00566ACD"/>
    <w:rsid w:val="00566F05"/>
    <w:rsid w:val="00567387"/>
    <w:rsid w:val="00567AA7"/>
    <w:rsid w:val="00570C7C"/>
    <w:rsid w:val="00570D4B"/>
    <w:rsid w:val="00571307"/>
    <w:rsid w:val="00571398"/>
    <w:rsid w:val="0057186D"/>
    <w:rsid w:val="00571B6E"/>
    <w:rsid w:val="00572718"/>
    <w:rsid w:val="00572836"/>
    <w:rsid w:val="005728FD"/>
    <w:rsid w:val="00573092"/>
    <w:rsid w:val="00574728"/>
    <w:rsid w:val="00574D3F"/>
    <w:rsid w:val="00574FE4"/>
    <w:rsid w:val="00575907"/>
    <w:rsid w:val="00575E0C"/>
    <w:rsid w:val="00576331"/>
    <w:rsid w:val="00576476"/>
    <w:rsid w:val="005767FB"/>
    <w:rsid w:val="00576E58"/>
    <w:rsid w:val="0057778E"/>
    <w:rsid w:val="0058011F"/>
    <w:rsid w:val="00580CE0"/>
    <w:rsid w:val="00580DCD"/>
    <w:rsid w:val="00581278"/>
    <w:rsid w:val="00581B3D"/>
    <w:rsid w:val="00581E1D"/>
    <w:rsid w:val="00582147"/>
    <w:rsid w:val="0058275E"/>
    <w:rsid w:val="00582B77"/>
    <w:rsid w:val="00583079"/>
    <w:rsid w:val="00583D3F"/>
    <w:rsid w:val="00584D66"/>
    <w:rsid w:val="00584EF4"/>
    <w:rsid w:val="00585F7A"/>
    <w:rsid w:val="00590115"/>
    <w:rsid w:val="0059050E"/>
    <w:rsid w:val="005907BC"/>
    <w:rsid w:val="0059094A"/>
    <w:rsid w:val="00590B90"/>
    <w:rsid w:val="00590CA6"/>
    <w:rsid w:val="005912FB"/>
    <w:rsid w:val="00592746"/>
    <w:rsid w:val="0059275C"/>
    <w:rsid w:val="005935CA"/>
    <w:rsid w:val="005937F4"/>
    <w:rsid w:val="00594D50"/>
    <w:rsid w:val="00594E46"/>
    <w:rsid w:val="00595A9E"/>
    <w:rsid w:val="00595BF6"/>
    <w:rsid w:val="00596775"/>
    <w:rsid w:val="00596C0C"/>
    <w:rsid w:val="005A0DF4"/>
    <w:rsid w:val="005A0F26"/>
    <w:rsid w:val="005A1C6F"/>
    <w:rsid w:val="005A21AC"/>
    <w:rsid w:val="005A450A"/>
    <w:rsid w:val="005A46F1"/>
    <w:rsid w:val="005A4828"/>
    <w:rsid w:val="005A484E"/>
    <w:rsid w:val="005A486F"/>
    <w:rsid w:val="005A49FB"/>
    <w:rsid w:val="005A4CF2"/>
    <w:rsid w:val="005A5372"/>
    <w:rsid w:val="005A5776"/>
    <w:rsid w:val="005A5CCA"/>
    <w:rsid w:val="005A6211"/>
    <w:rsid w:val="005B0824"/>
    <w:rsid w:val="005B0852"/>
    <w:rsid w:val="005B30A8"/>
    <w:rsid w:val="005B342B"/>
    <w:rsid w:val="005B3A19"/>
    <w:rsid w:val="005B47B8"/>
    <w:rsid w:val="005B4B88"/>
    <w:rsid w:val="005B4CA3"/>
    <w:rsid w:val="005B4F1E"/>
    <w:rsid w:val="005B5163"/>
    <w:rsid w:val="005B583C"/>
    <w:rsid w:val="005B6E92"/>
    <w:rsid w:val="005C0434"/>
    <w:rsid w:val="005C14D8"/>
    <w:rsid w:val="005C20F6"/>
    <w:rsid w:val="005C2896"/>
    <w:rsid w:val="005C2C45"/>
    <w:rsid w:val="005C3A36"/>
    <w:rsid w:val="005C48A1"/>
    <w:rsid w:val="005C568E"/>
    <w:rsid w:val="005C593D"/>
    <w:rsid w:val="005C5E7C"/>
    <w:rsid w:val="005C636F"/>
    <w:rsid w:val="005C73FB"/>
    <w:rsid w:val="005C7C7B"/>
    <w:rsid w:val="005D013E"/>
    <w:rsid w:val="005D256C"/>
    <w:rsid w:val="005D3860"/>
    <w:rsid w:val="005D4403"/>
    <w:rsid w:val="005D52DF"/>
    <w:rsid w:val="005D5B40"/>
    <w:rsid w:val="005D5F72"/>
    <w:rsid w:val="005D784B"/>
    <w:rsid w:val="005D788A"/>
    <w:rsid w:val="005E1DEF"/>
    <w:rsid w:val="005E1F80"/>
    <w:rsid w:val="005E2083"/>
    <w:rsid w:val="005E2A9E"/>
    <w:rsid w:val="005E2F07"/>
    <w:rsid w:val="005E3984"/>
    <w:rsid w:val="005E44A1"/>
    <w:rsid w:val="005E4623"/>
    <w:rsid w:val="005E46E8"/>
    <w:rsid w:val="005E55D9"/>
    <w:rsid w:val="005E5FEA"/>
    <w:rsid w:val="005E664A"/>
    <w:rsid w:val="005E6862"/>
    <w:rsid w:val="005E6F57"/>
    <w:rsid w:val="005F08D9"/>
    <w:rsid w:val="005F0D4A"/>
    <w:rsid w:val="005F11B9"/>
    <w:rsid w:val="005F1711"/>
    <w:rsid w:val="005F1D18"/>
    <w:rsid w:val="005F31BA"/>
    <w:rsid w:val="005F366A"/>
    <w:rsid w:val="005F3A6E"/>
    <w:rsid w:val="005F3D74"/>
    <w:rsid w:val="005F3E1A"/>
    <w:rsid w:val="005F3FAC"/>
    <w:rsid w:val="005F45F4"/>
    <w:rsid w:val="005F48EF"/>
    <w:rsid w:val="005F48FC"/>
    <w:rsid w:val="005F49AD"/>
    <w:rsid w:val="005F5A9C"/>
    <w:rsid w:val="005F5FA0"/>
    <w:rsid w:val="005F6090"/>
    <w:rsid w:val="005F66DE"/>
    <w:rsid w:val="005F6711"/>
    <w:rsid w:val="005F70FA"/>
    <w:rsid w:val="005F7A9E"/>
    <w:rsid w:val="005F7D66"/>
    <w:rsid w:val="005F7F44"/>
    <w:rsid w:val="00600010"/>
    <w:rsid w:val="00600914"/>
    <w:rsid w:val="00601714"/>
    <w:rsid w:val="00602ED0"/>
    <w:rsid w:val="0060351E"/>
    <w:rsid w:val="00603C17"/>
    <w:rsid w:val="0060485B"/>
    <w:rsid w:val="0060568C"/>
    <w:rsid w:val="00605724"/>
    <w:rsid w:val="00605F7A"/>
    <w:rsid w:val="00605FD3"/>
    <w:rsid w:val="00606689"/>
    <w:rsid w:val="0060674E"/>
    <w:rsid w:val="00606B84"/>
    <w:rsid w:val="00606D3B"/>
    <w:rsid w:val="00607718"/>
    <w:rsid w:val="006107CF"/>
    <w:rsid w:val="0061146A"/>
    <w:rsid w:val="0061195E"/>
    <w:rsid w:val="00612302"/>
    <w:rsid w:val="0061265D"/>
    <w:rsid w:val="006127A6"/>
    <w:rsid w:val="00613940"/>
    <w:rsid w:val="00614114"/>
    <w:rsid w:val="006147DB"/>
    <w:rsid w:val="00614E40"/>
    <w:rsid w:val="00614EDD"/>
    <w:rsid w:val="006154A9"/>
    <w:rsid w:val="00615B40"/>
    <w:rsid w:val="00615F13"/>
    <w:rsid w:val="00617AA0"/>
    <w:rsid w:val="00620656"/>
    <w:rsid w:val="0062090B"/>
    <w:rsid w:val="00621220"/>
    <w:rsid w:val="0062152D"/>
    <w:rsid w:val="00622022"/>
    <w:rsid w:val="0062234D"/>
    <w:rsid w:val="00622B26"/>
    <w:rsid w:val="00623177"/>
    <w:rsid w:val="006239B1"/>
    <w:rsid w:val="00623E4A"/>
    <w:rsid w:val="00623EF7"/>
    <w:rsid w:val="00624448"/>
    <w:rsid w:val="006246F5"/>
    <w:rsid w:val="00624BC1"/>
    <w:rsid w:val="00625765"/>
    <w:rsid w:val="006259DD"/>
    <w:rsid w:val="00625C86"/>
    <w:rsid w:val="0062660F"/>
    <w:rsid w:val="0062662D"/>
    <w:rsid w:val="0062671E"/>
    <w:rsid w:val="00626B72"/>
    <w:rsid w:val="00626E57"/>
    <w:rsid w:val="00627963"/>
    <w:rsid w:val="00627C11"/>
    <w:rsid w:val="006300E8"/>
    <w:rsid w:val="0063016B"/>
    <w:rsid w:val="0063036D"/>
    <w:rsid w:val="00630C9E"/>
    <w:rsid w:val="00630FF1"/>
    <w:rsid w:val="00631A4C"/>
    <w:rsid w:val="0063244F"/>
    <w:rsid w:val="0063260E"/>
    <w:rsid w:val="006327AA"/>
    <w:rsid w:val="00632C81"/>
    <w:rsid w:val="0063374F"/>
    <w:rsid w:val="00633BE9"/>
    <w:rsid w:val="0063474E"/>
    <w:rsid w:val="00634A87"/>
    <w:rsid w:val="00634CBD"/>
    <w:rsid w:val="006355FB"/>
    <w:rsid w:val="00636F9D"/>
    <w:rsid w:val="00636FFA"/>
    <w:rsid w:val="0063708F"/>
    <w:rsid w:val="006400F3"/>
    <w:rsid w:val="0064043A"/>
    <w:rsid w:val="00640D52"/>
    <w:rsid w:val="00641269"/>
    <w:rsid w:val="00641C3E"/>
    <w:rsid w:val="006427A8"/>
    <w:rsid w:val="0064398A"/>
    <w:rsid w:val="00643F98"/>
    <w:rsid w:val="00644449"/>
    <w:rsid w:val="00644696"/>
    <w:rsid w:val="00644964"/>
    <w:rsid w:val="00644C39"/>
    <w:rsid w:val="00647623"/>
    <w:rsid w:val="00650B13"/>
    <w:rsid w:val="00650B9A"/>
    <w:rsid w:val="006513FB"/>
    <w:rsid w:val="0065143F"/>
    <w:rsid w:val="00651567"/>
    <w:rsid w:val="00651F74"/>
    <w:rsid w:val="00652819"/>
    <w:rsid w:val="00652ACA"/>
    <w:rsid w:val="00653E86"/>
    <w:rsid w:val="00655012"/>
    <w:rsid w:val="0065516B"/>
    <w:rsid w:val="00655EBD"/>
    <w:rsid w:val="006570A7"/>
    <w:rsid w:val="0065791C"/>
    <w:rsid w:val="00660686"/>
    <w:rsid w:val="00660C3D"/>
    <w:rsid w:val="00660C93"/>
    <w:rsid w:val="00661F97"/>
    <w:rsid w:val="0066341E"/>
    <w:rsid w:val="0066369C"/>
    <w:rsid w:val="00664011"/>
    <w:rsid w:val="00665419"/>
    <w:rsid w:val="006656C1"/>
    <w:rsid w:val="00665BED"/>
    <w:rsid w:val="006661D0"/>
    <w:rsid w:val="00667056"/>
    <w:rsid w:val="0066746B"/>
    <w:rsid w:val="006701B3"/>
    <w:rsid w:val="00670F45"/>
    <w:rsid w:val="00672176"/>
    <w:rsid w:val="00672DBB"/>
    <w:rsid w:val="00674568"/>
    <w:rsid w:val="006750D4"/>
    <w:rsid w:val="006752A2"/>
    <w:rsid w:val="00675E81"/>
    <w:rsid w:val="0067723D"/>
    <w:rsid w:val="00677550"/>
    <w:rsid w:val="00677907"/>
    <w:rsid w:val="00677D3B"/>
    <w:rsid w:val="00677E67"/>
    <w:rsid w:val="006809F2"/>
    <w:rsid w:val="00680B10"/>
    <w:rsid w:val="00680D13"/>
    <w:rsid w:val="00681077"/>
    <w:rsid w:val="00681663"/>
    <w:rsid w:val="006818A5"/>
    <w:rsid w:val="00681D9F"/>
    <w:rsid w:val="00683057"/>
    <w:rsid w:val="00683515"/>
    <w:rsid w:val="00684D62"/>
    <w:rsid w:val="006852B7"/>
    <w:rsid w:val="00685D05"/>
    <w:rsid w:val="0068603B"/>
    <w:rsid w:val="0068651D"/>
    <w:rsid w:val="00686C3F"/>
    <w:rsid w:val="00686F57"/>
    <w:rsid w:val="006871BE"/>
    <w:rsid w:val="0068750E"/>
    <w:rsid w:val="00687667"/>
    <w:rsid w:val="00687EE5"/>
    <w:rsid w:val="006904B6"/>
    <w:rsid w:val="00690AF8"/>
    <w:rsid w:val="00692BFE"/>
    <w:rsid w:val="00692F90"/>
    <w:rsid w:val="0069432A"/>
    <w:rsid w:val="00694798"/>
    <w:rsid w:val="006947F8"/>
    <w:rsid w:val="006A03A0"/>
    <w:rsid w:val="006A07ED"/>
    <w:rsid w:val="006A2B35"/>
    <w:rsid w:val="006A31D0"/>
    <w:rsid w:val="006A34BF"/>
    <w:rsid w:val="006A3B43"/>
    <w:rsid w:val="006A4108"/>
    <w:rsid w:val="006A4249"/>
    <w:rsid w:val="006A4475"/>
    <w:rsid w:val="006A48FF"/>
    <w:rsid w:val="006A50B3"/>
    <w:rsid w:val="006A5A08"/>
    <w:rsid w:val="006A5A77"/>
    <w:rsid w:val="006A5D18"/>
    <w:rsid w:val="006A6B69"/>
    <w:rsid w:val="006A6DC9"/>
    <w:rsid w:val="006A7078"/>
    <w:rsid w:val="006A74C9"/>
    <w:rsid w:val="006A7AC8"/>
    <w:rsid w:val="006B0852"/>
    <w:rsid w:val="006B116B"/>
    <w:rsid w:val="006B1741"/>
    <w:rsid w:val="006B1888"/>
    <w:rsid w:val="006B2976"/>
    <w:rsid w:val="006B2CC8"/>
    <w:rsid w:val="006B30AB"/>
    <w:rsid w:val="006B3163"/>
    <w:rsid w:val="006B31CB"/>
    <w:rsid w:val="006B333A"/>
    <w:rsid w:val="006B3A52"/>
    <w:rsid w:val="006B3AE7"/>
    <w:rsid w:val="006B3D5E"/>
    <w:rsid w:val="006B3F43"/>
    <w:rsid w:val="006B461C"/>
    <w:rsid w:val="006B489F"/>
    <w:rsid w:val="006B4980"/>
    <w:rsid w:val="006B4A6A"/>
    <w:rsid w:val="006B5F56"/>
    <w:rsid w:val="006B7AFC"/>
    <w:rsid w:val="006B7D83"/>
    <w:rsid w:val="006B7F7C"/>
    <w:rsid w:val="006C03D8"/>
    <w:rsid w:val="006C0EB1"/>
    <w:rsid w:val="006C11DB"/>
    <w:rsid w:val="006C1258"/>
    <w:rsid w:val="006C15C2"/>
    <w:rsid w:val="006C22F3"/>
    <w:rsid w:val="006C2F73"/>
    <w:rsid w:val="006C3210"/>
    <w:rsid w:val="006C3813"/>
    <w:rsid w:val="006C43B9"/>
    <w:rsid w:val="006C4F2A"/>
    <w:rsid w:val="006C5FC2"/>
    <w:rsid w:val="006C6077"/>
    <w:rsid w:val="006C7933"/>
    <w:rsid w:val="006D0D00"/>
    <w:rsid w:val="006D170C"/>
    <w:rsid w:val="006D1CF7"/>
    <w:rsid w:val="006D3380"/>
    <w:rsid w:val="006D34D7"/>
    <w:rsid w:val="006D3EA5"/>
    <w:rsid w:val="006D424B"/>
    <w:rsid w:val="006D42D3"/>
    <w:rsid w:val="006D5177"/>
    <w:rsid w:val="006D5181"/>
    <w:rsid w:val="006D6D4C"/>
    <w:rsid w:val="006D762F"/>
    <w:rsid w:val="006E0083"/>
    <w:rsid w:val="006E06C4"/>
    <w:rsid w:val="006E08C3"/>
    <w:rsid w:val="006E0AB1"/>
    <w:rsid w:val="006E142A"/>
    <w:rsid w:val="006E166D"/>
    <w:rsid w:val="006E1D30"/>
    <w:rsid w:val="006E2028"/>
    <w:rsid w:val="006E2818"/>
    <w:rsid w:val="006E2B32"/>
    <w:rsid w:val="006E2F6D"/>
    <w:rsid w:val="006E384A"/>
    <w:rsid w:val="006E413B"/>
    <w:rsid w:val="006E474F"/>
    <w:rsid w:val="006E49D5"/>
    <w:rsid w:val="006E4B17"/>
    <w:rsid w:val="006E4EA0"/>
    <w:rsid w:val="006E57C5"/>
    <w:rsid w:val="006E6184"/>
    <w:rsid w:val="006F028F"/>
    <w:rsid w:val="006F16A4"/>
    <w:rsid w:val="006F1C70"/>
    <w:rsid w:val="006F28B7"/>
    <w:rsid w:val="006F2B85"/>
    <w:rsid w:val="006F2C8C"/>
    <w:rsid w:val="006F302C"/>
    <w:rsid w:val="006F31F2"/>
    <w:rsid w:val="006F3B59"/>
    <w:rsid w:val="006F41A6"/>
    <w:rsid w:val="006F4551"/>
    <w:rsid w:val="006F4A9D"/>
    <w:rsid w:val="006F4CA4"/>
    <w:rsid w:val="006F586E"/>
    <w:rsid w:val="006F5A74"/>
    <w:rsid w:val="006F5C7F"/>
    <w:rsid w:val="006F6D17"/>
    <w:rsid w:val="006F708E"/>
    <w:rsid w:val="006F785A"/>
    <w:rsid w:val="007001B1"/>
    <w:rsid w:val="007004C3"/>
    <w:rsid w:val="0070142C"/>
    <w:rsid w:val="007017BF"/>
    <w:rsid w:val="00701CBA"/>
    <w:rsid w:val="00701E8F"/>
    <w:rsid w:val="007028D3"/>
    <w:rsid w:val="00702EAB"/>
    <w:rsid w:val="007031D1"/>
    <w:rsid w:val="00703466"/>
    <w:rsid w:val="00703533"/>
    <w:rsid w:val="0070402F"/>
    <w:rsid w:val="00704862"/>
    <w:rsid w:val="00704CE2"/>
    <w:rsid w:val="00705A02"/>
    <w:rsid w:val="00707F69"/>
    <w:rsid w:val="00711A25"/>
    <w:rsid w:val="00712417"/>
    <w:rsid w:val="007126B8"/>
    <w:rsid w:val="00712830"/>
    <w:rsid w:val="00713B9C"/>
    <w:rsid w:val="007141F0"/>
    <w:rsid w:val="00714536"/>
    <w:rsid w:val="007147F3"/>
    <w:rsid w:val="00714AF3"/>
    <w:rsid w:val="00715DD6"/>
    <w:rsid w:val="007162A8"/>
    <w:rsid w:val="00716B39"/>
    <w:rsid w:val="007175EB"/>
    <w:rsid w:val="007177DA"/>
    <w:rsid w:val="00720C90"/>
    <w:rsid w:val="00720DDD"/>
    <w:rsid w:val="0072183B"/>
    <w:rsid w:val="007227CD"/>
    <w:rsid w:val="00722980"/>
    <w:rsid w:val="00722AEB"/>
    <w:rsid w:val="00723993"/>
    <w:rsid w:val="007248CE"/>
    <w:rsid w:val="00724D1F"/>
    <w:rsid w:val="007258BD"/>
    <w:rsid w:val="007259A9"/>
    <w:rsid w:val="00725E3E"/>
    <w:rsid w:val="007260F5"/>
    <w:rsid w:val="007263C8"/>
    <w:rsid w:val="00726490"/>
    <w:rsid w:val="007265F6"/>
    <w:rsid w:val="00726AC0"/>
    <w:rsid w:val="0072745C"/>
    <w:rsid w:val="0073026C"/>
    <w:rsid w:val="00730340"/>
    <w:rsid w:val="00731825"/>
    <w:rsid w:val="00732042"/>
    <w:rsid w:val="0073227B"/>
    <w:rsid w:val="00732422"/>
    <w:rsid w:val="00732A86"/>
    <w:rsid w:val="00732FC2"/>
    <w:rsid w:val="00733A75"/>
    <w:rsid w:val="00733CB0"/>
    <w:rsid w:val="00734014"/>
    <w:rsid w:val="007347A7"/>
    <w:rsid w:val="00734A6D"/>
    <w:rsid w:val="007354AA"/>
    <w:rsid w:val="00735596"/>
    <w:rsid w:val="007361CD"/>
    <w:rsid w:val="007363F4"/>
    <w:rsid w:val="0073640F"/>
    <w:rsid w:val="00737409"/>
    <w:rsid w:val="007374DE"/>
    <w:rsid w:val="00737802"/>
    <w:rsid w:val="007379C0"/>
    <w:rsid w:val="007413E6"/>
    <w:rsid w:val="007415E6"/>
    <w:rsid w:val="00741E92"/>
    <w:rsid w:val="00743A1B"/>
    <w:rsid w:val="007441CA"/>
    <w:rsid w:val="0074447E"/>
    <w:rsid w:val="007446D1"/>
    <w:rsid w:val="00744E62"/>
    <w:rsid w:val="00745175"/>
    <w:rsid w:val="007459B2"/>
    <w:rsid w:val="007462DC"/>
    <w:rsid w:val="00746948"/>
    <w:rsid w:val="00747E39"/>
    <w:rsid w:val="00747E59"/>
    <w:rsid w:val="00750034"/>
    <w:rsid w:val="00750693"/>
    <w:rsid w:val="007507FD"/>
    <w:rsid w:val="00750D2C"/>
    <w:rsid w:val="00752829"/>
    <w:rsid w:val="00752C9B"/>
    <w:rsid w:val="00752F3F"/>
    <w:rsid w:val="00754389"/>
    <w:rsid w:val="00754676"/>
    <w:rsid w:val="00754A62"/>
    <w:rsid w:val="00754D1B"/>
    <w:rsid w:val="00755DA7"/>
    <w:rsid w:val="0075623E"/>
    <w:rsid w:val="007563AD"/>
    <w:rsid w:val="00756729"/>
    <w:rsid w:val="00757065"/>
    <w:rsid w:val="007603D9"/>
    <w:rsid w:val="0076146D"/>
    <w:rsid w:val="00761AE0"/>
    <w:rsid w:val="00761FAD"/>
    <w:rsid w:val="00763076"/>
    <w:rsid w:val="007636AC"/>
    <w:rsid w:val="007645DD"/>
    <w:rsid w:val="00764A12"/>
    <w:rsid w:val="00764FE7"/>
    <w:rsid w:val="00765D11"/>
    <w:rsid w:val="00766698"/>
    <w:rsid w:val="00766C9E"/>
    <w:rsid w:val="007670E3"/>
    <w:rsid w:val="007675EA"/>
    <w:rsid w:val="00770057"/>
    <w:rsid w:val="00770726"/>
    <w:rsid w:val="00770965"/>
    <w:rsid w:val="007711E2"/>
    <w:rsid w:val="00771432"/>
    <w:rsid w:val="00771A7E"/>
    <w:rsid w:val="00771DF5"/>
    <w:rsid w:val="0077223E"/>
    <w:rsid w:val="00773FE7"/>
    <w:rsid w:val="00774412"/>
    <w:rsid w:val="00775E71"/>
    <w:rsid w:val="00776193"/>
    <w:rsid w:val="00776E94"/>
    <w:rsid w:val="00777314"/>
    <w:rsid w:val="007778FA"/>
    <w:rsid w:val="00780CCC"/>
    <w:rsid w:val="00780E50"/>
    <w:rsid w:val="00781ED3"/>
    <w:rsid w:val="007826A8"/>
    <w:rsid w:val="00782A10"/>
    <w:rsid w:val="00784132"/>
    <w:rsid w:val="00784273"/>
    <w:rsid w:val="007853DC"/>
    <w:rsid w:val="00785EC9"/>
    <w:rsid w:val="00785FE2"/>
    <w:rsid w:val="007861AA"/>
    <w:rsid w:val="00786260"/>
    <w:rsid w:val="0078648E"/>
    <w:rsid w:val="007901A8"/>
    <w:rsid w:val="00791380"/>
    <w:rsid w:val="00791498"/>
    <w:rsid w:val="007914E8"/>
    <w:rsid w:val="007916A8"/>
    <w:rsid w:val="00791A92"/>
    <w:rsid w:val="00791E46"/>
    <w:rsid w:val="00792265"/>
    <w:rsid w:val="00794ED3"/>
    <w:rsid w:val="00794F7F"/>
    <w:rsid w:val="0079504E"/>
    <w:rsid w:val="007960D7"/>
    <w:rsid w:val="00796656"/>
    <w:rsid w:val="00796CA9"/>
    <w:rsid w:val="0079705A"/>
    <w:rsid w:val="007973ED"/>
    <w:rsid w:val="00797607"/>
    <w:rsid w:val="007977BD"/>
    <w:rsid w:val="0079791B"/>
    <w:rsid w:val="007A0353"/>
    <w:rsid w:val="007A0397"/>
    <w:rsid w:val="007A05E5"/>
    <w:rsid w:val="007A0C51"/>
    <w:rsid w:val="007A0C75"/>
    <w:rsid w:val="007A15B4"/>
    <w:rsid w:val="007A2371"/>
    <w:rsid w:val="007A25BA"/>
    <w:rsid w:val="007A2DDD"/>
    <w:rsid w:val="007A35E8"/>
    <w:rsid w:val="007A3878"/>
    <w:rsid w:val="007A3F46"/>
    <w:rsid w:val="007A3FE1"/>
    <w:rsid w:val="007A4444"/>
    <w:rsid w:val="007A5C97"/>
    <w:rsid w:val="007A7923"/>
    <w:rsid w:val="007A7BE5"/>
    <w:rsid w:val="007B0A37"/>
    <w:rsid w:val="007B0E1F"/>
    <w:rsid w:val="007B1093"/>
    <w:rsid w:val="007B1389"/>
    <w:rsid w:val="007B258C"/>
    <w:rsid w:val="007B307D"/>
    <w:rsid w:val="007B3150"/>
    <w:rsid w:val="007B4532"/>
    <w:rsid w:val="007B527C"/>
    <w:rsid w:val="007B55E1"/>
    <w:rsid w:val="007B6560"/>
    <w:rsid w:val="007B6649"/>
    <w:rsid w:val="007B6D36"/>
    <w:rsid w:val="007B7087"/>
    <w:rsid w:val="007B72C6"/>
    <w:rsid w:val="007C0092"/>
    <w:rsid w:val="007C2796"/>
    <w:rsid w:val="007C3343"/>
    <w:rsid w:val="007C360D"/>
    <w:rsid w:val="007C4EE4"/>
    <w:rsid w:val="007C53A6"/>
    <w:rsid w:val="007C5556"/>
    <w:rsid w:val="007D0640"/>
    <w:rsid w:val="007D20A9"/>
    <w:rsid w:val="007D2116"/>
    <w:rsid w:val="007D23EE"/>
    <w:rsid w:val="007D330C"/>
    <w:rsid w:val="007D3F8F"/>
    <w:rsid w:val="007D4743"/>
    <w:rsid w:val="007D6CCC"/>
    <w:rsid w:val="007D73EB"/>
    <w:rsid w:val="007E02C0"/>
    <w:rsid w:val="007E075D"/>
    <w:rsid w:val="007E0B18"/>
    <w:rsid w:val="007E1CE7"/>
    <w:rsid w:val="007E1D8D"/>
    <w:rsid w:val="007E2223"/>
    <w:rsid w:val="007E242E"/>
    <w:rsid w:val="007E249B"/>
    <w:rsid w:val="007E29CC"/>
    <w:rsid w:val="007E2A65"/>
    <w:rsid w:val="007E2E9C"/>
    <w:rsid w:val="007E39E2"/>
    <w:rsid w:val="007E42B9"/>
    <w:rsid w:val="007E5055"/>
    <w:rsid w:val="007E51D2"/>
    <w:rsid w:val="007E5A62"/>
    <w:rsid w:val="007E64FB"/>
    <w:rsid w:val="007E7B5E"/>
    <w:rsid w:val="007F0583"/>
    <w:rsid w:val="007F09A3"/>
    <w:rsid w:val="007F106D"/>
    <w:rsid w:val="007F12AB"/>
    <w:rsid w:val="007F1DE7"/>
    <w:rsid w:val="007F238F"/>
    <w:rsid w:val="007F24D8"/>
    <w:rsid w:val="007F2AE3"/>
    <w:rsid w:val="007F37A6"/>
    <w:rsid w:val="007F3873"/>
    <w:rsid w:val="007F3B2D"/>
    <w:rsid w:val="007F3EEA"/>
    <w:rsid w:val="007F4213"/>
    <w:rsid w:val="007F4875"/>
    <w:rsid w:val="007F4962"/>
    <w:rsid w:val="007F4CDB"/>
    <w:rsid w:val="007F4CF8"/>
    <w:rsid w:val="007F4FD9"/>
    <w:rsid w:val="007F5F71"/>
    <w:rsid w:val="007F6129"/>
    <w:rsid w:val="007F637A"/>
    <w:rsid w:val="007F6B5E"/>
    <w:rsid w:val="007F73FE"/>
    <w:rsid w:val="007F7BF4"/>
    <w:rsid w:val="00800787"/>
    <w:rsid w:val="008007C3"/>
    <w:rsid w:val="00800ED3"/>
    <w:rsid w:val="00801124"/>
    <w:rsid w:val="00801D66"/>
    <w:rsid w:val="0080223E"/>
    <w:rsid w:val="0080225E"/>
    <w:rsid w:val="008022AF"/>
    <w:rsid w:val="00802864"/>
    <w:rsid w:val="00802B4D"/>
    <w:rsid w:val="00802F46"/>
    <w:rsid w:val="008040A2"/>
    <w:rsid w:val="00804B76"/>
    <w:rsid w:val="008068B2"/>
    <w:rsid w:val="00806C69"/>
    <w:rsid w:val="008077ED"/>
    <w:rsid w:val="00807C91"/>
    <w:rsid w:val="00810159"/>
    <w:rsid w:val="0081027F"/>
    <w:rsid w:val="00810468"/>
    <w:rsid w:val="008104A9"/>
    <w:rsid w:val="00810BFC"/>
    <w:rsid w:val="00810F0F"/>
    <w:rsid w:val="00811117"/>
    <w:rsid w:val="0081128E"/>
    <w:rsid w:val="00811FC6"/>
    <w:rsid w:val="00812D10"/>
    <w:rsid w:val="00814F54"/>
    <w:rsid w:val="008152B5"/>
    <w:rsid w:val="00815653"/>
    <w:rsid w:val="00815CED"/>
    <w:rsid w:val="00816DBA"/>
    <w:rsid w:val="008176E0"/>
    <w:rsid w:val="00817C1E"/>
    <w:rsid w:val="0082065D"/>
    <w:rsid w:val="00821035"/>
    <w:rsid w:val="008210C2"/>
    <w:rsid w:val="008212FE"/>
    <w:rsid w:val="008213F1"/>
    <w:rsid w:val="00824443"/>
    <w:rsid w:val="00824BF6"/>
    <w:rsid w:val="00825046"/>
    <w:rsid w:val="00825C70"/>
    <w:rsid w:val="00825FEA"/>
    <w:rsid w:val="008265B9"/>
    <w:rsid w:val="0082788A"/>
    <w:rsid w:val="00827FCE"/>
    <w:rsid w:val="00831900"/>
    <w:rsid w:val="00832BDA"/>
    <w:rsid w:val="00832DA2"/>
    <w:rsid w:val="008354D5"/>
    <w:rsid w:val="008357FD"/>
    <w:rsid w:val="00835FBA"/>
    <w:rsid w:val="00836145"/>
    <w:rsid w:val="00836647"/>
    <w:rsid w:val="00836DF0"/>
    <w:rsid w:val="00841959"/>
    <w:rsid w:val="0084206B"/>
    <w:rsid w:val="0084282D"/>
    <w:rsid w:val="008435C3"/>
    <w:rsid w:val="008436E7"/>
    <w:rsid w:val="008437BD"/>
    <w:rsid w:val="008438A5"/>
    <w:rsid w:val="00843DA2"/>
    <w:rsid w:val="00844AA2"/>
    <w:rsid w:val="00845D8F"/>
    <w:rsid w:val="0084628A"/>
    <w:rsid w:val="00846E78"/>
    <w:rsid w:val="00847B14"/>
    <w:rsid w:val="00850665"/>
    <w:rsid w:val="00852B65"/>
    <w:rsid w:val="00852DCF"/>
    <w:rsid w:val="00852E7F"/>
    <w:rsid w:val="00853D8F"/>
    <w:rsid w:val="00853F5C"/>
    <w:rsid w:val="0085424B"/>
    <w:rsid w:val="008547BD"/>
    <w:rsid w:val="00854D4A"/>
    <w:rsid w:val="0085518D"/>
    <w:rsid w:val="00855C02"/>
    <w:rsid w:val="00856F7A"/>
    <w:rsid w:val="00857436"/>
    <w:rsid w:val="0085761A"/>
    <w:rsid w:val="00857E74"/>
    <w:rsid w:val="00857F5B"/>
    <w:rsid w:val="008603EA"/>
    <w:rsid w:val="00861888"/>
    <w:rsid w:val="008618FC"/>
    <w:rsid w:val="00862D3D"/>
    <w:rsid w:val="0086357E"/>
    <w:rsid w:val="00864565"/>
    <w:rsid w:val="00864BAE"/>
    <w:rsid w:val="00864C77"/>
    <w:rsid w:val="0086519C"/>
    <w:rsid w:val="00865716"/>
    <w:rsid w:val="00866612"/>
    <w:rsid w:val="008671A4"/>
    <w:rsid w:val="00871A17"/>
    <w:rsid w:val="00871A9E"/>
    <w:rsid w:val="00872925"/>
    <w:rsid w:val="00873095"/>
    <w:rsid w:val="008732D5"/>
    <w:rsid w:val="0087336D"/>
    <w:rsid w:val="00873791"/>
    <w:rsid w:val="00874721"/>
    <w:rsid w:val="008748B2"/>
    <w:rsid w:val="008748CD"/>
    <w:rsid w:val="00875385"/>
    <w:rsid w:val="008753A2"/>
    <w:rsid w:val="0087637B"/>
    <w:rsid w:val="00877A40"/>
    <w:rsid w:val="008806D0"/>
    <w:rsid w:val="00880CC7"/>
    <w:rsid w:val="00881298"/>
    <w:rsid w:val="008813D6"/>
    <w:rsid w:val="00881C0B"/>
    <w:rsid w:val="008824CF"/>
    <w:rsid w:val="00882603"/>
    <w:rsid w:val="0088278B"/>
    <w:rsid w:val="008827EC"/>
    <w:rsid w:val="008830F0"/>
    <w:rsid w:val="00883AEB"/>
    <w:rsid w:val="00883B42"/>
    <w:rsid w:val="0088421A"/>
    <w:rsid w:val="00884790"/>
    <w:rsid w:val="0088624E"/>
    <w:rsid w:val="00886974"/>
    <w:rsid w:val="00886CF8"/>
    <w:rsid w:val="008870F5"/>
    <w:rsid w:val="008911EA"/>
    <w:rsid w:val="008918D5"/>
    <w:rsid w:val="00891FD4"/>
    <w:rsid w:val="008921F5"/>
    <w:rsid w:val="00892737"/>
    <w:rsid w:val="008928D5"/>
    <w:rsid w:val="00893AFC"/>
    <w:rsid w:val="00894548"/>
    <w:rsid w:val="008947F2"/>
    <w:rsid w:val="00894DD8"/>
    <w:rsid w:val="00895253"/>
    <w:rsid w:val="00895DBE"/>
    <w:rsid w:val="00896606"/>
    <w:rsid w:val="00896644"/>
    <w:rsid w:val="0089670E"/>
    <w:rsid w:val="00897019"/>
    <w:rsid w:val="0089719F"/>
    <w:rsid w:val="00897C5F"/>
    <w:rsid w:val="008A0810"/>
    <w:rsid w:val="008A17E1"/>
    <w:rsid w:val="008A210E"/>
    <w:rsid w:val="008A28F6"/>
    <w:rsid w:val="008A2EEF"/>
    <w:rsid w:val="008A40E4"/>
    <w:rsid w:val="008A4FAA"/>
    <w:rsid w:val="008A5679"/>
    <w:rsid w:val="008A57A7"/>
    <w:rsid w:val="008A5DB9"/>
    <w:rsid w:val="008A677D"/>
    <w:rsid w:val="008A6B5D"/>
    <w:rsid w:val="008A6DFD"/>
    <w:rsid w:val="008A6F57"/>
    <w:rsid w:val="008A706B"/>
    <w:rsid w:val="008A7B55"/>
    <w:rsid w:val="008B044B"/>
    <w:rsid w:val="008B0D2D"/>
    <w:rsid w:val="008B1E73"/>
    <w:rsid w:val="008B32F5"/>
    <w:rsid w:val="008B3A24"/>
    <w:rsid w:val="008B4330"/>
    <w:rsid w:val="008B5448"/>
    <w:rsid w:val="008B586E"/>
    <w:rsid w:val="008B5EF8"/>
    <w:rsid w:val="008B71B3"/>
    <w:rsid w:val="008B7510"/>
    <w:rsid w:val="008B7BF2"/>
    <w:rsid w:val="008C0992"/>
    <w:rsid w:val="008C1D18"/>
    <w:rsid w:val="008C1FE7"/>
    <w:rsid w:val="008C21A1"/>
    <w:rsid w:val="008C292D"/>
    <w:rsid w:val="008C3619"/>
    <w:rsid w:val="008C416E"/>
    <w:rsid w:val="008C4DF4"/>
    <w:rsid w:val="008C5C0E"/>
    <w:rsid w:val="008C67FE"/>
    <w:rsid w:val="008C6888"/>
    <w:rsid w:val="008C695E"/>
    <w:rsid w:val="008C77DD"/>
    <w:rsid w:val="008D06FE"/>
    <w:rsid w:val="008D0770"/>
    <w:rsid w:val="008D0EFF"/>
    <w:rsid w:val="008D134A"/>
    <w:rsid w:val="008D1AC2"/>
    <w:rsid w:val="008D282D"/>
    <w:rsid w:val="008D2E51"/>
    <w:rsid w:val="008D3A15"/>
    <w:rsid w:val="008D4746"/>
    <w:rsid w:val="008D57E1"/>
    <w:rsid w:val="008D5D8D"/>
    <w:rsid w:val="008D66ED"/>
    <w:rsid w:val="008D6850"/>
    <w:rsid w:val="008D6BE1"/>
    <w:rsid w:val="008D7672"/>
    <w:rsid w:val="008D7CBA"/>
    <w:rsid w:val="008E0441"/>
    <w:rsid w:val="008E1155"/>
    <w:rsid w:val="008E1A96"/>
    <w:rsid w:val="008E2344"/>
    <w:rsid w:val="008E2429"/>
    <w:rsid w:val="008E32B5"/>
    <w:rsid w:val="008E4958"/>
    <w:rsid w:val="008E5A05"/>
    <w:rsid w:val="008E5CF3"/>
    <w:rsid w:val="008E6BDF"/>
    <w:rsid w:val="008E77E2"/>
    <w:rsid w:val="008F0D7E"/>
    <w:rsid w:val="008F0F52"/>
    <w:rsid w:val="008F1375"/>
    <w:rsid w:val="008F1458"/>
    <w:rsid w:val="008F19A9"/>
    <w:rsid w:val="008F19AC"/>
    <w:rsid w:val="008F21F0"/>
    <w:rsid w:val="008F2A2C"/>
    <w:rsid w:val="008F2C27"/>
    <w:rsid w:val="008F445F"/>
    <w:rsid w:val="008F454D"/>
    <w:rsid w:val="008F4961"/>
    <w:rsid w:val="008F4D67"/>
    <w:rsid w:val="008F5EDD"/>
    <w:rsid w:val="008F652E"/>
    <w:rsid w:val="008F672F"/>
    <w:rsid w:val="008F6E21"/>
    <w:rsid w:val="008F6F30"/>
    <w:rsid w:val="008F7C50"/>
    <w:rsid w:val="008F7D96"/>
    <w:rsid w:val="009002CF"/>
    <w:rsid w:val="0090072A"/>
    <w:rsid w:val="00901944"/>
    <w:rsid w:val="00901AED"/>
    <w:rsid w:val="00903050"/>
    <w:rsid w:val="00903A25"/>
    <w:rsid w:val="00904FF4"/>
    <w:rsid w:val="009056FF"/>
    <w:rsid w:val="00906257"/>
    <w:rsid w:val="00906890"/>
    <w:rsid w:val="00906FF7"/>
    <w:rsid w:val="00907324"/>
    <w:rsid w:val="00907488"/>
    <w:rsid w:val="00907AE0"/>
    <w:rsid w:val="00910950"/>
    <w:rsid w:val="00911623"/>
    <w:rsid w:val="00911FEC"/>
    <w:rsid w:val="00912546"/>
    <w:rsid w:val="00913354"/>
    <w:rsid w:val="00913788"/>
    <w:rsid w:val="00914600"/>
    <w:rsid w:val="00914F13"/>
    <w:rsid w:val="00915212"/>
    <w:rsid w:val="009153B4"/>
    <w:rsid w:val="0091553D"/>
    <w:rsid w:val="00915571"/>
    <w:rsid w:val="009158D0"/>
    <w:rsid w:val="00915A88"/>
    <w:rsid w:val="009160B9"/>
    <w:rsid w:val="00916305"/>
    <w:rsid w:val="00916F9E"/>
    <w:rsid w:val="00920920"/>
    <w:rsid w:val="00920F18"/>
    <w:rsid w:val="009219BB"/>
    <w:rsid w:val="00922451"/>
    <w:rsid w:val="009224D2"/>
    <w:rsid w:val="0092304B"/>
    <w:rsid w:val="009235DB"/>
    <w:rsid w:val="00923C11"/>
    <w:rsid w:val="00924246"/>
    <w:rsid w:val="00925E3F"/>
    <w:rsid w:val="00926182"/>
    <w:rsid w:val="00926399"/>
    <w:rsid w:val="00927762"/>
    <w:rsid w:val="00930399"/>
    <w:rsid w:val="0093070E"/>
    <w:rsid w:val="009311FC"/>
    <w:rsid w:val="00931B29"/>
    <w:rsid w:val="00931CB8"/>
    <w:rsid w:val="00932B2D"/>
    <w:rsid w:val="00932BF3"/>
    <w:rsid w:val="00932C7F"/>
    <w:rsid w:val="009334A4"/>
    <w:rsid w:val="0093391A"/>
    <w:rsid w:val="00933955"/>
    <w:rsid w:val="00933972"/>
    <w:rsid w:val="00933AB7"/>
    <w:rsid w:val="00933C97"/>
    <w:rsid w:val="00934B0E"/>
    <w:rsid w:val="00934D22"/>
    <w:rsid w:val="00934D33"/>
    <w:rsid w:val="009360E2"/>
    <w:rsid w:val="00936990"/>
    <w:rsid w:val="00937061"/>
    <w:rsid w:val="009377D7"/>
    <w:rsid w:val="00937B85"/>
    <w:rsid w:val="009402B2"/>
    <w:rsid w:val="0094137F"/>
    <w:rsid w:val="009416A4"/>
    <w:rsid w:val="00941718"/>
    <w:rsid w:val="0094218B"/>
    <w:rsid w:val="00942F39"/>
    <w:rsid w:val="0094351A"/>
    <w:rsid w:val="00944122"/>
    <w:rsid w:val="00944126"/>
    <w:rsid w:val="009455E9"/>
    <w:rsid w:val="0094574B"/>
    <w:rsid w:val="00945ACE"/>
    <w:rsid w:val="00946523"/>
    <w:rsid w:val="00946BA4"/>
    <w:rsid w:val="009472B7"/>
    <w:rsid w:val="00947482"/>
    <w:rsid w:val="0094784E"/>
    <w:rsid w:val="0094794E"/>
    <w:rsid w:val="0095087C"/>
    <w:rsid w:val="00950E4A"/>
    <w:rsid w:val="00951202"/>
    <w:rsid w:val="00951ED8"/>
    <w:rsid w:val="00951FD9"/>
    <w:rsid w:val="00951FDA"/>
    <w:rsid w:val="00952CE6"/>
    <w:rsid w:val="00953CC9"/>
    <w:rsid w:val="009547F1"/>
    <w:rsid w:val="00954BE2"/>
    <w:rsid w:val="00954C91"/>
    <w:rsid w:val="00954FC6"/>
    <w:rsid w:val="009569C0"/>
    <w:rsid w:val="009573E1"/>
    <w:rsid w:val="00957E2C"/>
    <w:rsid w:val="0096131E"/>
    <w:rsid w:val="0096230E"/>
    <w:rsid w:val="00962E17"/>
    <w:rsid w:val="009632BD"/>
    <w:rsid w:val="009632DE"/>
    <w:rsid w:val="00964834"/>
    <w:rsid w:val="009648DF"/>
    <w:rsid w:val="009657BD"/>
    <w:rsid w:val="00967B6F"/>
    <w:rsid w:val="00970061"/>
    <w:rsid w:val="009702BF"/>
    <w:rsid w:val="00970AB5"/>
    <w:rsid w:val="0097127B"/>
    <w:rsid w:val="00971900"/>
    <w:rsid w:val="00971D1A"/>
    <w:rsid w:val="00971FDB"/>
    <w:rsid w:val="00974BE4"/>
    <w:rsid w:val="00974C57"/>
    <w:rsid w:val="0097523B"/>
    <w:rsid w:val="00976097"/>
    <w:rsid w:val="00976F33"/>
    <w:rsid w:val="00980F0D"/>
    <w:rsid w:val="009818C7"/>
    <w:rsid w:val="00981B48"/>
    <w:rsid w:val="00981C91"/>
    <w:rsid w:val="00981EFC"/>
    <w:rsid w:val="009823EA"/>
    <w:rsid w:val="009829E4"/>
    <w:rsid w:val="00983157"/>
    <w:rsid w:val="009840CD"/>
    <w:rsid w:val="009843B4"/>
    <w:rsid w:val="009847E9"/>
    <w:rsid w:val="00986198"/>
    <w:rsid w:val="009870D3"/>
    <w:rsid w:val="009873D1"/>
    <w:rsid w:val="00990310"/>
    <w:rsid w:val="00990AA1"/>
    <w:rsid w:val="00990FCA"/>
    <w:rsid w:val="0099120F"/>
    <w:rsid w:val="0099131F"/>
    <w:rsid w:val="00991BB4"/>
    <w:rsid w:val="00991F0A"/>
    <w:rsid w:val="009947BE"/>
    <w:rsid w:val="0099557E"/>
    <w:rsid w:val="009963FB"/>
    <w:rsid w:val="00996762"/>
    <w:rsid w:val="009969E3"/>
    <w:rsid w:val="00996FF9"/>
    <w:rsid w:val="00997385"/>
    <w:rsid w:val="009A051F"/>
    <w:rsid w:val="009A08D3"/>
    <w:rsid w:val="009A1A86"/>
    <w:rsid w:val="009A1E24"/>
    <w:rsid w:val="009A416E"/>
    <w:rsid w:val="009A44FE"/>
    <w:rsid w:val="009A474C"/>
    <w:rsid w:val="009A5071"/>
    <w:rsid w:val="009A586E"/>
    <w:rsid w:val="009A6D1F"/>
    <w:rsid w:val="009A72C5"/>
    <w:rsid w:val="009B005A"/>
    <w:rsid w:val="009B2E1E"/>
    <w:rsid w:val="009B3499"/>
    <w:rsid w:val="009B3DBC"/>
    <w:rsid w:val="009B3E1B"/>
    <w:rsid w:val="009B3EEE"/>
    <w:rsid w:val="009B5861"/>
    <w:rsid w:val="009B6614"/>
    <w:rsid w:val="009B6711"/>
    <w:rsid w:val="009B6EB2"/>
    <w:rsid w:val="009B7026"/>
    <w:rsid w:val="009B72B9"/>
    <w:rsid w:val="009B72D7"/>
    <w:rsid w:val="009B77C2"/>
    <w:rsid w:val="009B7FCC"/>
    <w:rsid w:val="009C04B1"/>
    <w:rsid w:val="009C08E3"/>
    <w:rsid w:val="009C1095"/>
    <w:rsid w:val="009C1173"/>
    <w:rsid w:val="009C1952"/>
    <w:rsid w:val="009C21FB"/>
    <w:rsid w:val="009C3338"/>
    <w:rsid w:val="009C363B"/>
    <w:rsid w:val="009C4106"/>
    <w:rsid w:val="009C5D0B"/>
    <w:rsid w:val="009C6CC7"/>
    <w:rsid w:val="009C775F"/>
    <w:rsid w:val="009D031E"/>
    <w:rsid w:val="009D108A"/>
    <w:rsid w:val="009D1B62"/>
    <w:rsid w:val="009D3E6A"/>
    <w:rsid w:val="009D5D3D"/>
    <w:rsid w:val="009D60AF"/>
    <w:rsid w:val="009D662C"/>
    <w:rsid w:val="009D68AC"/>
    <w:rsid w:val="009D71AC"/>
    <w:rsid w:val="009D7353"/>
    <w:rsid w:val="009D750B"/>
    <w:rsid w:val="009D788E"/>
    <w:rsid w:val="009E07A6"/>
    <w:rsid w:val="009E0D46"/>
    <w:rsid w:val="009E0D6B"/>
    <w:rsid w:val="009E121D"/>
    <w:rsid w:val="009E1387"/>
    <w:rsid w:val="009E14A0"/>
    <w:rsid w:val="009E1C65"/>
    <w:rsid w:val="009E2138"/>
    <w:rsid w:val="009E2C7C"/>
    <w:rsid w:val="009E30AA"/>
    <w:rsid w:val="009E33C5"/>
    <w:rsid w:val="009E3FBF"/>
    <w:rsid w:val="009E4241"/>
    <w:rsid w:val="009E484F"/>
    <w:rsid w:val="009E679A"/>
    <w:rsid w:val="009E6D91"/>
    <w:rsid w:val="009F0214"/>
    <w:rsid w:val="009F0728"/>
    <w:rsid w:val="009F08A4"/>
    <w:rsid w:val="009F0A48"/>
    <w:rsid w:val="009F1282"/>
    <w:rsid w:val="009F16D3"/>
    <w:rsid w:val="009F1A39"/>
    <w:rsid w:val="009F26B1"/>
    <w:rsid w:val="009F2AEE"/>
    <w:rsid w:val="009F34FB"/>
    <w:rsid w:val="009F3783"/>
    <w:rsid w:val="009F3C44"/>
    <w:rsid w:val="009F3EA5"/>
    <w:rsid w:val="009F4B56"/>
    <w:rsid w:val="009F4E5B"/>
    <w:rsid w:val="009F7984"/>
    <w:rsid w:val="009F7C3B"/>
    <w:rsid w:val="00A00FF0"/>
    <w:rsid w:val="00A0150A"/>
    <w:rsid w:val="00A0258A"/>
    <w:rsid w:val="00A03A66"/>
    <w:rsid w:val="00A04142"/>
    <w:rsid w:val="00A04529"/>
    <w:rsid w:val="00A047CD"/>
    <w:rsid w:val="00A04DD4"/>
    <w:rsid w:val="00A05276"/>
    <w:rsid w:val="00A057E6"/>
    <w:rsid w:val="00A06064"/>
    <w:rsid w:val="00A063CF"/>
    <w:rsid w:val="00A07F0A"/>
    <w:rsid w:val="00A10816"/>
    <w:rsid w:val="00A10EB2"/>
    <w:rsid w:val="00A10EB3"/>
    <w:rsid w:val="00A123AE"/>
    <w:rsid w:val="00A12731"/>
    <w:rsid w:val="00A13482"/>
    <w:rsid w:val="00A1357B"/>
    <w:rsid w:val="00A13754"/>
    <w:rsid w:val="00A1457C"/>
    <w:rsid w:val="00A145F2"/>
    <w:rsid w:val="00A1485A"/>
    <w:rsid w:val="00A14DC8"/>
    <w:rsid w:val="00A15079"/>
    <w:rsid w:val="00A15641"/>
    <w:rsid w:val="00A16B4C"/>
    <w:rsid w:val="00A17A35"/>
    <w:rsid w:val="00A213B0"/>
    <w:rsid w:val="00A2185F"/>
    <w:rsid w:val="00A236AE"/>
    <w:rsid w:val="00A2374A"/>
    <w:rsid w:val="00A237E2"/>
    <w:rsid w:val="00A23C2C"/>
    <w:rsid w:val="00A2403B"/>
    <w:rsid w:val="00A24596"/>
    <w:rsid w:val="00A24C20"/>
    <w:rsid w:val="00A24C2C"/>
    <w:rsid w:val="00A24F0B"/>
    <w:rsid w:val="00A252DB"/>
    <w:rsid w:val="00A25E34"/>
    <w:rsid w:val="00A25F4B"/>
    <w:rsid w:val="00A26577"/>
    <w:rsid w:val="00A30010"/>
    <w:rsid w:val="00A30025"/>
    <w:rsid w:val="00A301B3"/>
    <w:rsid w:val="00A30E11"/>
    <w:rsid w:val="00A31074"/>
    <w:rsid w:val="00A33000"/>
    <w:rsid w:val="00A33062"/>
    <w:rsid w:val="00A342E8"/>
    <w:rsid w:val="00A343EE"/>
    <w:rsid w:val="00A34E80"/>
    <w:rsid w:val="00A36E19"/>
    <w:rsid w:val="00A402C5"/>
    <w:rsid w:val="00A4078D"/>
    <w:rsid w:val="00A4088C"/>
    <w:rsid w:val="00A4152F"/>
    <w:rsid w:val="00A41EF1"/>
    <w:rsid w:val="00A42B60"/>
    <w:rsid w:val="00A43404"/>
    <w:rsid w:val="00A43618"/>
    <w:rsid w:val="00A43AE7"/>
    <w:rsid w:val="00A4405B"/>
    <w:rsid w:val="00A443AF"/>
    <w:rsid w:val="00A44726"/>
    <w:rsid w:val="00A44B53"/>
    <w:rsid w:val="00A44C2C"/>
    <w:rsid w:val="00A45A07"/>
    <w:rsid w:val="00A4620C"/>
    <w:rsid w:val="00A47051"/>
    <w:rsid w:val="00A474BD"/>
    <w:rsid w:val="00A47539"/>
    <w:rsid w:val="00A478ED"/>
    <w:rsid w:val="00A47E20"/>
    <w:rsid w:val="00A512EF"/>
    <w:rsid w:val="00A51911"/>
    <w:rsid w:val="00A51B4F"/>
    <w:rsid w:val="00A52276"/>
    <w:rsid w:val="00A52EF9"/>
    <w:rsid w:val="00A53082"/>
    <w:rsid w:val="00A5317D"/>
    <w:rsid w:val="00A532A9"/>
    <w:rsid w:val="00A539CE"/>
    <w:rsid w:val="00A53CF7"/>
    <w:rsid w:val="00A53F17"/>
    <w:rsid w:val="00A54FEA"/>
    <w:rsid w:val="00A562F9"/>
    <w:rsid w:val="00A575D6"/>
    <w:rsid w:val="00A57F4A"/>
    <w:rsid w:val="00A60402"/>
    <w:rsid w:val="00A612A7"/>
    <w:rsid w:val="00A61730"/>
    <w:rsid w:val="00A617B5"/>
    <w:rsid w:val="00A61E0F"/>
    <w:rsid w:val="00A62558"/>
    <w:rsid w:val="00A645AF"/>
    <w:rsid w:val="00A646E2"/>
    <w:rsid w:val="00A663E7"/>
    <w:rsid w:val="00A6653F"/>
    <w:rsid w:val="00A674B2"/>
    <w:rsid w:val="00A709B8"/>
    <w:rsid w:val="00A7121A"/>
    <w:rsid w:val="00A7132A"/>
    <w:rsid w:val="00A713FF"/>
    <w:rsid w:val="00A72B89"/>
    <w:rsid w:val="00A72D15"/>
    <w:rsid w:val="00A732D1"/>
    <w:rsid w:val="00A73A2B"/>
    <w:rsid w:val="00A73CED"/>
    <w:rsid w:val="00A73D3F"/>
    <w:rsid w:val="00A73F23"/>
    <w:rsid w:val="00A7423B"/>
    <w:rsid w:val="00A74A74"/>
    <w:rsid w:val="00A74CBF"/>
    <w:rsid w:val="00A75359"/>
    <w:rsid w:val="00A75C7F"/>
    <w:rsid w:val="00A75D31"/>
    <w:rsid w:val="00A75F2A"/>
    <w:rsid w:val="00A765F0"/>
    <w:rsid w:val="00A76C90"/>
    <w:rsid w:val="00A772DA"/>
    <w:rsid w:val="00A807D8"/>
    <w:rsid w:val="00A80C80"/>
    <w:rsid w:val="00A81087"/>
    <w:rsid w:val="00A8112D"/>
    <w:rsid w:val="00A811E3"/>
    <w:rsid w:val="00A82F1D"/>
    <w:rsid w:val="00A83B6A"/>
    <w:rsid w:val="00A8445A"/>
    <w:rsid w:val="00A85973"/>
    <w:rsid w:val="00A85C74"/>
    <w:rsid w:val="00A85CA2"/>
    <w:rsid w:val="00A85CB0"/>
    <w:rsid w:val="00A8686B"/>
    <w:rsid w:val="00A868A7"/>
    <w:rsid w:val="00A869CF"/>
    <w:rsid w:val="00A8707E"/>
    <w:rsid w:val="00A872ED"/>
    <w:rsid w:val="00A90E03"/>
    <w:rsid w:val="00A9232D"/>
    <w:rsid w:val="00A92415"/>
    <w:rsid w:val="00A925AA"/>
    <w:rsid w:val="00A92E94"/>
    <w:rsid w:val="00A93A15"/>
    <w:rsid w:val="00A93D17"/>
    <w:rsid w:val="00A9449E"/>
    <w:rsid w:val="00A94CA7"/>
    <w:rsid w:val="00A957A0"/>
    <w:rsid w:val="00A9604D"/>
    <w:rsid w:val="00A967BC"/>
    <w:rsid w:val="00A96E74"/>
    <w:rsid w:val="00A97979"/>
    <w:rsid w:val="00A97B9B"/>
    <w:rsid w:val="00AA046E"/>
    <w:rsid w:val="00AA09F2"/>
    <w:rsid w:val="00AA0A0E"/>
    <w:rsid w:val="00AA1B70"/>
    <w:rsid w:val="00AA2531"/>
    <w:rsid w:val="00AA2B19"/>
    <w:rsid w:val="00AA2B31"/>
    <w:rsid w:val="00AA2E40"/>
    <w:rsid w:val="00AA3C63"/>
    <w:rsid w:val="00AA4746"/>
    <w:rsid w:val="00AA50D4"/>
    <w:rsid w:val="00AA51D0"/>
    <w:rsid w:val="00AA52F9"/>
    <w:rsid w:val="00AA574A"/>
    <w:rsid w:val="00AA64F4"/>
    <w:rsid w:val="00AA6D01"/>
    <w:rsid w:val="00AB085B"/>
    <w:rsid w:val="00AB0DF1"/>
    <w:rsid w:val="00AB1AB8"/>
    <w:rsid w:val="00AB2E57"/>
    <w:rsid w:val="00AB44CE"/>
    <w:rsid w:val="00AB522D"/>
    <w:rsid w:val="00AB7182"/>
    <w:rsid w:val="00AC0315"/>
    <w:rsid w:val="00AC06FA"/>
    <w:rsid w:val="00AC0924"/>
    <w:rsid w:val="00AC0E9C"/>
    <w:rsid w:val="00AC186C"/>
    <w:rsid w:val="00AC18E6"/>
    <w:rsid w:val="00AC1C28"/>
    <w:rsid w:val="00AC2055"/>
    <w:rsid w:val="00AC2490"/>
    <w:rsid w:val="00AC4DC9"/>
    <w:rsid w:val="00AC6629"/>
    <w:rsid w:val="00AC6CC7"/>
    <w:rsid w:val="00AC70D3"/>
    <w:rsid w:val="00AC72B4"/>
    <w:rsid w:val="00AC7525"/>
    <w:rsid w:val="00AC75FD"/>
    <w:rsid w:val="00AD0161"/>
    <w:rsid w:val="00AD027F"/>
    <w:rsid w:val="00AD0460"/>
    <w:rsid w:val="00AD0C7E"/>
    <w:rsid w:val="00AD0DD4"/>
    <w:rsid w:val="00AD0E61"/>
    <w:rsid w:val="00AD1127"/>
    <w:rsid w:val="00AD15E0"/>
    <w:rsid w:val="00AD28BB"/>
    <w:rsid w:val="00AD2924"/>
    <w:rsid w:val="00AD2EFB"/>
    <w:rsid w:val="00AD3642"/>
    <w:rsid w:val="00AD383A"/>
    <w:rsid w:val="00AD3B58"/>
    <w:rsid w:val="00AD3B62"/>
    <w:rsid w:val="00AD3E02"/>
    <w:rsid w:val="00AD5A64"/>
    <w:rsid w:val="00AD6448"/>
    <w:rsid w:val="00AD6E3F"/>
    <w:rsid w:val="00AE008F"/>
    <w:rsid w:val="00AE0555"/>
    <w:rsid w:val="00AE0630"/>
    <w:rsid w:val="00AE0FDC"/>
    <w:rsid w:val="00AE1A39"/>
    <w:rsid w:val="00AE2123"/>
    <w:rsid w:val="00AE2C0B"/>
    <w:rsid w:val="00AE2FF6"/>
    <w:rsid w:val="00AE3F14"/>
    <w:rsid w:val="00AE4031"/>
    <w:rsid w:val="00AE572F"/>
    <w:rsid w:val="00AE576E"/>
    <w:rsid w:val="00AE5BB3"/>
    <w:rsid w:val="00AE6421"/>
    <w:rsid w:val="00AE6C21"/>
    <w:rsid w:val="00AE71A7"/>
    <w:rsid w:val="00AE737C"/>
    <w:rsid w:val="00AE7C3E"/>
    <w:rsid w:val="00AE7D44"/>
    <w:rsid w:val="00AF1BA5"/>
    <w:rsid w:val="00AF1DF7"/>
    <w:rsid w:val="00AF236B"/>
    <w:rsid w:val="00AF298F"/>
    <w:rsid w:val="00AF4CF0"/>
    <w:rsid w:val="00AF5C7C"/>
    <w:rsid w:val="00AF65E8"/>
    <w:rsid w:val="00AF6844"/>
    <w:rsid w:val="00AF70DE"/>
    <w:rsid w:val="00AF7FE2"/>
    <w:rsid w:val="00B0006E"/>
    <w:rsid w:val="00B00801"/>
    <w:rsid w:val="00B00A6F"/>
    <w:rsid w:val="00B013CC"/>
    <w:rsid w:val="00B01A0A"/>
    <w:rsid w:val="00B01D10"/>
    <w:rsid w:val="00B01DB4"/>
    <w:rsid w:val="00B01E91"/>
    <w:rsid w:val="00B027D8"/>
    <w:rsid w:val="00B03804"/>
    <w:rsid w:val="00B05691"/>
    <w:rsid w:val="00B05872"/>
    <w:rsid w:val="00B05934"/>
    <w:rsid w:val="00B069C4"/>
    <w:rsid w:val="00B06CAC"/>
    <w:rsid w:val="00B07A6D"/>
    <w:rsid w:val="00B07F52"/>
    <w:rsid w:val="00B1047A"/>
    <w:rsid w:val="00B10E5F"/>
    <w:rsid w:val="00B115E0"/>
    <w:rsid w:val="00B118FC"/>
    <w:rsid w:val="00B11B8C"/>
    <w:rsid w:val="00B11BC4"/>
    <w:rsid w:val="00B11BDB"/>
    <w:rsid w:val="00B11C90"/>
    <w:rsid w:val="00B11ECA"/>
    <w:rsid w:val="00B12256"/>
    <w:rsid w:val="00B12AE0"/>
    <w:rsid w:val="00B12EB0"/>
    <w:rsid w:val="00B12F0D"/>
    <w:rsid w:val="00B12F11"/>
    <w:rsid w:val="00B1323C"/>
    <w:rsid w:val="00B13AD3"/>
    <w:rsid w:val="00B14150"/>
    <w:rsid w:val="00B15539"/>
    <w:rsid w:val="00B16200"/>
    <w:rsid w:val="00B17021"/>
    <w:rsid w:val="00B17218"/>
    <w:rsid w:val="00B20619"/>
    <w:rsid w:val="00B20D5A"/>
    <w:rsid w:val="00B22F30"/>
    <w:rsid w:val="00B231B0"/>
    <w:rsid w:val="00B23321"/>
    <w:rsid w:val="00B23DEB"/>
    <w:rsid w:val="00B247C1"/>
    <w:rsid w:val="00B247D7"/>
    <w:rsid w:val="00B24B9D"/>
    <w:rsid w:val="00B25FC5"/>
    <w:rsid w:val="00B26876"/>
    <w:rsid w:val="00B271F2"/>
    <w:rsid w:val="00B30DAC"/>
    <w:rsid w:val="00B314B2"/>
    <w:rsid w:val="00B316EE"/>
    <w:rsid w:val="00B31B59"/>
    <w:rsid w:val="00B3234D"/>
    <w:rsid w:val="00B3258F"/>
    <w:rsid w:val="00B3292E"/>
    <w:rsid w:val="00B32C67"/>
    <w:rsid w:val="00B340CE"/>
    <w:rsid w:val="00B341F0"/>
    <w:rsid w:val="00B34CBE"/>
    <w:rsid w:val="00B356FD"/>
    <w:rsid w:val="00B36564"/>
    <w:rsid w:val="00B36888"/>
    <w:rsid w:val="00B37395"/>
    <w:rsid w:val="00B3786C"/>
    <w:rsid w:val="00B37A65"/>
    <w:rsid w:val="00B4055F"/>
    <w:rsid w:val="00B406B8"/>
    <w:rsid w:val="00B42304"/>
    <w:rsid w:val="00B42BC2"/>
    <w:rsid w:val="00B43697"/>
    <w:rsid w:val="00B439FF"/>
    <w:rsid w:val="00B450C5"/>
    <w:rsid w:val="00B463A7"/>
    <w:rsid w:val="00B46E1F"/>
    <w:rsid w:val="00B46E2A"/>
    <w:rsid w:val="00B50330"/>
    <w:rsid w:val="00B52120"/>
    <w:rsid w:val="00B5263B"/>
    <w:rsid w:val="00B528D0"/>
    <w:rsid w:val="00B52C0C"/>
    <w:rsid w:val="00B52C57"/>
    <w:rsid w:val="00B531EA"/>
    <w:rsid w:val="00B535EB"/>
    <w:rsid w:val="00B549FC"/>
    <w:rsid w:val="00B557B1"/>
    <w:rsid w:val="00B56CA9"/>
    <w:rsid w:val="00B609E5"/>
    <w:rsid w:val="00B60B5F"/>
    <w:rsid w:val="00B60B81"/>
    <w:rsid w:val="00B6107C"/>
    <w:rsid w:val="00B61F0D"/>
    <w:rsid w:val="00B62904"/>
    <w:rsid w:val="00B62A2A"/>
    <w:rsid w:val="00B63AAD"/>
    <w:rsid w:val="00B64927"/>
    <w:rsid w:val="00B64A2E"/>
    <w:rsid w:val="00B6717C"/>
    <w:rsid w:val="00B676E1"/>
    <w:rsid w:val="00B67BC0"/>
    <w:rsid w:val="00B67CBD"/>
    <w:rsid w:val="00B67E4E"/>
    <w:rsid w:val="00B7095A"/>
    <w:rsid w:val="00B7133C"/>
    <w:rsid w:val="00B71692"/>
    <w:rsid w:val="00B71791"/>
    <w:rsid w:val="00B71B6A"/>
    <w:rsid w:val="00B723E2"/>
    <w:rsid w:val="00B72AE0"/>
    <w:rsid w:val="00B738C5"/>
    <w:rsid w:val="00B7390A"/>
    <w:rsid w:val="00B73A87"/>
    <w:rsid w:val="00B73B87"/>
    <w:rsid w:val="00B74192"/>
    <w:rsid w:val="00B76040"/>
    <w:rsid w:val="00B76B44"/>
    <w:rsid w:val="00B808DD"/>
    <w:rsid w:val="00B80CA6"/>
    <w:rsid w:val="00B81124"/>
    <w:rsid w:val="00B81FFE"/>
    <w:rsid w:val="00B82062"/>
    <w:rsid w:val="00B82728"/>
    <w:rsid w:val="00B8325E"/>
    <w:rsid w:val="00B839DD"/>
    <w:rsid w:val="00B84AD2"/>
    <w:rsid w:val="00B84C93"/>
    <w:rsid w:val="00B8619E"/>
    <w:rsid w:val="00B876AA"/>
    <w:rsid w:val="00B87CBF"/>
    <w:rsid w:val="00B87E94"/>
    <w:rsid w:val="00B90127"/>
    <w:rsid w:val="00B90EB8"/>
    <w:rsid w:val="00B91A90"/>
    <w:rsid w:val="00B9271E"/>
    <w:rsid w:val="00B92A4F"/>
    <w:rsid w:val="00B92EA6"/>
    <w:rsid w:val="00B939C1"/>
    <w:rsid w:val="00B93A1B"/>
    <w:rsid w:val="00B948BC"/>
    <w:rsid w:val="00B9514E"/>
    <w:rsid w:val="00B952F1"/>
    <w:rsid w:val="00B957C3"/>
    <w:rsid w:val="00B96B22"/>
    <w:rsid w:val="00B96EB0"/>
    <w:rsid w:val="00B973F2"/>
    <w:rsid w:val="00B976B5"/>
    <w:rsid w:val="00B97CC6"/>
    <w:rsid w:val="00B97EA4"/>
    <w:rsid w:val="00BA0C6D"/>
    <w:rsid w:val="00BA1487"/>
    <w:rsid w:val="00BA155C"/>
    <w:rsid w:val="00BA186A"/>
    <w:rsid w:val="00BA1926"/>
    <w:rsid w:val="00BA21F3"/>
    <w:rsid w:val="00BA265B"/>
    <w:rsid w:val="00BA377E"/>
    <w:rsid w:val="00BA4443"/>
    <w:rsid w:val="00BA5990"/>
    <w:rsid w:val="00BA5AB7"/>
    <w:rsid w:val="00BA6CA1"/>
    <w:rsid w:val="00BA74CB"/>
    <w:rsid w:val="00BA765E"/>
    <w:rsid w:val="00BA7C96"/>
    <w:rsid w:val="00BB025D"/>
    <w:rsid w:val="00BB066F"/>
    <w:rsid w:val="00BB0C0B"/>
    <w:rsid w:val="00BB115F"/>
    <w:rsid w:val="00BB11CD"/>
    <w:rsid w:val="00BB1FDE"/>
    <w:rsid w:val="00BB2CBA"/>
    <w:rsid w:val="00BB5B75"/>
    <w:rsid w:val="00BB6196"/>
    <w:rsid w:val="00BB648F"/>
    <w:rsid w:val="00BB698C"/>
    <w:rsid w:val="00BB6BAD"/>
    <w:rsid w:val="00BB6CD3"/>
    <w:rsid w:val="00BB77F6"/>
    <w:rsid w:val="00BB7A9B"/>
    <w:rsid w:val="00BC0C36"/>
    <w:rsid w:val="00BC3880"/>
    <w:rsid w:val="00BC3982"/>
    <w:rsid w:val="00BC416D"/>
    <w:rsid w:val="00BC4F9C"/>
    <w:rsid w:val="00BC51E1"/>
    <w:rsid w:val="00BC52C2"/>
    <w:rsid w:val="00BC52FB"/>
    <w:rsid w:val="00BC59A1"/>
    <w:rsid w:val="00BC5CED"/>
    <w:rsid w:val="00BC6D2A"/>
    <w:rsid w:val="00BC70FF"/>
    <w:rsid w:val="00BC78C0"/>
    <w:rsid w:val="00BC7A9A"/>
    <w:rsid w:val="00BC7FEF"/>
    <w:rsid w:val="00BD0080"/>
    <w:rsid w:val="00BD1044"/>
    <w:rsid w:val="00BD210F"/>
    <w:rsid w:val="00BD2E43"/>
    <w:rsid w:val="00BD2E5A"/>
    <w:rsid w:val="00BD367D"/>
    <w:rsid w:val="00BD382D"/>
    <w:rsid w:val="00BD4582"/>
    <w:rsid w:val="00BD4B7C"/>
    <w:rsid w:val="00BD6442"/>
    <w:rsid w:val="00BD6BA3"/>
    <w:rsid w:val="00BD722E"/>
    <w:rsid w:val="00BD773E"/>
    <w:rsid w:val="00BD788E"/>
    <w:rsid w:val="00BE10F0"/>
    <w:rsid w:val="00BE1255"/>
    <w:rsid w:val="00BE17C3"/>
    <w:rsid w:val="00BE1C27"/>
    <w:rsid w:val="00BE1F51"/>
    <w:rsid w:val="00BE2452"/>
    <w:rsid w:val="00BE365B"/>
    <w:rsid w:val="00BE3FC7"/>
    <w:rsid w:val="00BE4C01"/>
    <w:rsid w:val="00BE59FC"/>
    <w:rsid w:val="00BE78D4"/>
    <w:rsid w:val="00BE7FC4"/>
    <w:rsid w:val="00BE7FFC"/>
    <w:rsid w:val="00BF1FB1"/>
    <w:rsid w:val="00BF370F"/>
    <w:rsid w:val="00BF44A8"/>
    <w:rsid w:val="00BF4C02"/>
    <w:rsid w:val="00BF57E6"/>
    <w:rsid w:val="00BF60AC"/>
    <w:rsid w:val="00BF6450"/>
    <w:rsid w:val="00BF6C84"/>
    <w:rsid w:val="00BF74D2"/>
    <w:rsid w:val="00BF7595"/>
    <w:rsid w:val="00BF7AAB"/>
    <w:rsid w:val="00C00AE6"/>
    <w:rsid w:val="00C0124E"/>
    <w:rsid w:val="00C017C7"/>
    <w:rsid w:val="00C01C6C"/>
    <w:rsid w:val="00C022B6"/>
    <w:rsid w:val="00C022E1"/>
    <w:rsid w:val="00C02998"/>
    <w:rsid w:val="00C034E0"/>
    <w:rsid w:val="00C03FC1"/>
    <w:rsid w:val="00C045E6"/>
    <w:rsid w:val="00C04D20"/>
    <w:rsid w:val="00C0507D"/>
    <w:rsid w:val="00C053D3"/>
    <w:rsid w:val="00C05D41"/>
    <w:rsid w:val="00C05F45"/>
    <w:rsid w:val="00C06564"/>
    <w:rsid w:val="00C070C7"/>
    <w:rsid w:val="00C07423"/>
    <w:rsid w:val="00C07429"/>
    <w:rsid w:val="00C102E8"/>
    <w:rsid w:val="00C10735"/>
    <w:rsid w:val="00C10BFC"/>
    <w:rsid w:val="00C11420"/>
    <w:rsid w:val="00C122C9"/>
    <w:rsid w:val="00C1248F"/>
    <w:rsid w:val="00C12C01"/>
    <w:rsid w:val="00C13247"/>
    <w:rsid w:val="00C14B83"/>
    <w:rsid w:val="00C14E56"/>
    <w:rsid w:val="00C157B9"/>
    <w:rsid w:val="00C201D9"/>
    <w:rsid w:val="00C20DFF"/>
    <w:rsid w:val="00C21068"/>
    <w:rsid w:val="00C21AB0"/>
    <w:rsid w:val="00C2290A"/>
    <w:rsid w:val="00C23C12"/>
    <w:rsid w:val="00C24966"/>
    <w:rsid w:val="00C24D4E"/>
    <w:rsid w:val="00C24FE0"/>
    <w:rsid w:val="00C262A5"/>
    <w:rsid w:val="00C27205"/>
    <w:rsid w:val="00C27345"/>
    <w:rsid w:val="00C2747F"/>
    <w:rsid w:val="00C27A00"/>
    <w:rsid w:val="00C30A04"/>
    <w:rsid w:val="00C30C57"/>
    <w:rsid w:val="00C318DA"/>
    <w:rsid w:val="00C321BB"/>
    <w:rsid w:val="00C32E35"/>
    <w:rsid w:val="00C330B4"/>
    <w:rsid w:val="00C3378E"/>
    <w:rsid w:val="00C339C8"/>
    <w:rsid w:val="00C33BA6"/>
    <w:rsid w:val="00C33D1F"/>
    <w:rsid w:val="00C3445D"/>
    <w:rsid w:val="00C3461E"/>
    <w:rsid w:val="00C34845"/>
    <w:rsid w:val="00C35AA3"/>
    <w:rsid w:val="00C36784"/>
    <w:rsid w:val="00C3696A"/>
    <w:rsid w:val="00C36A93"/>
    <w:rsid w:val="00C36F59"/>
    <w:rsid w:val="00C37580"/>
    <w:rsid w:val="00C40A0E"/>
    <w:rsid w:val="00C40F90"/>
    <w:rsid w:val="00C411E4"/>
    <w:rsid w:val="00C41EEB"/>
    <w:rsid w:val="00C425B6"/>
    <w:rsid w:val="00C429BD"/>
    <w:rsid w:val="00C43881"/>
    <w:rsid w:val="00C43AAB"/>
    <w:rsid w:val="00C43C97"/>
    <w:rsid w:val="00C458C8"/>
    <w:rsid w:val="00C46131"/>
    <w:rsid w:val="00C47669"/>
    <w:rsid w:val="00C502CF"/>
    <w:rsid w:val="00C5092D"/>
    <w:rsid w:val="00C50A5E"/>
    <w:rsid w:val="00C510AC"/>
    <w:rsid w:val="00C51A7C"/>
    <w:rsid w:val="00C52C2E"/>
    <w:rsid w:val="00C52CBA"/>
    <w:rsid w:val="00C534C6"/>
    <w:rsid w:val="00C5354A"/>
    <w:rsid w:val="00C5387F"/>
    <w:rsid w:val="00C549B7"/>
    <w:rsid w:val="00C55355"/>
    <w:rsid w:val="00C55638"/>
    <w:rsid w:val="00C5563A"/>
    <w:rsid w:val="00C55894"/>
    <w:rsid w:val="00C567AC"/>
    <w:rsid w:val="00C56890"/>
    <w:rsid w:val="00C57D1B"/>
    <w:rsid w:val="00C61160"/>
    <w:rsid w:val="00C61BE3"/>
    <w:rsid w:val="00C62622"/>
    <w:rsid w:val="00C62FD1"/>
    <w:rsid w:val="00C64F8F"/>
    <w:rsid w:val="00C65783"/>
    <w:rsid w:val="00C65AF5"/>
    <w:rsid w:val="00C65B7F"/>
    <w:rsid w:val="00C66382"/>
    <w:rsid w:val="00C66471"/>
    <w:rsid w:val="00C66695"/>
    <w:rsid w:val="00C70099"/>
    <w:rsid w:val="00C70934"/>
    <w:rsid w:val="00C70B18"/>
    <w:rsid w:val="00C7188D"/>
    <w:rsid w:val="00C71A2B"/>
    <w:rsid w:val="00C71CA0"/>
    <w:rsid w:val="00C71FD0"/>
    <w:rsid w:val="00C726DE"/>
    <w:rsid w:val="00C72E3A"/>
    <w:rsid w:val="00C735B4"/>
    <w:rsid w:val="00C73E0D"/>
    <w:rsid w:val="00C75454"/>
    <w:rsid w:val="00C75E7F"/>
    <w:rsid w:val="00C762AA"/>
    <w:rsid w:val="00C76946"/>
    <w:rsid w:val="00C76EC2"/>
    <w:rsid w:val="00C778E7"/>
    <w:rsid w:val="00C816A8"/>
    <w:rsid w:val="00C823BE"/>
    <w:rsid w:val="00C82446"/>
    <w:rsid w:val="00C82FF6"/>
    <w:rsid w:val="00C8316C"/>
    <w:rsid w:val="00C8377B"/>
    <w:rsid w:val="00C85047"/>
    <w:rsid w:val="00C85714"/>
    <w:rsid w:val="00C85BE5"/>
    <w:rsid w:val="00C864AA"/>
    <w:rsid w:val="00C8738F"/>
    <w:rsid w:val="00C87735"/>
    <w:rsid w:val="00C878CC"/>
    <w:rsid w:val="00C8791D"/>
    <w:rsid w:val="00C87A8F"/>
    <w:rsid w:val="00C901BA"/>
    <w:rsid w:val="00C908BC"/>
    <w:rsid w:val="00C90D0D"/>
    <w:rsid w:val="00C90E00"/>
    <w:rsid w:val="00C9122F"/>
    <w:rsid w:val="00C92244"/>
    <w:rsid w:val="00C92FC2"/>
    <w:rsid w:val="00C93D40"/>
    <w:rsid w:val="00C94F8F"/>
    <w:rsid w:val="00C9543C"/>
    <w:rsid w:val="00C9641E"/>
    <w:rsid w:val="00C96642"/>
    <w:rsid w:val="00C973C5"/>
    <w:rsid w:val="00CA093D"/>
    <w:rsid w:val="00CA0D1E"/>
    <w:rsid w:val="00CA1F4B"/>
    <w:rsid w:val="00CA2ADB"/>
    <w:rsid w:val="00CA33C2"/>
    <w:rsid w:val="00CA37BB"/>
    <w:rsid w:val="00CA4248"/>
    <w:rsid w:val="00CA4253"/>
    <w:rsid w:val="00CA42D7"/>
    <w:rsid w:val="00CA4E5A"/>
    <w:rsid w:val="00CA6848"/>
    <w:rsid w:val="00CA6D20"/>
    <w:rsid w:val="00CA6D51"/>
    <w:rsid w:val="00CA7450"/>
    <w:rsid w:val="00CA7E63"/>
    <w:rsid w:val="00CA7E85"/>
    <w:rsid w:val="00CB125E"/>
    <w:rsid w:val="00CB1AA3"/>
    <w:rsid w:val="00CB2007"/>
    <w:rsid w:val="00CB2532"/>
    <w:rsid w:val="00CB39FD"/>
    <w:rsid w:val="00CB3B8E"/>
    <w:rsid w:val="00CB40F3"/>
    <w:rsid w:val="00CB4476"/>
    <w:rsid w:val="00CB47C9"/>
    <w:rsid w:val="00CB4AD7"/>
    <w:rsid w:val="00CB4E58"/>
    <w:rsid w:val="00CB4F16"/>
    <w:rsid w:val="00CB5C2F"/>
    <w:rsid w:val="00CB6DD2"/>
    <w:rsid w:val="00CB6EF1"/>
    <w:rsid w:val="00CB76E4"/>
    <w:rsid w:val="00CB7D2F"/>
    <w:rsid w:val="00CC0618"/>
    <w:rsid w:val="00CC126C"/>
    <w:rsid w:val="00CC1DC7"/>
    <w:rsid w:val="00CC248A"/>
    <w:rsid w:val="00CC3E7F"/>
    <w:rsid w:val="00CC518C"/>
    <w:rsid w:val="00CC5B38"/>
    <w:rsid w:val="00CC5E2D"/>
    <w:rsid w:val="00CD06F4"/>
    <w:rsid w:val="00CD1D9F"/>
    <w:rsid w:val="00CD1FDB"/>
    <w:rsid w:val="00CD2601"/>
    <w:rsid w:val="00CD275C"/>
    <w:rsid w:val="00CD2EA9"/>
    <w:rsid w:val="00CD310C"/>
    <w:rsid w:val="00CD34F6"/>
    <w:rsid w:val="00CD376A"/>
    <w:rsid w:val="00CD4480"/>
    <w:rsid w:val="00CD5087"/>
    <w:rsid w:val="00CD5870"/>
    <w:rsid w:val="00CD5A93"/>
    <w:rsid w:val="00CD5C6E"/>
    <w:rsid w:val="00CD6BA4"/>
    <w:rsid w:val="00CD72BE"/>
    <w:rsid w:val="00CE065D"/>
    <w:rsid w:val="00CE0786"/>
    <w:rsid w:val="00CE08D6"/>
    <w:rsid w:val="00CE3BA9"/>
    <w:rsid w:val="00CE3E40"/>
    <w:rsid w:val="00CE3EA5"/>
    <w:rsid w:val="00CE3FF4"/>
    <w:rsid w:val="00CE4551"/>
    <w:rsid w:val="00CE48E2"/>
    <w:rsid w:val="00CE492F"/>
    <w:rsid w:val="00CE49B0"/>
    <w:rsid w:val="00CE4BA0"/>
    <w:rsid w:val="00CE4F2F"/>
    <w:rsid w:val="00CE4F40"/>
    <w:rsid w:val="00CE500C"/>
    <w:rsid w:val="00CE5D73"/>
    <w:rsid w:val="00CE5F1A"/>
    <w:rsid w:val="00CE7081"/>
    <w:rsid w:val="00CE7B6A"/>
    <w:rsid w:val="00CF0329"/>
    <w:rsid w:val="00CF0653"/>
    <w:rsid w:val="00CF0788"/>
    <w:rsid w:val="00CF1B91"/>
    <w:rsid w:val="00CF259A"/>
    <w:rsid w:val="00CF2845"/>
    <w:rsid w:val="00CF3AE5"/>
    <w:rsid w:val="00CF3CEE"/>
    <w:rsid w:val="00CF4E8B"/>
    <w:rsid w:val="00CF54B4"/>
    <w:rsid w:val="00CF6A0B"/>
    <w:rsid w:val="00CF6BDA"/>
    <w:rsid w:val="00CF77B5"/>
    <w:rsid w:val="00CF7BBA"/>
    <w:rsid w:val="00CF7E0E"/>
    <w:rsid w:val="00D00823"/>
    <w:rsid w:val="00D0092D"/>
    <w:rsid w:val="00D01D6C"/>
    <w:rsid w:val="00D02288"/>
    <w:rsid w:val="00D02881"/>
    <w:rsid w:val="00D02D35"/>
    <w:rsid w:val="00D0537F"/>
    <w:rsid w:val="00D0558F"/>
    <w:rsid w:val="00D05715"/>
    <w:rsid w:val="00D0585A"/>
    <w:rsid w:val="00D05BF8"/>
    <w:rsid w:val="00D0605A"/>
    <w:rsid w:val="00D06111"/>
    <w:rsid w:val="00D06252"/>
    <w:rsid w:val="00D06420"/>
    <w:rsid w:val="00D06C1E"/>
    <w:rsid w:val="00D0708F"/>
    <w:rsid w:val="00D07180"/>
    <w:rsid w:val="00D078D9"/>
    <w:rsid w:val="00D07945"/>
    <w:rsid w:val="00D10A12"/>
    <w:rsid w:val="00D11D5E"/>
    <w:rsid w:val="00D1201A"/>
    <w:rsid w:val="00D136C9"/>
    <w:rsid w:val="00D140AD"/>
    <w:rsid w:val="00D1590E"/>
    <w:rsid w:val="00D1670F"/>
    <w:rsid w:val="00D179E8"/>
    <w:rsid w:val="00D20FB6"/>
    <w:rsid w:val="00D221E1"/>
    <w:rsid w:val="00D223F5"/>
    <w:rsid w:val="00D233BC"/>
    <w:rsid w:val="00D2465C"/>
    <w:rsid w:val="00D24F67"/>
    <w:rsid w:val="00D25A24"/>
    <w:rsid w:val="00D25C78"/>
    <w:rsid w:val="00D25E9E"/>
    <w:rsid w:val="00D26167"/>
    <w:rsid w:val="00D26653"/>
    <w:rsid w:val="00D2757D"/>
    <w:rsid w:val="00D2760A"/>
    <w:rsid w:val="00D2782C"/>
    <w:rsid w:val="00D3321D"/>
    <w:rsid w:val="00D34A2A"/>
    <w:rsid w:val="00D34DED"/>
    <w:rsid w:val="00D3520F"/>
    <w:rsid w:val="00D35314"/>
    <w:rsid w:val="00D35CE1"/>
    <w:rsid w:val="00D375A6"/>
    <w:rsid w:val="00D377D8"/>
    <w:rsid w:val="00D37FD9"/>
    <w:rsid w:val="00D40E35"/>
    <w:rsid w:val="00D4100D"/>
    <w:rsid w:val="00D414F3"/>
    <w:rsid w:val="00D41CC9"/>
    <w:rsid w:val="00D421B0"/>
    <w:rsid w:val="00D465BE"/>
    <w:rsid w:val="00D47423"/>
    <w:rsid w:val="00D4794F"/>
    <w:rsid w:val="00D47FE6"/>
    <w:rsid w:val="00D50A87"/>
    <w:rsid w:val="00D50DC7"/>
    <w:rsid w:val="00D517E5"/>
    <w:rsid w:val="00D51C9C"/>
    <w:rsid w:val="00D5206A"/>
    <w:rsid w:val="00D52764"/>
    <w:rsid w:val="00D54472"/>
    <w:rsid w:val="00D5451D"/>
    <w:rsid w:val="00D5586D"/>
    <w:rsid w:val="00D565F8"/>
    <w:rsid w:val="00D56AE9"/>
    <w:rsid w:val="00D56E36"/>
    <w:rsid w:val="00D5762F"/>
    <w:rsid w:val="00D601B3"/>
    <w:rsid w:val="00D603B6"/>
    <w:rsid w:val="00D60827"/>
    <w:rsid w:val="00D615C4"/>
    <w:rsid w:val="00D62706"/>
    <w:rsid w:val="00D627CE"/>
    <w:rsid w:val="00D62F45"/>
    <w:rsid w:val="00D63208"/>
    <w:rsid w:val="00D632F0"/>
    <w:rsid w:val="00D634CF"/>
    <w:rsid w:val="00D635C3"/>
    <w:rsid w:val="00D64264"/>
    <w:rsid w:val="00D647D5"/>
    <w:rsid w:val="00D64E17"/>
    <w:rsid w:val="00D653DA"/>
    <w:rsid w:val="00D65B87"/>
    <w:rsid w:val="00D65DD5"/>
    <w:rsid w:val="00D65DE8"/>
    <w:rsid w:val="00D70C69"/>
    <w:rsid w:val="00D712F2"/>
    <w:rsid w:val="00D71C9A"/>
    <w:rsid w:val="00D720A3"/>
    <w:rsid w:val="00D720EB"/>
    <w:rsid w:val="00D72CB8"/>
    <w:rsid w:val="00D72FD4"/>
    <w:rsid w:val="00D73473"/>
    <w:rsid w:val="00D74140"/>
    <w:rsid w:val="00D748B0"/>
    <w:rsid w:val="00D74B29"/>
    <w:rsid w:val="00D75EC3"/>
    <w:rsid w:val="00D769B2"/>
    <w:rsid w:val="00D802E7"/>
    <w:rsid w:val="00D8040C"/>
    <w:rsid w:val="00D809FB"/>
    <w:rsid w:val="00D819EC"/>
    <w:rsid w:val="00D81F31"/>
    <w:rsid w:val="00D82628"/>
    <w:rsid w:val="00D83DD1"/>
    <w:rsid w:val="00D84205"/>
    <w:rsid w:val="00D8535D"/>
    <w:rsid w:val="00D8577E"/>
    <w:rsid w:val="00D858F7"/>
    <w:rsid w:val="00D85FBF"/>
    <w:rsid w:val="00D8674C"/>
    <w:rsid w:val="00D868CD"/>
    <w:rsid w:val="00D86CEB"/>
    <w:rsid w:val="00D870E4"/>
    <w:rsid w:val="00D90375"/>
    <w:rsid w:val="00D905B2"/>
    <w:rsid w:val="00D908FA"/>
    <w:rsid w:val="00D90F90"/>
    <w:rsid w:val="00D914B6"/>
    <w:rsid w:val="00D918D3"/>
    <w:rsid w:val="00D918D4"/>
    <w:rsid w:val="00D91CC8"/>
    <w:rsid w:val="00D93856"/>
    <w:rsid w:val="00D93AD0"/>
    <w:rsid w:val="00D95A8B"/>
    <w:rsid w:val="00D96046"/>
    <w:rsid w:val="00D967BF"/>
    <w:rsid w:val="00D968C9"/>
    <w:rsid w:val="00D96AC0"/>
    <w:rsid w:val="00D97E4A"/>
    <w:rsid w:val="00D97EC2"/>
    <w:rsid w:val="00DA06DB"/>
    <w:rsid w:val="00DA0D04"/>
    <w:rsid w:val="00DA1730"/>
    <w:rsid w:val="00DA1994"/>
    <w:rsid w:val="00DA1DBA"/>
    <w:rsid w:val="00DA283A"/>
    <w:rsid w:val="00DA2C2D"/>
    <w:rsid w:val="00DA4FE5"/>
    <w:rsid w:val="00DA5C41"/>
    <w:rsid w:val="00DA61A2"/>
    <w:rsid w:val="00DA6504"/>
    <w:rsid w:val="00DA7FC1"/>
    <w:rsid w:val="00DB0295"/>
    <w:rsid w:val="00DB12BD"/>
    <w:rsid w:val="00DB35E1"/>
    <w:rsid w:val="00DB3AD0"/>
    <w:rsid w:val="00DB3C1C"/>
    <w:rsid w:val="00DB3CAF"/>
    <w:rsid w:val="00DB4541"/>
    <w:rsid w:val="00DB675D"/>
    <w:rsid w:val="00DB6C61"/>
    <w:rsid w:val="00DB736C"/>
    <w:rsid w:val="00DC176E"/>
    <w:rsid w:val="00DC1E15"/>
    <w:rsid w:val="00DC205F"/>
    <w:rsid w:val="00DC2D52"/>
    <w:rsid w:val="00DC2EE8"/>
    <w:rsid w:val="00DC346F"/>
    <w:rsid w:val="00DC3FEA"/>
    <w:rsid w:val="00DC561D"/>
    <w:rsid w:val="00DC6715"/>
    <w:rsid w:val="00DC6AE3"/>
    <w:rsid w:val="00DC6F31"/>
    <w:rsid w:val="00DC794C"/>
    <w:rsid w:val="00DC7A65"/>
    <w:rsid w:val="00DD1382"/>
    <w:rsid w:val="00DD2261"/>
    <w:rsid w:val="00DD389A"/>
    <w:rsid w:val="00DD45EF"/>
    <w:rsid w:val="00DD4C62"/>
    <w:rsid w:val="00DD5BD3"/>
    <w:rsid w:val="00DD67CB"/>
    <w:rsid w:val="00DD738D"/>
    <w:rsid w:val="00DD7AAC"/>
    <w:rsid w:val="00DD7DC0"/>
    <w:rsid w:val="00DE0173"/>
    <w:rsid w:val="00DE0472"/>
    <w:rsid w:val="00DE0ED4"/>
    <w:rsid w:val="00DE106C"/>
    <w:rsid w:val="00DE113D"/>
    <w:rsid w:val="00DE19EE"/>
    <w:rsid w:val="00DE22C0"/>
    <w:rsid w:val="00DE29C5"/>
    <w:rsid w:val="00DE576C"/>
    <w:rsid w:val="00DE60C9"/>
    <w:rsid w:val="00DE62C2"/>
    <w:rsid w:val="00DE6B8B"/>
    <w:rsid w:val="00DE7811"/>
    <w:rsid w:val="00DE7B48"/>
    <w:rsid w:val="00DE7D36"/>
    <w:rsid w:val="00DF0407"/>
    <w:rsid w:val="00DF08B5"/>
    <w:rsid w:val="00DF0F40"/>
    <w:rsid w:val="00DF1CB1"/>
    <w:rsid w:val="00DF1F10"/>
    <w:rsid w:val="00DF2F7D"/>
    <w:rsid w:val="00DF3B83"/>
    <w:rsid w:val="00DF3E41"/>
    <w:rsid w:val="00DF4144"/>
    <w:rsid w:val="00DF45D8"/>
    <w:rsid w:val="00DF558D"/>
    <w:rsid w:val="00DF5C6B"/>
    <w:rsid w:val="00DF5CC0"/>
    <w:rsid w:val="00DF5D9A"/>
    <w:rsid w:val="00DF7F6B"/>
    <w:rsid w:val="00E0029F"/>
    <w:rsid w:val="00E00CD7"/>
    <w:rsid w:val="00E01311"/>
    <w:rsid w:val="00E0142A"/>
    <w:rsid w:val="00E01687"/>
    <w:rsid w:val="00E01EB4"/>
    <w:rsid w:val="00E02129"/>
    <w:rsid w:val="00E027BE"/>
    <w:rsid w:val="00E02DF2"/>
    <w:rsid w:val="00E0360D"/>
    <w:rsid w:val="00E0402B"/>
    <w:rsid w:val="00E04562"/>
    <w:rsid w:val="00E04EBE"/>
    <w:rsid w:val="00E05057"/>
    <w:rsid w:val="00E05BE6"/>
    <w:rsid w:val="00E05D67"/>
    <w:rsid w:val="00E05DD1"/>
    <w:rsid w:val="00E05ECA"/>
    <w:rsid w:val="00E0659F"/>
    <w:rsid w:val="00E0681B"/>
    <w:rsid w:val="00E0684A"/>
    <w:rsid w:val="00E076E5"/>
    <w:rsid w:val="00E108FB"/>
    <w:rsid w:val="00E1181C"/>
    <w:rsid w:val="00E11AAC"/>
    <w:rsid w:val="00E12122"/>
    <w:rsid w:val="00E12155"/>
    <w:rsid w:val="00E12E82"/>
    <w:rsid w:val="00E13E1D"/>
    <w:rsid w:val="00E13F9C"/>
    <w:rsid w:val="00E13F9E"/>
    <w:rsid w:val="00E14B56"/>
    <w:rsid w:val="00E150B7"/>
    <w:rsid w:val="00E160F8"/>
    <w:rsid w:val="00E161AD"/>
    <w:rsid w:val="00E16509"/>
    <w:rsid w:val="00E175FF"/>
    <w:rsid w:val="00E20134"/>
    <w:rsid w:val="00E205BB"/>
    <w:rsid w:val="00E206ED"/>
    <w:rsid w:val="00E212B6"/>
    <w:rsid w:val="00E215C6"/>
    <w:rsid w:val="00E21946"/>
    <w:rsid w:val="00E21AB9"/>
    <w:rsid w:val="00E22251"/>
    <w:rsid w:val="00E2228B"/>
    <w:rsid w:val="00E22E59"/>
    <w:rsid w:val="00E23085"/>
    <w:rsid w:val="00E24DDB"/>
    <w:rsid w:val="00E25323"/>
    <w:rsid w:val="00E25720"/>
    <w:rsid w:val="00E26856"/>
    <w:rsid w:val="00E26BF5"/>
    <w:rsid w:val="00E310D5"/>
    <w:rsid w:val="00E31C85"/>
    <w:rsid w:val="00E331A7"/>
    <w:rsid w:val="00E33560"/>
    <w:rsid w:val="00E33CC6"/>
    <w:rsid w:val="00E33CED"/>
    <w:rsid w:val="00E34AD0"/>
    <w:rsid w:val="00E36A9D"/>
    <w:rsid w:val="00E37099"/>
    <w:rsid w:val="00E371F3"/>
    <w:rsid w:val="00E377C5"/>
    <w:rsid w:val="00E406E3"/>
    <w:rsid w:val="00E42134"/>
    <w:rsid w:val="00E42251"/>
    <w:rsid w:val="00E425BD"/>
    <w:rsid w:val="00E42890"/>
    <w:rsid w:val="00E43A0B"/>
    <w:rsid w:val="00E445DB"/>
    <w:rsid w:val="00E44C33"/>
    <w:rsid w:val="00E4611C"/>
    <w:rsid w:val="00E46122"/>
    <w:rsid w:val="00E50343"/>
    <w:rsid w:val="00E51E57"/>
    <w:rsid w:val="00E52574"/>
    <w:rsid w:val="00E52987"/>
    <w:rsid w:val="00E52B28"/>
    <w:rsid w:val="00E52E8E"/>
    <w:rsid w:val="00E533F4"/>
    <w:rsid w:val="00E5446B"/>
    <w:rsid w:val="00E54590"/>
    <w:rsid w:val="00E5462C"/>
    <w:rsid w:val="00E54648"/>
    <w:rsid w:val="00E54B0A"/>
    <w:rsid w:val="00E54D15"/>
    <w:rsid w:val="00E54D7B"/>
    <w:rsid w:val="00E556E5"/>
    <w:rsid w:val="00E56780"/>
    <w:rsid w:val="00E56C39"/>
    <w:rsid w:val="00E56E4B"/>
    <w:rsid w:val="00E608EB"/>
    <w:rsid w:val="00E61F92"/>
    <w:rsid w:val="00E626EC"/>
    <w:rsid w:val="00E62893"/>
    <w:rsid w:val="00E63AA5"/>
    <w:rsid w:val="00E64494"/>
    <w:rsid w:val="00E648F4"/>
    <w:rsid w:val="00E650B1"/>
    <w:rsid w:val="00E65441"/>
    <w:rsid w:val="00E65F37"/>
    <w:rsid w:val="00E66D2B"/>
    <w:rsid w:val="00E6776F"/>
    <w:rsid w:val="00E72D79"/>
    <w:rsid w:val="00E72E77"/>
    <w:rsid w:val="00E73428"/>
    <w:rsid w:val="00E74522"/>
    <w:rsid w:val="00E74F2B"/>
    <w:rsid w:val="00E751E6"/>
    <w:rsid w:val="00E75C77"/>
    <w:rsid w:val="00E75F77"/>
    <w:rsid w:val="00E77353"/>
    <w:rsid w:val="00E7751F"/>
    <w:rsid w:val="00E7773E"/>
    <w:rsid w:val="00E77F64"/>
    <w:rsid w:val="00E800A5"/>
    <w:rsid w:val="00E809DC"/>
    <w:rsid w:val="00E80ADD"/>
    <w:rsid w:val="00E80C89"/>
    <w:rsid w:val="00E80DD3"/>
    <w:rsid w:val="00E80E40"/>
    <w:rsid w:val="00E81522"/>
    <w:rsid w:val="00E81988"/>
    <w:rsid w:val="00E8211E"/>
    <w:rsid w:val="00E828DD"/>
    <w:rsid w:val="00E8446E"/>
    <w:rsid w:val="00E84FB3"/>
    <w:rsid w:val="00E85081"/>
    <w:rsid w:val="00E86888"/>
    <w:rsid w:val="00E86EB9"/>
    <w:rsid w:val="00E87783"/>
    <w:rsid w:val="00E907A7"/>
    <w:rsid w:val="00E90D1E"/>
    <w:rsid w:val="00E90F97"/>
    <w:rsid w:val="00E91900"/>
    <w:rsid w:val="00E91A01"/>
    <w:rsid w:val="00E92AB8"/>
    <w:rsid w:val="00E93D9D"/>
    <w:rsid w:val="00E93E47"/>
    <w:rsid w:val="00E94BB8"/>
    <w:rsid w:val="00E95911"/>
    <w:rsid w:val="00E95C9F"/>
    <w:rsid w:val="00E9616A"/>
    <w:rsid w:val="00E96908"/>
    <w:rsid w:val="00E976B1"/>
    <w:rsid w:val="00E97A84"/>
    <w:rsid w:val="00EA0A22"/>
    <w:rsid w:val="00EA0CED"/>
    <w:rsid w:val="00EA0E38"/>
    <w:rsid w:val="00EA198D"/>
    <w:rsid w:val="00EA231C"/>
    <w:rsid w:val="00EA2CAD"/>
    <w:rsid w:val="00EA4C99"/>
    <w:rsid w:val="00EA5522"/>
    <w:rsid w:val="00EA652B"/>
    <w:rsid w:val="00EA671B"/>
    <w:rsid w:val="00EA6AB1"/>
    <w:rsid w:val="00EA6D70"/>
    <w:rsid w:val="00EA6E2A"/>
    <w:rsid w:val="00EA76BA"/>
    <w:rsid w:val="00EA781B"/>
    <w:rsid w:val="00EA7E2D"/>
    <w:rsid w:val="00EB0784"/>
    <w:rsid w:val="00EB07E5"/>
    <w:rsid w:val="00EB0832"/>
    <w:rsid w:val="00EB0EBF"/>
    <w:rsid w:val="00EB25CA"/>
    <w:rsid w:val="00EB2AF1"/>
    <w:rsid w:val="00EB2BAB"/>
    <w:rsid w:val="00EB2E85"/>
    <w:rsid w:val="00EB34A6"/>
    <w:rsid w:val="00EB3545"/>
    <w:rsid w:val="00EB44FB"/>
    <w:rsid w:val="00EB4883"/>
    <w:rsid w:val="00EB50E5"/>
    <w:rsid w:val="00EB54B7"/>
    <w:rsid w:val="00EB5A2E"/>
    <w:rsid w:val="00EB66BB"/>
    <w:rsid w:val="00EB66C3"/>
    <w:rsid w:val="00EB78A0"/>
    <w:rsid w:val="00EC09FD"/>
    <w:rsid w:val="00EC0AA4"/>
    <w:rsid w:val="00EC1011"/>
    <w:rsid w:val="00EC2642"/>
    <w:rsid w:val="00EC2E8A"/>
    <w:rsid w:val="00EC31C6"/>
    <w:rsid w:val="00EC34F7"/>
    <w:rsid w:val="00EC3D63"/>
    <w:rsid w:val="00EC4061"/>
    <w:rsid w:val="00EC486D"/>
    <w:rsid w:val="00EC4D2E"/>
    <w:rsid w:val="00EC5DED"/>
    <w:rsid w:val="00EC6040"/>
    <w:rsid w:val="00EC609A"/>
    <w:rsid w:val="00EC64ED"/>
    <w:rsid w:val="00EC667E"/>
    <w:rsid w:val="00EC6977"/>
    <w:rsid w:val="00EC6B23"/>
    <w:rsid w:val="00EC6F8E"/>
    <w:rsid w:val="00EC7244"/>
    <w:rsid w:val="00EC773E"/>
    <w:rsid w:val="00ED0302"/>
    <w:rsid w:val="00ED03C3"/>
    <w:rsid w:val="00ED0C9A"/>
    <w:rsid w:val="00ED1A38"/>
    <w:rsid w:val="00ED1B48"/>
    <w:rsid w:val="00ED1E52"/>
    <w:rsid w:val="00ED2186"/>
    <w:rsid w:val="00ED33EA"/>
    <w:rsid w:val="00ED6463"/>
    <w:rsid w:val="00ED65DE"/>
    <w:rsid w:val="00ED6FCA"/>
    <w:rsid w:val="00EE0267"/>
    <w:rsid w:val="00EE18C5"/>
    <w:rsid w:val="00EE263C"/>
    <w:rsid w:val="00EE3087"/>
    <w:rsid w:val="00EE3B6B"/>
    <w:rsid w:val="00EE4864"/>
    <w:rsid w:val="00EE5670"/>
    <w:rsid w:val="00EE56DD"/>
    <w:rsid w:val="00EE66C2"/>
    <w:rsid w:val="00EE67E1"/>
    <w:rsid w:val="00EE6856"/>
    <w:rsid w:val="00EE7006"/>
    <w:rsid w:val="00EF1701"/>
    <w:rsid w:val="00EF19A7"/>
    <w:rsid w:val="00EF2111"/>
    <w:rsid w:val="00EF3133"/>
    <w:rsid w:val="00EF31D3"/>
    <w:rsid w:val="00EF320C"/>
    <w:rsid w:val="00EF3C9C"/>
    <w:rsid w:val="00EF3E44"/>
    <w:rsid w:val="00EF4BD7"/>
    <w:rsid w:val="00EF69D8"/>
    <w:rsid w:val="00EF70A1"/>
    <w:rsid w:val="00EF7D00"/>
    <w:rsid w:val="00EF7F54"/>
    <w:rsid w:val="00F005B1"/>
    <w:rsid w:val="00F01983"/>
    <w:rsid w:val="00F01DC1"/>
    <w:rsid w:val="00F030EA"/>
    <w:rsid w:val="00F03488"/>
    <w:rsid w:val="00F042AE"/>
    <w:rsid w:val="00F05356"/>
    <w:rsid w:val="00F0540A"/>
    <w:rsid w:val="00F06CD8"/>
    <w:rsid w:val="00F0707F"/>
    <w:rsid w:val="00F07345"/>
    <w:rsid w:val="00F10AC6"/>
    <w:rsid w:val="00F111CF"/>
    <w:rsid w:val="00F1206E"/>
    <w:rsid w:val="00F13630"/>
    <w:rsid w:val="00F13D67"/>
    <w:rsid w:val="00F13DA0"/>
    <w:rsid w:val="00F1436B"/>
    <w:rsid w:val="00F14685"/>
    <w:rsid w:val="00F14720"/>
    <w:rsid w:val="00F14C70"/>
    <w:rsid w:val="00F150C9"/>
    <w:rsid w:val="00F158B9"/>
    <w:rsid w:val="00F1669F"/>
    <w:rsid w:val="00F16744"/>
    <w:rsid w:val="00F168B7"/>
    <w:rsid w:val="00F1692E"/>
    <w:rsid w:val="00F16A5A"/>
    <w:rsid w:val="00F16A97"/>
    <w:rsid w:val="00F16E88"/>
    <w:rsid w:val="00F176C4"/>
    <w:rsid w:val="00F17F1F"/>
    <w:rsid w:val="00F17F62"/>
    <w:rsid w:val="00F2028D"/>
    <w:rsid w:val="00F20942"/>
    <w:rsid w:val="00F219C4"/>
    <w:rsid w:val="00F21F07"/>
    <w:rsid w:val="00F22506"/>
    <w:rsid w:val="00F23897"/>
    <w:rsid w:val="00F23C02"/>
    <w:rsid w:val="00F24197"/>
    <w:rsid w:val="00F24B2B"/>
    <w:rsid w:val="00F25414"/>
    <w:rsid w:val="00F25D40"/>
    <w:rsid w:val="00F25DCA"/>
    <w:rsid w:val="00F25E91"/>
    <w:rsid w:val="00F26E00"/>
    <w:rsid w:val="00F273F1"/>
    <w:rsid w:val="00F276C5"/>
    <w:rsid w:val="00F27975"/>
    <w:rsid w:val="00F3000A"/>
    <w:rsid w:val="00F3017A"/>
    <w:rsid w:val="00F305B4"/>
    <w:rsid w:val="00F3071D"/>
    <w:rsid w:val="00F31CF5"/>
    <w:rsid w:val="00F3267B"/>
    <w:rsid w:val="00F3309F"/>
    <w:rsid w:val="00F33196"/>
    <w:rsid w:val="00F34C4E"/>
    <w:rsid w:val="00F356E5"/>
    <w:rsid w:val="00F3587E"/>
    <w:rsid w:val="00F36194"/>
    <w:rsid w:val="00F3744E"/>
    <w:rsid w:val="00F40DE8"/>
    <w:rsid w:val="00F40E4F"/>
    <w:rsid w:val="00F4168C"/>
    <w:rsid w:val="00F419C3"/>
    <w:rsid w:val="00F42D48"/>
    <w:rsid w:val="00F42D6D"/>
    <w:rsid w:val="00F439BF"/>
    <w:rsid w:val="00F43E49"/>
    <w:rsid w:val="00F47542"/>
    <w:rsid w:val="00F47865"/>
    <w:rsid w:val="00F47BB9"/>
    <w:rsid w:val="00F47D4F"/>
    <w:rsid w:val="00F47E73"/>
    <w:rsid w:val="00F50B57"/>
    <w:rsid w:val="00F5227B"/>
    <w:rsid w:val="00F525C0"/>
    <w:rsid w:val="00F533C3"/>
    <w:rsid w:val="00F535E9"/>
    <w:rsid w:val="00F54984"/>
    <w:rsid w:val="00F5657D"/>
    <w:rsid w:val="00F608D7"/>
    <w:rsid w:val="00F619ED"/>
    <w:rsid w:val="00F627B6"/>
    <w:rsid w:val="00F63238"/>
    <w:rsid w:val="00F632B1"/>
    <w:rsid w:val="00F63497"/>
    <w:rsid w:val="00F63982"/>
    <w:rsid w:val="00F6445B"/>
    <w:rsid w:val="00F64870"/>
    <w:rsid w:val="00F64922"/>
    <w:rsid w:val="00F65BCE"/>
    <w:rsid w:val="00F65E3A"/>
    <w:rsid w:val="00F664B0"/>
    <w:rsid w:val="00F677EA"/>
    <w:rsid w:val="00F708BA"/>
    <w:rsid w:val="00F726AC"/>
    <w:rsid w:val="00F72B08"/>
    <w:rsid w:val="00F73058"/>
    <w:rsid w:val="00F730C0"/>
    <w:rsid w:val="00F744E5"/>
    <w:rsid w:val="00F7566F"/>
    <w:rsid w:val="00F76573"/>
    <w:rsid w:val="00F767F3"/>
    <w:rsid w:val="00F76C6A"/>
    <w:rsid w:val="00F77D07"/>
    <w:rsid w:val="00F80132"/>
    <w:rsid w:val="00F81713"/>
    <w:rsid w:val="00F8184A"/>
    <w:rsid w:val="00F81F27"/>
    <w:rsid w:val="00F83335"/>
    <w:rsid w:val="00F8334C"/>
    <w:rsid w:val="00F839CC"/>
    <w:rsid w:val="00F84588"/>
    <w:rsid w:val="00F84877"/>
    <w:rsid w:val="00F84993"/>
    <w:rsid w:val="00F8517D"/>
    <w:rsid w:val="00F85D03"/>
    <w:rsid w:val="00F8610F"/>
    <w:rsid w:val="00F8659E"/>
    <w:rsid w:val="00F877A7"/>
    <w:rsid w:val="00F90983"/>
    <w:rsid w:val="00F91A79"/>
    <w:rsid w:val="00F92FC0"/>
    <w:rsid w:val="00F942A7"/>
    <w:rsid w:val="00F94C76"/>
    <w:rsid w:val="00F95A39"/>
    <w:rsid w:val="00FA02B9"/>
    <w:rsid w:val="00FA06A7"/>
    <w:rsid w:val="00FA0A62"/>
    <w:rsid w:val="00FA0A7A"/>
    <w:rsid w:val="00FA0C09"/>
    <w:rsid w:val="00FA0C97"/>
    <w:rsid w:val="00FA0D35"/>
    <w:rsid w:val="00FA1199"/>
    <w:rsid w:val="00FA1216"/>
    <w:rsid w:val="00FA1B7C"/>
    <w:rsid w:val="00FA2E74"/>
    <w:rsid w:val="00FA3B90"/>
    <w:rsid w:val="00FA4560"/>
    <w:rsid w:val="00FA474E"/>
    <w:rsid w:val="00FA49C9"/>
    <w:rsid w:val="00FA4ABC"/>
    <w:rsid w:val="00FA5B3E"/>
    <w:rsid w:val="00FA5C2E"/>
    <w:rsid w:val="00FA6388"/>
    <w:rsid w:val="00FA65EE"/>
    <w:rsid w:val="00FA6DF6"/>
    <w:rsid w:val="00FB0C21"/>
    <w:rsid w:val="00FB10D6"/>
    <w:rsid w:val="00FB1298"/>
    <w:rsid w:val="00FB2631"/>
    <w:rsid w:val="00FB27CE"/>
    <w:rsid w:val="00FB2CBC"/>
    <w:rsid w:val="00FB3503"/>
    <w:rsid w:val="00FB49A3"/>
    <w:rsid w:val="00FB4D19"/>
    <w:rsid w:val="00FB564C"/>
    <w:rsid w:val="00FB5A6C"/>
    <w:rsid w:val="00FB5E75"/>
    <w:rsid w:val="00FB6262"/>
    <w:rsid w:val="00FB653D"/>
    <w:rsid w:val="00FB6A6A"/>
    <w:rsid w:val="00FB7005"/>
    <w:rsid w:val="00FC13BF"/>
    <w:rsid w:val="00FC1622"/>
    <w:rsid w:val="00FC1F95"/>
    <w:rsid w:val="00FC1FAF"/>
    <w:rsid w:val="00FC2079"/>
    <w:rsid w:val="00FC5016"/>
    <w:rsid w:val="00FC52AD"/>
    <w:rsid w:val="00FC5717"/>
    <w:rsid w:val="00FC6C4E"/>
    <w:rsid w:val="00FC74B2"/>
    <w:rsid w:val="00FD035D"/>
    <w:rsid w:val="00FD0FC9"/>
    <w:rsid w:val="00FD1B5F"/>
    <w:rsid w:val="00FD215F"/>
    <w:rsid w:val="00FD25FA"/>
    <w:rsid w:val="00FD30CA"/>
    <w:rsid w:val="00FD3B60"/>
    <w:rsid w:val="00FD3F9F"/>
    <w:rsid w:val="00FD4046"/>
    <w:rsid w:val="00FD6321"/>
    <w:rsid w:val="00FD6A61"/>
    <w:rsid w:val="00FD6E11"/>
    <w:rsid w:val="00FD721F"/>
    <w:rsid w:val="00FD771E"/>
    <w:rsid w:val="00FE1B72"/>
    <w:rsid w:val="00FE1BE6"/>
    <w:rsid w:val="00FE2DA5"/>
    <w:rsid w:val="00FE3077"/>
    <w:rsid w:val="00FE3AA0"/>
    <w:rsid w:val="00FE5057"/>
    <w:rsid w:val="00FE7766"/>
    <w:rsid w:val="00FE7AB4"/>
    <w:rsid w:val="00FF1088"/>
    <w:rsid w:val="00FF16DD"/>
    <w:rsid w:val="00FF17FE"/>
    <w:rsid w:val="00FF1EC3"/>
    <w:rsid w:val="00FF274C"/>
    <w:rsid w:val="00FF3882"/>
    <w:rsid w:val="00FF4982"/>
    <w:rsid w:val="00FF544F"/>
    <w:rsid w:val="00FF5FD8"/>
    <w:rsid w:val="00FF6631"/>
    <w:rsid w:val="00FF7036"/>
    <w:rsid w:val="00FF772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39D40DFD"/>
  <w15:docId w15:val="{8A039230-07A5-4D21-B77E-71B9CDF85F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Calibri" w:eastAsia="MS Mincho" w:hAnsi="Calibri" w:cs="Times New Roman"/>
        <w:lang w:val="en-AU" w:eastAsia="en-A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uiPriority="9" w:qFormat="1"/>
    <w:lsdException w:name="heading 3" w:uiPriority="9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/>
    <w:lsdException w:name="Intense Quote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/>
    <w:lsdException w:name="Intense Emphasis" w:uiPriority="21" w:qFormat="1"/>
    <w:lsdException w:name="Subtle Reference" w:uiPriority="31"/>
    <w:lsdException w:name="Intense Reference" w:uiPriority="32"/>
    <w:lsdException w:name="Book Title" w:uiPriority="33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Smart Link" w:semiHidden="1" w:unhideWhenUsed="1"/>
  </w:latentStyles>
  <w:style w:type="paragraph" w:default="1" w:styleId="Normal">
    <w:name w:val="Normal"/>
    <w:qFormat/>
    <w:rsid w:val="00C71A2B"/>
    <w:pPr>
      <w:spacing w:before="240" w:after="240" w:line="360" w:lineRule="auto"/>
    </w:pPr>
    <w:rPr>
      <w:rFonts w:ascii="FS Me Pro" w:hAnsi="FS Me Pro" w:cs="Tahoma"/>
      <w:sz w:val="28"/>
      <w:szCs w:val="28"/>
      <w:lang w:eastAsia="en-US"/>
    </w:rPr>
  </w:style>
  <w:style w:type="paragraph" w:styleId="Heading1">
    <w:name w:val="heading 1"/>
    <w:basedOn w:val="Normal"/>
    <w:next w:val="Normal"/>
    <w:link w:val="Heading1Char"/>
    <w:uiPriority w:val="9"/>
    <w:qFormat/>
    <w:rsid w:val="00DE0472"/>
    <w:pPr>
      <w:keepNext/>
      <w:keepLines/>
      <w:tabs>
        <w:tab w:val="left" w:pos="5655"/>
      </w:tabs>
      <w:spacing w:before="7800" w:line="276" w:lineRule="auto"/>
      <w:outlineLvl w:val="0"/>
    </w:pPr>
    <w:rPr>
      <w:rFonts w:cs="Times New Roman"/>
      <w:b/>
      <w:bCs/>
      <w:noProof/>
      <w:color w:val="FFFFFF" w:themeColor="background1"/>
      <w:sz w:val="56"/>
      <w:szCs w:val="56"/>
      <w:lang w:val="en-US" w:eastAsia="x-none"/>
    </w:rPr>
  </w:style>
  <w:style w:type="paragraph" w:styleId="Heading2">
    <w:name w:val="heading 2"/>
    <w:basedOn w:val="Normal"/>
    <w:next w:val="Normal"/>
    <w:link w:val="Heading2Char"/>
    <w:uiPriority w:val="9"/>
    <w:qFormat/>
    <w:rsid w:val="00C71A2B"/>
    <w:pPr>
      <w:keepNext/>
      <w:keepLines/>
      <w:tabs>
        <w:tab w:val="left" w:pos="5655"/>
      </w:tabs>
      <w:spacing w:after="0"/>
      <w:outlineLvl w:val="1"/>
    </w:pPr>
    <w:rPr>
      <w:rFonts w:cs="Times New Roman"/>
      <w:b/>
      <w:bCs/>
      <w:color w:val="6B2976"/>
      <w:sz w:val="40"/>
      <w:szCs w:val="40"/>
      <w:lang w:val="x-none" w:eastAsia="x-none"/>
    </w:rPr>
  </w:style>
  <w:style w:type="paragraph" w:styleId="Heading3">
    <w:name w:val="heading 3"/>
    <w:basedOn w:val="Normal"/>
    <w:next w:val="Normal"/>
    <w:link w:val="Heading3Char"/>
    <w:uiPriority w:val="9"/>
    <w:qFormat/>
    <w:rsid w:val="00C71A2B"/>
    <w:pPr>
      <w:keepNext/>
      <w:spacing w:after="0"/>
      <w:outlineLvl w:val="2"/>
    </w:pPr>
    <w:rPr>
      <w:rFonts w:cs="Times New Roman"/>
      <w:b/>
      <w:bCs/>
      <w:sz w:val="32"/>
      <w:szCs w:val="32"/>
    </w:rPr>
  </w:style>
  <w:style w:type="paragraph" w:styleId="Heading4">
    <w:name w:val="heading 4"/>
    <w:basedOn w:val="Normal"/>
    <w:next w:val="Normal"/>
    <w:link w:val="Heading4Char"/>
    <w:uiPriority w:val="9"/>
    <w:unhideWhenUsed/>
    <w:qFormat/>
    <w:rsid w:val="00CA7E63"/>
    <w:pPr>
      <w:keepNext/>
      <w:keepLines/>
      <w:spacing w:line="240" w:lineRule="auto"/>
      <w:outlineLvl w:val="3"/>
    </w:pPr>
    <w:rPr>
      <w:rFonts w:eastAsiaTheme="majorEastAsia" w:cstheme="majorBidi"/>
      <w:b/>
      <w:iCs/>
      <w:color w:val="6B2976"/>
      <w:sz w:val="32"/>
    </w:rPr>
  </w:style>
  <w:style w:type="paragraph" w:styleId="Heading5">
    <w:name w:val="heading 5"/>
    <w:basedOn w:val="Normal"/>
    <w:next w:val="Normal"/>
    <w:link w:val="Heading5Char"/>
    <w:uiPriority w:val="9"/>
    <w:unhideWhenUsed/>
    <w:qFormat/>
    <w:rsid w:val="00E26BF5"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color w:val="4F1E58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unhideWhenUsed/>
    <w:qFormat/>
    <w:rsid w:val="008104A9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color w:val="34143A" w:themeColor="accent1" w:themeShade="7F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link w:val="Heading1"/>
    <w:uiPriority w:val="9"/>
    <w:rsid w:val="00DE0472"/>
    <w:rPr>
      <w:rFonts w:ascii="FS Me Pro" w:hAnsi="FS Me Pro"/>
      <w:b/>
      <w:bCs/>
      <w:noProof/>
      <w:color w:val="FFFFFF" w:themeColor="background1"/>
      <w:sz w:val="56"/>
      <w:szCs w:val="56"/>
      <w:lang w:val="en-US" w:eastAsia="x-none"/>
    </w:rPr>
  </w:style>
  <w:style w:type="character" w:customStyle="1" w:styleId="Heading2Char">
    <w:name w:val="Heading 2 Char"/>
    <w:link w:val="Heading2"/>
    <w:uiPriority w:val="9"/>
    <w:rsid w:val="00C71A2B"/>
    <w:rPr>
      <w:rFonts w:ascii="FS Me Pro" w:hAnsi="FS Me Pro"/>
      <w:b/>
      <w:bCs/>
      <w:color w:val="6B2976"/>
      <w:sz w:val="40"/>
      <w:szCs w:val="40"/>
      <w:lang w:val="x-none" w:eastAsia="x-none"/>
    </w:rPr>
  </w:style>
  <w:style w:type="character" w:styleId="Strong">
    <w:name w:val="Strong"/>
    <w:uiPriority w:val="22"/>
    <w:qFormat/>
    <w:rsid w:val="002A6A49"/>
    <w:rPr>
      <w:rFonts w:ascii="FS Me Pro" w:hAnsi="FS Me Pro"/>
      <w:b/>
      <w:bCs/>
      <w:color w:val="6B2976"/>
      <w:sz w:val="28"/>
    </w:rPr>
  </w:style>
  <w:style w:type="paragraph" w:customStyle="1" w:styleId="captions">
    <w:name w:val="captions"/>
    <w:basedOn w:val="Normal"/>
    <w:qFormat/>
    <w:rsid w:val="005F45F4"/>
    <w:pPr>
      <w:spacing w:line="240" w:lineRule="auto"/>
      <w:jc w:val="center"/>
    </w:pPr>
    <w:rPr>
      <w:noProof/>
      <w:szCs w:val="32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7141F0"/>
    <w:pPr>
      <w:spacing w:before="0" w:after="0" w:line="240" w:lineRule="auto"/>
    </w:pPr>
    <w:rPr>
      <w:rFonts w:ascii="Tahoma" w:hAnsi="Tahoma" w:cs="Times New Roman"/>
      <w:sz w:val="16"/>
      <w:szCs w:val="16"/>
      <w:lang w:eastAsia="x-none"/>
    </w:rPr>
  </w:style>
  <w:style w:type="character" w:customStyle="1" w:styleId="BalloonTextChar">
    <w:name w:val="Balloon Text Char"/>
    <w:link w:val="BalloonText"/>
    <w:uiPriority w:val="99"/>
    <w:semiHidden/>
    <w:rsid w:val="007141F0"/>
    <w:rPr>
      <w:rFonts w:ascii="Tahoma" w:hAnsi="Tahoma" w:cs="Tahoma"/>
      <w:sz w:val="16"/>
      <w:szCs w:val="16"/>
      <w:lang w:val="en-GB"/>
    </w:rPr>
  </w:style>
  <w:style w:type="paragraph" w:styleId="DocumentMap">
    <w:name w:val="Document Map"/>
    <w:basedOn w:val="Normal"/>
    <w:link w:val="DocumentMapChar"/>
    <w:uiPriority w:val="99"/>
    <w:semiHidden/>
    <w:unhideWhenUsed/>
    <w:rsid w:val="00E90F97"/>
    <w:rPr>
      <w:rFonts w:ascii="Tahoma" w:hAnsi="Tahoma" w:cs="Times New Roman"/>
      <w:sz w:val="16"/>
      <w:szCs w:val="16"/>
    </w:rPr>
  </w:style>
  <w:style w:type="character" w:customStyle="1" w:styleId="DocumentMapChar">
    <w:name w:val="Document Map Char"/>
    <w:link w:val="DocumentMap"/>
    <w:uiPriority w:val="99"/>
    <w:semiHidden/>
    <w:rsid w:val="00E90F97"/>
    <w:rPr>
      <w:rFonts w:ascii="Tahoma" w:hAnsi="Tahoma" w:cs="Tahoma"/>
      <w:sz w:val="16"/>
      <w:szCs w:val="16"/>
      <w:lang w:val="en-GB" w:eastAsia="en-US"/>
    </w:rPr>
  </w:style>
  <w:style w:type="character" w:styleId="Hyperlink">
    <w:name w:val="Hyperlink"/>
    <w:uiPriority w:val="99"/>
    <w:unhideWhenUsed/>
    <w:rsid w:val="002A6A49"/>
    <w:rPr>
      <w:rFonts w:ascii="FS Me Pro" w:hAnsi="FS Me Pro"/>
      <w:b/>
      <w:color w:val="6B2976"/>
      <w:sz w:val="28"/>
      <w:u w:val="none"/>
    </w:rPr>
  </w:style>
  <w:style w:type="character" w:customStyle="1" w:styleId="IntenseEmphasis1">
    <w:name w:val="Intense Emphasis1"/>
    <w:basedOn w:val="Hyperlink"/>
    <w:uiPriority w:val="21"/>
    <w:qFormat/>
    <w:rsid w:val="002A6A49"/>
    <w:rPr>
      <w:rFonts w:ascii="FS Me Pro" w:hAnsi="FS Me Pro"/>
      <w:b/>
      <w:color w:val="6B2976"/>
      <w:sz w:val="28"/>
      <w:u w:val="none"/>
    </w:rPr>
  </w:style>
  <w:style w:type="paragraph" w:customStyle="1" w:styleId="Default">
    <w:name w:val="Default"/>
    <w:rsid w:val="006355FB"/>
    <w:pPr>
      <w:autoSpaceDE w:val="0"/>
      <w:autoSpaceDN w:val="0"/>
      <w:adjustRightInd w:val="0"/>
    </w:pPr>
    <w:rPr>
      <w:rFonts w:ascii="Gotham Medium" w:hAnsi="Gotham Medium" w:cs="Gotham Medium"/>
      <w:color w:val="000000"/>
      <w:sz w:val="24"/>
      <w:szCs w:val="24"/>
    </w:rPr>
  </w:style>
  <w:style w:type="paragraph" w:customStyle="1" w:styleId="Pa1">
    <w:name w:val="Pa1"/>
    <w:basedOn w:val="Default"/>
    <w:next w:val="Default"/>
    <w:uiPriority w:val="99"/>
    <w:rsid w:val="006355FB"/>
    <w:pPr>
      <w:spacing w:line="201" w:lineRule="atLeast"/>
    </w:pPr>
    <w:rPr>
      <w:rFonts w:cs="Times New Roman"/>
      <w:color w:val="auto"/>
    </w:rPr>
  </w:style>
  <w:style w:type="character" w:customStyle="1" w:styleId="Heading3Char">
    <w:name w:val="Heading 3 Char"/>
    <w:link w:val="Heading3"/>
    <w:uiPriority w:val="9"/>
    <w:rsid w:val="00C71A2B"/>
    <w:rPr>
      <w:rFonts w:ascii="FS Me Pro" w:hAnsi="FS Me Pro"/>
      <w:b/>
      <w:bCs/>
      <w:sz w:val="32"/>
      <w:szCs w:val="32"/>
      <w:lang w:eastAsia="en-US"/>
    </w:rPr>
  </w:style>
  <w:style w:type="paragraph" w:styleId="BodyText">
    <w:name w:val="Body Text"/>
    <w:link w:val="BodyTextChar"/>
    <w:uiPriority w:val="99"/>
    <w:rsid w:val="00DC2D52"/>
    <w:pPr>
      <w:spacing w:before="240" w:line="320" w:lineRule="atLeast"/>
      <w:jc w:val="both"/>
    </w:pPr>
    <w:rPr>
      <w:rFonts w:ascii="Times New Roman" w:hAnsi="Times New Roman"/>
      <w:sz w:val="26"/>
    </w:rPr>
  </w:style>
  <w:style w:type="character" w:customStyle="1" w:styleId="BodyTextChar">
    <w:name w:val="Body Text Char"/>
    <w:link w:val="BodyText"/>
    <w:uiPriority w:val="99"/>
    <w:rsid w:val="00DC2D52"/>
    <w:rPr>
      <w:rFonts w:ascii="Times New Roman" w:hAnsi="Times New Roman"/>
      <w:sz w:val="26"/>
      <w:lang w:val="en-AU" w:eastAsia="en-AU" w:bidi="ar-SA"/>
    </w:rPr>
  </w:style>
  <w:style w:type="paragraph" w:customStyle="1" w:styleId="LightList-Accent51">
    <w:name w:val="Light List - Accent 51"/>
    <w:basedOn w:val="Normal"/>
    <w:uiPriority w:val="34"/>
    <w:qFormat/>
    <w:rsid w:val="00C23C12"/>
    <w:pPr>
      <w:ind w:left="720"/>
    </w:pPr>
  </w:style>
  <w:style w:type="paragraph" w:styleId="Header">
    <w:name w:val="header"/>
    <w:basedOn w:val="Normal"/>
    <w:link w:val="HeaderChar"/>
    <w:uiPriority w:val="99"/>
    <w:unhideWhenUsed/>
    <w:rsid w:val="004139D8"/>
    <w:pPr>
      <w:tabs>
        <w:tab w:val="center" w:pos="4513"/>
        <w:tab w:val="right" w:pos="9026"/>
      </w:tabs>
      <w:ind w:right="-850"/>
      <w:jc w:val="right"/>
    </w:pPr>
    <w:rPr>
      <w:rFonts w:cs="Times New Roman"/>
      <w:noProof/>
      <w:lang w:eastAsia="en-AU"/>
    </w:rPr>
  </w:style>
  <w:style w:type="character" w:customStyle="1" w:styleId="HeaderChar">
    <w:name w:val="Header Char"/>
    <w:link w:val="Header"/>
    <w:uiPriority w:val="99"/>
    <w:rsid w:val="004139D8"/>
    <w:rPr>
      <w:rFonts w:ascii="FS Me" w:hAnsi="FS Me"/>
      <w:noProof/>
      <w:sz w:val="28"/>
      <w:szCs w:val="22"/>
    </w:rPr>
  </w:style>
  <w:style w:type="paragraph" w:styleId="Footer">
    <w:name w:val="footer"/>
    <w:basedOn w:val="Normal"/>
    <w:link w:val="FooterChar"/>
    <w:uiPriority w:val="99"/>
    <w:unhideWhenUsed/>
    <w:rsid w:val="00816DBA"/>
    <w:pPr>
      <w:tabs>
        <w:tab w:val="center" w:pos="4513"/>
        <w:tab w:val="center" w:pos="8222"/>
      </w:tabs>
      <w:spacing w:before="120" w:after="120"/>
      <w:jc w:val="right"/>
    </w:pPr>
    <w:rPr>
      <w:rFonts w:cs="Times New Roman"/>
      <w:noProof/>
      <w:color w:val="FFFFFF" w:themeColor="background1"/>
      <w:sz w:val="22"/>
    </w:rPr>
  </w:style>
  <w:style w:type="character" w:customStyle="1" w:styleId="FooterChar">
    <w:name w:val="Footer Char"/>
    <w:link w:val="Footer"/>
    <w:uiPriority w:val="99"/>
    <w:rsid w:val="00816DBA"/>
    <w:rPr>
      <w:rFonts w:ascii="FS Me" w:hAnsi="FS Me"/>
      <w:noProof/>
      <w:color w:val="FFFFFF" w:themeColor="background1"/>
      <w:sz w:val="22"/>
      <w:szCs w:val="22"/>
      <w:lang w:eastAsia="en-US"/>
    </w:rPr>
  </w:style>
  <w:style w:type="character" w:styleId="CommentReference">
    <w:name w:val="annotation reference"/>
    <w:uiPriority w:val="99"/>
    <w:semiHidden/>
    <w:unhideWhenUsed/>
    <w:rsid w:val="00E46122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E46122"/>
    <w:rPr>
      <w:rFonts w:cs="Times New Roman"/>
      <w:sz w:val="20"/>
      <w:szCs w:val="20"/>
    </w:rPr>
  </w:style>
  <w:style w:type="character" w:customStyle="1" w:styleId="CommentTextChar">
    <w:name w:val="Comment Text Char"/>
    <w:link w:val="CommentText"/>
    <w:uiPriority w:val="99"/>
    <w:rsid w:val="00E46122"/>
    <w:rPr>
      <w:rFonts w:ascii="Arial" w:hAnsi="Arial" w:cs="Tahoma"/>
      <w:lang w:val="en-GB" w:eastAsia="en-US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E46122"/>
    <w:rPr>
      <w:b/>
      <w:bCs/>
    </w:rPr>
  </w:style>
  <w:style w:type="character" w:customStyle="1" w:styleId="CommentSubjectChar">
    <w:name w:val="Comment Subject Char"/>
    <w:link w:val="CommentSubject"/>
    <w:uiPriority w:val="99"/>
    <w:semiHidden/>
    <w:rsid w:val="00E46122"/>
    <w:rPr>
      <w:rFonts w:ascii="Arial" w:hAnsi="Arial" w:cs="Tahoma"/>
      <w:b/>
      <w:bCs/>
      <w:lang w:val="en-GB" w:eastAsia="en-US"/>
    </w:rPr>
  </w:style>
  <w:style w:type="paragraph" w:customStyle="1" w:styleId="DarkList-Accent31">
    <w:name w:val="Dark List - Accent 31"/>
    <w:hidden/>
    <w:uiPriority w:val="99"/>
    <w:semiHidden/>
    <w:rsid w:val="000B4D35"/>
    <w:rPr>
      <w:rFonts w:ascii="Arial" w:hAnsi="Arial" w:cs="Tahoma"/>
      <w:sz w:val="28"/>
      <w:szCs w:val="22"/>
      <w:lang w:val="en-GB" w:eastAsia="en-US"/>
    </w:rPr>
  </w:style>
  <w:style w:type="table" w:styleId="TableGrid">
    <w:name w:val="Table Grid"/>
    <w:basedOn w:val="TableNormal"/>
    <w:uiPriority w:val="59"/>
    <w:rsid w:val="00752829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PageNumber">
    <w:name w:val="page number"/>
    <w:uiPriority w:val="99"/>
    <w:semiHidden/>
    <w:unhideWhenUsed/>
    <w:rsid w:val="003C25FD"/>
  </w:style>
  <w:style w:type="paragraph" w:styleId="TOC1">
    <w:name w:val="toc 1"/>
    <w:basedOn w:val="Normal"/>
    <w:next w:val="Normal"/>
    <w:autoRedefine/>
    <w:uiPriority w:val="39"/>
    <w:unhideWhenUsed/>
    <w:rsid w:val="00756729"/>
    <w:pPr>
      <w:pBdr>
        <w:between w:val="single" w:sz="4" w:space="4" w:color="6B2976"/>
      </w:pBdr>
      <w:tabs>
        <w:tab w:val="right" w:pos="9323"/>
      </w:tabs>
      <w:spacing w:before="480" w:after="120"/>
    </w:pPr>
    <w:rPr>
      <w:noProof/>
    </w:rPr>
  </w:style>
  <w:style w:type="paragraph" w:styleId="TOC2">
    <w:name w:val="toc 2"/>
    <w:basedOn w:val="Normal"/>
    <w:next w:val="Normal"/>
    <w:autoRedefine/>
    <w:uiPriority w:val="39"/>
    <w:unhideWhenUsed/>
    <w:rsid w:val="00653E86"/>
    <w:pPr>
      <w:tabs>
        <w:tab w:val="right" w:pos="9072"/>
      </w:tabs>
      <w:spacing w:line="480" w:lineRule="auto"/>
      <w:ind w:left="272" w:right="113"/>
    </w:pPr>
  </w:style>
  <w:style w:type="paragraph" w:customStyle="1" w:styleId="Tablespacerrow">
    <w:name w:val="Table spacer row"/>
    <w:basedOn w:val="captions"/>
    <w:qFormat/>
    <w:rsid w:val="00397314"/>
    <w:rPr>
      <w:sz w:val="8"/>
      <w:lang w:val="en-US"/>
    </w:rPr>
  </w:style>
  <w:style w:type="character" w:styleId="BookTitle">
    <w:name w:val="Book Title"/>
    <w:uiPriority w:val="33"/>
    <w:rsid w:val="001E52F1"/>
    <w:rPr>
      <w:i/>
      <w:iCs/>
      <w:smallCaps/>
      <w:spacing w:val="5"/>
    </w:rPr>
  </w:style>
  <w:style w:type="paragraph" w:styleId="ListParagraph">
    <w:name w:val="List Paragraph"/>
    <w:aliases w:val="Bullet point,Bulletr List Paragraph,Content descriptions,Dot ,FooterText,L,List Paragraph Number,List Paragraph*,List Paragraph1,List Paragraph11,List Paragraph2,NFP GP Bulleted List,Paragraphe de liste1,Recommendation,numbered,列出段落"/>
    <w:basedOn w:val="Normal"/>
    <w:link w:val="ListParagraphChar"/>
    <w:uiPriority w:val="34"/>
    <w:qFormat/>
    <w:rsid w:val="00702EAB"/>
    <w:pPr>
      <w:ind w:left="720"/>
    </w:pPr>
    <w:rPr>
      <w:rFonts w:eastAsiaTheme="minorHAnsi" w:cstheme="minorBidi"/>
    </w:rPr>
  </w:style>
  <w:style w:type="character" w:customStyle="1" w:styleId="ListParagraphChar">
    <w:name w:val="List Paragraph Char"/>
    <w:aliases w:val="Bullet point Char,Bulletr List Paragraph Char,Content descriptions Char,Dot  Char,FooterText Char,L Char,List Paragraph Number Char,List Paragraph* Char,List Paragraph1 Char,List Paragraph11 Char,List Paragraph2 Char,numbered Char"/>
    <w:basedOn w:val="DefaultParagraphFont"/>
    <w:link w:val="ListParagraph"/>
    <w:uiPriority w:val="34"/>
    <w:qFormat/>
    <w:locked/>
    <w:rsid w:val="00702EAB"/>
    <w:rPr>
      <w:rFonts w:ascii="FS Me" w:eastAsiaTheme="minorHAnsi" w:hAnsi="FS Me" w:cstheme="minorBidi"/>
      <w:sz w:val="28"/>
      <w:szCs w:val="22"/>
      <w:lang w:eastAsia="en-US"/>
    </w:rPr>
  </w:style>
  <w:style w:type="character" w:styleId="Emphasis">
    <w:name w:val="Emphasis"/>
    <w:basedOn w:val="DefaultParagraphFont"/>
    <w:uiPriority w:val="20"/>
    <w:qFormat/>
    <w:rsid w:val="0022452E"/>
    <w:rPr>
      <w:i/>
      <w:iCs/>
    </w:rPr>
  </w:style>
  <w:style w:type="character" w:styleId="SubtleEmphasis">
    <w:name w:val="Subtle Emphasis"/>
    <w:basedOn w:val="DefaultParagraphFont"/>
    <w:uiPriority w:val="19"/>
    <w:rsid w:val="004E6638"/>
    <w:rPr>
      <w:i/>
      <w:iCs/>
      <w:color w:val="404040" w:themeColor="text1" w:themeTint="BF"/>
    </w:rPr>
  </w:style>
  <w:style w:type="paragraph" w:styleId="TOC3">
    <w:name w:val="toc 3"/>
    <w:basedOn w:val="Normal"/>
    <w:next w:val="Normal"/>
    <w:autoRedefine/>
    <w:uiPriority w:val="39"/>
    <w:unhideWhenUsed/>
    <w:rsid w:val="0085761A"/>
    <w:pPr>
      <w:spacing w:after="100"/>
      <w:ind w:left="560"/>
    </w:pPr>
  </w:style>
  <w:style w:type="character" w:customStyle="1" w:styleId="Heading4Char">
    <w:name w:val="Heading 4 Char"/>
    <w:basedOn w:val="DefaultParagraphFont"/>
    <w:link w:val="Heading4"/>
    <w:uiPriority w:val="9"/>
    <w:rsid w:val="00CA7E63"/>
    <w:rPr>
      <w:rFonts w:ascii="FS Me" w:eastAsiaTheme="majorEastAsia" w:hAnsi="FS Me" w:cstheme="majorBidi"/>
      <w:b/>
      <w:iCs/>
      <w:color w:val="6B2976"/>
      <w:sz w:val="32"/>
      <w:szCs w:val="22"/>
      <w:lang w:eastAsia="en-US"/>
    </w:rPr>
  </w:style>
  <w:style w:type="paragraph" w:styleId="NormalWeb">
    <w:name w:val="Normal (Web)"/>
    <w:basedOn w:val="Normal"/>
    <w:uiPriority w:val="99"/>
    <w:unhideWhenUsed/>
    <w:rsid w:val="00677E67"/>
    <w:pPr>
      <w:spacing w:before="100" w:beforeAutospacing="1" w:after="100" w:afterAutospacing="1" w:line="240" w:lineRule="auto"/>
    </w:pPr>
    <w:rPr>
      <w:rFonts w:ascii="Times New Roman" w:hAnsi="Times New Roman" w:cs="Times New Roman"/>
      <w:sz w:val="24"/>
      <w:szCs w:val="24"/>
      <w:lang w:eastAsia="en-AU"/>
    </w:rPr>
  </w:style>
  <w:style w:type="table" w:styleId="TableGridLight">
    <w:name w:val="Grid Table Light"/>
    <w:basedOn w:val="TableNormal"/>
    <w:uiPriority w:val="40"/>
    <w:rsid w:val="001E538A"/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paragraph" w:styleId="Revision">
    <w:name w:val="Revision"/>
    <w:hidden/>
    <w:uiPriority w:val="99"/>
    <w:semiHidden/>
    <w:rsid w:val="00E42890"/>
    <w:rPr>
      <w:rFonts w:ascii="Arial" w:hAnsi="Arial" w:cs="Tahoma"/>
      <w:sz w:val="28"/>
      <w:szCs w:val="22"/>
      <w:lang w:eastAsia="en-US"/>
    </w:rPr>
  </w:style>
  <w:style w:type="table" w:customStyle="1" w:styleId="Style1">
    <w:name w:val="Style1"/>
    <w:basedOn w:val="TableNormal"/>
    <w:uiPriority w:val="99"/>
    <w:rsid w:val="008A6B5D"/>
    <w:tblPr/>
    <w:tcPr>
      <w:vAlign w:val="center"/>
    </w:tcPr>
    <w:tblStylePr w:type="firstCol">
      <w:pPr>
        <w:wordWrap/>
        <w:jc w:val="center"/>
      </w:pPr>
    </w:tblStylePr>
  </w:style>
  <w:style w:type="character" w:customStyle="1" w:styleId="UnresolvedMention1">
    <w:name w:val="Unresolved Mention1"/>
    <w:basedOn w:val="DefaultParagraphFont"/>
    <w:uiPriority w:val="99"/>
    <w:semiHidden/>
    <w:unhideWhenUsed/>
    <w:rsid w:val="00E13F9E"/>
    <w:rPr>
      <w:color w:val="808080"/>
      <w:shd w:val="clear" w:color="auto" w:fill="E6E6E6"/>
    </w:rPr>
  </w:style>
  <w:style w:type="paragraph" w:customStyle="1" w:styleId="Footerndisgovau">
    <w:name w:val="Footer_ndis.gov.au"/>
    <w:basedOn w:val="Footer"/>
    <w:uiPriority w:val="49"/>
    <w:rsid w:val="00BE3FC7"/>
    <w:pPr>
      <w:spacing w:before="0" w:after="0"/>
      <w:ind w:left="-850"/>
    </w:pPr>
    <w:rPr>
      <w:bCs/>
      <w:color w:val="6B2976"/>
      <w:sz w:val="56"/>
      <w:szCs w:val="56"/>
    </w:rPr>
  </w:style>
  <w:style w:type="paragraph" w:styleId="EndnoteText">
    <w:name w:val="endnote text"/>
    <w:basedOn w:val="Normal"/>
    <w:link w:val="EndnoteTextChar"/>
    <w:uiPriority w:val="99"/>
    <w:unhideWhenUsed/>
    <w:rsid w:val="00082754"/>
    <w:rPr>
      <w:sz w:val="24"/>
      <w:szCs w:val="24"/>
    </w:rPr>
  </w:style>
  <w:style w:type="character" w:customStyle="1" w:styleId="EndnoteTextChar">
    <w:name w:val="Endnote Text Char"/>
    <w:basedOn w:val="DefaultParagraphFont"/>
    <w:link w:val="EndnoteText"/>
    <w:uiPriority w:val="99"/>
    <w:rsid w:val="00082754"/>
    <w:rPr>
      <w:rFonts w:ascii="FS Me" w:hAnsi="FS Me" w:cs="Tahoma"/>
      <w:sz w:val="24"/>
      <w:szCs w:val="24"/>
      <w:lang w:eastAsia="en-US"/>
    </w:rPr>
  </w:style>
  <w:style w:type="numbering" w:customStyle="1" w:styleId="HeadingsList">
    <w:name w:val="Headings List"/>
    <w:uiPriority w:val="99"/>
    <w:rsid w:val="00E0142A"/>
    <w:pPr>
      <w:numPr>
        <w:numId w:val="1"/>
      </w:numPr>
    </w:pPr>
  </w:style>
  <w:style w:type="character" w:customStyle="1" w:styleId="UnresolvedMention2">
    <w:name w:val="Unresolved Mention2"/>
    <w:basedOn w:val="DefaultParagraphFont"/>
    <w:uiPriority w:val="99"/>
    <w:semiHidden/>
    <w:unhideWhenUsed/>
    <w:rsid w:val="009D031E"/>
    <w:rPr>
      <w:color w:val="605E5C"/>
      <w:shd w:val="clear" w:color="auto" w:fill="E1DFDD"/>
    </w:rPr>
  </w:style>
  <w:style w:type="character" w:customStyle="1" w:styleId="UnresolvedMention3">
    <w:name w:val="Unresolved Mention3"/>
    <w:basedOn w:val="DefaultParagraphFont"/>
    <w:uiPriority w:val="99"/>
    <w:semiHidden/>
    <w:unhideWhenUsed/>
    <w:rsid w:val="003F3AEC"/>
    <w:rPr>
      <w:color w:val="605E5C"/>
      <w:shd w:val="clear" w:color="auto" w:fill="E1DFDD"/>
    </w:rPr>
  </w:style>
  <w:style w:type="paragraph" w:styleId="TOCHeading">
    <w:name w:val="TOC Heading"/>
    <w:basedOn w:val="Heading2"/>
    <w:next w:val="Normal"/>
    <w:uiPriority w:val="39"/>
    <w:unhideWhenUsed/>
    <w:qFormat/>
    <w:rsid w:val="00DD389A"/>
  </w:style>
  <w:style w:type="paragraph" w:styleId="Title">
    <w:name w:val="Title"/>
    <w:basedOn w:val="Heading1"/>
    <w:next w:val="Normal"/>
    <w:link w:val="TitleChar"/>
    <w:uiPriority w:val="10"/>
    <w:qFormat/>
    <w:rsid w:val="00AA2531"/>
    <w:pPr>
      <w:spacing w:before="120"/>
    </w:pPr>
  </w:style>
  <w:style w:type="character" w:customStyle="1" w:styleId="TitleChar">
    <w:name w:val="Title Char"/>
    <w:basedOn w:val="DefaultParagraphFont"/>
    <w:link w:val="Title"/>
    <w:uiPriority w:val="10"/>
    <w:rsid w:val="00AA2531"/>
    <w:rPr>
      <w:rFonts w:ascii="FS Me" w:hAnsi="FS Me"/>
      <w:b/>
      <w:bCs/>
      <w:noProof/>
      <w:color w:val="FFFFFF" w:themeColor="background1"/>
      <w:sz w:val="56"/>
      <w:szCs w:val="56"/>
      <w:lang w:val="en-US" w:eastAsia="x-none"/>
    </w:rPr>
  </w:style>
  <w:style w:type="paragraph" w:styleId="Subtitle">
    <w:name w:val="Subtitle"/>
    <w:basedOn w:val="Heading2"/>
    <w:next w:val="Normal"/>
    <w:link w:val="SubtitleChar"/>
    <w:uiPriority w:val="11"/>
    <w:qFormat/>
    <w:rsid w:val="001A07DF"/>
    <w:pPr>
      <w:spacing w:before="360" w:after="360"/>
    </w:pPr>
    <w:rPr>
      <w:color w:val="FFFFFF" w:themeColor="background1"/>
      <w:lang w:val="en-US"/>
    </w:rPr>
  </w:style>
  <w:style w:type="character" w:customStyle="1" w:styleId="SubtitleChar">
    <w:name w:val="Subtitle Char"/>
    <w:basedOn w:val="DefaultParagraphFont"/>
    <w:link w:val="Subtitle"/>
    <w:uiPriority w:val="11"/>
    <w:rsid w:val="001A07DF"/>
    <w:rPr>
      <w:rFonts w:ascii="FS Me" w:hAnsi="FS Me"/>
      <w:b/>
      <w:bCs/>
      <w:color w:val="FFFFFF" w:themeColor="background1"/>
      <w:sz w:val="40"/>
      <w:szCs w:val="26"/>
      <w:lang w:val="en-US" w:eastAsia="x-none"/>
    </w:rPr>
  </w:style>
  <w:style w:type="character" w:styleId="IntenseEmphasis">
    <w:name w:val="Intense Emphasis"/>
    <w:basedOn w:val="DefaultParagraphFont"/>
    <w:uiPriority w:val="21"/>
    <w:qFormat/>
    <w:rsid w:val="00A617B5"/>
    <w:rPr>
      <w:b/>
      <w:i/>
      <w:iCs/>
      <w:color w:val="auto"/>
    </w:rPr>
  </w:style>
  <w:style w:type="table" w:customStyle="1" w:styleId="Style11">
    <w:name w:val="Style11"/>
    <w:basedOn w:val="TableNormal"/>
    <w:uiPriority w:val="99"/>
    <w:rsid w:val="009C08E3"/>
    <w:tblPr/>
    <w:tcPr>
      <w:vAlign w:val="center"/>
    </w:tcPr>
    <w:tblStylePr w:type="firstCol">
      <w:pPr>
        <w:jc w:val="center"/>
      </w:pPr>
    </w:tblStylePr>
  </w:style>
  <w:style w:type="character" w:styleId="PlaceholderText">
    <w:name w:val="Placeholder Text"/>
    <w:basedOn w:val="DefaultParagraphFont"/>
    <w:uiPriority w:val="99"/>
    <w:semiHidden/>
    <w:rsid w:val="002E0A8A"/>
    <w:rPr>
      <w:color w:val="808080"/>
    </w:rPr>
  </w:style>
  <w:style w:type="paragraph" w:customStyle="1" w:styleId="ProductCode">
    <w:name w:val="Product Code"/>
    <w:basedOn w:val="Backpagetext"/>
    <w:rsid w:val="00CB3B8E"/>
    <w:rPr>
      <w:b w:val="0"/>
      <w:sz w:val="24"/>
      <w:szCs w:val="18"/>
    </w:rPr>
  </w:style>
  <w:style w:type="paragraph" w:customStyle="1" w:styleId="Footerfrontpage">
    <w:name w:val="Footer_front page"/>
    <w:basedOn w:val="Normal"/>
    <w:qFormat/>
    <w:rsid w:val="00B62904"/>
    <w:rPr>
      <w:b/>
      <w:bCs/>
      <w:color w:val="FFFFFF" w:themeColor="background1"/>
      <w:sz w:val="32"/>
      <w:szCs w:val="24"/>
    </w:rPr>
  </w:style>
  <w:style w:type="paragraph" w:customStyle="1" w:styleId="Body">
    <w:name w:val="Body"/>
    <w:basedOn w:val="Normal"/>
    <w:uiPriority w:val="99"/>
    <w:rsid w:val="00AA574A"/>
    <w:pPr>
      <w:suppressAutoHyphens/>
      <w:autoSpaceDE w:val="0"/>
      <w:autoSpaceDN w:val="0"/>
      <w:adjustRightInd w:val="0"/>
      <w:spacing w:before="0" w:after="227" w:line="480" w:lineRule="atLeast"/>
      <w:textAlignment w:val="center"/>
    </w:pPr>
    <w:rPr>
      <w:rFonts w:cs="FS Me"/>
      <w:color w:val="000000"/>
      <w:w w:val="103"/>
      <w:lang w:val="en-GB" w:eastAsia="en-AU"/>
    </w:rPr>
  </w:style>
  <w:style w:type="paragraph" w:customStyle="1" w:styleId="Heading2SectionBreak">
    <w:name w:val="Heading 2_Section Break"/>
    <w:basedOn w:val="Heading2"/>
    <w:qFormat/>
    <w:rsid w:val="00C36784"/>
    <w:pPr>
      <w:spacing w:before="9000" w:after="120"/>
    </w:pPr>
    <w:rPr>
      <w:color w:val="FFFFFF" w:themeColor="background1"/>
      <w:sz w:val="52"/>
    </w:rPr>
  </w:style>
  <w:style w:type="paragraph" w:customStyle="1" w:styleId="Backpagetext">
    <w:name w:val="Back page text"/>
    <w:basedOn w:val="Normal"/>
    <w:qFormat/>
    <w:rsid w:val="00CB3B8E"/>
    <w:rPr>
      <w:b/>
      <w:bCs/>
      <w:color w:val="FFFFFF" w:themeColor="background1"/>
      <w:sz w:val="44"/>
      <w:szCs w:val="32"/>
      <w:lang w:val="en-US"/>
    </w:rPr>
  </w:style>
  <w:style w:type="paragraph" w:customStyle="1" w:styleId="Image">
    <w:name w:val="Image"/>
    <w:basedOn w:val="Normal"/>
    <w:qFormat/>
    <w:rsid w:val="00463A40"/>
    <w:pPr>
      <w:snapToGrid w:val="0"/>
      <w:jc w:val="center"/>
    </w:pPr>
  </w:style>
  <w:style w:type="paragraph" w:styleId="NoSpacing">
    <w:name w:val="No Spacing"/>
    <w:uiPriority w:val="1"/>
    <w:qFormat/>
    <w:rsid w:val="00463A40"/>
    <w:rPr>
      <w:rFonts w:ascii="FS Me" w:hAnsi="FS Me" w:cs="Tahoma"/>
      <w:sz w:val="28"/>
      <w:szCs w:val="22"/>
      <w:lang w:eastAsia="en-US"/>
    </w:rPr>
  </w:style>
  <w:style w:type="character" w:customStyle="1" w:styleId="Heading5Char">
    <w:name w:val="Heading 5 Char"/>
    <w:basedOn w:val="DefaultParagraphFont"/>
    <w:link w:val="Heading5"/>
    <w:uiPriority w:val="9"/>
    <w:rsid w:val="00E26BF5"/>
    <w:rPr>
      <w:rFonts w:asciiTheme="majorHAnsi" w:eastAsiaTheme="majorEastAsia" w:hAnsiTheme="majorHAnsi" w:cstheme="majorBidi"/>
      <w:color w:val="4F1E58" w:themeColor="accent1" w:themeShade="BF"/>
      <w:sz w:val="28"/>
      <w:szCs w:val="22"/>
      <w:lang w:eastAsia="en-US"/>
    </w:rPr>
  </w:style>
  <w:style w:type="character" w:customStyle="1" w:styleId="Heading6Char">
    <w:name w:val="Heading 6 Char"/>
    <w:basedOn w:val="DefaultParagraphFont"/>
    <w:link w:val="Heading6"/>
    <w:uiPriority w:val="9"/>
    <w:rsid w:val="008104A9"/>
    <w:rPr>
      <w:rFonts w:asciiTheme="majorHAnsi" w:eastAsiaTheme="majorEastAsia" w:hAnsiTheme="majorHAnsi" w:cstheme="majorBidi"/>
      <w:color w:val="34143A" w:themeColor="accent1" w:themeShade="7F"/>
      <w:sz w:val="28"/>
      <w:szCs w:val="22"/>
      <w:lang w:eastAsia="en-US"/>
    </w:rPr>
  </w:style>
  <w:style w:type="character" w:customStyle="1" w:styleId="cf01">
    <w:name w:val="cf01"/>
    <w:basedOn w:val="DefaultParagraphFont"/>
    <w:rsid w:val="005438A2"/>
    <w:rPr>
      <w:rFonts w:ascii="Segoe UI" w:hAnsi="Segoe UI" w:cs="Segoe UI" w:hint="default"/>
      <w:sz w:val="18"/>
      <w:szCs w:val="18"/>
    </w:rPr>
  </w:style>
  <w:style w:type="character" w:customStyle="1" w:styleId="Statisticstyle">
    <w:name w:val="Statistic style"/>
    <w:basedOn w:val="DefaultParagraphFont"/>
    <w:uiPriority w:val="1"/>
    <w:qFormat/>
    <w:rsid w:val="008753A2"/>
    <w:rPr>
      <w:rFonts w:ascii="FS Me Pro" w:hAnsi="FS Me Pro"/>
      <w:b/>
      <w:color w:val="6B2976"/>
      <w:position w:val="-2"/>
      <w:sz w:val="36"/>
    </w:rPr>
  </w:style>
  <w:style w:type="character" w:customStyle="1" w:styleId="ui-provider">
    <w:name w:val="ui-provider"/>
    <w:basedOn w:val="DefaultParagraphFont"/>
    <w:rsid w:val="00EB66BB"/>
  </w:style>
  <w:style w:type="paragraph" w:customStyle="1" w:styleId="WordList">
    <w:name w:val="Word List"/>
    <w:basedOn w:val="Normal"/>
    <w:qFormat/>
    <w:rsid w:val="001965F2"/>
    <w:pPr>
      <w:outlineLvl w:val="2"/>
    </w:pPr>
    <w:rPr>
      <w:b/>
      <w:color w:val="6B297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6.jpeg"/><Relationship Id="rId21" Type="http://schemas.openxmlformats.org/officeDocument/2006/relationships/image" Target="media/image10.jpeg"/><Relationship Id="rId42" Type="http://schemas.openxmlformats.org/officeDocument/2006/relationships/image" Target="media/image31.jpeg"/><Relationship Id="rId63" Type="http://schemas.openxmlformats.org/officeDocument/2006/relationships/image" Target="media/image52.jpeg"/><Relationship Id="rId84" Type="http://schemas.openxmlformats.org/officeDocument/2006/relationships/image" Target="media/image73.jpeg"/><Relationship Id="rId138" Type="http://schemas.openxmlformats.org/officeDocument/2006/relationships/image" Target="media/image127.jpeg"/><Relationship Id="rId159" Type="http://schemas.openxmlformats.org/officeDocument/2006/relationships/image" Target="media/image148.jpeg"/><Relationship Id="rId170" Type="http://schemas.openxmlformats.org/officeDocument/2006/relationships/image" Target="media/image159.jpeg"/><Relationship Id="rId191" Type="http://schemas.openxmlformats.org/officeDocument/2006/relationships/hyperlink" Target="http://www.ndis.gov.au" TargetMode="External"/><Relationship Id="rId205" Type="http://schemas.openxmlformats.org/officeDocument/2006/relationships/footer" Target="footer1.xml"/><Relationship Id="rId107" Type="http://schemas.openxmlformats.org/officeDocument/2006/relationships/image" Target="media/image96.jpeg"/><Relationship Id="rId11" Type="http://schemas.openxmlformats.org/officeDocument/2006/relationships/image" Target="media/image1.png"/><Relationship Id="rId32" Type="http://schemas.openxmlformats.org/officeDocument/2006/relationships/image" Target="media/image21.jpeg"/><Relationship Id="rId53" Type="http://schemas.openxmlformats.org/officeDocument/2006/relationships/image" Target="media/image42.jpeg"/><Relationship Id="rId74" Type="http://schemas.openxmlformats.org/officeDocument/2006/relationships/image" Target="media/image63.jpeg"/><Relationship Id="rId128" Type="http://schemas.openxmlformats.org/officeDocument/2006/relationships/image" Target="media/image117.jpeg"/><Relationship Id="rId149" Type="http://schemas.openxmlformats.org/officeDocument/2006/relationships/image" Target="media/image138.jpeg"/><Relationship Id="rId5" Type="http://schemas.openxmlformats.org/officeDocument/2006/relationships/numbering" Target="numbering.xml"/><Relationship Id="rId95" Type="http://schemas.openxmlformats.org/officeDocument/2006/relationships/image" Target="media/image84.jpeg"/><Relationship Id="rId160" Type="http://schemas.openxmlformats.org/officeDocument/2006/relationships/image" Target="media/image149.jpeg"/><Relationship Id="rId181" Type="http://schemas.openxmlformats.org/officeDocument/2006/relationships/image" Target="media/image170.jpeg"/><Relationship Id="rId22" Type="http://schemas.openxmlformats.org/officeDocument/2006/relationships/image" Target="media/image11.jpeg"/><Relationship Id="rId43" Type="http://schemas.openxmlformats.org/officeDocument/2006/relationships/image" Target="media/image32.jpeg"/><Relationship Id="rId64" Type="http://schemas.openxmlformats.org/officeDocument/2006/relationships/image" Target="media/image53.jpeg"/><Relationship Id="rId118" Type="http://schemas.openxmlformats.org/officeDocument/2006/relationships/image" Target="media/image107.jpeg"/><Relationship Id="rId139" Type="http://schemas.openxmlformats.org/officeDocument/2006/relationships/image" Target="media/image128.jpeg"/><Relationship Id="rId85" Type="http://schemas.openxmlformats.org/officeDocument/2006/relationships/image" Target="media/image74.jpeg"/><Relationship Id="rId150" Type="http://schemas.openxmlformats.org/officeDocument/2006/relationships/image" Target="media/image139.jpeg"/><Relationship Id="rId171" Type="http://schemas.openxmlformats.org/officeDocument/2006/relationships/image" Target="media/image160.jpeg"/><Relationship Id="rId192" Type="http://schemas.openxmlformats.org/officeDocument/2006/relationships/image" Target="media/image178.jpeg"/><Relationship Id="rId206" Type="http://schemas.openxmlformats.org/officeDocument/2006/relationships/header" Target="header1.xml"/><Relationship Id="rId12" Type="http://schemas.openxmlformats.org/officeDocument/2006/relationships/image" Target="media/image2.jpeg"/><Relationship Id="rId33" Type="http://schemas.openxmlformats.org/officeDocument/2006/relationships/image" Target="media/image22.jpeg"/><Relationship Id="rId108" Type="http://schemas.openxmlformats.org/officeDocument/2006/relationships/image" Target="media/image97.jpeg"/><Relationship Id="rId129" Type="http://schemas.openxmlformats.org/officeDocument/2006/relationships/image" Target="media/image118.jpeg"/><Relationship Id="rId54" Type="http://schemas.openxmlformats.org/officeDocument/2006/relationships/image" Target="media/image43.jpeg"/><Relationship Id="rId75" Type="http://schemas.openxmlformats.org/officeDocument/2006/relationships/image" Target="media/image64.jpeg"/><Relationship Id="rId96" Type="http://schemas.openxmlformats.org/officeDocument/2006/relationships/image" Target="media/image85.jpeg"/><Relationship Id="rId140" Type="http://schemas.openxmlformats.org/officeDocument/2006/relationships/image" Target="media/image129.jpeg"/><Relationship Id="rId161" Type="http://schemas.openxmlformats.org/officeDocument/2006/relationships/image" Target="media/image150.jpeg"/><Relationship Id="rId182" Type="http://schemas.openxmlformats.org/officeDocument/2006/relationships/image" Target="media/image171.jpeg"/><Relationship Id="rId6" Type="http://schemas.openxmlformats.org/officeDocument/2006/relationships/styles" Target="styles.xml"/><Relationship Id="rId23" Type="http://schemas.openxmlformats.org/officeDocument/2006/relationships/image" Target="media/image12.jpeg"/><Relationship Id="rId119" Type="http://schemas.openxmlformats.org/officeDocument/2006/relationships/image" Target="media/image108.jpeg"/><Relationship Id="rId44" Type="http://schemas.openxmlformats.org/officeDocument/2006/relationships/image" Target="media/image33.jpeg"/><Relationship Id="rId65" Type="http://schemas.openxmlformats.org/officeDocument/2006/relationships/image" Target="media/image54.jpeg"/><Relationship Id="rId86" Type="http://schemas.openxmlformats.org/officeDocument/2006/relationships/image" Target="media/image75.jpeg"/><Relationship Id="rId130" Type="http://schemas.openxmlformats.org/officeDocument/2006/relationships/image" Target="media/image119.jpeg"/><Relationship Id="rId151" Type="http://schemas.openxmlformats.org/officeDocument/2006/relationships/image" Target="media/image140.jpeg"/><Relationship Id="rId172" Type="http://schemas.openxmlformats.org/officeDocument/2006/relationships/image" Target="media/image161.jpeg"/><Relationship Id="rId193" Type="http://schemas.openxmlformats.org/officeDocument/2006/relationships/image" Target="media/image179.jpeg"/><Relationship Id="rId207" Type="http://schemas.openxmlformats.org/officeDocument/2006/relationships/footer" Target="footer2.xml"/><Relationship Id="rId13" Type="http://schemas.openxmlformats.org/officeDocument/2006/relationships/image" Target="media/image3.jpeg"/><Relationship Id="rId109" Type="http://schemas.openxmlformats.org/officeDocument/2006/relationships/image" Target="media/image98.jpeg"/><Relationship Id="rId34" Type="http://schemas.openxmlformats.org/officeDocument/2006/relationships/image" Target="media/image23.jpeg"/><Relationship Id="rId55" Type="http://schemas.openxmlformats.org/officeDocument/2006/relationships/image" Target="media/image44.jpeg"/><Relationship Id="rId76" Type="http://schemas.openxmlformats.org/officeDocument/2006/relationships/image" Target="media/image65.jpeg"/><Relationship Id="rId97" Type="http://schemas.openxmlformats.org/officeDocument/2006/relationships/image" Target="media/image86.jpeg"/><Relationship Id="rId120" Type="http://schemas.openxmlformats.org/officeDocument/2006/relationships/image" Target="media/image109.jpeg"/><Relationship Id="rId141" Type="http://schemas.openxmlformats.org/officeDocument/2006/relationships/image" Target="media/image130.jpeg"/><Relationship Id="rId7" Type="http://schemas.openxmlformats.org/officeDocument/2006/relationships/settings" Target="settings.xml"/><Relationship Id="rId162" Type="http://schemas.openxmlformats.org/officeDocument/2006/relationships/image" Target="media/image151.jpeg"/><Relationship Id="rId183" Type="http://schemas.openxmlformats.org/officeDocument/2006/relationships/image" Target="media/image172.jpeg"/><Relationship Id="rId24" Type="http://schemas.openxmlformats.org/officeDocument/2006/relationships/image" Target="media/image13.jpeg"/><Relationship Id="rId45" Type="http://schemas.openxmlformats.org/officeDocument/2006/relationships/image" Target="media/image34.jpeg"/><Relationship Id="rId66" Type="http://schemas.openxmlformats.org/officeDocument/2006/relationships/image" Target="media/image55.jpeg"/><Relationship Id="rId87" Type="http://schemas.openxmlformats.org/officeDocument/2006/relationships/image" Target="media/image76.jpeg"/><Relationship Id="rId110" Type="http://schemas.openxmlformats.org/officeDocument/2006/relationships/image" Target="media/image99.jpeg"/><Relationship Id="rId131" Type="http://schemas.openxmlformats.org/officeDocument/2006/relationships/image" Target="media/image120.jpeg"/><Relationship Id="rId152" Type="http://schemas.openxmlformats.org/officeDocument/2006/relationships/image" Target="media/image141.jpeg"/><Relationship Id="rId173" Type="http://schemas.openxmlformats.org/officeDocument/2006/relationships/image" Target="media/image162.jpeg"/><Relationship Id="rId194" Type="http://schemas.openxmlformats.org/officeDocument/2006/relationships/image" Target="media/image180.jpeg"/><Relationship Id="rId208" Type="http://schemas.openxmlformats.org/officeDocument/2006/relationships/footer" Target="footer3.xml"/><Relationship Id="rId19" Type="http://schemas.openxmlformats.org/officeDocument/2006/relationships/image" Target="media/image8.jpeg"/><Relationship Id="rId14" Type="http://schemas.openxmlformats.org/officeDocument/2006/relationships/image" Target="media/image4.jpeg"/><Relationship Id="rId30" Type="http://schemas.openxmlformats.org/officeDocument/2006/relationships/image" Target="media/image19.jpeg"/><Relationship Id="rId35" Type="http://schemas.openxmlformats.org/officeDocument/2006/relationships/image" Target="media/image24.jpeg"/><Relationship Id="rId56" Type="http://schemas.openxmlformats.org/officeDocument/2006/relationships/image" Target="media/image45.jpeg"/><Relationship Id="rId77" Type="http://schemas.openxmlformats.org/officeDocument/2006/relationships/image" Target="media/image66.jpeg"/><Relationship Id="rId100" Type="http://schemas.openxmlformats.org/officeDocument/2006/relationships/image" Target="media/image89.jpeg"/><Relationship Id="rId105" Type="http://schemas.openxmlformats.org/officeDocument/2006/relationships/image" Target="media/image94.jpeg"/><Relationship Id="rId126" Type="http://schemas.openxmlformats.org/officeDocument/2006/relationships/image" Target="media/image115.jpeg"/><Relationship Id="rId147" Type="http://schemas.openxmlformats.org/officeDocument/2006/relationships/image" Target="media/image136.jpeg"/><Relationship Id="rId168" Type="http://schemas.openxmlformats.org/officeDocument/2006/relationships/image" Target="media/image157.jpeg"/><Relationship Id="rId8" Type="http://schemas.openxmlformats.org/officeDocument/2006/relationships/webSettings" Target="webSettings.xml"/><Relationship Id="rId51" Type="http://schemas.openxmlformats.org/officeDocument/2006/relationships/image" Target="media/image40.jpeg"/><Relationship Id="rId72" Type="http://schemas.openxmlformats.org/officeDocument/2006/relationships/image" Target="media/image61.jpeg"/><Relationship Id="rId93" Type="http://schemas.openxmlformats.org/officeDocument/2006/relationships/image" Target="media/image82.jpeg"/><Relationship Id="rId98" Type="http://schemas.openxmlformats.org/officeDocument/2006/relationships/image" Target="media/image87.jpeg"/><Relationship Id="rId121" Type="http://schemas.openxmlformats.org/officeDocument/2006/relationships/image" Target="media/image110.jpeg"/><Relationship Id="rId142" Type="http://schemas.openxmlformats.org/officeDocument/2006/relationships/image" Target="media/image131.jpeg"/><Relationship Id="rId163" Type="http://schemas.openxmlformats.org/officeDocument/2006/relationships/image" Target="media/image152.jpeg"/><Relationship Id="rId184" Type="http://schemas.openxmlformats.org/officeDocument/2006/relationships/image" Target="media/image173.jpeg"/><Relationship Id="rId189" Type="http://schemas.openxmlformats.org/officeDocument/2006/relationships/image" Target="media/image176.jpeg"/><Relationship Id="rId3" Type="http://schemas.openxmlformats.org/officeDocument/2006/relationships/customXml" Target="../customXml/item3.xml"/><Relationship Id="rId25" Type="http://schemas.openxmlformats.org/officeDocument/2006/relationships/image" Target="media/image14.jpeg"/><Relationship Id="rId46" Type="http://schemas.openxmlformats.org/officeDocument/2006/relationships/image" Target="media/image35.jpeg"/><Relationship Id="rId67" Type="http://schemas.openxmlformats.org/officeDocument/2006/relationships/image" Target="media/image56.jpeg"/><Relationship Id="rId116" Type="http://schemas.openxmlformats.org/officeDocument/2006/relationships/image" Target="media/image105.jpeg"/><Relationship Id="rId137" Type="http://schemas.openxmlformats.org/officeDocument/2006/relationships/image" Target="media/image126.jpeg"/><Relationship Id="rId158" Type="http://schemas.openxmlformats.org/officeDocument/2006/relationships/image" Target="media/image147.jpeg"/><Relationship Id="rId20" Type="http://schemas.openxmlformats.org/officeDocument/2006/relationships/image" Target="media/image9.jpeg"/><Relationship Id="rId41" Type="http://schemas.openxmlformats.org/officeDocument/2006/relationships/image" Target="media/image30.jpeg"/><Relationship Id="rId62" Type="http://schemas.openxmlformats.org/officeDocument/2006/relationships/image" Target="media/image51.jpeg"/><Relationship Id="rId83" Type="http://schemas.openxmlformats.org/officeDocument/2006/relationships/image" Target="media/image72.jpeg"/><Relationship Id="rId88" Type="http://schemas.openxmlformats.org/officeDocument/2006/relationships/image" Target="media/image77.jpeg"/><Relationship Id="rId111" Type="http://schemas.openxmlformats.org/officeDocument/2006/relationships/image" Target="media/image100.jpeg"/><Relationship Id="rId132" Type="http://schemas.openxmlformats.org/officeDocument/2006/relationships/image" Target="media/image121.jpeg"/><Relationship Id="rId153" Type="http://schemas.openxmlformats.org/officeDocument/2006/relationships/image" Target="media/image142.jpeg"/><Relationship Id="rId174" Type="http://schemas.openxmlformats.org/officeDocument/2006/relationships/image" Target="media/image163.jpeg"/><Relationship Id="rId179" Type="http://schemas.openxmlformats.org/officeDocument/2006/relationships/image" Target="media/image168.jpeg"/><Relationship Id="rId195" Type="http://schemas.openxmlformats.org/officeDocument/2006/relationships/image" Target="media/image181.png"/><Relationship Id="rId209" Type="http://schemas.openxmlformats.org/officeDocument/2006/relationships/header" Target="header2.xml"/><Relationship Id="rId190" Type="http://schemas.openxmlformats.org/officeDocument/2006/relationships/image" Target="media/image177.jpeg"/><Relationship Id="rId204" Type="http://schemas.openxmlformats.org/officeDocument/2006/relationships/hyperlink" Target="http://www.informationaccessgroup.com" TargetMode="External"/><Relationship Id="rId15" Type="http://schemas.openxmlformats.org/officeDocument/2006/relationships/image" Target="media/image5.png"/><Relationship Id="rId36" Type="http://schemas.openxmlformats.org/officeDocument/2006/relationships/image" Target="media/image25.jpeg"/><Relationship Id="rId57" Type="http://schemas.openxmlformats.org/officeDocument/2006/relationships/image" Target="media/image46.jpeg"/><Relationship Id="rId106" Type="http://schemas.openxmlformats.org/officeDocument/2006/relationships/image" Target="media/image95.jpeg"/><Relationship Id="rId127" Type="http://schemas.openxmlformats.org/officeDocument/2006/relationships/image" Target="media/image116.jpeg"/><Relationship Id="rId10" Type="http://schemas.openxmlformats.org/officeDocument/2006/relationships/endnotes" Target="endnotes.xml"/><Relationship Id="rId31" Type="http://schemas.openxmlformats.org/officeDocument/2006/relationships/image" Target="media/image20.jpeg"/><Relationship Id="rId52" Type="http://schemas.openxmlformats.org/officeDocument/2006/relationships/image" Target="media/image41.jpeg"/><Relationship Id="rId73" Type="http://schemas.openxmlformats.org/officeDocument/2006/relationships/image" Target="media/image62.jpeg"/><Relationship Id="rId78" Type="http://schemas.openxmlformats.org/officeDocument/2006/relationships/image" Target="media/image67.jpeg"/><Relationship Id="rId94" Type="http://schemas.openxmlformats.org/officeDocument/2006/relationships/image" Target="media/image83.jpeg"/><Relationship Id="rId99" Type="http://schemas.openxmlformats.org/officeDocument/2006/relationships/image" Target="media/image88.jpeg"/><Relationship Id="rId101" Type="http://schemas.openxmlformats.org/officeDocument/2006/relationships/image" Target="media/image90.jpeg"/><Relationship Id="rId122" Type="http://schemas.openxmlformats.org/officeDocument/2006/relationships/image" Target="media/image111.jpeg"/><Relationship Id="rId143" Type="http://schemas.openxmlformats.org/officeDocument/2006/relationships/image" Target="media/image132.jpeg"/><Relationship Id="rId148" Type="http://schemas.openxmlformats.org/officeDocument/2006/relationships/image" Target="media/image137.jpeg"/><Relationship Id="rId164" Type="http://schemas.openxmlformats.org/officeDocument/2006/relationships/image" Target="media/image153.jpeg"/><Relationship Id="rId169" Type="http://schemas.openxmlformats.org/officeDocument/2006/relationships/image" Target="media/image158.jpeg"/><Relationship Id="rId185" Type="http://schemas.openxmlformats.org/officeDocument/2006/relationships/hyperlink" Target="http://www.ndis.gov.au" TargetMode="Externa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80" Type="http://schemas.openxmlformats.org/officeDocument/2006/relationships/image" Target="media/image169.jpeg"/><Relationship Id="rId210" Type="http://schemas.openxmlformats.org/officeDocument/2006/relationships/footer" Target="footer4.xml"/><Relationship Id="rId26" Type="http://schemas.openxmlformats.org/officeDocument/2006/relationships/image" Target="media/image15.jpeg"/><Relationship Id="rId47" Type="http://schemas.openxmlformats.org/officeDocument/2006/relationships/image" Target="media/image36.jpeg"/><Relationship Id="rId68" Type="http://schemas.openxmlformats.org/officeDocument/2006/relationships/image" Target="media/image57.jpeg"/><Relationship Id="rId89" Type="http://schemas.openxmlformats.org/officeDocument/2006/relationships/image" Target="media/image78.jpeg"/><Relationship Id="rId112" Type="http://schemas.openxmlformats.org/officeDocument/2006/relationships/image" Target="media/image101.jpeg"/><Relationship Id="rId133" Type="http://schemas.openxmlformats.org/officeDocument/2006/relationships/image" Target="media/image122.jpeg"/><Relationship Id="rId154" Type="http://schemas.openxmlformats.org/officeDocument/2006/relationships/image" Target="media/image143.jpeg"/><Relationship Id="rId175" Type="http://schemas.openxmlformats.org/officeDocument/2006/relationships/image" Target="media/image164.jpeg"/><Relationship Id="rId196" Type="http://schemas.openxmlformats.org/officeDocument/2006/relationships/hyperlink" Target="http://www.accesshub.gov.au/about-the-nrs" TargetMode="External"/><Relationship Id="rId200" Type="http://schemas.openxmlformats.org/officeDocument/2006/relationships/image" Target="media/image185.jpeg"/><Relationship Id="rId16" Type="http://schemas.openxmlformats.org/officeDocument/2006/relationships/image" Target="media/image6.jpeg"/><Relationship Id="rId37" Type="http://schemas.openxmlformats.org/officeDocument/2006/relationships/image" Target="media/image26.jpeg"/><Relationship Id="rId58" Type="http://schemas.openxmlformats.org/officeDocument/2006/relationships/image" Target="media/image47.jpeg"/><Relationship Id="rId79" Type="http://schemas.openxmlformats.org/officeDocument/2006/relationships/image" Target="media/image68.jpeg"/><Relationship Id="rId102" Type="http://schemas.openxmlformats.org/officeDocument/2006/relationships/image" Target="media/image91.jpeg"/><Relationship Id="rId123" Type="http://schemas.openxmlformats.org/officeDocument/2006/relationships/image" Target="media/image112.jpeg"/><Relationship Id="rId144" Type="http://schemas.openxmlformats.org/officeDocument/2006/relationships/image" Target="media/image133.jpeg"/><Relationship Id="rId90" Type="http://schemas.openxmlformats.org/officeDocument/2006/relationships/image" Target="media/image79.jpeg"/><Relationship Id="rId165" Type="http://schemas.openxmlformats.org/officeDocument/2006/relationships/image" Target="media/image154.jpeg"/><Relationship Id="rId186" Type="http://schemas.openxmlformats.org/officeDocument/2006/relationships/image" Target="media/image174.jpeg"/><Relationship Id="rId211" Type="http://schemas.openxmlformats.org/officeDocument/2006/relationships/fontTable" Target="fontTable.xml"/><Relationship Id="rId27" Type="http://schemas.openxmlformats.org/officeDocument/2006/relationships/image" Target="media/image16.jpeg"/><Relationship Id="rId48" Type="http://schemas.openxmlformats.org/officeDocument/2006/relationships/image" Target="media/image37.jpeg"/><Relationship Id="rId69" Type="http://schemas.openxmlformats.org/officeDocument/2006/relationships/image" Target="media/image58.jpeg"/><Relationship Id="rId113" Type="http://schemas.openxmlformats.org/officeDocument/2006/relationships/image" Target="media/image102.jpeg"/><Relationship Id="rId134" Type="http://schemas.openxmlformats.org/officeDocument/2006/relationships/image" Target="media/image123.jpeg"/><Relationship Id="rId80" Type="http://schemas.openxmlformats.org/officeDocument/2006/relationships/image" Target="media/image69.jpeg"/><Relationship Id="rId155" Type="http://schemas.openxmlformats.org/officeDocument/2006/relationships/image" Target="media/image144.jpeg"/><Relationship Id="rId176" Type="http://schemas.openxmlformats.org/officeDocument/2006/relationships/image" Target="media/image165.jpeg"/><Relationship Id="rId197" Type="http://schemas.openxmlformats.org/officeDocument/2006/relationships/image" Target="media/image182.jpeg"/><Relationship Id="rId201" Type="http://schemas.openxmlformats.org/officeDocument/2006/relationships/image" Target="media/image186.jpeg"/><Relationship Id="rId17" Type="http://schemas.openxmlformats.org/officeDocument/2006/relationships/image" Target="media/image7.jpeg"/><Relationship Id="rId38" Type="http://schemas.openxmlformats.org/officeDocument/2006/relationships/image" Target="media/image27.jpeg"/><Relationship Id="rId59" Type="http://schemas.openxmlformats.org/officeDocument/2006/relationships/image" Target="media/image48.jpeg"/><Relationship Id="rId103" Type="http://schemas.openxmlformats.org/officeDocument/2006/relationships/image" Target="media/image92.png"/><Relationship Id="rId124" Type="http://schemas.openxmlformats.org/officeDocument/2006/relationships/image" Target="media/image113.jpeg"/><Relationship Id="rId70" Type="http://schemas.openxmlformats.org/officeDocument/2006/relationships/image" Target="media/image59.jpeg"/><Relationship Id="rId91" Type="http://schemas.openxmlformats.org/officeDocument/2006/relationships/image" Target="media/image80.jpeg"/><Relationship Id="rId145" Type="http://schemas.openxmlformats.org/officeDocument/2006/relationships/image" Target="media/image134.jpeg"/><Relationship Id="rId166" Type="http://schemas.openxmlformats.org/officeDocument/2006/relationships/image" Target="media/image155.jpeg"/><Relationship Id="rId187" Type="http://schemas.openxmlformats.org/officeDocument/2006/relationships/image" Target="media/image175.png"/><Relationship Id="rId1" Type="http://schemas.openxmlformats.org/officeDocument/2006/relationships/customXml" Target="../customXml/item1.xml"/><Relationship Id="rId212" Type="http://schemas.openxmlformats.org/officeDocument/2006/relationships/glossaryDocument" Target="glossary/document.xml"/><Relationship Id="rId28" Type="http://schemas.openxmlformats.org/officeDocument/2006/relationships/image" Target="media/image17.jpeg"/><Relationship Id="rId49" Type="http://schemas.openxmlformats.org/officeDocument/2006/relationships/image" Target="media/image38.jpeg"/><Relationship Id="rId114" Type="http://schemas.openxmlformats.org/officeDocument/2006/relationships/image" Target="media/image103.jpeg"/><Relationship Id="rId60" Type="http://schemas.openxmlformats.org/officeDocument/2006/relationships/image" Target="media/image49.jpeg"/><Relationship Id="rId81" Type="http://schemas.openxmlformats.org/officeDocument/2006/relationships/image" Target="media/image70.jpeg"/><Relationship Id="rId135" Type="http://schemas.openxmlformats.org/officeDocument/2006/relationships/image" Target="media/image124.jpeg"/><Relationship Id="rId156" Type="http://schemas.openxmlformats.org/officeDocument/2006/relationships/image" Target="media/image145.jpeg"/><Relationship Id="rId177" Type="http://schemas.openxmlformats.org/officeDocument/2006/relationships/image" Target="media/image166.jpeg"/><Relationship Id="rId198" Type="http://schemas.openxmlformats.org/officeDocument/2006/relationships/image" Target="media/image183.jpeg"/><Relationship Id="rId202" Type="http://schemas.openxmlformats.org/officeDocument/2006/relationships/image" Target="media/image187.jpeg"/><Relationship Id="rId18" Type="http://schemas.openxmlformats.org/officeDocument/2006/relationships/hyperlink" Target="http://www.ndis.gov.au/CALD" TargetMode="External"/><Relationship Id="rId39" Type="http://schemas.openxmlformats.org/officeDocument/2006/relationships/image" Target="media/image28.jpeg"/><Relationship Id="rId50" Type="http://schemas.openxmlformats.org/officeDocument/2006/relationships/image" Target="media/image39.jpeg"/><Relationship Id="rId104" Type="http://schemas.openxmlformats.org/officeDocument/2006/relationships/image" Target="media/image93.jpeg"/><Relationship Id="rId125" Type="http://schemas.openxmlformats.org/officeDocument/2006/relationships/image" Target="media/image114.jpeg"/><Relationship Id="rId146" Type="http://schemas.openxmlformats.org/officeDocument/2006/relationships/image" Target="media/image135.jpeg"/><Relationship Id="rId167" Type="http://schemas.openxmlformats.org/officeDocument/2006/relationships/image" Target="media/image156.jpeg"/><Relationship Id="rId188" Type="http://schemas.openxmlformats.org/officeDocument/2006/relationships/hyperlink" Target="https://www.facebook.com/NDISAus" TargetMode="External"/><Relationship Id="rId71" Type="http://schemas.openxmlformats.org/officeDocument/2006/relationships/image" Target="media/image60.jpeg"/><Relationship Id="rId92" Type="http://schemas.openxmlformats.org/officeDocument/2006/relationships/image" Target="media/image81.jpeg"/><Relationship Id="rId213" Type="http://schemas.openxmlformats.org/officeDocument/2006/relationships/theme" Target="theme/theme1.xml"/><Relationship Id="rId2" Type="http://schemas.openxmlformats.org/officeDocument/2006/relationships/customXml" Target="../customXml/item2.xml"/><Relationship Id="rId29" Type="http://schemas.openxmlformats.org/officeDocument/2006/relationships/image" Target="media/image18.jpeg"/><Relationship Id="rId40" Type="http://schemas.openxmlformats.org/officeDocument/2006/relationships/image" Target="media/image29.jpeg"/><Relationship Id="rId115" Type="http://schemas.openxmlformats.org/officeDocument/2006/relationships/image" Target="media/image104.jpeg"/><Relationship Id="rId136" Type="http://schemas.openxmlformats.org/officeDocument/2006/relationships/image" Target="media/image125.jpeg"/><Relationship Id="rId157" Type="http://schemas.openxmlformats.org/officeDocument/2006/relationships/image" Target="media/image146.jpeg"/><Relationship Id="rId178" Type="http://schemas.openxmlformats.org/officeDocument/2006/relationships/image" Target="media/image167.jpeg"/><Relationship Id="rId61" Type="http://schemas.openxmlformats.org/officeDocument/2006/relationships/image" Target="media/image50.jpeg"/><Relationship Id="rId82" Type="http://schemas.openxmlformats.org/officeDocument/2006/relationships/image" Target="media/image71.jpeg"/><Relationship Id="rId199" Type="http://schemas.openxmlformats.org/officeDocument/2006/relationships/image" Target="media/image184.jpeg"/><Relationship Id="rId203" Type="http://schemas.openxmlformats.org/officeDocument/2006/relationships/image" Target="media/image188.png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10" Type="http://schemas.openxmlformats.org/officeDocument/2006/relationships/font" Target="fonts/font10.odttf"/><Relationship Id="rId4" Type="http://schemas.openxmlformats.org/officeDocument/2006/relationships/font" Target="fonts/font4.odttf"/><Relationship Id="rId9" Type="http://schemas.openxmlformats.org/officeDocument/2006/relationships/font" Target="fonts/font9.odttf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189.jpeg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191.png"/></Relationships>
</file>

<file path=word/_rels/footer4.xml.rels><?xml version="1.0" encoding="UTF-8" standalone="yes"?>
<Relationships xmlns="http://schemas.openxmlformats.org/package/2006/relationships"><Relationship Id="rId1" Type="http://schemas.openxmlformats.org/officeDocument/2006/relationships/image" Target="media/image192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90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S:\IAG%20images\Client%20logos%20and%20branding\NDIA\XXXX%20-%20NDIA%20-%20Easy%20Read%20Word%20Template%20-%202022%20Dec%201%20-%20use%20this%20one.dotx" TargetMode="External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docParts>
    <w:docPart>
      <w:docPartPr>
        <w:name w:val="06AFA6750E784AC0BC2498A093684423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92BD535F-0828-4FE2-B777-F1639FD71252}"/>
      </w:docPartPr>
      <w:docPartBody>
        <w:p w:rsidR="000E6558" w:rsidRDefault="00FA6D5A">
          <w:pPr>
            <w:pStyle w:val="06AFA6750E784AC0BC2498A093684423"/>
          </w:pPr>
          <w:r w:rsidRPr="003C132E">
            <w:rPr>
              <w:rStyle w:val="PlaceholderText"/>
            </w:rPr>
            <w:t>[Title]</w:t>
          </w:r>
        </w:p>
      </w:docPartBody>
    </w:docPart>
    <w:docPart>
      <w:docPartPr>
        <w:name w:val="135C2B978D244C5B8F1BEA8F248C9CC2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3BEBAE50-23AF-4C4A-BBA2-DC824684A2B6}"/>
      </w:docPartPr>
      <w:docPartBody>
        <w:p w:rsidR="000E6558" w:rsidRDefault="00FA6D5A">
          <w:pPr>
            <w:pStyle w:val="135C2B978D244C5B8F1BEA8F248C9CC2"/>
          </w:pPr>
          <w:r w:rsidRPr="003C132E">
            <w:rPr>
              <w:rStyle w:val="PlaceholderText"/>
            </w:rPr>
            <w:t>Click or tap to enter a date.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FS Me Pro">
    <w:altName w:val="Calibri"/>
    <w:panose1 w:val="02000506040000020004"/>
    <w:charset w:val="00"/>
    <w:family w:val="auto"/>
    <w:pitch w:val="variable"/>
    <w:sig w:usb0="A00002EF" w:usb1="4000606A" w:usb2="00000000" w:usb3="00000000" w:csb0="0000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FS Me Pro Heavy">
    <w:altName w:val="Calibri"/>
    <w:charset w:val="00"/>
    <w:family w:val="auto"/>
    <w:pitch w:val="variable"/>
    <w:sig w:usb0="A00002EF" w:usb1="4000606A" w:usb2="00000000" w:usb3="00000000" w:csb0="0000009F" w:csb1="00000000"/>
  </w:font>
  <w:font w:name="Gotham Medium">
    <w:altName w:val="Calibri"/>
    <w:panose1 w:val="00000000000000000000"/>
    <w:charset w:val="00"/>
    <w:family w:val="modern"/>
    <w:notTrueType/>
    <w:pitch w:val="variable"/>
    <w:sig w:usb0="A10000FF" w:usb1="4000005B" w:usb2="00000000" w:usb3="00000000" w:csb0="0000009B" w:csb1="00000000"/>
  </w:font>
  <w:font w:name="FS Me">
    <w:altName w:val="Calibri"/>
    <w:panose1 w:val="00000000000000000000"/>
    <w:charset w:val="00"/>
    <w:family w:val="modern"/>
    <w:notTrueType/>
    <w:pitch w:val="variable"/>
    <w:sig w:usb0="800000AF" w:usb1="4000204A" w:usb2="00000000" w:usb3="00000000" w:csb0="0000009B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Malgun Gothic">
    <w:panose1 w:val="020B0503020000020004"/>
    <w:charset w:val="81"/>
    <w:family w:val="swiss"/>
    <w:pitch w:val="variable"/>
    <w:sig w:usb0="9000002F" w:usb1="29D77CFB" w:usb2="00000012" w:usb3="00000000" w:csb0="00080001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DengXian Light">
    <w:altName w:val="等线 Light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view w:val="normal"/>
  <w:bordersDoNotSurroundHeader/>
  <w:bordersDoNotSurroundFooter/>
  <w:defaultTabStop w:val="720"/>
  <w:hyphenationZone w:val="283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E6558"/>
    <w:rsid w:val="000301F7"/>
    <w:rsid w:val="000309EA"/>
    <w:rsid w:val="000635D7"/>
    <w:rsid w:val="000E6558"/>
    <w:rsid w:val="00104D84"/>
    <w:rsid w:val="0012221A"/>
    <w:rsid w:val="001C7BAF"/>
    <w:rsid w:val="001E1925"/>
    <w:rsid w:val="0023322F"/>
    <w:rsid w:val="0026109C"/>
    <w:rsid w:val="00303AB2"/>
    <w:rsid w:val="0031738C"/>
    <w:rsid w:val="0037325F"/>
    <w:rsid w:val="003E7257"/>
    <w:rsid w:val="00456A90"/>
    <w:rsid w:val="004A37E2"/>
    <w:rsid w:val="005A4A14"/>
    <w:rsid w:val="00606C4C"/>
    <w:rsid w:val="00652E6A"/>
    <w:rsid w:val="00664935"/>
    <w:rsid w:val="00700F21"/>
    <w:rsid w:val="00753489"/>
    <w:rsid w:val="0077555C"/>
    <w:rsid w:val="00783C6D"/>
    <w:rsid w:val="007C18A6"/>
    <w:rsid w:val="007F3264"/>
    <w:rsid w:val="00912EC1"/>
    <w:rsid w:val="009D5FAE"/>
    <w:rsid w:val="00A26102"/>
    <w:rsid w:val="00A443E1"/>
    <w:rsid w:val="00AA03B4"/>
    <w:rsid w:val="00B90C78"/>
    <w:rsid w:val="00CF48B8"/>
    <w:rsid w:val="00D332E6"/>
    <w:rsid w:val="00D5496F"/>
    <w:rsid w:val="00DC12C5"/>
    <w:rsid w:val="00DF710E"/>
    <w:rsid w:val="00E34A12"/>
    <w:rsid w:val="00E62CCB"/>
    <w:rsid w:val="00E84E44"/>
    <w:rsid w:val="00E91D45"/>
    <w:rsid w:val="00EE2A6C"/>
    <w:rsid w:val="00F22C5C"/>
    <w:rsid w:val="00FA6D5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 w:eastAsia="zh-CN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5:chartTrackingRefBased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2"/>
        <w:szCs w:val="22"/>
        <w:lang w:val="en-AU" w:eastAsia="en-AU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PlaceholderText">
    <w:name w:val="Placeholder Text"/>
    <w:basedOn w:val="DefaultParagraphFont"/>
    <w:uiPriority w:val="99"/>
    <w:semiHidden/>
    <w:rsid w:val="00D5496F"/>
    <w:rPr>
      <w:color w:val="808080"/>
    </w:rPr>
  </w:style>
  <w:style w:type="paragraph" w:customStyle="1" w:styleId="06AFA6750E784AC0BC2498A093684423">
    <w:name w:val="06AFA6750E784AC0BC2498A093684423"/>
  </w:style>
  <w:style w:type="paragraph" w:customStyle="1" w:styleId="135C2B978D244C5B8F1BEA8F248C9CC2">
    <w:name w:val="135C2B978D244C5B8F1BEA8F248C9CC2"/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theme/theme1.xml><?xml version="1.0" encoding="utf-8"?>
<a:theme xmlns:a="http://schemas.openxmlformats.org/drawingml/2006/main" name="Office Theme">
  <a:themeElements>
    <a:clrScheme name="NDIA">
      <a:dk1>
        <a:sysClr val="windowText" lastClr="000000"/>
      </a:dk1>
      <a:lt1>
        <a:sysClr val="window" lastClr="FFFFFF"/>
      </a:lt1>
      <a:dk2>
        <a:srgbClr val="6B2976"/>
      </a:dk2>
      <a:lt2>
        <a:srgbClr val="D4C5D7"/>
      </a:lt2>
      <a:accent1>
        <a:srgbClr val="6B2976"/>
      </a:accent1>
      <a:accent2>
        <a:srgbClr val="8AC640"/>
      </a:accent2>
      <a:accent3>
        <a:srgbClr val="009EAD"/>
      </a:accent3>
      <a:accent4>
        <a:srgbClr val="C5296D"/>
      </a:accent4>
      <a:accent5>
        <a:srgbClr val="FAA41A"/>
      </a:accent5>
      <a:accent6>
        <a:srgbClr val="F26322"/>
      </a:accent6>
      <a:hlink>
        <a:srgbClr val="6B2976"/>
      </a:hlink>
      <a:folHlink>
        <a:srgbClr val="C5296D"/>
      </a:folHlink>
    </a:clrScheme>
    <a:fontScheme name="NDIA">
      <a:majorFont>
        <a:latin typeface="FS Me Pro Heavy"/>
        <a:ea typeface=""/>
        <a:cs typeface=""/>
      </a:majorFont>
      <a:minorFont>
        <a:latin typeface="FS Me"/>
        <a:ea typeface=""/>
        <a:cs typeface="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C9B3E7B947A47C48883DBCBABBF9695E" ma:contentTypeVersion="16" ma:contentTypeDescription="Create a new document." ma:contentTypeScope="" ma:versionID="8d91b00162ae1b017312bd299423e7a0">
  <xsd:schema xmlns:xsd="http://www.w3.org/2001/XMLSchema" xmlns:xs="http://www.w3.org/2001/XMLSchema" xmlns:p="http://schemas.microsoft.com/office/2006/metadata/properties" xmlns:ns2="fc3bfd07-c524-4227-a812-b1f8ee2d463b" xmlns:ns3="c8d4ce67-7909-48f8-adba-10a38cadedde" targetNamespace="http://schemas.microsoft.com/office/2006/metadata/properties" ma:root="true" ma:fieldsID="9ede7192fb79d4a32650dda8f1e9fd45" ns2:_="" ns3:_="">
    <xsd:import namespace="fc3bfd07-c524-4227-a812-b1f8ee2d463b"/>
    <xsd:import namespace="c8d4ce67-7909-48f8-adba-10a38cadedde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AutoKeyPoints" minOccurs="0"/>
                <xsd:element ref="ns2:MediaServiceKeyPoints" minOccurs="0"/>
                <xsd:element ref="ns3:SharedWithUsers" minOccurs="0"/>
                <xsd:element ref="ns3:SharedWithDetails" minOccurs="0"/>
                <xsd:element ref="ns2:lcf76f155ced4ddcb4097134ff3c332f" minOccurs="0"/>
                <xsd:element ref="ns3:TaxCatchAll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2:MediaServiceSearchProperties" minOccurs="0"/>
                <xsd:element ref="ns2:MediaServiceDateTaken" minOccurs="0"/>
                <xsd:element ref="ns2:MediaLengthInSeconds" minOccurs="0"/>
                <xsd:element ref="ns2:MediaServiceObjectDetectorVersion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fc3bfd07-c524-4227-a812-b1f8ee2d463b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KeyPoints" ma:index="10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1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lcf76f155ced4ddcb4097134ff3c332f" ma:index="15" nillable="true" ma:taxonomy="true" ma:internalName="lcf76f155ced4ddcb4097134ff3c332f" ma:taxonomyFieldName="MediaServiceImageTags" ma:displayName="Image Tags" ma:readOnly="false" ma:fieldId="{5cf76f15-5ced-4ddc-b409-7134ff3c332f}" ma:taxonomyMulti="true" ma:sspId="0f491396-a7e2-4bc1-b170-149c68583a4a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CR" ma:index="17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8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9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SearchProperties" ma:index="20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MediaServiceDateTaken" ma:index="21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MediaLengthInSeconds" ma:index="22" nillable="true" ma:displayName="MediaLengthInSeconds" ma:hidden="true" ma:internalName="MediaLengthInSeconds" ma:readOnly="true">
      <xsd:simpleType>
        <xsd:restriction base="dms:Unknown"/>
      </xsd:simpleType>
    </xsd:element>
    <xsd:element name="MediaServiceObjectDetectorVersions" ma:index="23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c8d4ce67-7909-48f8-adba-10a38cadedde" elementFormDefault="qualified">
    <xsd:import namespace="http://schemas.microsoft.com/office/2006/documentManagement/types"/>
    <xsd:import namespace="http://schemas.microsoft.com/office/infopath/2007/PartnerControls"/>
    <xsd:element name="SharedWithUsers" ma:index="12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3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TaxCatchAll" ma:index="16" nillable="true" ma:displayName="Taxonomy Catch All Column" ma:hidden="true" ma:list="{822d72f1-8104-4b42-8c9f-91dd73354df1}" ma:internalName="TaxCatchAll" ma:showField="CatchAllData" ma:web="c8d4ce67-7909-48f8-adba-10a38cadedde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TaxCatchAll xmlns="c8d4ce67-7909-48f8-adba-10a38cadedde" xsi:nil="true"/>
    <lcf76f155ced4ddcb4097134ff3c332f xmlns="fc3bfd07-c524-4227-a812-b1f8ee2d463b">
      <Terms xmlns="http://schemas.microsoft.com/office/infopath/2007/PartnerControls"/>
    </lcf76f155ced4ddcb4097134ff3c332f>
  </documentManagement>
</p:properties>
</file>

<file path=customXml/itemProps1.xml><?xml version="1.0" encoding="utf-8"?>
<ds:datastoreItem xmlns:ds="http://schemas.openxmlformats.org/officeDocument/2006/customXml" ds:itemID="{E552ADBB-A38E-4262-BC43-ED23A3029AC9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fc3bfd07-c524-4227-a812-b1f8ee2d463b"/>
    <ds:schemaRef ds:uri="c8d4ce67-7909-48f8-adba-10a38cadedde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9534ECEF-C717-4728-B8CB-43B791145821}">
  <ds:schemaRefs>
    <ds:schemaRef ds:uri="http://schemas.openxmlformats.org/officeDocument/2006/bibliography"/>
  </ds:schemaRefs>
</ds:datastoreItem>
</file>

<file path=customXml/itemProps3.xml><?xml version="1.0" encoding="utf-8"?>
<ds:datastoreItem xmlns:ds="http://schemas.openxmlformats.org/officeDocument/2006/customXml" ds:itemID="{4FE7C052-873D-4EE7-885B-6224EC95B946}">
  <ds:schemaRefs>
    <ds:schemaRef ds:uri="http://schemas.microsoft.com/sharepoint/v3/contenttype/forms"/>
  </ds:schemaRefs>
</ds:datastoreItem>
</file>

<file path=customXml/itemProps4.xml><?xml version="1.0" encoding="utf-8"?>
<ds:datastoreItem xmlns:ds="http://schemas.openxmlformats.org/officeDocument/2006/customXml" ds:itemID="{1CF22700-98C8-4BDF-A2F6-7CABBCCCE4F5}">
  <ds:schemaRefs>
    <ds:schemaRef ds:uri="http://schemas.microsoft.com/office/2006/metadata/properties"/>
    <ds:schemaRef ds:uri="http://schemas.microsoft.com/office/infopath/2007/PartnerControls"/>
    <ds:schemaRef ds:uri="c8d4ce67-7909-48f8-adba-10a38cadedde"/>
    <ds:schemaRef ds:uri="fc3bfd07-c524-4227-a812-b1f8ee2d463b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XXXX - NDIA - Easy Read Word Template - 2022 Dec 1 - use this one.dotx</Template>
  <TotalTime>1141</TotalTime>
  <Pages>53</Pages>
  <Words>2148</Words>
  <Characters>12245</Characters>
  <Application>Microsoft Office Word</Application>
  <DocSecurity>0</DocSecurity>
  <Lines>102</Lines>
  <Paragraphs>28</Paragraphs>
  <ScaleCrop>false</ScaleCrop>
  <HeadingPairs>
    <vt:vector size="6" baseType="variant">
      <vt:variant>
        <vt:lpstr>Title</vt:lpstr>
      </vt:variant>
      <vt:variant>
        <vt:i4>1</vt:i4>
      </vt:variant>
      <vt:variant>
        <vt:lpstr>제목</vt:lpstr>
      </vt:variant>
      <vt:variant>
        <vt:i4>1</vt:i4>
      </vt:variant>
      <vt:variant>
        <vt:lpstr>Titolo</vt:lpstr>
      </vt:variant>
      <vt:variant>
        <vt:i4>1</vt:i4>
      </vt:variant>
    </vt:vector>
  </HeadingPairs>
  <TitlesOfParts>
    <vt:vector size="3" baseType="lpstr">
      <vt:lpstr>문화적 및 언어적 다양성 행동 계획 2024–2028</vt:lpstr>
      <vt:lpstr>문화적 및 언어적 다양성 행동 계획 2024–2028</vt:lpstr>
      <vt:lpstr>문화적 및 언어적 다양성 행동 계획 2024–2028</vt:lpstr>
    </vt:vector>
  </TitlesOfParts>
  <Company>Hewlett-Packard</Company>
  <LinksUpToDate>false</LinksUpToDate>
  <CharactersWithSpaces>14365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문화적 및 언어적 다양성 행동 계획 2024–2028</dc:title>
  <dc:creator>National Disability Insurance Agency</dc:creator>
  <cp:lastModifiedBy>Thomas Kiorgaard</cp:lastModifiedBy>
  <cp:revision>8</cp:revision>
  <cp:lastPrinted>2024-02-27T03:42:00Z</cp:lastPrinted>
  <dcterms:created xsi:type="dcterms:W3CDTF">2024-02-21T05:58:00Z</dcterms:created>
  <dcterms:modified xsi:type="dcterms:W3CDTF">2024-02-27T03:44:00Z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0x010100C9B3E7B947A47C48883DBCBABBF9695E</vt:lpwstr>
  </property>
  <property fmtid="{D5CDD505-2E9C-101B-9397-08002B2CF9AE}" pid="3" name="MSIP_Label_2b83f8d7-e91f-4eee-a336-52a8061c0503_ActionId">
    <vt:lpwstr>7c70b89c-638e-4b22-a935-151911b3dae3</vt:lpwstr>
  </property>
  <property fmtid="{D5CDD505-2E9C-101B-9397-08002B2CF9AE}" pid="4" name="MSIP_Label_2b83f8d7-e91f-4eee-a336-52a8061c0503_ContentBits">
    <vt:lpwstr>0</vt:lpwstr>
  </property>
  <property fmtid="{D5CDD505-2E9C-101B-9397-08002B2CF9AE}" pid="5" name="MSIP_Label_2b83f8d7-e91f-4eee-a336-52a8061c0503_Enabled">
    <vt:lpwstr>true</vt:lpwstr>
  </property>
  <property fmtid="{D5CDD505-2E9C-101B-9397-08002B2CF9AE}" pid="6" name="MSIP_Label_2b83f8d7-e91f-4eee-a336-52a8061c0503_Method">
    <vt:lpwstr>Privileged</vt:lpwstr>
  </property>
  <property fmtid="{D5CDD505-2E9C-101B-9397-08002B2CF9AE}" pid="7" name="MSIP_Label_2b83f8d7-e91f-4eee-a336-52a8061c0503_Name">
    <vt:lpwstr>OFFICIAL</vt:lpwstr>
  </property>
  <property fmtid="{D5CDD505-2E9C-101B-9397-08002B2CF9AE}" pid="8" name="MSIP_Label_2b83f8d7-e91f-4eee-a336-52a8061c0503_SetDate">
    <vt:lpwstr>2024-01-01T22:11:34Z</vt:lpwstr>
  </property>
  <property fmtid="{D5CDD505-2E9C-101B-9397-08002B2CF9AE}" pid="9" name="MSIP_Label_2b83f8d7-e91f-4eee-a336-52a8061c0503_SiteId">
    <vt:lpwstr>cd778b65-752d-454a-87cf-b9990fe58993</vt:lpwstr>
  </property>
</Properties>
</file>