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972A1A" w14:textId="2AA4B029" w:rsidR="00F3744E" w:rsidRPr="00214AB7" w:rsidRDefault="00DE0472" w:rsidP="00053100">
      <w:pPr>
        <w:pStyle w:val="Heading1"/>
        <w:wordWrap w:val="0"/>
        <w:spacing w:after="120" w:line="240" w:lineRule="auto"/>
        <w:rPr>
          <w:rFonts w:cs="Myanmar Text"/>
          <w:spacing w:val="-20"/>
          <w:sz w:val="50"/>
          <w:szCs w:val="50"/>
        </w:rPr>
      </w:pPr>
      <w:bookmarkStart w:id="0" w:name="_Toc349720821"/>
      <w:r w:rsidRPr="00214AB7">
        <w:rPr>
          <w:rFonts w:ascii="Myanmar Text" w:eastAsia="Zawgyi-One" w:hAnsi="Myanmar Text" w:cs="Myanmar Text"/>
          <w:spacing w:val="-20"/>
          <w:sz w:val="50"/>
          <w:szCs w:val="50"/>
        </w:rPr>
        <w:t>ယဥ်ကျေးမှုအရနှင့်</w:t>
      </w:r>
      <w:r w:rsidRPr="00214AB7">
        <w:rPr>
          <w:rFonts w:eastAsia="Zawgyi-One" w:cs="Myanmar Text"/>
          <w:spacing w:val="-20"/>
          <w:sz w:val="50"/>
          <w:szCs w:val="50"/>
        </w:rPr>
        <w:t xml:space="preserve"> </w:t>
      </w:r>
      <w:r w:rsidRPr="00214AB7">
        <w:rPr>
          <w:rFonts w:ascii="Myanmar Text" w:eastAsia="Zawgyi-One" w:hAnsi="Myanmar Text" w:cs="Myanmar Text"/>
          <w:spacing w:val="-20"/>
          <w:sz w:val="50"/>
          <w:szCs w:val="50"/>
        </w:rPr>
        <w:t>ဘာသာစကားအရ</w:t>
      </w:r>
      <w:r w:rsidRPr="00214AB7">
        <w:rPr>
          <w:rFonts w:eastAsia="Zawgyi-One" w:cs="Myanmar Text"/>
          <w:spacing w:val="-20"/>
          <w:sz w:val="50"/>
          <w:szCs w:val="50"/>
        </w:rPr>
        <w:t xml:space="preserve"> </w:t>
      </w:r>
      <w:r w:rsidRPr="00214AB7">
        <w:rPr>
          <w:rFonts w:ascii="Myanmar Text" w:eastAsia="Zawgyi-One" w:hAnsi="Myanmar Text" w:cs="Myanmar Text"/>
          <w:spacing w:val="-20"/>
          <w:sz w:val="50"/>
          <w:szCs w:val="50"/>
        </w:rPr>
        <w:t>ကွဲပြားခြင်း</w:t>
      </w:r>
    </w:p>
    <w:p w14:paraId="0C370B07" w14:textId="77777777" w:rsidR="0026072B" w:rsidRPr="00CF4030" w:rsidRDefault="00B829DA" w:rsidP="00053100">
      <w:pPr>
        <w:pStyle w:val="Subtitle"/>
        <w:wordWrap w:val="0"/>
        <w:spacing w:before="120" w:after="120" w:line="240" w:lineRule="auto"/>
        <w:rPr>
          <w:rFonts w:cs="Myanmar Text"/>
        </w:rPr>
      </w:pPr>
      <w:bookmarkStart w:id="1" w:name="_Toc144723195"/>
      <w:bookmarkStart w:id="2" w:name="_Toc144723243"/>
      <w:bookmarkStart w:id="3" w:name="_Toc146203955"/>
      <w:bookmarkStart w:id="4" w:name="_Toc152855699"/>
      <w:r w:rsidRPr="00CF4030">
        <w:rPr>
          <w:rFonts w:ascii="Myanmar Text" w:eastAsia="Zawgyi-One" w:hAnsi="Myanmar Text" w:cs="Myanmar Text"/>
        </w:rPr>
        <w:t>ကျွန်ုပ်တို့၏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လုပ်ဆောင်ရမည့်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အစီအစဥ်</w:t>
      </w:r>
      <w:bookmarkEnd w:id="1"/>
      <w:bookmarkEnd w:id="2"/>
      <w:bookmarkEnd w:id="3"/>
      <w:bookmarkEnd w:id="4"/>
    </w:p>
    <w:p w14:paraId="36AECE61" w14:textId="77777777" w:rsidR="0062152D" w:rsidRPr="00CF4030" w:rsidRDefault="00B829DA" w:rsidP="00053100">
      <w:pPr>
        <w:pStyle w:val="Subtitle"/>
        <w:wordWrap w:val="0"/>
        <w:spacing w:before="120" w:after="120" w:line="240" w:lineRule="auto"/>
        <w:rPr>
          <w:rFonts w:cs="Myanmar Text"/>
          <w:sz w:val="32"/>
          <w:szCs w:val="32"/>
        </w:rPr>
      </w:pPr>
      <w:r w:rsidRPr="00CF4030">
        <w:rPr>
          <w:rFonts w:ascii="Myanmar Text" w:eastAsia="Zawgyi-One" w:hAnsi="Myanmar Text" w:cs="Myanmar Text"/>
          <w:sz w:val="32"/>
          <w:szCs w:val="32"/>
        </w:rPr>
        <w:t>၂၀၂၄</w:t>
      </w:r>
      <w:r w:rsidRPr="00CF4030">
        <w:rPr>
          <w:rFonts w:eastAsia="Zawgyi-One" w:cs="Myanmar Text"/>
          <w:sz w:val="32"/>
          <w:szCs w:val="32"/>
        </w:rPr>
        <w:t>–</w:t>
      </w:r>
      <w:r w:rsidRPr="00CF4030">
        <w:rPr>
          <w:rFonts w:ascii="Myanmar Text" w:eastAsia="Zawgyi-One" w:hAnsi="Myanmar Text" w:cs="Myanmar Text"/>
          <w:sz w:val="32"/>
          <w:szCs w:val="32"/>
        </w:rPr>
        <w:t>၂၀၂၈</w:t>
      </w:r>
    </w:p>
    <w:p w14:paraId="6B3039F9" w14:textId="77777777" w:rsidR="00754D1B" w:rsidRPr="00CF4030" w:rsidRDefault="00B829DA" w:rsidP="00053100">
      <w:pPr>
        <w:wordWrap w:val="0"/>
        <w:spacing w:before="120" w:after="120" w:line="240" w:lineRule="auto"/>
        <w:rPr>
          <w:rFonts w:cs="Myanmar Text"/>
          <w:color w:val="FFFFFF" w:themeColor="background1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CF4030">
        <w:rPr>
          <w:rFonts w:eastAsia="Zawgyi-One" w:cs="Myanmar Text"/>
          <w:color w:val="FFFFFF" w:themeColor="background1"/>
        </w:rPr>
        <w:t xml:space="preserve">Burmese | </w:t>
      </w:r>
      <w:r w:rsidRPr="00CF4030">
        <w:rPr>
          <w:rFonts w:ascii="Myanmar Text" w:eastAsia="Zawgyi-One" w:hAnsi="Myanmar Text" w:cs="Myanmar Text"/>
          <w:color w:val="FFFFFF" w:themeColor="background1"/>
        </w:rPr>
        <w:t>မြန်မာ</w:t>
      </w:r>
    </w:p>
    <w:p w14:paraId="342D0463" w14:textId="77777777" w:rsidR="00B60B5F" w:rsidRPr="00CF4030" w:rsidRDefault="00B829DA" w:rsidP="00053100">
      <w:pPr>
        <w:wordWrap w:val="0"/>
        <w:spacing w:before="120" w:after="0" w:line="240" w:lineRule="auto"/>
        <w:rPr>
          <w:rFonts w:cs="Myanmar Text"/>
          <w:color w:val="FFFFFF" w:themeColor="background1"/>
        </w:rPr>
      </w:pPr>
      <w:r w:rsidRPr="00CF4030">
        <w:rPr>
          <w:rFonts w:ascii="Myanmar Text" w:eastAsia="Zawgyi-One" w:hAnsi="Myanmar Text" w:cs="Myanmar Text"/>
          <w:color w:val="FFFFFF" w:themeColor="background1"/>
        </w:rPr>
        <w:t>အလွယ်ဖတ်</w:t>
      </w:r>
      <w:r w:rsidRPr="00CF4030">
        <w:rPr>
          <w:rFonts w:eastAsia="Zawgyi-One" w:cs="Myanmar Text"/>
          <w:color w:val="FFFFFF" w:themeColor="background1"/>
        </w:rPr>
        <w:t xml:space="preserve"> </w:t>
      </w:r>
      <w:r w:rsidRPr="00CF4030">
        <w:rPr>
          <w:rFonts w:ascii="Myanmar Text" w:eastAsia="Zawgyi-One" w:hAnsi="Myanmar Text" w:cs="Myanmar Text"/>
          <w:color w:val="FFFFFF" w:themeColor="background1"/>
        </w:rPr>
        <w:t>စာမူကွဲ</w:t>
      </w:r>
      <w:bookmarkEnd w:id="5"/>
    </w:p>
    <w:p w14:paraId="3E0E186A" w14:textId="77777777" w:rsidR="007C5556" w:rsidRPr="00CF4030" w:rsidRDefault="00B829DA" w:rsidP="00053100">
      <w:pPr>
        <w:wordWrap w:val="0"/>
        <w:spacing w:before="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3B8E45F" wp14:editId="071DCE08">
                <wp:simplePos x="0" y="0"/>
                <wp:positionH relativeFrom="column">
                  <wp:posOffset>-332105</wp:posOffset>
                </wp:positionH>
                <wp:positionV relativeFrom="paragraph">
                  <wp:posOffset>101686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5E068" w14:textId="77777777" w:rsidR="00053100" w:rsidRPr="00CF4030" w:rsidRDefault="00053100" w:rsidP="004453FB">
                            <w:pPr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color w:val="6B2976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CF403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color w:val="6B2976"/>
                                <w:sz w:val="22"/>
                                <w:szCs w:val="22"/>
                              </w:rPr>
                              <w:t>အလွယ်ဖတ်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B8E45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15pt;margin-top:8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" filled="f" stroked="f">
                <v:textbox inset="0,0,0,0">
                  <w:txbxContent>
                    <w:p w14:paraId="63B5E068" w14:textId="77777777" w:rsidR="00053100" w:rsidRPr="00CF4030" w:rsidRDefault="00053100" w:rsidP="004453FB">
                      <w:pPr>
                        <w:jc w:val="center"/>
                        <w:rPr>
                          <w:rFonts w:ascii="Myanmar Text" w:hAnsi="Myanmar Text" w:cs="Myanmar Text"/>
                          <w:b/>
                          <w:bCs/>
                          <w:color w:val="6B2976"/>
                          <w:sz w:val="22"/>
                          <w:szCs w:val="22"/>
                          <w:lang w:val="en-PH"/>
                        </w:rPr>
                      </w:pPr>
                      <w:r w:rsidRPr="00CF4030">
                        <w:rPr>
                          <w:rFonts w:ascii="Myanmar Text" w:eastAsia="Zawgyi-One" w:hAnsi="Myanmar Text" w:cs="Myanmar Text"/>
                          <w:b/>
                          <w:bCs/>
                          <w:color w:val="6B2976"/>
                          <w:sz w:val="22"/>
                          <w:szCs w:val="22"/>
                        </w:rPr>
                        <w:t>အလွယ်ဖတ်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CF4030">
        <w:rPr>
          <w:rFonts w:cs="Myanmar Text"/>
          <w:noProof/>
          <w:lang w:eastAsia="en-AU"/>
        </w:rPr>
        <w:drawing>
          <wp:inline distT="0" distB="0" distL="0" distR="0" wp14:anchorId="1D75C141" wp14:editId="4983A4DE">
            <wp:extent cx="900000" cy="853178"/>
            <wp:effectExtent l="0" t="0" r="0" b="4445"/>
            <wp:docPr id="18" name="Picture 18" descr="အလွယ်ဖတ် အမှတ်တံဆိပ်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အလွယ်ဖတ် အမှတ်တံဆိပ်။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CF4030">
        <w:rPr>
          <w:rFonts w:cs="Myanmar Text"/>
        </w:rPr>
        <w:br w:type="page"/>
      </w:r>
    </w:p>
    <w:p w14:paraId="3DCB7B2A" w14:textId="77777777" w:rsidR="00F3744E" w:rsidRPr="00CF4030" w:rsidRDefault="00B829DA" w:rsidP="00053100">
      <w:pPr>
        <w:pStyle w:val="TOCHeading"/>
        <w:wordWrap w:val="0"/>
        <w:spacing w:line="240" w:lineRule="auto"/>
        <w:rPr>
          <w:rFonts w:cs="Myanmar Text"/>
        </w:rPr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r w:rsidRPr="00CF4030">
        <w:rPr>
          <w:rFonts w:ascii="Myanmar Text" w:eastAsia="Zawgyi-One" w:hAnsi="Myanmar Text" w:cs="Myanmar Text"/>
        </w:rPr>
        <w:lastRenderedPageBreak/>
        <w:t>ဤလုပ်ဆောင်ရမည့်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အစီအစဥ်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အသုံးပြုပုံ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  <w:gridCol w:w="83"/>
        <w:gridCol w:w="171"/>
        <w:gridCol w:w="30"/>
      </w:tblGrid>
      <w:tr w:rsidR="00601B6A" w:rsidRPr="00CF4030" w14:paraId="5A0AA8EF" w14:textId="77777777" w:rsidTr="005C54AC">
        <w:trPr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40E03C" w14:textId="77777777" w:rsidR="0066541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5A58B2B6" wp14:editId="17FDADFC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457200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3374FF" w14:textId="77777777" w:rsidR="00053100" w:rsidRPr="00946885" w:rsidRDefault="00053100" w:rsidP="0094688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10"/>
                                      <w:sz w:val="14"/>
                                      <w:szCs w:val="10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4"/>
                                      <w:szCs w:val="10"/>
                                    </w:rPr>
                                    <w:t>ကျွန်တော်တို့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58B2B6" id="_x0000_s1027" type="#_x0000_t202" alt="&quot;&quot;" style="position:absolute;left:0;text-align:left;margin-left:4.25pt;margin-top:36pt;width:110.4pt;height:49.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" filled="f" stroked="f">
                      <v:textbox>
                        <w:txbxContent>
                          <w:p w14:paraId="603374FF" w14:textId="77777777" w:rsidR="00053100" w:rsidRPr="00946885" w:rsidRDefault="00053100" w:rsidP="00946885">
                            <w:pPr>
                              <w:spacing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10"/>
                                <w:sz w:val="14"/>
                                <w:szCs w:val="10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4"/>
                                <w:szCs w:val="10"/>
                              </w:rPr>
                              <w:t>ကျွန်တော်တို့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CF4030">
              <w:rPr>
                <w:rFonts w:cs="Myanmar Text"/>
                <w:noProof/>
              </w:rPr>
              <w:drawing>
                <wp:inline distT="0" distB="0" distL="0" distR="0" wp14:anchorId="285537B1" wp14:editId="7FAA5903">
                  <wp:extent cx="1440000" cy="1111952"/>
                  <wp:effectExtent l="0" t="0" r="8255" b="0"/>
                  <wp:docPr id="95" name="Picture 95" descr="လူတစ်စု။ ရှေ့တွင် 'ကျွန်တော်တို့' ဟုရေးထားသည့်ကတ်ပြားကိုင်ထားသူတစ်ဦး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လူတစ်စု။ ရှေ့တွင် 'ကျွန်တော်တို့' ဟုရေးထားသည့်ကတ်ပြားကိုင်ထားသူတစ်ဦးရှိ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5"/>
          </w:tcPr>
          <w:p w14:paraId="4DE73FCD" w14:textId="198477B7" w:rsidR="003D6075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ဤလုပ်ဆောင်ရမည့်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နိုင်ငံလုံးဆိုင်ရာ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အာမခံ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အေဂျင်စီ</w:t>
            </w:r>
            <w:r w:rsidRPr="00CF4030">
              <w:rPr>
                <w:rFonts w:eastAsia="Zawgyi-One" w:cs="Myanmar Text"/>
              </w:rPr>
              <w:t xml:space="preserve"> (The National Disability Insurance </w:t>
            </w:r>
            <w:r w:rsidR="00053100">
              <w:rPr>
                <w:rFonts w:eastAsia="Zawgyi-One" w:cs="Myanmar Text"/>
              </w:rPr>
              <w:br/>
            </w:r>
            <w:r w:rsidRPr="00CF4030">
              <w:rPr>
                <w:rFonts w:eastAsia="Zawgyi-One" w:cs="Myanmar Text"/>
              </w:rPr>
              <w:t xml:space="preserve">Agency (NDIA)) </w:t>
            </w:r>
            <w:r w:rsidRPr="00CF4030">
              <w:rPr>
                <w:rFonts w:ascii="Myanmar Text" w:eastAsia="Zawgyi-One" w:hAnsi="Myanmar Text" w:cs="Myanmar Text"/>
              </w:rPr>
              <w:t>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ရေးသားပြုစုသည်။</w:t>
            </w:r>
          </w:p>
          <w:p w14:paraId="3B878BCA" w14:textId="77777777" w:rsidR="00665419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'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' </w:t>
            </w:r>
            <w:r w:rsidRPr="00CF4030">
              <w:rPr>
                <w:rFonts w:ascii="Myanmar Text" w:eastAsia="Zawgyi-One" w:hAnsi="Myanmar Text" w:cs="Myanmar Text"/>
              </w:rPr>
              <w:t>ဟူသော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စကားလုံးသည်</w:t>
            </w:r>
            <w:r w:rsidRPr="00CF4030">
              <w:rPr>
                <w:rFonts w:eastAsia="Zawgyi-One" w:cs="Myanmar Text"/>
              </w:rPr>
              <w:t xml:space="preserve"> NDIA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5820B800" w14:textId="77777777" w:rsidTr="005C54AC">
        <w:trPr>
          <w:gridAfter w:val="3"/>
          <w:wAfter w:w="284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5FFCFE2" w14:textId="77777777" w:rsidR="0066541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C90D7DA" wp14:editId="4525BC01">
                  <wp:extent cx="1332000" cy="1332000"/>
                  <wp:effectExtent l="0" t="0" r="1905" b="1905"/>
                  <wp:docPr id="6" name="Picture 6" descr="အလွယ်ဖတ်စာစောင်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အလွယ်ဖတ်စာစောင်နှင့် အမှန်ပြသင်္ကေတ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</w:tcPr>
          <w:p w14:paraId="21D702FF" w14:textId="5D37FD67" w:rsidR="00115682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ဤလုပ်ဆောင်ရမည့်အစီအစဥ်ကိုအလွယ်ဖတ်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စာသားဖြင့်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ရေးသားသည်။</w:t>
            </w:r>
          </w:p>
          <w:p w14:paraId="509AA7B5" w14:textId="77777777" w:rsidR="00665419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အချို့အကြံပြုချက်များကို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ရုပ်ပုံများကို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အသုံးပြုထားသည်။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08EDBB71" w14:textId="77777777" w:rsidTr="005C54AC">
        <w:trPr>
          <w:gridAfter w:val="4"/>
          <w:wAfter w:w="3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3FAB64" w14:textId="77777777" w:rsidR="00E05DD1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57B146FD" wp14:editId="3AF663B4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331470</wp:posOffset>
                      </wp:positionV>
                      <wp:extent cx="1532890" cy="1337945"/>
                      <wp:effectExtent l="0" t="0" r="10160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3379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465944" w14:textId="77777777" w:rsidR="00053100" w:rsidRPr="00946885" w:rsidRDefault="00053100" w:rsidP="00946885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စာလုံးမည်း</w:t>
                                  </w:r>
                                </w:p>
                                <w:p w14:paraId="16DB4B9D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sz w:val="40"/>
                                      <w:szCs w:val="40"/>
                                    </w:rPr>
                                    <w:t>ပုံမှန်စာလုံး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B146FD" id="_x0000_s1028" type="#_x0000_t202" alt="&quot;&quot;" style="position:absolute;left:0;text-align:left;margin-left:-2.1pt;margin-top:26.1pt;width:120.7pt;height:105.3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" filled="f" stroked="f">
                      <v:textbox inset="0,0,0,0">
                        <w:txbxContent>
                          <w:p w14:paraId="25465944" w14:textId="77777777" w:rsidR="00053100" w:rsidRPr="00946885" w:rsidRDefault="00053100" w:rsidP="00946885">
                            <w:pPr>
                              <w:spacing w:before="0" w:after="8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44"/>
                                <w:szCs w:val="44"/>
                              </w:rPr>
                              <w:t>စာလုံးမည်း</w:t>
                            </w:r>
                          </w:p>
                          <w:p w14:paraId="16DB4B9D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sz w:val="40"/>
                                <w:szCs w:val="40"/>
                              </w:rPr>
                              <w:t>ပုံမှန်စာလုံး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CF4030">
              <w:rPr>
                <w:rFonts w:cs="Myanmar Text"/>
                <w:noProof/>
              </w:rPr>
              <w:drawing>
                <wp:inline distT="0" distB="0" distL="0" distR="0" wp14:anchorId="7E3E9851" wp14:editId="473A3890">
                  <wp:extent cx="1295500" cy="911833"/>
                  <wp:effectExtent l="0" t="0" r="0" b="3175"/>
                  <wp:docPr id="4" name="Picture 4" descr="'စာလုံးမည်းများ' နှင့် 'ပုံမှန်စကားလုံးများ'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'စာလုံးမည်းများ' နှင့် 'ပုံမှန်စကားလုံးများ'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9F21E5" w14:textId="77777777" w:rsidR="00E05DD1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အရေးကြီးသော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စကားလုံးအချို့ကို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စာလုံးမည်းဖြင့်</w:t>
            </w:r>
            <w:r w:rsidRPr="00CF4030">
              <w:rPr>
                <w:rFonts w:ascii="Myanmar Text" w:eastAsia="Zawgyi-One" w:hAnsi="Myanmar Text" w:cs="Myanmar Text"/>
              </w:rPr>
              <w:t>ရေးသားခဲ့သည်။</w:t>
            </w:r>
          </w:p>
          <w:p w14:paraId="2EE45716" w14:textId="77777777" w:rsidR="00E05DD1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ဆိုလိုသည်မှာ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ထိုစကားလုံးများသည်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ပိုထူပြီး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ပိုမည်းနေပါသည်။</w:t>
            </w:r>
          </w:p>
        </w:tc>
      </w:tr>
      <w:tr w:rsidR="00601B6A" w:rsidRPr="00CF4030" w14:paraId="32E7DD07" w14:textId="77777777" w:rsidTr="005C54AC">
        <w:trPr>
          <w:gridAfter w:val="3"/>
          <w:wAfter w:w="284" w:type="dxa"/>
          <w:trHeight w:val="19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3C865D" w14:textId="77777777" w:rsidR="009D031E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6DE409A4" wp14:editId="3A31D25A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231775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272919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ဝေါဟာရစာရင်း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E409A4" id="_x0000_s1029" type="#_x0000_t202" alt="&quot;&quot;" style="position:absolute;left:0;text-align:left;margin-left:22.5pt;margin-top:18.25pt;width:70.25pt;height:18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Fhuz9HeAAAACAEAAA8AAAAAAAAAAAAAAAAAQgQAAGRycy9kb3ducmV2&#10;LnhtbFBLBQYAAAAABAAEAPMAAABNBQAAAAA=&#10;" filled="f" stroked="f">
                      <v:textbox inset="0,0,0,0">
                        <w:txbxContent>
                          <w:p w14:paraId="28272919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ဝေါဟာရစာရင်း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CF4030">
              <w:rPr>
                <w:rFonts w:cs="Myanmar Text"/>
                <w:noProof/>
              </w:rPr>
              <w:drawing>
                <wp:inline distT="0" distB="0" distL="0" distR="0" wp14:anchorId="638FF6C8" wp14:editId="42E5589E">
                  <wp:extent cx="1332000" cy="1332000"/>
                  <wp:effectExtent l="0" t="0" r="0" b="0"/>
                  <wp:docPr id="10" name="Picture 10" descr="စကားလုံးစာရ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စကားလုံးစာရင်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</w:tcPr>
          <w:p w14:paraId="63FB6CFC" w14:textId="77777777" w:rsidR="003D6075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ထိုစကားလုံးများ၏အဓိပ္ပါယ်ကို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ရှင်းပြထားပါသည်။</w:t>
            </w:r>
          </w:p>
          <w:p w14:paraId="3F90D929" w14:textId="5C792B42" w:rsidR="009D031E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ဤစကားလုံးများစာရင်းသည်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စာမျက်နှာ</w:t>
            </w:r>
            <w:r w:rsidRPr="00CF4030">
              <w:rPr>
                <w:rFonts w:eastAsia="Zawgyi-One" w:cs="Myanmar Text"/>
              </w:rPr>
              <w:t xml:space="preserve"> </w:t>
            </w:r>
            <w:r w:rsidR="005D256C" w:rsidRPr="00CF4030">
              <w:rPr>
                <w:rFonts w:cs="Myanmar Text"/>
              </w:rPr>
              <w:fldChar w:fldCharType="begin"/>
            </w:r>
            <w:r w:rsidR="005D256C" w:rsidRPr="00CF4030">
              <w:rPr>
                <w:rFonts w:eastAsia="Zawgyi-One" w:cs="Myanmar Text"/>
              </w:rPr>
              <w:instrText xml:space="preserve"> PAGEREF _Ref155782163 \h </w:instrText>
            </w:r>
            <w:r w:rsidR="005D256C" w:rsidRPr="00CF4030">
              <w:rPr>
                <w:rFonts w:cs="Myanmar Text"/>
              </w:rPr>
            </w:r>
            <w:r w:rsidR="005D256C" w:rsidRPr="00CF4030">
              <w:rPr>
                <w:rFonts w:cs="Myanmar Text"/>
              </w:rPr>
              <w:fldChar w:fldCharType="separate"/>
            </w:r>
            <w:r w:rsidR="00E53CEF">
              <w:rPr>
                <w:rFonts w:eastAsia="Zawgyi-One" w:cs="Myanmar Text"/>
                <w:noProof/>
              </w:rPr>
              <w:t>47</w:t>
            </w:r>
            <w:r w:rsidR="005D256C" w:rsidRPr="00CF4030">
              <w:rPr>
                <w:rFonts w:cs="Myanmar Text"/>
              </w:rPr>
              <w:fldChar w:fldCharType="end"/>
            </w:r>
            <w:r w:rsidR="00053100">
              <w:rPr>
                <w:rFonts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ရှိပါသည်။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5F0A176A" w14:textId="77777777" w:rsidTr="005C54AC">
        <w:trPr>
          <w:gridAfter w:val="1"/>
          <w:wAfter w:w="30" w:type="dxa"/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1714F0" w14:textId="77777777" w:rsidR="009D031E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4BF5B74" wp14:editId="73857126">
                  <wp:extent cx="1332000" cy="1332000"/>
                  <wp:effectExtent l="0" t="0" r="1905" b="1905"/>
                  <wp:docPr id="11" name="Picture 11" descr="အလွယ်ဖတ်စာစောင် 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အလွယ်ဖတ်စာစောင် ကိုင်ထားသူတစ်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4"/>
          </w:tcPr>
          <w:p w14:paraId="048AE1EE" w14:textId="77777777" w:rsidR="00641C3E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ဤစာတမ်းသည်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နားလည်လွယ်ပုံစံဖြင့်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ရေးသားထားသည့်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ယဥ်ကျေးမှုအရနှင့်</w:t>
            </w:r>
            <w:r w:rsidR="008753A2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ဘာသာစကားအရ</w:t>
            </w:r>
            <w:r w:rsidR="008753A2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ကွဲပြားခြင်းအတွက်</w:t>
            </w:r>
            <w:r w:rsidR="008753A2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ဆောင်ရွက်ရမည့်အစီအစဉ်</w:t>
            </w:r>
            <w:r w:rsidR="008753A2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၂၀၂၄</w:t>
            </w:r>
            <w:r w:rsidR="008753A2" w:rsidRPr="00CF4030">
              <w:rPr>
                <w:rFonts w:eastAsia="Zawgyi-One" w:cs="Myanmar Text"/>
                <w:i/>
                <w:iCs/>
              </w:rPr>
              <w:t>-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၂၀၂၈</w:t>
            </w:r>
            <w:r w:rsidR="008753A2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753A2" w:rsidRPr="00CF4030">
              <w:rPr>
                <w:rFonts w:ascii="Myanmar Text" w:eastAsia="Zawgyi-One" w:hAnsi="Myanmar Text" w:cs="Myanmar Text"/>
                <w:i/>
                <w:iCs/>
              </w:rPr>
              <w:t>ဖြစ်ပါသည်</w:t>
            </w:r>
            <w:r w:rsidRPr="00CF4030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601B6A" w:rsidRPr="00CF4030" w14:paraId="39DBBC89" w14:textId="77777777" w:rsidTr="005C54AC">
        <w:trPr>
          <w:gridAfter w:val="2"/>
          <w:wAfter w:w="20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13120F1" w14:textId="77777777" w:rsidR="009D031E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7BC2C97" wp14:editId="6152B125">
                  <wp:extent cx="1332000" cy="1332000"/>
                  <wp:effectExtent l="0" t="0" r="1905" b="1905"/>
                  <wp:docPr id="12" name="Picture 12" descr="ဝက်ဘ်ဆို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ဝက်ဘ်ဆို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3"/>
          </w:tcPr>
          <w:p w14:paraId="74C97272" w14:textId="78FE2959" w:rsidR="008E2344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8437BD" w:rsidRPr="00CF4030">
              <w:rPr>
                <w:rFonts w:ascii="Myanmar Text" w:eastAsia="Zawgyi-One" w:hAnsi="Myanmar Text" w:cs="Myanmar Text"/>
                <w:i/>
                <w:iCs/>
              </w:rPr>
              <w:t>ယဥ်ကျေးမှုကွဲနှင့်</w:t>
            </w:r>
            <w:r w:rsidR="008437BD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437BD" w:rsidRPr="00CF4030">
              <w:rPr>
                <w:rFonts w:ascii="Myanmar Text" w:eastAsia="Zawgyi-One" w:hAnsi="Myanmar Text" w:cs="Myanmar Text"/>
                <w:i/>
                <w:iCs/>
              </w:rPr>
              <w:t>ဘာသာစကားကွဲ</w:t>
            </w:r>
            <w:r w:rsidR="008437BD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437BD" w:rsidRPr="00CF4030">
              <w:rPr>
                <w:rFonts w:ascii="Myanmar Text" w:eastAsia="Zawgyi-One" w:hAnsi="Myanmar Text" w:cs="Myanmar Text"/>
                <w:i/>
                <w:iCs/>
              </w:rPr>
              <w:t>ဆောင်ရွက်ရမည့်အစီအစဉ်</w:t>
            </w:r>
            <w:r w:rsidR="008437BD" w:rsidRPr="00CF4030">
              <w:rPr>
                <w:rFonts w:eastAsia="Zawgyi-One" w:cs="Myanmar Text"/>
                <w:i/>
                <w:iCs/>
              </w:rPr>
              <w:t xml:space="preserve"> </w:t>
            </w:r>
            <w:r w:rsidR="008437BD" w:rsidRPr="00CF4030">
              <w:rPr>
                <w:rFonts w:ascii="Myanmar Text" w:eastAsia="Zawgyi-One" w:hAnsi="Myanmar Text" w:cs="Myanmar Text"/>
                <w:i/>
                <w:iCs/>
              </w:rPr>
              <w:t>၂၀၂၄</w:t>
            </w:r>
            <w:r w:rsidR="008437BD" w:rsidRPr="00CF4030">
              <w:rPr>
                <w:rFonts w:eastAsia="Zawgyi-One" w:cs="Myanmar Text"/>
                <w:i/>
                <w:iCs/>
              </w:rPr>
              <w:t>-</w:t>
            </w:r>
            <w:r w:rsidR="008437BD" w:rsidRPr="00CF4030">
              <w:rPr>
                <w:rFonts w:ascii="Myanmar Text" w:eastAsia="Zawgyi-One" w:hAnsi="Myanmar Text" w:cs="Myanmar Text"/>
                <w:i/>
                <w:iCs/>
              </w:rPr>
              <w:t>၂၀၂၈</w:t>
            </w:r>
            <w:r w:rsidR="00363BAE">
              <w:rPr>
                <w:rFonts w:ascii="Myanmar Text" w:eastAsia="Zawgyi-One" w:hAnsi="Myanmar Text" w:cs="Myanmar Text"/>
                <w:i/>
                <w:i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ရှာနိုင်သည်။</w:t>
            </w:r>
          </w:p>
          <w:p w14:paraId="66E3525E" w14:textId="071FA915" w:rsidR="00452F6D" w:rsidRPr="00CF4030" w:rsidRDefault="00000000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hyperlink r:id="rId18" w:history="1">
              <w:r w:rsidR="001521FB" w:rsidRPr="00CF4030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1521FB"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1C088BCC" w14:textId="77777777" w:rsidTr="005C54AC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DCAC2F" w14:textId="77777777" w:rsidR="00E05DD1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2B2E2132" wp14:editId="3C62B979">
                  <wp:extent cx="1260000" cy="1122882"/>
                  <wp:effectExtent l="0" t="0" r="0" b="1270"/>
                  <wp:docPr id="56" name="Picture 56" descr="တစ်ဦးက အခြားတစ်ဦးကို ကူ၍ စာဖတ်ပေးနေ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တစ်ဦးက အခြားတစ်ဦးကို ကူ၍ စာဖတ်ပေးနေ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C66DCD" w14:textId="77777777" w:rsidR="003D6075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ဤဆောင်ရွက်ရမည့်အစီအစဉ်ကို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ဖတ်ရှုရန်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အကူအညီ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တောင်းခံနိုင်သည်။</w:t>
            </w:r>
          </w:p>
          <w:p w14:paraId="386F2C70" w14:textId="77777777" w:rsidR="00E05DD1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မိတ်ဆွေ၊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မိသားစုဝင်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ပံ့ပိုးပေးသူတစ်ဦးမှ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ကူညီပေးနိုင်သည်။</w:t>
            </w:r>
          </w:p>
        </w:tc>
      </w:tr>
      <w:tr w:rsidR="00601B6A" w:rsidRPr="00CF4030" w14:paraId="62F0798B" w14:textId="77777777" w:rsidTr="005C54AC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E7D30D" w14:textId="77777777" w:rsidR="00F767F3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8D1332A" wp14:editId="3272396A">
                  <wp:extent cx="1482725" cy="1482725"/>
                  <wp:effectExtent l="0" t="0" r="3175" b="3175"/>
                  <wp:docPr id="1437398254" name="Picture 2" descr="အလွယ်ဖတ် စာစောင်အကြီ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အလွယ်ဖတ် စာစောင်အကြီး။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984734" w14:textId="77777777" w:rsidR="00F767F3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ဤစာမှတ်စာတမ်းသည်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ရှည်လျားသည်။</w:t>
            </w:r>
            <w:r w:rsidRPr="00CF4030">
              <w:rPr>
                <w:rFonts w:eastAsia="Zawgyi-One" w:cs="Myanmar Text"/>
              </w:rPr>
              <w:t xml:space="preserve">  </w:t>
            </w:r>
          </w:p>
        </w:tc>
      </w:tr>
      <w:tr w:rsidR="00601B6A" w:rsidRPr="00CF4030" w14:paraId="6B5A992F" w14:textId="77777777" w:rsidTr="005C54AC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73B9D0" w14:textId="77777777" w:rsidR="00F767F3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CDF63AA" wp14:editId="631164E8">
                  <wp:extent cx="1464021" cy="1572768"/>
                  <wp:effectExtent l="0" t="0" r="3175" b="8890"/>
                  <wp:docPr id="1936304216" name="Picture 3" descr="ဖိုင်တွဲမှ စာတစ်စောင်ဖတ်နေသူတစ်ဦး။ ၎င်းတို့အပေါ်၌ နာရီ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ဖိုင်တွဲမှ စာတစ်စောင်ဖတ်နေသူတစ်ဦး။ ၎င်းတို့အပေါ်၌ နာရီပုံ ရှိ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8AC451D" w14:textId="77777777" w:rsidR="00F767F3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ဤစာမှတ်စာတမ်းကို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တစ်ချိန်တည်း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အားလုံးဖတ်ရန်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မလိုအပ်ပါ။</w:t>
            </w:r>
            <w:r w:rsidRPr="00CF4030">
              <w:rPr>
                <w:rFonts w:eastAsia="Zawgyi-One" w:cs="Myanmar Text"/>
              </w:rPr>
              <w:t xml:space="preserve">  </w:t>
            </w:r>
          </w:p>
          <w:p w14:paraId="03E4609A" w14:textId="77777777" w:rsidR="00F767F3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အချိန်ယူဖတ်နိုင်ပါသည်။</w:t>
            </w:r>
          </w:p>
        </w:tc>
      </w:tr>
      <w:tr w:rsidR="00601B6A" w:rsidRPr="00CF4030" w14:paraId="5D1F5A2F" w14:textId="77777777" w:rsidTr="005C54AC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B3847B" w14:textId="77777777" w:rsidR="00F767F3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82097D5" wp14:editId="2D590A79">
                  <wp:extent cx="1440000" cy="1440000"/>
                  <wp:effectExtent l="0" t="0" r="8255" b="8255"/>
                  <wp:docPr id="2053108729" name="Picture 1" descr="အဘိုရင်ဂျင်နယ် အလံနှင့် တောရက်စ်ရေလက်ကြား ကျွန်းသား အလံအောက်တွင် မူလနေလူမျိုး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အဘိုရင်ဂျင်နယ် အလံနှင့် တောရက်စ်ရေလက်ကြား ကျွန်းသား အလံအောက်တွင် မူလနေလူမျိုး ၃ ဦး။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AEE2572" w14:textId="1B6A5EC4" w:rsidR="00F767F3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အဘိုရင်ဂျင်နယ်နှင့်</w:t>
            </w:r>
            <w:r w:rsidR="005C54AC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တောရက်စ်ရေလက်ကြားကျွန်းသားလူမျိုးများသည်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ကျွန်ုပ်တို့နိုင်ငံ</w:t>
            </w:r>
            <w:r w:rsidRPr="00CF4030">
              <w:rPr>
                <w:rFonts w:eastAsia="Zawgyi-One" w:cs="Myanmar Text"/>
              </w:rPr>
              <w:t xml:space="preserve">- </w:t>
            </w:r>
            <w:r w:rsidRPr="00CF4030">
              <w:rPr>
                <w:rFonts w:ascii="Myanmar Text" w:eastAsia="Zawgyi-One" w:hAnsi="Myanmar Text" w:cs="Myanmar Text"/>
              </w:rPr>
              <w:t>သြစတြေးလျ၏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ရှေးဦးပိုင်ရှင်များအဖြစ်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အသိအမှတ်ပြုပါသည်။</w:t>
            </w:r>
          </w:p>
        </w:tc>
      </w:tr>
      <w:tr w:rsidR="00601B6A" w:rsidRPr="00CF4030" w14:paraId="22EAA1C3" w14:textId="77777777" w:rsidTr="005C54AC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D399C3" w14:textId="77777777" w:rsidR="00F767F3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55C00305" wp14:editId="4BF396E7">
                  <wp:extent cx="1440000" cy="1080000"/>
                  <wp:effectExtent l="0" t="0" r="8255" b="6350"/>
                  <wp:docPr id="1948645758" name="Picture 1948645758" descr="ကမ်းရိုးတန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ကမ်းရိုးတန်း။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BE9BC4" w14:textId="77777777" w:rsidR="00F767F3" w:rsidRPr="00CF4030" w:rsidRDefault="00B829DA" w:rsidP="0005310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နေထိုင်ပြီး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ပထမဦးဆုံးလူများဖြစ်ကြပါသည်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016A8473" w14:textId="77777777" w:rsidR="00F767F3" w:rsidRPr="00CF4030" w:rsidRDefault="00B829DA" w:rsidP="00053100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မြေ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6E67E5E0" w14:textId="77777777" w:rsidR="00F767F3" w:rsidRPr="00CF4030" w:rsidRDefault="00B829DA" w:rsidP="00053100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ရေ။</w:t>
            </w:r>
          </w:p>
        </w:tc>
      </w:tr>
    </w:tbl>
    <w:p w14:paraId="1E4C7DB3" w14:textId="77777777" w:rsidR="00EC64ED" w:rsidRPr="00CF4030" w:rsidRDefault="00B829DA" w:rsidP="00053100">
      <w:pPr>
        <w:wordWrap w:val="0"/>
        <w:spacing w:before="0" w:after="0"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Myanmar Text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777EF6EB" w14:textId="77777777" w:rsidR="00707F69" w:rsidRPr="00CF4030" w:rsidRDefault="00B829DA" w:rsidP="00053100">
          <w:pPr>
            <w:pStyle w:val="TOCHeading"/>
            <w:wordWrap w:val="0"/>
            <w:spacing w:line="240" w:lineRule="auto"/>
            <w:rPr>
              <w:rFonts w:cs="Myanmar Text"/>
              <w:noProof/>
            </w:rPr>
          </w:pPr>
          <w:r w:rsidRPr="00CF4030">
            <w:rPr>
              <w:rFonts w:ascii="Myanmar Text" w:eastAsia="Zawgyi-One" w:hAnsi="Myanmar Text" w:cs="Myanmar Text"/>
            </w:rPr>
            <w:t>ဤဆောင်ရွက်ရမည့်အစီအစဉ်တွင်</w:t>
          </w:r>
          <w:r w:rsidRPr="00CF4030">
            <w:rPr>
              <w:rFonts w:eastAsia="Zawgyi-One" w:cs="Myanmar Text"/>
            </w:rPr>
            <w:t xml:space="preserve"> </w:t>
          </w:r>
          <w:r w:rsidRPr="00CF4030">
            <w:rPr>
              <w:rFonts w:ascii="Myanmar Text" w:eastAsia="Zawgyi-One" w:hAnsi="Myanmar Text" w:cs="Myanmar Text"/>
            </w:rPr>
            <w:t>မည်သည့်အရာ</w:t>
          </w:r>
          <w:r w:rsidRPr="00CF4030">
            <w:rPr>
              <w:rFonts w:eastAsia="Zawgyi-One" w:cs="Myanmar Text"/>
            </w:rPr>
            <w:t xml:space="preserve"> </w:t>
          </w:r>
          <w:r w:rsidRPr="00CF4030">
            <w:rPr>
              <w:rFonts w:ascii="Myanmar Text" w:eastAsia="Zawgyi-One" w:hAnsi="Myanmar Text" w:cs="Myanmar Text"/>
            </w:rPr>
            <w:t>ပါဝင်သနည်း။</w:t>
          </w:r>
          <w:r w:rsidRPr="00CF4030">
            <w:rPr>
              <w:rFonts w:cs="Myanmar Text"/>
              <w:szCs w:val="26"/>
            </w:rPr>
            <w:fldChar w:fldCharType="begin"/>
          </w:r>
          <w:r w:rsidRPr="00CF4030">
            <w:rPr>
              <w:rFonts w:eastAsia="Zawgyi-One" w:cs="Myanmar Text"/>
            </w:rPr>
            <w:instrText xml:space="preserve"> TOC \h \z \t "Heading 2,1,Heading 2 Numbered,1" </w:instrText>
          </w:r>
          <w:r w:rsidRPr="00CF4030">
            <w:rPr>
              <w:rFonts w:cs="Myanmar Text"/>
              <w:szCs w:val="26"/>
            </w:rPr>
            <w:fldChar w:fldCharType="separate"/>
          </w:r>
        </w:p>
        <w:p w14:paraId="5CD38CBB" w14:textId="6F488AD5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0" w:history="1">
            <w:r w:rsidR="00B829DA" w:rsidRPr="00CF4030">
              <w:rPr>
                <w:rStyle w:val="Hyperlink"/>
                <w:rFonts w:eastAsia="Zawgyi-One" w:cs="Myanmar Text"/>
              </w:rPr>
              <w:t>'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ယဥ်ကျေးမှုကွဲ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' (CALD)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ဆိုသည်မှာ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ဘာကိုဆိုလိုသနည်း။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_Toc256000000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5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3ACAC969" w14:textId="704C684D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1" w:history="1"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ကျွန်ုပ်တို့ဆောင်ရွက်ရမည့်အစီအစဉ်အကြောင်း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_Toc256000001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7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109D9511" w14:textId="46499C65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2" w:history="1"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၁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ကျွန်တော်တို့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လုပ်ဆောင်ပေးစဉ်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ယဥ်ကျေးမှုကွဲ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ပါဝင်သုံးစွဲသူများကို</w:t>
            </w:r>
            <w:r w:rsidR="00B829DA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053100">
              <w:rPr>
                <w:rStyle w:val="Hyperlink"/>
                <w:rFonts w:eastAsia="Zawgyi-One" w:cs="Myanmar Text"/>
              </w:rPr>
              <w:br/>
            </w:r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အလေးထားခြင်း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_Toc256000002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8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086C7170" w14:textId="44C4F617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3" w:history="1"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၂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ကျွန်တော်တို့၏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ဝန်ထမ်းများတွင်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ထိုက်သင့်သော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အရည်အချင်းများ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ရှိကြောင်း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သေချာစေခြင်း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_Toc256000003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16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43489B5F" w14:textId="59FE55B1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4" w:history="1"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၃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ကျွန်တော်တို့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အချက်အလက်များ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ပေးကမ်းပုံနည်းလမ်း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_Toc256000004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23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537D6281" w14:textId="173392BE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5" w:history="1"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၄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ရွေးချယ်ခွင့်နှင့်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ထိန်းချုပ်ခွင့်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_Toc256000005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31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0C38C449" w14:textId="05C5B8C0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6" w:history="1"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၅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ယဥ်ကျေးမှုကွဲ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ပါဝင်သုံးစွဲသူများ၏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အချက်အလက်များ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_Toc256000006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37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78CEDAB1" w14:textId="3AD07AD7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7" w:history="1"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၆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.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ကျွန်ုပ်တို့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လူမှုအသိုက်အဝန်းနှင့်</w:t>
            </w:r>
            <w:r w:rsidR="00B676E1" w:rsidRPr="00CF4030">
              <w:rPr>
                <w:rStyle w:val="Hyperlink"/>
                <w:rFonts w:eastAsia="Zawgyi-One" w:cs="Myanmar Text"/>
              </w:rPr>
              <w:t xml:space="preserve"> </w:t>
            </w:r>
            <w:r w:rsidR="00B676E1" w:rsidRPr="00CF4030">
              <w:rPr>
                <w:rStyle w:val="Hyperlink"/>
                <w:rFonts w:ascii="Myanmar Text" w:eastAsia="Zawgyi-One" w:hAnsi="Myanmar Text" w:cs="Myanmar Text"/>
              </w:rPr>
              <w:t>ချိတ်ဆက်ပုံ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_Toc256000007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40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32A89EA7" w14:textId="42E225ED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8" w:history="1"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ပိုမိုသိရှိရန်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_Toc256000008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45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09DB4B4E" w14:textId="3B6DD19B" w:rsidR="00601B6A" w:rsidRPr="00CF4030" w:rsidRDefault="00000000" w:rsidP="00053100">
          <w:pPr>
            <w:pStyle w:val="TOC1"/>
            <w:wordWrap w:val="0"/>
            <w:spacing w:line="240" w:lineRule="auto"/>
            <w:rPr>
              <w:rFonts w:cs="Myanmar Text"/>
              <w:sz w:val="22"/>
            </w:rPr>
          </w:pPr>
          <w:hyperlink w:anchor="_Toc256000009" w:history="1">
            <w:r w:rsidR="00B829DA" w:rsidRPr="00CF4030">
              <w:rPr>
                <w:rStyle w:val="Hyperlink"/>
                <w:rFonts w:ascii="Myanmar Text" w:eastAsia="Zawgyi-One" w:hAnsi="Myanmar Text" w:cs="Myanmar Text"/>
              </w:rPr>
              <w:t>ဝေါဟာရစာရင်း</w:t>
            </w:r>
            <w:r w:rsidR="00B829DA" w:rsidRPr="00CF4030">
              <w:rPr>
                <w:rFonts w:cs="Myanmar Text"/>
              </w:rPr>
              <w:tab/>
            </w:r>
            <w:r w:rsidR="00B829DA" w:rsidRPr="00CF4030">
              <w:rPr>
                <w:rFonts w:cs="Myanmar Text"/>
              </w:rPr>
              <w:fldChar w:fldCharType="begin"/>
            </w:r>
            <w:r w:rsidR="00B829DA" w:rsidRPr="00CF4030">
              <w:rPr>
                <w:rFonts w:cs="Myanmar Text"/>
              </w:rPr>
              <w:instrText xml:space="preserve"> PAGEREF _Toc256000009 \h </w:instrText>
            </w:r>
            <w:r w:rsidR="00B829DA" w:rsidRPr="00CF4030">
              <w:rPr>
                <w:rFonts w:cs="Myanmar Text"/>
              </w:rPr>
            </w:r>
            <w:r w:rsidR="00B829DA" w:rsidRPr="00CF4030">
              <w:rPr>
                <w:rFonts w:cs="Myanmar Text"/>
              </w:rPr>
              <w:fldChar w:fldCharType="separate"/>
            </w:r>
            <w:r w:rsidR="00E53CEF">
              <w:rPr>
                <w:rFonts w:cs="Myanmar Text"/>
              </w:rPr>
              <w:t>47</w:t>
            </w:r>
            <w:r w:rsidR="00B829DA" w:rsidRPr="00CF4030">
              <w:rPr>
                <w:rFonts w:cs="Myanmar Text"/>
              </w:rPr>
              <w:fldChar w:fldCharType="end"/>
            </w:r>
          </w:hyperlink>
        </w:p>
        <w:p w14:paraId="3CE4B29F" w14:textId="77777777" w:rsidR="00B676E1" w:rsidRPr="00CF4030" w:rsidRDefault="00B829DA" w:rsidP="00053100">
          <w:pPr>
            <w:wordWrap w:val="0"/>
            <w:spacing w:line="240" w:lineRule="auto"/>
            <w:rPr>
              <w:rFonts w:cs="Myanmar Text"/>
            </w:rPr>
          </w:pPr>
          <w:r w:rsidRPr="00CF4030">
            <w:rPr>
              <w:rFonts w:cs="Myanmar Text"/>
            </w:rPr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95" w:displacedByCustomXml="prev"/>
    <w:bookmarkStart w:id="93" w:name="_Toc43391446" w:displacedByCustomXml="prev"/>
    <w:bookmarkStart w:id="94" w:name="_Toc12634028" w:displacedByCustomXml="prev"/>
    <w:bookmarkStart w:id="95" w:name="_Toc6390577" w:displacedByCustomXml="prev"/>
    <w:p w14:paraId="2CA55BF3" w14:textId="77777777" w:rsidR="008753A2" w:rsidRPr="00CF4030" w:rsidRDefault="00B829DA" w:rsidP="00053100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6" w:name="_Toc256000000"/>
      <w:bookmarkStart w:id="97" w:name="_Toc145425733"/>
      <w:bookmarkEnd w:id="93"/>
      <w:bookmarkEnd w:id="92"/>
      <w:r w:rsidRPr="00CF4030">
        <w:rPr>
          <w:rFonts w:eastAsia="Zawgyi-One" w:cs="Myanmar Text"/>
        </w:rPr>
        <w:lastRenderedPageBreak/>
        <w:t>'</w:t>
      </w:r>
      <w:r w:rsidRPr="00CF4030">
        <w:rPr>
          <w:rFonts w:ascii="Myanmar Text" w:eastAsia="Zawgyi-One" w:hAnsi="Myanmar Text" w:cs="Myanmar Text"/>
        </w:rPr>
        <w:t>ယဥ်ကျေးမှုကွဲ</w:t>
      </w:r>
      <w:r w:rsidRPr="00CF4030">
        <w:rPr>
          <w:rFonts w:eastAsia="Zawgyi-One" w:cs="Myanmar Text"/>
        </w:rPr>
        <w:t xml:space="preserve">' (CALD) </w:t>
      </w:r>
      <w:r w:rsidRPr="00CF4030">
        <w:rPr>
          <w:rFonts w:ascii="Myanmar Text" w:eastAsia="Zawgyi-One" w:hAnsi="Myanmar Text" w:cs="Myanmar Text"/>
        </w:rPr>
        <w:t>ဆိုသည်မှာ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ဘာကိုဆိုလိုသနည်း။</w:t>
      </w:r>
      <w:bookmarkEnd w:id="96"/>
      <w:bookmarkEnd w:id="97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601B6A" w:rsidRPr="00CF4030" w14:paraId="2A9A4F26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5EC5391D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8E81622" wp14:editId="5AF0F8AE">
                  <wp:extent cx="1440000" cy="1440000"/>
                  <wp:effectExtent l="0" t="0" r="8255" b="8255"/>
                  <wp:docPr id="5" name="Picture 5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4F2D0472" w14:textId="724CD3BE" w:rsidR="008753A2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</w:rPr>
              <w:t>ယဥ်ကျေးမှုနှင့်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ဘာသာစကားကွဲပြားခြားနားကျယ်ပြန့်သည့်</w:t>
            </w:r>
            <w:r w:rsidRPr="00CF4030">
              <w:rPr>
                <w:rStyle w:val="Strong"/>
                <w:rFonts w:eastAsia="Zawgyi-One" w:cs="Myanmar Text"/>
              </w:rPr>
              <w:t xml:space="preserve"> (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Style w:val="Strong"/>
                <w:rFonts w:eastAsia="Zawgyi-One" w:cs="Myanmar Text"/>
              </w:rPr>
              <w:t>- CALD)</w:t>
            </w:r>
            <w:r w:rsidR="00363BAE">
              <w:rPr>
                <w:rStyle w:val="Strong"/>
                <w:rFonts w:eastAsia="Zawgyi-One" w:cs="Myanmar Text"/>
              </w:rPr>
              <w:t xml:space="preserve"> </w:t>
            </w:r>
            <w:r w:rsidR="00754D1B" w:rsidRPr="00CF4030">
              <w:rPr>
                <w:rFonts w:ascii="Myanmar Text" w:eastAsia="Zawgyi-One" w:hAnsi="Myanmar Text" w:cs="Myanmar Text"/>
              </w:rPr>
              <w:t>လူများ</w:t>
            </w:r>
            <w:r w:rsidR="00754D1B" w:rsidRPr="00CF4030">
              <w:rPr>
                <w:rFonts w:eastAsia="Zawgyi-One" w:cs="Myanmar Text"/>
              </w:rPr>
              <w:t>-</w:t>
            </w:r>
          </w:p>
          <w:p w14:paraId="0D106D5F" w14:textId="77777777" w:rsidR="008753A2" w:rsidRPr="00CF4030" w:rsidRDefault="00B829DA" w:rsidP="00053100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ဘဝပေါင်းစုံမှ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ဆင်းသက်လာသည်</w:t>
            </w:r>
          </w:p>
          <w:p w14:paraId="4A4094D3" w14:textId="77777777" w:rsidR="008753A2" w:rsidRPr="00CF4030" w:rsidRDefault="00B829DA" w:rsidP="00053100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အင်္ဂလိပ်စကားမဟုတ်သော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အခြားဘာသာစကားများကို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ပြောသည်။</w:t>
            </w:r>
          </w:p>
        </w:tc>
      </w:tr>
      <w:tr w:rsidR="00601B6A" w:rsidRPr="00CF4030" w14:paraId="2386DCB4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7CDB3F3D" w14:textId="77777777" w:rsidR="008753A2" w:rsidRPr="00CF4030" w:rsidRDefault="008753A2" w:rsidP="00053100">
            <w:pPr>
              <w:pStyle w:val="Image"/>
              <w:wordWrap w:val="0"/>
              <w:spacing w:before="48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02161095" w14:textId="77777777" w:rsidR="008753A2" w:rsidRPr="00CF4030" w:rsidRDefault="00B829DA" w:rsidP="00053100">
            <w:pPr>
              <w:wordWrap w:val="0"/>
              <w:spacing w:before="48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သြစတြေးလျတွင်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CB94FB7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7CD9E31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88F7569" wp14:editId="6981001A">
                  <wp:extent cx="1482725" cy="1482725"/>
                  <wp:effectExtent l="0" t="0" r="3175" b="3175"/>
                  <wp:docPr id="1049760633" name="Picture 38" descr="ကလေးငယ်တစ်ယောက်နှင့် ကမ္ဘာ့မြေပုံကိုပတ်၍ သြစတြေးလျကို ညွန်ပြနေသည့် မြှာ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ကလေးငယ်တစ်ယောက်နှင့် ကမ္ဘာ့မြေပုံကိုပတ်၍ သြစတြေးလျကို ညွန်ပြနေသည့် မြှားတစ်ခု။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3A7C23" w14:textId="77777777" w:rsidR="008753A2" w:rsidRPr="00CF4030" w:rsidRDefault="00B829DA" w:rsidP="00053100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နိုင်ငံရပ်ခြားတွင်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မွေးဖွားခဲ့သည့်သူ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၈</w:t>
            </w:r>
            <w:r w:rsidRPr="00CF4030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 xml:space="preserve"> </w:t>
            </w:r>
            <w:r w:rsidRPr="00CF4030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သန်း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နီးပါးရှိပါသည်</w:t>
            </w:r>
          </w:p>
        </w:tc>
      </w:tr>
      <w:tr w:rsidR="00601B6A" w:rsidRPr="00CF4030" w14:paraId="4D5EC10F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2C33E2D8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B1088C3" wp14:editId="14EDDDEF">
                  <wp:extent cx="1482725" cy="1482725"/>
                  <wp:effectExtent l="0" t="0" r="3175" b="3175"/>
                  <wp:docPr id="253724778" name="Picture 39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923742" w14:textId="240AB57D" w:rsidR="008753A2" w:rsidRPr="00CF4030" w:rsidRDefault="00B829DA" w:rsidP="00053100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ထိုလူများသည်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</w:t>
            </w:r>
            <w:r w:rsidRPr="00CF4030">
              <w:rPr>
                <w:rFonts w:eastAsia="Zawgyi-One" w:cs="Myanmar Text"/>
              </w:rPr>
              <w:t xml:space="preserve"> </w:t>
            </w:r>
            <w:bookmarkStart w:id="98" w:name="_Hlk158625129"/>
            <w:r w:rsidR="009604EE" w:rsidRPr="00027F1E">
              <w:rPr>
                <w:rStyle w:val="Statisticstyle"/>
                <w:rFonts w:eastAsia="Zawgyi-One" w:cs="Myanmar Text" w:hint="cs"/>
                <w:bCs/>
                <w:szCs w:val="36"/>
                <w:cs/>
                <w:lang w:bidi="my-MM"/>
              </w:rPr>
              <w:t>၃၀၀</w:t>
            </w:r>
            <w:bookmarkEnd w:id="98"/>
            <w:r w:rsidR="009604EE" w:rsidRPr="003A73E7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ကျော်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ပြောဆိုကြသည်။</w:t>
            </w:r>
          </w:p>
        </w:tc>
      </w:tr>
    </w:tbl>
    <w:p w14:paraId="47212D5F" w14:textId="77777777" w:rsidR="008753A2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601B6A" w:rsidRPr="00CF4030" w14:paraId="5AC1D2EA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ED675F1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3164DA94" wp14:editId="0467D04D">
                  <wp:extent cx="1482725" cy="1482725"/>
                  <wp:effectExtent l="0" t="0" r="3175" b="3175"/>
                  <wp:docPr id="1908268187" name="Picture 40" descr="သူတို့ကိုယ်သူတို့ လက်ညှိုးထိုးပြီး လက်မြှောက်ထားသည့် လူ၂ယောက်ရှေ့က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သူတို့ကိုယ်သူတို့ လက်ညှိုးထိုးပြီး လက်မြှောက်ထားသည့် လူ၂ယောက်ရှေ့က လူတစ်ဦး။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7795FC" w14:textId="387AB1A7" w:rsidR="008753A2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တစ်စုံတစ်ရာအဖြစ်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ကိုယ်ပိုင်လက္ခဏာ</w:t>
            </w:r>
            <w:r w:rsidR="009604EE">
              <w:rPr>
                <w:rStyle w:val="Strong"/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တွေ့ရှိသည့်အခါ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သီးခြားလူအစုအဖွဲ့တွင်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ဆိုလိုပါသည်။</w:t>
            </w:r>
          </w:p>
        </w:tc>
      </w:tr>
      <w:tr w:rsidR="00601B6A" w:rsidRPr="00CF4030" w14:paraId="0FFA2318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8C54A33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AF2190A" wp14:editId="1DAECF79">
                  <wp:extent cx="1482725" cy="1482725"/>
                  <wp:effectExtent l="0" t="0" r="3175" b="3175"/>
                  <wp:docPr id="626339655" name="Picture 42" descr="သူတို့ကိုယ်သူတို့ လက်ညှိုးထိုးပြီး လက်မြှောက်ထားသည့် လူတစ်ဦးနှင့် သြစတြေးလျမြေ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သူတို့ကိုယ်သူတို့ လက်ညှိုးထိုးပြီး လက်မြှောက်ထားသည့် လူတစ်ဦးနှင့် သြစတြေးလျမြေပုံ။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BC75A6" w14:textId="0F6770F8" w:rsidR="008753A2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  <w:bCs/>
                <w:szCs w:val="36"/>
              </w:rPr>
              <w:t>သြစတြေးလျရှိလူများ၏</w:t>
            </w:r>
            <w:r w:rsidR="009604EE">
              <w:rPr>
                <w:rFonts w:ascii="Myanmar Text" w:eastAsia="Zawgyi-One" w:hAnsi="Myanmar Text" w:cs="Myanmar Text"/>
                <w:bCs/>
                <w:szCs w:val="36"/>
              </w:rPr>
              <w:t xml:space="preserve"> </w:t>
            </w:r>
            <w:r w:rsidRPr="00CF4030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၃၀</w:t>
            </w:r>
            <w:r w:rsidRPr="00CF4030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>%</w:t>
            </w:r>
            <w:r w:rsidR="009604EE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  <w:szCs w:val="36"/>
              </w:rPr>
              <w:t>သည်</w:t>
            </w:r>
            <w:r w:rsidRPr="00CF4030">
              <w:rPr>
                <w:rFonts w:eastAsia="Zawgyi-One" w:cs="Myanmar Text"/>
                <w:bCs/>
                <w:szCs w:val="36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  <w:szCs w:val="36"/>
              </w:rPr>
              <w:t>ယဥ်ကျေးမှုကွဲပုဂ္ဂိုလ်များ</w:t>
            </w:r>
            <w:r w:rsidRPr="00CF4030">
              <w:rPr>
                <w:rFonts w:eastAsia="Zawgyi-One" w:cs="Myanmar Text"/>
                <w:bCs/>
                <w:szCs w:val="36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  <w:szCs w:val="36"/>
              </w:rPr>
              <w:t>ဖြစ်ကြပါသည်။</w:t>
            </w:r>
          </w:p>
        </w:tc>
      </w:tr>
      <w:tr w:rsidR="00601B6A" w:rsidRPr="00CF4030" w14:paraId="7D13BA3B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0A2115A1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6282DEB" wp14:editId="565A22F5">
                  <wp:extent cx="1482725" cy="1482725"/>
                  <wp:effectExtent l="0" t="0" r="3175" b="3175"/>
                  <wp:docPr id="154003351" name="Picture 43" descr="မိသားစုရှေ့၌ လက်မြှောက်ထားသည့်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မိသားစုရှေ့၌ လက်မြှောက်ထားသည့် လူတစ်ဦး။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32478706" w14:textId="379BEE85" w:rsidR="008753A2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နိုင်ငံလုံးဆိုင်ရာ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အာမခံ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</w:t>
            </w:r>
            <w:r w:rsidRPr="00CF4030">
              <w:rPr>
                <w:rFonts w:eastAsia="Zawgyi-One" w:cs="Myanmar Text"/>
              </w:rPr>
              <w:t xml:space="preserve"> (National </w:t>
            </w:r>
            <w:r w:rsidR="00053100">
              <w:rPr>
                <w:rFonts w:eastAsia="Zawgyi-One" w:cs="Myanmar Text"/>
              </w:rPr>
              <w:br/>
            </w:r>
            <w:r w:rsidRPr="00CF4030">
              <w:rPr>
                <w:rFonts w:eastAsia="Zawgyi-One" w:cs="Myanmar Text"/>
              </w:rPr>
              <w:t xml:space="preserve">Disability Insurance Scheme (NDIS)) </w:t>
            </w:r>
            <w:r w:rsidRPr="00CF4030">
              <w:rPr>
                <w:rFonts w:ascii="Myanmar Text" w:eastAsia="Zawgyi-One" w:hAnsi="Myanmar Text" w:cs="Myanmar Text"/>
              </w:rPr>
              <w:t>ရှိ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၁၀</w:t>
            </w:r>
            <w:r w:rsidRPr="00CF4030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>%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ရာခိုင်နှုန်းသော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="004A260B" w:rsidRPr="004A260B">
              <w:rPr>
                <w:rStyle w:val="Strong"/>
                <w:rFonts w:ascii="Myanmar Text" w:eastAsia="Zawgyi-One" w:hAnsi="Myanmar Text" w:cs="Myanmar Text" w:hint="cs"/>
                <w:cs/>
                <w:lang w:bidi="my-MM"/>
              </w:rPr>
              <w:t>ပါဝင်သုံးစွဲသူများ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="00363BAE">
              <w:rPr>
                <w:rFonts w:ascii="Myanmar Text" w:eastAsia="Zawgyi-One" w:hAnsi="Myanmar Text" w:cs="Myanmar Text" w:hint="cs"/>
                <w:cs/>
                <w:lang w:bidi="my-MM"/>
              </w:rPr>
              <w:t>မှာ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ယဥ်ကျေးမှုကွဲပုဂ္ဂိုလ်အဖြစ်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တွေ့ရှိကြသည်။</w:t>
            </w:r>
          </w:p>
        </w:tc>
      </w:tr>
      <w:tr w:rsidR="00601B6A" w:rsidRPr="00CF4030" w14:paraId="6C8AAD18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78DC6D74" w14:textId="77777777" w:rsidR="008753A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86680E8" wp14:editId="5AFBEE37">
                  <wp:extent cx="1483200" cy="1483200"/>
                  <wp:effectExtent l="0" t="0" r="3175" b="3175"/>
                  <wp:docPr id="768595154" name="Picture 768595154" descr="ပါဝင်သုံးစွဲသူလူစုကို ပြသနေသည့် ပါဝင်သုံးစွဲသူပုံ။ နှ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ပါဝင်သုံးစွဲသူလူစုကို ပြသနေသည့် ပါဝင်သုံးစွဲသူပုံ။ နှစ်ဦးမှာ လက်မြှောက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5FFD71" w14:textId="77777777" w:rsidR="008753A2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ပါဝင်သုံးစွဲသူများမှာ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NDIS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တွင်ပါဝင်သည့်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မသန်စွမ်းသူများ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ဖြစ်ကြသည်။</w:t>
            </w:r>
          </w:p>
        </w:tc>
      </w:tr>
    </w:tbl>
    <w:p w14:paraId="1F1F51C7" w14:textId="77777777" w:rsidR="00D01D6C" w:rsidRPr="00CF4030" w:rsidRDefault="00B829DA" w:rsidP="00053100">
      <w:pPr>
        <w:pStyle w:val="Heading2"/>
        <w:wordWrap w:val="0"/>
        <w:spacing w:after="120" w:line="240" w:lineRule="auto"/>
        <w:rPr>
          <w:rFonts w:cs="Myanmar Text"/>
          <w:lang w:val="en-AU"/>
        </w:rPr>
      </w:pPr>
      <w:bookmarkStart w:id="99" w:name="_Toc256000001"/>
      <w:r w:rsidRPr="00CF4030">
        <w:rPr>
          <w:rFonts w:ascii="Myanmar Text" w:eastAsia="Zawgyi-One" w:hAnsi="Myanmar Text" w:cs="Myanmar Text"/>
        </w:rPr>
        <w:lastRenderedPageBreak/>
        <w:t>ကျွန်ုပ်တို့ဆောင်ရွက်ရမည့်အစီအစဉ်အကြောင်း</w:t>
      </w:r>
      <w:bookmarkEnd w:id="99"/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500"/>
        <w:gridCol w:w="21"/>
        <w:gridCol w:w="144"/>
        <w:gridCol w:w="140"/>
        <w:gridCol w:w="425"/>
      </w:tblGrid>
      <w:tr w:rsidR="00601B6A" w:rsidRPr="00CF4030" w14:paraId="596D4C5D" w14:textId="77777777" w:rsidTr="009604EE">
        <w:trPr>
          <w:gridAfter w:val="2"/>
          <w:wAfter w:w="565" w:type="dxa"/>
          <w:trHeight w:val="2124"/>
        </w:trPr>
        <w:tc>
          <w:tcPr>
            <w:tcW w:w="2551" w:type="dxa"/>
            <w:vAlign w:val="center"/>
          </w:tcPr>
          <w:p w14:paraId="0F91140A" w14:textId="77777777" w:rsidR="001F34EE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6CA2186C" wp14:editId="6C0CE156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292735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153E5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bookmarkStart w:id="100" w:name="_Hlk155700983"/>
                                  <w:bookmarkStart w:id="101" w:name="_Hlk155700984"/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နည်းဗျူဟာ</w:t>
                                  </w:r>
                                  <w:bookmarkEnd w:id="100"/>
                                  <w:bookmarkEnd w:id="101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A2186C" id="_x0000_s1030" type="#_x0000_t202" alt="&quot;&quot;" style="position:absolute;left:0;text-align:left;margin-left:22.9pt;margin-top:23.05pt;width:70.25pt;height:18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" filled="f" stroked="f">
                      <v:textbox inset="0,0,0,0">
                        <w:txbxContent>
                          <w:p w14:paraId="68A153E5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bookmarkStart w:id="102" w:name="_Hlk155700983"/>
                            <w:bookmarkStart w:id="103" w:name="_Hlk155700984"/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နည်းဗျူဟာ</w:t>
                            </w:r>
                            <w:bookmarkEnd w:id="102"/>
                            <w:bookmarkEnd w:id="103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CF4030">
              <w:rPr>
                <w:rFonts w:cs="Myanmar Text"/>
                <w:noProof/>
              </w:rPr>
              <w:drawing>
                <wp:inline distT="0" distB="0" distL="0" distR="0" wp14:anchorId="2544ACC0" wp14:editId="138A058D">
                  <wp:extent cx="1404000" cy="1404000"/>
                  <wp:effectExtent l="0" t="0" r="5715" b="5715"/>
                  <wp:docPr id="478145865" name="Picture 44" descr="နည်းဗျူဟာ စာရ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နည်းဗျူဟာ စာရွက်။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3"/>
            <w:vAlign w:val="center"/>
          </w:tcPr>
          <w:p w14:paraId="4BBA87D1" w14:textId="77777777" w:rsidR="001F34EE" w:rsidRPr="00CF4030" w:rsidRDefault="00B829DA" w:rsidP="00053100">
            <w:pPr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ယဥ်ကျေးမှုအရနှင့်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ဘာသာစကားအရ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ကွဲပြားမှု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နည်းဗျူဟာ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၂၀၂၄</w:t>
            </w:r>
            <w:r w:rsidRPr="00CF4030">
              <w:rPr>
                <w:rFonts w:eastAsia="Zawgyi-One" w:cs="Myanmar Text"/>
              </w:rPr>
              <w:t>-</w:t>
            </w:r>
            <w:r w:rsidRPr="00CF4030">
              <w:rPr>
                <w:rFonts w:ascii="Myanmar Text" w:eastAsia="Zawgyi-One" w:hAnsi="Myanmar Text" w:cs="Myanmar Text"/>
              </w:rPr>
              <w:t>၂၀၂၈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ရေးဆွဲပါသည်။</w:t>
            </w:r>
          </w:p>
          <w:p w14:paraId="4DF94201" w14:textId="77777777" w:rsidR="007C2796" w:rsidRPr="00CF4030" w:rsidRDefault="00B829DA" w:rsidP="00053100">
            <w:pPr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နည်းဗျူဟာဟု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ခေါ်ပါမည်။</w:t>
            </w:r>
          </w:p>
          <w:p w14:paraId="6E65FB79" w14:textId="77777777" w:rsidR="007C2796" w:rsidRPr="00CF4030" w:rsidRDefault="00B829DA" w:rsidP="00053100">
            <w:pPr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ဤနည်းဗျူဟာမှာ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မည်သို့ပိုမိုကောင်းမွန်အောင်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လုပ်ပေးမည့်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tr w:rsidR="00601B6A" w:rsidRPr="00CF4030" w14:paraId="68B53650" w14:textId="77777777" w:rsidTr="009604EE">
        <w:trPr>
          <w:gridAfter w:val="4"/>
          <w:wAfter w:w="730" w:type="dxa"/>
          <w:trHeight w:val="1886"/>
        </w:trPr>
        <w:tc>
          <w:tcPr>
            <w:tcW w:w="2551" w:type="dxa"/>
            <w:vAlign w:val="center"/>
          </w:tcPr>
          <w:p w14:paraId="51176BEB" w14:textId="77777777" w:rsidR="007C2796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6FC36D09" wp14:editId="4458F040">
                      <wp:simplePos x="0" y="0"/>
                      <wp:positionH relativeFrom="column">
                        <wp:posOffset>377825</wp:posOffset>
                      </wp:positionH>
                      <wp:positionV relativeFrom="paragraph">
                        <wp:posOffset>226695</wp:posOffset>
                      </wp:positionV>
                      <wp:extent cx="719455" cy="450215"/>
                      <wp:effectExtent l="0" t="0" r="444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945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D3FF67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C36D09" id="_x0000_s1031" type="#_x0000_t202" alt="&quot;&quot;" style="position:absolute;left:0;text-align:left;margin-left:29.75pt;margin-top:17.85pt;width:56.65pt;height:35.4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" filled="f" stroked="f">
                      <v:textbox inset="0,0,0,0">
                        <w:txbxContent>
                          <w:p w14:paraId="2BD3FF67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CF4030">
              <w:rPr>
                <w:rFonts w:cs="Myanmar Text"/>
                <w:noProof/>
              </w:rPr>
              <w:drawing>
                <wp:inline distT="0" distB="0" distL="0" distR="0" wp14:anchorId="68DCDB80" wp14:editId="74C1CCA5">
                  <wp:extent cx="1404000" cy="1404000"/>
                  <wp:effectExtent l="0" t="0" r="5715" b="5715"/>
                  <wp:docPr id="700079581" name="Picture 1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vAlign w:val="center"/>
          </w:tcPr>
          <w:p w14:paraId="0A93F1F0" w14:textId="77777777" w:rsidR="007C279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ဤဆောင်ရွက်ရမည့်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နည်းဗျူဟာကို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ပံ့ပိုးထောက်ခံရန်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လုပ်ဆောင်ရမည်တို့ကို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ရှင်းလင်းထားသည်။</w:t>
            </w:r>
          </w:p>
        </w:tc>
      </w:tr>
      <w:tr w:rsidR="00601B6A" w:rsidRPr="00CF4030" w14:paraId="3B28E8D9" w14:textId="77777777" w:rsidTr="009604EE">
        <w:trPr>
          <w:gridAfter w:val="1"/>
          <w:wAfter w:w="425" w:type="dxa"/>
        </w:trPr>
        <w:tc>
          <w:tcPr>
            <w:tcW w:w="2551" w:type="dxa"/>
            <w:vAlign w:val="center"/>
          </w:tcPr>
          <w:p w14:paraId="0AF188C3" w14:textId="38B0F055" w:rsidR="007C2796" w:rsidRPr="00CF4030" w:rsidRDefault="00946885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7BF9CB81" wp14:editId="0395497D">
                      <wp:simplePos x="0" y="0"/>
                      <wp:positionH relativeFrom="column">
                        <wp:posOffset>477520</wp:posOffset>
                      </wp:positionH>
                      <wp:positionV relativeFrom="paragraph">
                        <wp:posOffset>393065</wp:posOffset>
                      </wp:positionV>
                      <wp:extent cx="892175" cy="210185"/>
                      <wp:effectExtent l="0" t="0" r="3175" b="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AF3478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ရလဒ်များ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F9CB81" id="_x0000_s1032" type="#_x0000_t202" alt="&quot;&quot;" style="position:absolute;left:0;text-align:left;margin-left:37.6pt;margin-top:30.95pt;width:70.25pt;height:16.5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" filled="f" stroked="f">
                      <v:textbox inset="0,0,0,0">
                        <w:txbxContent>
                          <w:p w14:paraId="15AF3478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ရလဒ်များ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03A12121" wp14:editId="7700B5C8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156210</wp:posOffset>
                      </wp:positionV>
                      <wp:extent cx="892175" cy="210185"/>
                      <wp:effectExtent l="0" t="0" r="3175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E6E8CC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4"/>
                                      <w:szCs w:val="14"/>
                                    </w:rPr>
                                    <w:t>ဆောင်ရွက်ချက်များ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A12121" id="_x0000_s1033" type="#_x0000_t202" alt="&quot;&quot;" style="position:absolute;left:0;text-align:left;margin-left:8.55pt;margin-top:12.3pt;width:70.25pt;height:16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" filled="f" stroked="f">
                      <v:textbox inset="0,0,0,0">
                        <w:txbxContent>
                          <w:p w14:paraId="52E6E8CC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4"/>
                                <w:szCs w:val="14"/>
                              </w:rPr>
                              <w:t>ဆောင်ရွက်ချက်များ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CF4030">
              <w:rPr>
                <w:rFonts w:cs="Myanmar Text"/>
                <w:noProof/>
              </w:rPr>
              <w:drawing>
                <wp:inline distT="0" distB="0" distL="0" distR="0" wp14:anchorId="7840AF5F" wp14:editId="43D75E89">
                  <wp:extent cx="1404000" cy="1404000"/>
                  <wp:effectExtent l="0" t="0" r="5715" b="5715"/>
                  <wp:docPr id="2088040572" name="Picture 2" descr="အဖြေလွှာတစ်စောင်နှင့် လုပ်ရမည့် အစီအစဥ်စာ​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အဖြေလွှာတစ်စောင်နှင့် လုပ်ရမည့် အစီအစဥ်စာ​စောင်တစ်စောင်။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4"/>
            <w:vAlign w:val="center"/>
          </w:tcPr>
          <w:p w14:paraId="6F185151" w14:textId="77777777" w:rsidR="007C279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၎င်းက</w:t>
            </w:r>
          </w:p>
          <w:p w14:paraId="12F47E46" w14:textId="77777777" w:rsidR="007C2796" w:rsidRPr="00CF4030" w:rsidRDefault="00B829DA" w:rsidP="00053100">
            <w:pPr>
              <w:pStyle w:val="ListParagraph"/>
              <w:numPr>
                <w:ilvl w:val="0"/>
                <w:numId w:val="36"/>
              </w:numPr>
              <w:wordWrap w:val="0"/>
              <w:spacing w:before="120" w:after="120" w:line="240" w:lineRule="auto"/>
              <w:rPr>
                <w:rFonts w:eastAsia="Times New Roman"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လုပ်ဆောင်ရမည်ဖြစ်သည့်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ဆောင်ရွက်ချက်များ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489D01FF" w14:textId="21D85CDA" w:rsidR="007C2796" w:rsidRPr="00053100" w:rsidRDefault="00B829DA" w:rsidP="00053100">
            <w:pPr>
              <w:pStyle w:val="ListParagraph"/>
              <w:numPr>
                <w:ilvl w:val="0"/>
                <w:numId w:val="36"/>
              </w:numPr>
              <w:wordWrap w:val="0"/>
              <w:spacing w:before="120" w:after="120" w:line="240" w:lineRule="auto"/>
              <w:rPr>
                <w:rFonts w:eastAsia="Times New Roman" w:cs="Myanmar Text"/>
                <w:spacing w:val="-4"/>
              </w:rPr>
            </w:pPr>
            <w:r w:rsidRPr="00053100">
              <w:rPr>
                <w:rFonts w:ascii="Myanmar Text" w:eastAsia="Zawgyi-One" w:hAnsi="Myanmar Text" w:cs="Myanmar Text"/>
                <w:spacing w:val="-4"/>
              </w:rPr>
              <w:t>ကျွန်တော်တို့</w:t>
            </w:r>
            <w:r w:rsidRPr="00053100">
              <w:rPr>
                <w:rFonts w:eastAsia="Zawgyi-One" w:cs="Myanmar Text"/>
                <w:spacing w:val="-4"/>
              </w:rPr>
              <w:t xml:space="preserve"> </w:t>
            </w:r>
            <w:r w:rsidRPr="00053100">
              <w:rPr>
                <w:rFonts w:ascii="Myanmar Text" w:eastAsia="Zawgyi-One" w:hAnsi="Myanmar Text" w:cs="Myanmar Text"/>
                <w:spacing w:val="-4"/>
              </w:rPr>
              <w:t>ရလိုသည့်</w:t>
            </w:r>
            <w:r w:rsidR="00363BAE" w:rsidRPr="00053100">
              <w:rPr>
                <w:rFonts w:ascii="Myanmar Text" w:eastAsia="Zawgyi-One" w:hAnsi="Myanmar Text" w:cs="Myanmar Text" w:hint="cs"/>
                <w:spacing w:val="-4"/>
                <w:lang w:bidi="my-MM"/>
              </w:rPr>
              <w:t xml:space="preserve"> </w:t>
            </w:r>
            <w:r w:rsidRPr="00053100">
              <w:rPr>
                <w:rStyle w:val="Strong"/>
                <w:rFonts w:ascii="Myanmar Text" w:eastAsia="Zawgyi-One" w:hAnsi="Myanmar Text" w:cs="Myanmar Text"/>
                <w:spacing w:val="-4"/>
              </w:rPr>
              <w:t>ရလဒ်များ</w:t>
            </w:r>
            <w:r w:rsidR="00363BAE" w:rsidRPr="00053100">
              <w:rPr>
                <w:rStyle w:val="Strong"/>
                <w:rFonts w:ascii="Myanmar Text" w:eastAsia="Zawgyi-One" w:hAnsi="Myanmar Text" w:cs="Myanmar Text" w:hint="cs"/>
                <w:spacing w:val="-4"/>
                <w:lang w:bidi="my-MM"/>
              </w:rPr>
              <w:t xml:space="preserve"> </w:t>
            </w:r>
            <w:r w:rsidRPr="00053100">
              <w:rPr>
                <w:rFonts w:ascii="Myanmar Text" w:eastAsia="Zawgyi-One" w:hAnsi="Myanmar Text" w:cs="Myanmar Text"/>
                <w:spacing w:val="-4"/>
              </w:rPr>
              <w:t>ရှင်းပြထားပါသည်။</w:t>
            </w:r>
          </w:p>
          <w:p w14:paraId="4A6260D0" w14:textId="6D3503B2" w:rsidR="007C279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ရလဒ်များမှာ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ဘဝများကို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ပြောင်းလဲပေးသည့်</w:t>
            </w:r>
            <w:r w:rsidR="00363BAE">
              <w:rPr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နည်းလမ်းများဖြစ်ပါသည်။</w:t>
            </w:r>
          </w:p>
        </w:tc>
      </w:tr>
      <w:tr w:rsidR="00601B6A" w:rsidRPr="00CF4030" w14:paraId="70CD97F0" w14:textId="77777777" w:rsidTr="009604EE">
        <w:tc>
          <w:tcPr>
            <w:tcW w:w="2551" w:type="dxa"/>
            <w:vAlign w:val="center"/>
          </w:tcPr>
          <w:p w14:paraId="2B79AC24" w14:textId="77777777" w:rsidR="007C2796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828BCE3" wp14:editId="38528510">
                  <wp:extent cx="1404000" cy="1404000"/>
                  <wp:effectExtent l="0" t="0" r="5715" b="5715"/>
                  <wp:docPr id="1569362203" name="Picture 1569362203" descr="NDIS အစီအစဉ်ကိုင်ထားသည့် ပါဝင်သူတစ်ဦး။ ၎င်းတို့အပေါ်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NDIS အစီအစဉ်ကိုင်ထားသည့် ပါဝင်သူတစ်ဦး။ ၎င်းတို့အပေါ်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5"/>
            <w:vAlign w:val="center"/>
          </w:tcPr>
          <w:p w14:paraId="75CDBCB6" w14:textId="77777777" w:rsidR="007C279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အတွေ့အကြုံများအား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ပိုမိုကောင်းမွန်စေမည့်ရလဒ်များကို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ရယူလိုပါသည်။</w:t>
            </w:r>
          </w:p>
        </w:tc>
      </w:tr>
      <w:tr w:rsidR="00601B6A" w:rsidRPr="00CF4030" w14:paraId="6A025A0F" w14:textId="77777777" w:rsidTr="009604EE">
        <w:trPr>
          <w:gridAfter w:val="3"/>
          <w:wAfter w:w="709" w:type="dxa"/>
        </w:trPr>
        <w:tc>
          <w:tcPr>
            <w:tcW w:w="2551" w:type="dxa"/>
            <w:vAlign w:val="center"/>
          </w:tcPr>
          <w:p w14:paraId="1A4ABBEA" w14:textId="77777777" w:rsidR="007C2796" w:rsidRPr="00CF4030" w:rsidRDefault="00B829DA" w:rsidP="00053100">
            <w:pPr>
              <w:pStyle w:val="Image"/>
              <w:wordWrap w:val="0"/>
              <w:spacing w:before="0" w:after="100" w:afterAutospacing="1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C48819F" wp14:editId="50C798BE">
                  <wp:extent cx="1404000" cy="1404000"/>
                  <wp:effectExtent l="0" t="0" r="5715" b="5715"/>
                  <wp:docPr id="1717061877" name="Picture 1717061877" descr="စဥ်းစားနေသည့်လူတစ်ဦးနှင့် သူ့အပေါ်တွင် လက်မထောင်ထားသောပုံပါသည့် စကားပြောသည်ကိုပြအကွက်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စဥ်းစားနေသည့်လူတစ်ဦးနှင့် သူ့အပေါ်တွင် လက်မထောင်ထားသောပုံပါသည့် စကားပြောသည်ကိုပြအကွက် ရှိသည်။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vAlign w:val="center"/>
          </w:tcPr>
          <w:p w14:paraId="4017BEDF" w14:textId="77777777" w:rsidR="007C279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ဤဆောင်ရွက်ရမည့်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ဆောင်ရွက်ချက်များ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အလုပ်ဖြစ်</w:t>
            </w:r>
            <w:r w:rsidRPr="00CF4030">
              <w:rPr>
                <w:rFonts w:eastAsia="Zawgyi-One" w:cs="Myanmar Text"/>
              </w:rPr>
              <w:t>/</w:t>
            </w:r>
            <w:r w:rsidRPr="00CF4030">
              <w:rPr>
                <w:rFonts w:ascii="Myanmar Text" w:eastAsia="Zawgyi-One" w:hAnsi="Myanmar Text" w:cs="Myanmar Text"/>
              </w:rPr>
              <w:t>မဖြစ်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မည်သို့သိနိုင်မည်ကိုလည်း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ရှင်းပြထားသည်။</w:t>
            </w:r>
          </w:p>
        </w:tc>
      </w:tr>
    </w:tbl>
    <w:p w14:paraId="7745E49C" w14:textId="77777777" w:rsidR="007A0C51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Style w:val="Heading2Char"/>
          <w:rFonts w:cs="Myanmar Text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27B040B1" wp14:editId="274B20B7">
                <wp:simplePos x="0" y="0"/>
                <wp:positionH relativeFrom="page">
                  <wp:align>center</wp:align>
                </wp:positionH>
                <wp:positionV relativeFrom="paragraph">
                  <wp:posOffset>-213164</wp:posOffset>
                </wp:positionV>
                <wp:extent cx="6422400" cy="1244600"/>
                <wp:effectExtent l="19050" t="19050" r="16510" b="1270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2446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95DE29" id="Rectangle: Rounded Corners 155562356" o:spid="_x0000_s1026" alt="&quot;&quot;" style="position:absolute;margin-left:0;margin-top:-16.8pt;width:505.7pt;height:98pt;z-index:-251592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" fillcolor="#8ac640" strokecolor="#6b2976" strokeweight="3pt">
                <w10:wrap anchorx="page"/>
              </v:roundrect>
            </w:pict>
          </mc:Fallback>
        </mc:AlternateContent>
      </w:r>
      <w:bookmarkStart w:id="104" w:name="_Toc256000002"/>
      <w:r w:rsidRPr="00CF4030">
        <w:rPr>
          <w:rFonts w:ascii="Myanmar Text" w:eastAsia="Zawgyi-One" w:hAnsi="Myanmar Text" w:cs="Myanmar Text"/>
          <w:color w:val="000000" w:themeColor="text1"/>
        </w:rPr>
        <w:t>၁</w:t>
      </w:r>
      <w:r w:rsidRPr="00CF4030">
        <w:rPr>
          <w:rFonts w:eastAsia="Zawgyi-One" w:cs="Myanmar Text"/>
          <w:color w:val="000000" w:themeColor="text1"/>
        </w:rPr>
        <w:t xml:space="preserve">. </w:t>
      </w:r>
      <w:r w:rsidRPr="00CF4030">
        <w:rPr>
          <w:rFonts w:ascii="Myanmar Text" w:eastAsia="Zawgyi-One" w:hAnsi="Myanmar Text" w:cs="Myanmar Text"/>
          <w:color w:val="000000" w:themeColor="text1"/>
        </w:rPr>
        <w:t>ကျွန်တော်တို့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လုပ်ဆောင်ပေးစဉ်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ယဥ်ကျေးမှုကွဲ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ပါဝင်သုံးစွဲသူများကို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အလေးထားခြင်း</w:t>
      </w:r>
      <w:bookmarkEnd w:id="104"/>
    </w:p>
    <w:p w14:paraId="4F603BD8" w14:textId="77777777" w:rsidR="007A0C51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57458DA4" wp14:editId="4D9E1730">
                <wp:simplePos x="0" y="0"/>
                <wp:positionH relativeFrom="margin">
                  <wp:posOffset>0</wp:posOffset>
                </wp:positionH>
                <wp:positionV relativeFrom="paragraph">
                  <wp:posOffset>531316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0A4CE2" id="Group 1112759029" o:spid="_x0000_s1026" alt="&quot;&quot;" style="position:absolute;margin-left:0;margin-top:41.85pt;width:456.6pt;height:19pt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148"/>
        <w:gridCol w:w="567"/>
        <w:gridCol w:w="142"/>
      </w:tblGrid>
      <w:tr w:rsidR="00601B6A" w:rsidRPr="00CF4030" w14:paraId="1793D6E4" w14:textId="77777777" w:rsidTr="009604EE">
        <w:trPr>
          <w:gridAfter w:val="3"/>
          <w:wAfter w:w="857" w:type="dxa"/>
          <w:trHeight w:val="2934"/>
        </w:trPr>
        <w:tc>
          <w:tcPr>
            <w:tcW w:w="2551" w:type="dxa"/>
            <w:vAlign w:val="center"/>
          </w:tcPr>
          <w:p w14:paraId="39E49B05" w14:textId="77777777" w:rsidR="007A0C51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79B086B" wp14:editId="44EC5CC3">
                  <wp:extent cx="1482725" cy="1482725"/>
                  <wp:effectExtent l="0" t="0" r="3175" b="3175"/>
                  <wp:docPr id="797344409" name="Picture 797344409" descr="လက်မထောင်ထားလူတစ်ဦး။ ၎င်းဘေး၌ စဉ်းစားသည်ကိုပြအကွက်နှင့် လုံခြုံရေး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လက်မထောင်ထားလူတစ်ဦး။ ၎င်းဘေး၌ စဉ်းစားသည်ကိုပြအကွက်နှင့် လုံခြုံရေးသင်္ကေတ။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21BE895" w14:textId="77777777" w:rsidR="007A0C51" w:rsidRPr="00CF4030" w:rsidRDefault="00B829DA" w:rsidP="00053100">
            <w:pPr>
              <w:wordWrap w:val="0"/>
              <w:spacing w:before="120" w:after="120" w:line="240" w:lineRule="auto"/>
              <w:rPr>
                <w:rStyle w:val="ui-provider"/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NDIA </w:t>
            </w:r>
            <w:r w:rsidRPr="00CF4030">
              <w:rPr>
                <w:rFonts w:ascii="Myanmar Text" w:eastAsia="Zawgyi-One" w:hAnsi="Myanmar Text" w:cs="Myanmar Text"/>
              </w:rPr>
              <w:t>ရှိအရေးကြီးသော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စကားလုံးအချို့၏အဓိပ္ပါယ်ကို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လူတိုင်းသိရှိနားလည်စေရန်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လူထုလူတန်းစားအတွင်းရှိ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  <w:p w14:paraId="53B666D5" w14:textId="78EE3365" w:rsidR="007A0C51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Style w:val="ui-provider"/>
                <w:rFonts w:ascii="Myanmar Text" w:eastAsia="Zawgyi-One" w:hAnsi="Myanmar Text" w:cs="Myanmar Text"/>
              </w:rPr>
              <w:t>ဤစကားလုံးများမှာ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ယဥ်ကျေးမှု</w:t>
            </w:r>
            <w:r w:rsidR="00363BAE">
              <w:rPr>
                <w:rStyle w:val="Strong"/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အားလုံးအတွက်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လုံခြုံကြောင်းကိုလည်း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သေချာစေလိုပါသည်။</w:t>
            </w:r>
          </w:p>
        </w:tc>
      </w:tr>
      <w:tr w:rsidR="00601B6A" w:rsidRPr="00CF4030" w14:paraId="63F66E43" w14:textId="77777777" w:rsidTr="009604EE">
        <w:trPr>
          <w:gridAfter w:val="3"/>
          <w:wAfter w:w="857" w:type="dxa"/>
          <w:trHeight w:val="2891"/>
        </w:trPr>
        <w:tc>
          <w:tcPr>
            <w:tcW w:w="2551" w:type="dxa"/>
            <w:vAlign w:val="center"/>
          </w:tcPr>
          <w:p w14:paraId="1DA7B6AE" w14:textId="77777777" w:rsidR="007A0C51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D6463E5" wp14:editId="3AAF73E4">
                  <wp:extent cx="1483200" cy="1112400"/>
                  <wp:effectExtent l="0" t="0" r="3175" b="0"/>
                  <wp:docPr id="1418563162" name="Picture 1418563162" descr="အရောင်ရင့်ရင့် အဝတ် ဝတ်ထား၍ ရိုးရာအက ကခုန်နေသည့်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အရောင်ရင့်ရင့် အဝတ် ဝတ်ထား၍ ရိုးရာအက ကခုန်နေသည့်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4618007C" w14:textId="77777777" w:rsidR="007A0C51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သင့်ယဉ်ကျေးမှုသည်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21D775A2" w14:textId="77777777" w:rsidR="007A0C51" w:rsidRPr="00CF4030" w:rsidRDefault="00B829DA" w:rsidP="00053100">
            <w:pPr>
              <w:pStyle w:val="ListParagraph"/>
              <w:numPr>
                <w:ilvl w:val="0"/>
                <w:numId w:val="3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နေထိုင်ပုံဖြစ်သည်</w:t>
            </w:r>
          </w:p>
          <w:p w14:paraId="61C8807F" w14:textId="77777777" w:rsidR="007A0C51" w:rsidRPr="00CF4030" w:rsidRDefault="00B829DA" w:rsidP="00053100">
            <w:pPr>
              <w:pStyle w:val="ListParagraph"/>
              <w:numPr>
                <w:ilvl w:val="0"/>
                <w:numId w:val="3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အရေးကြီးသည့်အရာဖြစ်သည်။</w:t>
            </w:r>
          </w:p>
        </w:tc>
      </w:tr>
      <w:tr w:rsidR="00601B6A" w:rsidRPr="00CF4030" w14:paraId="5C79D6CF" w14:textId="77777777" w:rsidTr="009604EE">
        <w:trPr>
          <w:gridAfter w:val="2"/>
          <w:wAfter w:w="709" w:type="dxa"/>
          <w:trHeight w:val="1987"/>
        </w:trPr>
        <w:tc>
          <w:tcPr>
            <w:tcW w:w="2551" w:type="dxa"/>
            <w:vAlign w:val="center"/>
          </w:tcPr>
          <w:p w14:paraId="7FF0F047" w14:textId="77777777" w:rsidR="007A0C51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6D7DCF9" wp14:editId="77FDBD81">
                  <wp:extent cx="1435735" cy="1435735"/>
                  <wp:effectExtent l="0" t="0" r="0" b="0"/>
                  <wp:docPr id="1173009545" name="Picture 1" descr="ကိုယ့်ကိုကိုယ် လက်ညှိုးထိုးနေသူတစ်ဦးနှင့် အမှန်သင်္ကေတပါသည့် စဥ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ကိုယ့်ကိုကိုယ် လက်ညှိုးထိုးနေသူတစ်ဦးနှင့် အမှန်သင်္ကေတပါသည့် စဥ်းစားနေသည်ကိုပြအကွက်။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vAlign w:val="center"/>
          </w:tcPr>
          <w:p w14:paraId="593EE23B" w14:textId="7762A7EC" w:rsidR="007A0C51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လုံခြုံမှု</w:t>
            </w:r>
            <w:r w:rsidR="00363BAE">
              <w:rPr>
                <w:rStyle w:val="Strong"/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ဟူသော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စကားလုံး၏အဓိပ္ပါယ်ကို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သေချာစေလိုပါသည်။</w:t>
            </w:r>
          </w:p>
        </w:tc>
      </w:tr>
      <w:tr w:rsidR="00601B6A" w:rsidRPr="00CF4030" w14:paraId="16BA59DF" w14:textId="77777777" w:rsidTr="009604EE">
        <w:trPr>
          <w:gridAfter w:val="3"/>
          <w:wAfter w:w="857" w:type="dxa"/>
          <w:trHeight w:val="3402"/>
        </w:trPr>
        <w:tc>
          <w:tcPr>
            <w:tcW w:w="2551" w:type="dxa"/>
            <w:vAlign w:val="center"/>
          </w:tcPr>
          <w:p w14:paraId="4932BA2F" w14:textId="77777777" w:rsidR="00707F6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B0E65FA" wp14:editId="5C5BE93C">
                  <wp:extent cx="1482725" cy="1482725"/>
                  <wp:effectExtent l="0" t="0" r="3175" b="3175"/>
                  <wp:docPr id="1696862103" name="Picture 1696862103" descr="လုံခြုံရေးပုံအောက်ရှိ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လုံခြုံရေးပုံအောက်ရှိ လူတစ်စု။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3A1D87FF" w14:textId="77777777" w:rsidR="00707F69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ကျွန်တော်တို့က</w:t>
            </w:r>
            <w:r w:rsidRPr="00CF4030">
              <w:rPr>
                <w:rFonts w:eastAsia="Zawgyi-One" w:cs="Myanmar Text"/>
              </w:rPr>
              <w:t>-</w:t>
            </w:r>
          </w:p>
          <w:p w14:paraId="19F72332" w14:textId="77777777" w:rsidR="00707F69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လက်ခံလေးစားခြင်း</w:t>
            </w:r>
            <w:r w:rsidRPr="00CF4030">
              <w:rPr>
                <w:rFonts w:eastAsia="Zawgyi-One" w:cs="Myanmar Text"/>
              </w:rPr>
              <w:t xml:space="preserve">  </w:t>
            </w:r>
          </w:p>
          <w:p w14:paraId="390DFBAC" w14:textId="77777777" w:rsidR="00707F69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ခံစားစေခြင်း</w:t>
            </w:r>
            <w:r w:rsidRPr="00CF4030">
              <w:rPr>
                <w:rFonts w:eastAsia="Zawgyi-One" w:cs="Myanmar Text"/>
              </w:rPr>
              <w:t xml:space="preserve">  </w:t>
            </w:r>
          </w:p>
          <w:p w14:paraId="687CCC66" w14:textId="77777777" w:rsidR="00707F69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ပါဝင်ခြင်းကို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ခံစားရစေရန်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အထောက်အကူပြုခြင်းတို့ကို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36FEA77F" w14:textId="77777777" w:rsidTr="009604EE">
        <w:trPr>
          <w:gridAfter w:val="1"/>
          <w:wAfter w:w="142" w:type="dxa"/>
          <w:trHeight w:val="3458"/>
        </w:trPr>
        <w:tc>
          <w:tcPr>
            <w:tcW w:w="2551" w:type="dxa"/>
            <w:vAlign w:val="center"/>
          </w:tcPr>
          <w:p w14:paraId="06167A4F" w14:textId="77777777" w:rsidR="00C9224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6EC0FB57" wp14:editId="4D0F87E0">
                  <wp:extent cx="1482725" cy="1482725"/>
                  <wp:effectExtent l="0" t="0" r="3175" b="3175"/>
                  <wp:docPr id="2054622705" name="Picture 2054622705" descr="လက်ဆွဲနှုတ်ဆက်နေသောလူနှစ်ဦး။ ၎င်းတို့အပေါ်၌ အမှန်သင်္ကေတပါသည့် စဥ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လက်ဆွဲနှုတ်ဆက်နေသောလူနှစ်ဦး။ ၎င်းတို့အပေါ်၌ အမှန်သင်္ကေတပါသည့် စဥ်းစားနေသည်ကိုပြအကွက်။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3"/>
            <w:vAlign w:val="center"/>
          </w:tcPr>
          <w:p w14:paraId="275EE851" w14:textId="77777777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သင့်မြတ်ခြင်းနှင့်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လိုသလိုလုပ်ဆောင်ပေးသည့်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ဝန်ဆောင်မှု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ဟူသော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သိရှိစေရန်ကိုလည်း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သေချာစေလိုပါသည်။</w:t>
            </w:r>
          </w:p>
          <w:p w14:paraId="7F032711" w14:textId="741A2966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သင့်မြတ်ပြီး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လိုသလိုလုပ်ဆောင်ပေးသည့်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ယုံကြည်ချက်များကို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ဝန်ဆောင်ပေးသူများက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="00053100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လက်ခံလေးစားကြောင်းကို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2CB944E2" w14:textId="77777777" w:rsidTr="009604EE">
        <w:trPr>
          <w:gridAfter w:val="1"/>
          <w:wAfter w:w="142" w:type="dxa"/>
          <w:trHeight w:val="3458"/>
        </w:trPr>
        <w:tc>
          <w:tcPr>
            <w:tcW w:w="2551" w:type="dxa"/>
            <w:vAlign w:val="center"/>
          </w:tcPr>
          <w:p w14:paraId="626C7166" w14:textId="77777777" w:rsidR="00C9224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15B9686" wp14:editId="67DC777C">
                  <wp:extent cx="1482725" cy="1482725"/>
                  <wp:effectExtent l="0" t="0" r="3175" b="3175"/>
                  <wp:docPr id="1749085838" name="Picture 1749085838" descr="တစ်စုံတစ်ယောက်ကို စာကူဖတ်ပေးနေသူတစ်ဦး။ ၎င်းတို့အပေါ်၌ စကားပြော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တစ်စုံတစ်ယောက်ကို စာကူဖတ်ပေးနေသူတစ်ဦး။ ၎င်းတို့အပေါ်၌ စကားပြောသည်ကိုပြအကွက်။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3"/>
            <w:vAlign w:val="center"/>
          </w:tcPr>
          <w:p w14:paraId="75475415" w14:textId="77777777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အောက်ပါကိစ္စများ၌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ထိုစကားလုံးများကို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အသုံးပြုစေလိုပါသည်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4C719766" w14:textId="77777777" w:rsidR="00C92244" w:rsidRPr="009604EE" w:rsidRDefault="00B829DA" w:rsidP="00053100">
            <w:pPr>
              <w:pStyle w:val="ListParagraph"/>
              <w:numPr>
                <w:ilvl w:val="0"/>
                <w:numId w:val="38"/>
              </w:numPr>
              <w:wordWrap w:val="0"/>
              <w:spacing w:before="120" w:after="120" w:line="240" w:lineRule="auto"/>
              <w:rPr>
                <w:rFonts w:cs="Myanmar Text"/>
                <w:spacing w:val="-15"/>
              </w:rPr>
            </w:pPr>
            <w:r w:rsidRPr="009604EE">
              <w:rPr>
                <w:rFonts w:ascii="Myanmar Text" w:eastAsia="Zawgyi-One" w:hAnsi="Myanmar Text" w:cs="Myanmar Text"/>
                <w:spacing w:val="-15"/>
              </w:rPr>
              <w:t>ကျွန်တော်တို့</w:t>
            </w:r>
            <w:r w:rsidRPr="009604EE">
              <w:rPr>
                <w:rFonts w:eastAsia="Zawgyi-One" w:cs="Myanmar Text"/>
                <w:spacing w:val="-15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5"/>
              </w:rPr>
              <w:t>ဝေမျှပေးလိုက်သည့်</w:t>
            </w:r>
            <w:r w:rsidRPr="009604EE">
              <w:rPr>
                <w:rFonts w:eastAsia="Zawgyi-One" w:cs="Myanmar Text"/>
                <w:spacing w:val="-15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5"/>
              </w:rPr>
              <w:t>သတင်းအချက်အလက်များ</w:t>
            </w:r>
          </w:p>
          <w:p w14:paraId="3CCA01F1" w14:textId="77777777" w:rsidR="00C92244" w:rsidRPr="00CF4030" w:rsidRDefault="00B829DA" w:rsidP="00053100">
            <w:pPr>
              <w:pStyle w:val="ListParagraph"/>
              <w:numPr>
                <w:ilvl w:val="0"/>
                <w:numId w:val="38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ပံ့ပိုးကူညီပုံများ။</w:t>
            </w:r>
          </w:p>
        </w:tc>
      </w:tr>
      <w:tr w:rsidR="00601B6A" w:rsidRPr="00CF4030" w14:paraId="14306BF4" w14:textId="77777777" w:rsidTr="009604EE">
        <w:trPr>
          <w:gridAfter w:val="1"/>
          <w:wAfter w:w="142" w:type="dxa"/>
          <w:trHeight w:val="3458"/>
        </w:trPr>
        <w:tc>
          <w:tcPr>
            <w:tcW w:w="2551" w:type="dxa"/>
            <w:vAlign w:val="center"/>
          </w:tcPr>
          <w:p w14:paraId="5A944CC5" w14:textId="77777777" w:rsidR="00C9224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C917B5B" wp14:editId="0FE0CB75">
                  <wp:extent cx="1482725" cy="1482725"/>
                  <wp:effectExtent l="0" t="0" r="3175" b="3175"/>
                  <wp:docPr id="1027554279" name="Picture 1027554279" descr="ရုံးတစ်ရုံးရှေ့၌ စာစောင်ကိုင်ထားသော NDISနှင့် ပူးပေါင်းလုပ်ဆော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ရုံးတစ်ရုံးရှေ့၌ စာစောင်ကိုင်ထားသော NDISနှင့် ပူးပေါင်းလုပ်ဆောင်သူတစ်ဦး။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3"/>
            <w:vAlign w:val="center"/>
          </w:tcPr>
          <w:p w14:paraId="06520407" w14:textId="11B2FDFF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ထိုစကားလုံးများ၏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eastAsia="Zawgyi-One" w:cs="Myanmar Text"/>
              </w:rPr>
              <w:t xml:space="preserve">NDIS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နှင့်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="004A260B" w:rsidRPr="004A260B">
              <w:rPr>
                <w:rStyle w:val="Strong"/>
                <w:rFonts w:ascii="Myanmar Text" w:eastAsia="Zawgyi-One" w:hAnsi="Myanmar Text" w:cs="Myanmar Text" w:hint="cs"/>
                <w:cs/>
                <w:lang w:bidi="my-MM"/>
              </w:rPr>
              <w:t>ပူးပေါင်းဆောင်ရွက်သူများ</w:t>
            </w:r>
            <w:r w:rsidRPr="00CF4030">
              <w:rPr>
                <w:rFonts w:ascii="Myanmar Text" w:eastAsia="Zawgyi-One" w:hAnsi="Myanmar Text" w:cs="Myanmar Text"/>
              </w:rPr>
              <w:t>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နားလည်ရမည်ကိုလည်း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သေချာစေလိုပါသည်။</w:t>
            </w:r>
          </w:p>
          <w:p w14:paraId="13712795" w14:textId="77777777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3"/>
              </w:rPr>
              <w:t>ဝန်ဆောင်မှုများ</w:t>
            </w:r>
            <w:r w:rsidRPr="009604EE">
              <w:rPr>
                <w:rFonts w:eastAsia="Zawgyi-One" w:cs="Myanmar Text"/>
                <w:spacing w:val="-13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3"/>
              </w:rPr>
              <w:t>ရှာဖွေရန်နှင့်</w:t>
            </w:r>
            <w:r w:rsidRPr="009604EE">
              <w:rPr>
                <w:rFonts w:eastAsia="Zawgyi-One" w:cs="Myanmar Text"/>
                <w:spacing w:val="-13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3"/>
              </w:rPr>
              <w:t>သုံးစွဲရန်</w:t>
            </w:r>
            <w:r w:rsidRPr="009604EE">
              <w:rPr>
                <w:rFonts w:eastAsia="Zawgyi-One" w:cs="Myanmar Text"/>
                <w:spacing w:val="-13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3"/>
              </w:rPr>
              <w:t>ကူညီပေးသူများ</w:t>
            </w:r>
            <w:r w:rsidRPr="009604EE">
              <w:rPr>
                <w:rFonts w:eastAsia="Zawgyi-One" w:cs="Myanmar Text"/>
                <w:spacing w:val="-13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3"/>
              </w:rPr>
              <w:t>ဖြစ်ကြသည်။</w:t>
            </w:r>
          </w:p>
          <w:p w14:paraId="77084AF4" w14:textId="77777777" w:rsidR="00D51C9C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ဤဆောင်ရွက်ရမည့်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ပူးပေါင်းဆောင်ရွက်သူများဟုသာ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ခေါ်ဆိုပါမည်။</w:t>
            </w:r>
          </w:p>
        </w:tc>
      </w:tr>
      <w:tr w:rsidR="00601B6A" w:rsidRPr="00CF4030" w14:paraId="4295E34C" w14:textId="77777777" w:rsidTr="009604EE">
        <w:trPr>
          <w:trHeight w:val="3458"/>
        </w:trPr>
        <w:tc>
          <w:tcPr>
            <w:tcW w:w="2551" w:type="dxa"/>
            <w:vAlign w:val="center"/>
          </w:tcPr>
          <w:p w14:paraId="20AA261E" w14:textId="77777777" w:rsidR="00C9224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28FFB1A" wp14:editId="3DEA0133">
                  <wp:extent cx="1482725" cy="1482725"/>
                  <wp:effectExtent l="0" t="0" r="3175" b="3175"/>
                  <wp:docPr id="1594755342" name="Picture 1594755342" descr="သတင်းစာစောင်၊ စကားပြောကွက်နှင့် အပြောင်းအလဲ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သတင်းစာစောင်၊ စကားပြောကွက်နှင့် အပြောင်းအလဲပုံ။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4"/>
            <w:vAlign w:val="center"/>
          </w:tcPr>
          <w:p w14:paraId="3A850266" w14:textId="1ED0F216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လုံခြုံသည့်စကားလုံးများပါဝင်သည့်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ပြန်လည်ပြင်ဆင်ပေးပါမည်။</w:t>
            </w:r>
          </w:p>
          <w:p w14:paraId="1BB9D10F" w14:textId="77777777" w:rsidR="00C92244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ဤလုပ်ဆောင်ချက်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မဖြစ်ကို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စောင့်ကြည့်ခြင်းအားဖြင့်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စစ်ဆေးနိုင်ပါမည်။</w:t>
            </w:r>
          </w:p>
        </w:tc>
      </w:tr>
    </w:tbl>
    <w:p w14:paraId="5906F409" w14:textId="77777777" w:rsidR="00D73473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329BDF0" wp14:editId="3AD31312">
                <wp:simplePos x="0" y="0"/>
                <wp:positionH relativeFrom="margin">
                  <wp:posOffset>19050</wp:posOffset>
                </wp:positionH>
                <wp:positionV relativeFrom="paragraph">
                  <wp:posOffset>372110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FF001" id="Group 2079021411" o:spid="_x0000_s1026" alt="&quot;&quot;" style="position:absolute;margin-left:1.5pt;margin-top:29.3pt;width:456.6pt;height:19pt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၂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  <w:gridCol w:w="455"/>
        <w:gridCol w:w="142"/>
      </w:tblGrid>
      <w:tr w:rsidR="00601B6A" w:rsidRPr="00CF4030" w14:paraId="51D354CB" w14:textId="77777777" w:rsidTr="009604EE">
        <w:trPr>
          <w:trHeight w:val="3674"/>
        </w:trPr>
        <w:tc>
          <w:tcPr>
            <w:tcW w:w="2551" w:type="dxa"/>
            <w:vAlign w:val="center"/>
          </w:tcPr>
          <w:p w14:paraId="7ACCDC5A" w14:textId="77777777" w:rsidR="00D1590E" w:rsidRPr="00CF4030" w:rsidRDefault="00B829DA" w:rsidP="00053100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5B2C640F" wp14:editId="4B11286B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621030</wp:posOffset>
                      </wp:positionV>
                      <wp:extent cx="892175" cy="191135"/>
                      <wp:effectExtent l="0" t="0" r="3175" b="0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11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E96DCC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လမ်းညွှန်ချက်များ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C640F" id="_x0000_s1034" type="#_x0000_t202" alt="&quot;&quot;" style="position:absolute;left:0;text-align:left;margin-left:23.05pt;margin-top:48.9pt;width:70.25pt;height:15.0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" filled="f" stroked="f">
                      <v:textbox inset="0,0,0,0">
                        <w:txbxContent>
                          <w:p w14:paraId="2EE96DCC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လမ်းညွှန်ချက်များ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CF4030">
              <w:rPr>
                <w:rFonts w:cs="Myanmar Text"/>
                <w:noProof/>
              </w:rPr>
              <w:drawing>
                <wp:inline distT="0" distB="0" distL="0" distR="0" wp14:anchorId="245788CD" wp14:editId="0A723B56">
                  <wp:extent cx="1482725" cy="1482725"/>
                  <wp:effectExtent l="0" t="0" r="3175" b="3175"/>
                  <wp:docPr id="618593668" name="Picture 7" descr="လမ်းညွှန် စာစောင်နှင့် အပြောင်းအလဲ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လမ်းညွှန် စာစောင်နှင့် အပြောင်းအလဲပုံ။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3"/>
            <w:vAlign w:val="center"/>
          </w:tcPr>
          <w:p w14:paraId="202E55CB" w14:textId="77777777" w:rsidR="001541CC" w:rsidRPr="00CF4030" w:rsidRDefault="00B829DA" w:rsidP="00053100">
            <w:pPr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ဆောင်ရွက်ပုံအကြောင်း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လမ်းညွှန်ချက်များတွင်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ပြင်ဆင်ပေးပါမည်။</w:t>
            </w:r>
          </w:p>
          <w:p w14:paraId="2C9E1235" w14:textId="77777777" w:rsidR="00D1590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အောက်ပါကိစ္စများနှင့်ပတ်သက်၍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ထည့်သွင်းပေးပါမည်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472D3D57" w14:textId="77777777" w:rsidR="005F7F44" w:rsidRPr="00CF4030" w:rsidRDefault="00B829DA" w:rsidP="00053100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</w:t>
            </w:r>
          </w:p>
          <w:p w14:paraId="2D971463" w14:textId="77777777" w:rsidR="005F7F44" w:rsidRPr="00CF4030" w:rsidRDefault="00B829DA" w:rsidP="00053100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စကားလုံးများကို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အသုံးပြုခြင်း</w:t>
            </w:r>
          </w:p>
          <w:p w14:paraId="17F5F561" w14:textId="77777777" w:rsidR="005F7F44" w:rsidRPr="00CF4030" w:rsidRDefault="00B829DA" w:rsidP="00053100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လူအားလုံး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ပါဝင်စေနိုင်ခြင်း</w:t>
            </w:r>
            <w:r w:rsidRPr="00CF4030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601B6A" w:rsidRPr="00CF4030" w14:paraId="43A8FA9B" w14:textId="77777777" w:rsidTr="009604EE">
        <w:trPr>
          <w:gridAfter w:val="2"/>
          <w:wAfter w:w="597" w:type="dxa"/>
          <w:trHeight w:val="3674"/>
        </w:trPr>
        <w:tc>
          <w:tcPr>
            <w:tcW w:w="2551" w:type="dxa"/>
            <w:vAlign w:val="center"/>
          </w:tcPr>
          <w:p w14:paraId="3368BF52" w14:textId="77777777" w:rsidR="005C7C7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C00A2B2" wp14:editId="5B5B063E">
                  <wp:extent cx="1482725" cy="1482725"/>
                  <wp:effectExtent l="0" t="0" r="3175" b="3175"/>
                  <wp:docPr id="1563081769" name="Picture 8" descr="လူတစ်စုနှင့် ၎င်းတို့ကို ဝိုင်းရံထားသည့် လမ်းညွှန်မြှ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လူတစ်စုနှင့် ၎င်းတို့ကို ဝိုင်းရံထားသည့် လမ်းညွှန်မြှား။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48082E1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ပါဝင်နိုင်သည်ဟု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ဆိုရာ၌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6129E6A0" w14:textId="77777777" w:rsidR="005C7C7B" w:rsidRPr="00CF4030" w:rsidRDefault="00B829DA" w:rsidP="00053100">
            <w:pPr>
              <w:pStyle w:val="ListParagraph"/>
              <w:numPr>
                <w:ilvl w:val="0"/>
                <w:numId w:val="15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ပါဝင်နိုင်သည်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F816FC1" w14:textId="77777777" w:rsidR="005C7C7B" w:rsidRPr="00CF4030" w:rsidRDefault="00B829DA" w:rsidP="00053100">
            <w:pPr>
              <w:pStyle w:val="ListParagraph"/>
              <w:numPr>
                <w:ilvl w:val="0"/>
                <w:numId w:val="15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ပါဝင်သက်ဆိုင်သည်ဟု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ခံစားစေရမည်။</w:t>
            </w:r>
          </w:p>
        </w:tc>
      </w:tr>
      <w:tr w:rsidR="00601B6A" w:rsidRPr="00CF4030" w14:paraId="0F4B65CA" w14:textId="77777777" w:rsidTr="009604EE">
        <w:trPr>
          <w:gridAfter w:val="1"/>
          <w:wAfter w:w="142" w:type="dxa"/>
          <w:trHeight w:val="3674"/>
        </w:trPr>
        <w:tc>
          <w:tcPr>
            <w:tcW w:w="2551" w:type="dxa"/>
            <w:vAlign w:val="center"/>
          </w:tcPr>
          <w:p w14:paraId="44A2EEB1" w14:textId="77777777" w:rsidR="00D1590E" w:rsidRPr="00CF4030" w:rsidRDefault="00B829DA" w:rsidP="00053100">
            <w:pPr>
              <w:wordWrap w:val="0"/>
              <w:spacing w:line="240" w:lineRule="auto"/>
              <w:jc w:val="center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16BD7C1" wp14:editId="4E0B549C">
                  <wp:extent cx="1482725" cy="1482725"/>
                  <wp:effectExtent l="0" t="0" r="3175" b="3175"/>
                  <wp:docPr id="2080129434" name="Picture 9" descr="စာစောင်ရေးသ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စာစောင်ရေးသားသူတစ်ဦး။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2"/>
            <w:vAlign w:val="center"/>
          </w:tcPr>
          <w:p w14:paraId="39ABC2BC" w14:textId="77777777" w:rsidR="000231A1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စောင့်ကြည့်ခြင်းအားဖြင့်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အလုပ်ဖြစ်မဖြစ်ကို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  <w:p w14:paraId="0D5A7640" w14:textId="77777777" w:rsidR="000231A1" w:rsidRPr="00CF4030" w:rsidRDefault="00B829DA" w:rsidP="00053100">
            <w:pPr>
              <w:pStyle w:val="ListParagraph"/>
              <w:numPr>
                <w:ilvl w:val="0"/>
                <w:numId w:val="7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လမ်းညွှန်ချက်များအား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ပြင်ဆင်ပုံ</w:t>
            </w:r>
          </w:p>
          <w:p w14:paraId="62772175" w14:textId="77777777" w:rsidR="00D1590E" w:rsidRPr="00CF4030" w:rsidRDefault="00B829DA" w:rsidP="00053100">
            <w:pPr>
              <w:pStyle w:val="ListParagraph"/>
              <w:numPr>
                <w:ilvl w:val="0"/>
                <w:numId w:val="7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လိုအပ်ချက်ကို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ပံ့ပိုးနိုင်သောလမ်းညွှန်ချက်များ</w:t>
            </w:r>
          </w:p>
        </w:tc>
      </w:tr>
    </w:tbl>
    <w:p w14:paraId="5A8CB984" w14:textId="77777777" w:rsidR="00B9271E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63B5F390" w14:textId="77777777" w:rsidR="005C7C7B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DD826C8" wp14:editId="2D211187">
                <wp:simplePos x="0" y="0"/>
                <wp:positionH relativeFrom="margin">
                  <wp:posOffset>4445</wp:posOffset>
                </wp:positionH>
                <wp:positionV relativeFrom="paragraph">
                  <wp:posOffset>290830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70FDF" id="Group 1558487822" o:spid="_x0000_s1026" alt="&quot;&quot;" style="position:absolute;margin-left:.35pt;margin-top:22.9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၃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01B6A" w:rsidRPr="00CF4030" w14:paraId="5852536D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564DC9C1" w14:textId="77777777" w:rsidR="005C7C7B" w:rsidRPr="00CF4030" w:rsidRDefault="00B829DA" w:rsidP="00053100">
            <w:pPr>
              <w:pStyle w:val="Image"/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33BE72F" wp14:editId="292A499D">
                  <wp:extent cx="1482725" cy="1482725"/>
                  <wp:effectExtent l="0" t="0" r="3175" b="3175"/>
                  <wp:docPr id="537006084" name="Picture 5" descr="စာအတူဖတ်နေသူ ၂ ဦး။ ၎င်းတို့အပေါ်၌ ပါဝင်သုံးစွဲသူတစ်စုပါ စဥ်းစားသည်ကိုပြ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စာအတူဖတ်နေသူ ၂ ဦး။ ၎င်းတို့အပေါ်၌ ပါဝင်သုံးစွဲသူတစ်စုပါ စဥ်းစားသည်ကိုပြအကွက်တစ်ခု။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41E748" w14:textId="50E3F874" w:rsidR="005C7C7B" w:rsidRPr="00CF4030" w:rsidRDefault="00C06564" w:rsidP="00053100">
            <w:pPr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eastAsia="Zawgyi-One" w:cs="Myanmar Text"/>
              </w:rPr>
              <w:t xml:space="preserve">NDIA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အစီအစဥ်ရေးဆွဲသူများ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လိုအပ်ချက်ကို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ပိုမိုနားလည်ရန်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ပံ့ပိုးပေးပါမည်။</w:t>
            </w:r>
          </w:p>
        </w:tc>
      </w:tr>
      <w:tr w:rsidR="00601B6A" w:rsidRPr="00CF4030" w14:paraId="5629C37B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6957651F" w14:textId="77777777" w:rsidR="00C06564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4D1B35A" wp14:editId="5656E580">
                  <wp:extent cx="1482725" cy="1482725"/>
                  <wp:effectExtent l="0" t="0" r="3175" b="3175"/>
                  <wp:docPr id="1419817102" name="Picture 1419817102" descr="NDIA အစီအစဉ်ဇယားနှင့် NDIS အစီအစဥ် ရေးနေသည့် ဘောပင်တစ်ချော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NDIA အစီအစဉ်ဇယားနှင့် NDIS အစီအစဥ် ရေးနေသည့် ဘောပင်တစ်ချောင်း။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CF4A79" w14:textId="77777777" w:rsidR="00C06564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NDIA </w:t>
            </w:r>
            <w:r w:rsidRPr="00CF4030">
              <w:rPr>
                <w:rFonts w:ascii="Myanmar Text" w:eastAsia="Zawgyi-One" w:hAnsi="Myanmar Text" w:cs="Myanmar Text"/>
              </w:rPr>
              <w:t>အစီအစဥ်ရေးဆွဲသူသည်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အောက်ပါပုဂ္ဂိုလ်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တစ်ဦးဦးဖြစ်နိုင်သည်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2368F999" w14:textId="77777777" w:rsidR="00C06564" w:rsidRPr="00CF4030" w:rsidRDefault="00B829DA" w:rsidP="00053100">
            <w:pPr>
              <w:pStyle w:val="ListParagraph"/>
              <w:numPr>
                <w:ilvl w:val="0"/>
                <w:numId w:val="1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အစီအစဥ်အသစ်များ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ရေးဆွဲသူ</w:t>
            </w:r>
          </w:p>
          <w:p w14:paraId="0D3C1CCE" w14:textId="77777777" w:rsidR="00C06564" w:rsidRPr="00CF4030" w:rsidRDefault="00B829DA" w:rsidP="00053100">
            <w:pPr>
              <w:pStyle w:val="ListParagraph"/>
              <w:numPr>
                <w:ilvl w:val="0"/>
                <w:numId w:val="1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အစီအစဥ်များ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ပြောင်းလဲသူ</w:t>
            </w:r>
          </w:p>
        </w:tc>
      </w:tr>
      <w:tr w:rsidR="00601B6A" w:rsidRPr="00CF4030" w14:paraId="4CAF68CA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1B3D2BD0" w14:textId="77777777" w:rsidR="00BF57E6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6AFDAFE" wp14:editId="5EAF34B1">
                  <wp:extent cx="1482725" cy="1482725"/>
                  <wp:effectExtent l="0" t="0" r="3175" b="3175"/>
                  <wp:docPr id="1263510605" name="Picture 11" descr="အတားအဆီးနောက်ကွယ်မှ လူ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အတားအဆီးနောက်ကွယ်မှ လူ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C69425" w14:textId="23A41B29" w:rsidR="00BF57E6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အဟန့်အတား</w:t>
            </w:r>
            <w:r w:rsidR="00363BAE">
              <w:rPr>
                <w:rStyle w:val="Strong"/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တစ်ခု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ဖြစ်သည့်အခါ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မည်သို့ပံ့ပိုးပေးရမည်နှင့်ပတ်သက်၍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</w:p>
          <w:p w14:paraId="212E1128" w14:textId="77777777" w:rsidR="00BF57E6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အဟန့်အတားဆိုသည်မှာ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အောက်ပါတစ်ခုခု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လုပ်ဆောင်ခြင်းကို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ဟန့်တားသည့်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အရာဖြစ်ပါသည်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7F54EA78" w14:textId="77777777" w:rsidR="00BF57E6" w:rsidRPr="00CF4030" w:rsidRDefault="00B829DA" w:rsidP="00053100">
            <w:pPr>
              <w:pStyle w:val="ListParagraph"/>
              <w:numPr>
                <w:ilvl w:val="0"/>
                <w:numId w:val="4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လုပ်ရန်လိုအပ်သည့်အရာ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77B3ED9C" w14:textId="77777777" w:rsidR="00BF57E6" w:rsidRPr="00CF4030" w:rsidRDefault="00B829DA" w:rsidP="00053100">
            <w:pPr>
              <w:pStyle w:val="ListParagraph"/>
              <w:numPr>
                <w:ilvl w:val="0"/>
                <w:numId w:val="4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လုပ်လိုသည့်အရာ။</w:t>
            </w:r>
          </w:p>
        </w:tc>
      </w:tr>
    </w:tbl>
    <w:p w14:paraId="0053F59D" w14:textId="77777777" w:rsidR="00B9271E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01B6A" w:rsidRPr="00CF4030" w14:paraId="1DAC7D09" w14:textId="77777777" w:rsidTr="00BF57E6">
        <w:tc>
          <w:tcPr>
            <w:tcW w:w="2551" w:type="dxa"/>
            <w:vAlign w:val="center"/>
          </w:tcPr>
          <w:p w14:paraId="30022E8D" w14:textId="77777777" w:rsidR="008671A4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3C5AA545" wp14:editId="0285584D">
                  <wp:extent cx="1482725" cy="1482725"/>
                  <wp:effectExtent l="0" t="0" r="3175" b="3175"/>
                  <wp:docPr id="480144727" name="Picture 6" descr="စာစောင်အတူကြည့်နေသူ ၂ ဦး။ ၎င်းတို့အပေါ်၌ စကားပြောကွက်မျ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စာစောင်အတူကြည့်နေသူ ၂ ဦး။ ၎င်းတို့အပေါ်၌ စကားပြောကွက်များ။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C098A3" w14:textId="77777777" w:rsidR="008671A4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အစီစဥ်ရေးဆွဲသူများ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ဘာသာစကားအမျိုးမျိုးဖြင့်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ရှာဖွေပုံနှင့်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အသုံးပြုပုံအား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သေချာစေပါမည်။</w:t>
            </w:r>
          </w:p>
        </w:tc>
      </w:tr>
      <w:tr w:rsidR="00601B6A" w:rsidRPr="00CF4030" w14:paraId="354C318D" w14:textId="77777777" w:rsidTr="00BF57E6">
        <w:tc>
          <w:tcPr>
            <w:tcW w:w="2551" w:type="dxa"/>
            <w:vAlign w:val="center"/>
          </w:tcPr>
          <w:p w14:paraId="7D45713F" w14:textId="77777777" w:rsidR="00BF57E6" w:rsidRPr="00CF4030" w:rsidRDefault="00BF57E6" w:rsidP="00053100">
            <w:pPr>
              <w:pStyle w:val="Image"/>
              <w:wordWrap w:val="0"/>
              <w:spacing w:before="60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6C1679D1" w14:textId="77777777" w:rsidR="00BF57E6" w:rsidRPr="00CF4030" w:rsidRDefault="00B829DA" w:rsidP="00053100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စောင့်ကြည့်ခြင်းအားဖြင့်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အလုပ်ဖြစ်မဖြစ်ကို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  <w:tr w:rsidR="00601B6A" w:rsidRPr="00CF4030" w14:paraId="5CDB96BD" w14:textId="77777777" w:rsidTr="00930399">
        <w:tc>
          <w:tcPr>
            <w:tcW w:w="2551" w:type="dxa"/>
            <w:vAlign w:val="center"/>
          </w:tcPr>
          <w:p w14:paraId="4715B3FB" w14:textId="77777777" w:rsidR="00B314B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DB5B315" wp14:editId="509927F6">
                  <wp:extent cx="1482725" cy="1482725"/>
                  <wp:effectExtent l="0" t="0" r="3175" b="3175"/>
                  <wp:docPr id="1438865050" name="Picture 12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A68225" w14:textId="23C9DB72" w:rsidR="00B314B2" w:rsidRPr="00CF4030" w:rsidRDefault="00B829DA" w:rsidP="00053100">
            <w:pPr>
              <w:pStyle w:val="ListParagraph"/>
              <w:numPr>
                <w:ilvl w:val="0"/>
                <w:numId w:val="4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ဘာသာစကား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အမျိုးမျိုးဖြင့်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ရေးသားထားသည့်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B52975">
              <w:rPr>
                <w:rFonts w:eastAsia="Zawgyi-One" w:cs="Myanmar Text"/>
              </w:rPr>
              <w:br/>
            </w: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အသုံးပြပုံ</w:t>
            </w:r>
          </w:p>
        </w:tc>
      </w:tr>
      <w:tr w:rsidR="00601B6A" w:rsidRPr="00CF4030" w14:paraId="6B43E0F7" w14:textId="77777777" w:rsidTr="00930399">
        <w:tc>
          <w:tcPr>
            <w:tcW w:w="2551" w:type="dxa"/>
            <w:vAlign w:val="center"/>
          </w:tcPr>
          <w:p w14:paraId="6F32AD92" w14:textId="77777777" w:rsidR="00B314B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628B4CE" wp14:editId="1E9EE5BC">
                  <wp:extent cx="1482725" cy="1482725"/>
                  <wp:effectExtent l="0" t="0" r="3175" b="3175"/>
                  <wp:docPr id="1084739912" name="Picture 13" descr="ပါဝင်သုံးစွဲသူတစ်ဦးကို ကူညီနေသည့် တစ်စုံတစ်ယော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ပါဝင်သုံးစွဲသူတစ်ဦးကို ကူညီနေသည့် တစ်စုံတစ်ယောက်။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399CE0" w14:textId="77777777" w:rsidR="00B314B2" w:rsidRPr="00CF4030" w:rsidRDefault="00B829DA" w:rsidP="00053100">
            <w:pPr>
              <w:pStyle w:val="ListParagraph"/>
              <w:numPr>
                <w:ilvl w:val="0"/>
                <w:numId w:val="4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လိုအပ်ချက်များအား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ရရှိပုံ</w:t>
            </w:r>
          </w:p>
        </w:tc>
      </w:tr>
      <w:tr w:rsidR="00601B6A" w:rsidRPr="00CF4030" w14:paraId="032C949E" w14:textId="77777777" w:rsidTr="00930399">
        <w:tc>
          <w:tcPr>
            <w:tcW w:w="2551" w:type="dxa"/>
            <w:vAlign w:val="center"/>
          </w:tcPr>
          <w:p w14:paraId="261A4849" w14:textId="77777777" w:rsidR="00B314B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E3EC616" wp14:editId="50E00DDA">
                  <wp:extent cx="1482725" cy="1482725"/>
                  <wp:effectExtent l="0" t="0" r="3175" b="3175"/>
                  <wp:docPr id="814829535" name="Picture 7" descr="စာစောင်အတူကြည့်နေသူ ၂ ဦး။ ၎င်းတို့အပေါ်၌ လက်မထောင်ထားသောပုံပါသည့် စကားပြောကွက်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စာစောင်အတူကြည့်နေသူ ၂ ဦး။ ၎င်းတို့အပေါ်၌ လက်မထောင်ထားသောပုံပါသည့် စကားပြောကွက် ရှိသည်။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53E95E" w14:textId="77777777" w:rsidR="00B314B2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ind w:left="782" w:hanging="357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အစီအစဥ်ရေးဆွဲသူနှင့်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အတွေ့အကြုံကောင်းများကို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ဝေမျှဖလှယ်ပုံ</w:t>
            </w:r>
          </w:p>
        </w:tc>
      </w:tr>
    </w:tbl>
    <w:p w14:paraId="604E203A" w14:textId="77777777" w:rsidR="00B9271E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30373F12" w14:textId="77777777" w:rsidR="005C7C7B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17F236C" wp14:editId="67E66B0B">
                <wp:simplePos x="0" y="0"/>
                <wp:positionH relativeFrom="margin">
                  <wp:posOffset>18415</wp:posOffset>
                </wp:positionH>
                <wp:positionV relativeFrom="paragraph">
                  <wp:posOffset>275590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8E917C" id="Group 1128818363" o:spid="_x0000_s1026" alt="&quot;&quot;" style="position:absolute;margin-left:1.45pt;margin-top:21.7pt;width:456.6pt;height:19pt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၄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371"/>
        <w:gridCol w:w="26"/>
        <w:gridCol w:w="115"/>
      </w:tblGrid>
      <w:tr w:rsidR="00601B6A" w:rsidRPr="00CF4030" w14:paraId="44C8926E" w14:textId="77777777" w:rsidTr="009604EE">
        <w:trPr>
          <w:gridAfter w:val="2"/>
          <w:wAfter w:w="141" w:type="dxa"/>
          <w:trHeight w:val="3288"/>
        </w:trPr>
        <w:tc>
          <w:tcPr>
            <w:tcW w:w="2551" w:type="dxa"/>
            <w:vAlign w:val="center"/>
          </w:tcPr>
          <w:p w14:paraId="527B5288" w14:textId="77777777" w:rsidR="005C7C7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8738369" wp14:editId="5723C499">
                  <wp:extent cx="1482725" cy="1482725"/>
                  <wp:effectExtent l="0" t="0" r="3175" b="3175"/>
                  <wp:docPr id="502621758" name="Picture 8" descr="တစ်စုံတစ်ဦးကို ပံ့ပိုးကူညီနေသည့် NDIS ဝန်ထမ်းတစ်ဦး။ ၎င်းနောက်၌ သြစတြေးလျကို ညွှန်ပြနေသောမြှားပါရှိသည့် ကမ္ဘာ့မြေပုံ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တစ်စုံတစ်ဦးကို ပံ့ပိုးကူညီနေသည့် NDIS ဝန်ထမ်းတစ်ဦး။ ၎င်းနောက်၌ သြစတြေးလျကို ညွှန်ပြနေသောမြှားပါရှိသည့် ကမ္ဘာ့မြေပုံတစ်ခု။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2"/>
            <w:vAlign w:val="center"/>
          </w:tcPr>
          <w:p w14:paraId="6019FFB3" w14:textId="11F45858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သြစတြေးလျနိုင်ငံသို့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အသစ်ရောက်ရှိလာသူများအား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မည်သို့ပံ့ပိုးရမည်နှင့်ပတ်သက်သည့်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="00B52975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မျှဝေပေးကမ်းပါမည်။</w:t>
            </w:r>
          </w:p>
          <w:p w14:paraId="60735D21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ဒုက္ခသည်များ</w:t>
            </w:r>
            <w:r w:rsidRPr="00CF4030">
              <w:rPr>
                <w:rFonts w:ascii="Myanmar Text" w:eastAsia="Zawgyi-One" w:hAnsi="Myanmar Text" w:cs="Myanmar Text"/>
              </w:rPr>
              <w:t>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ပံ့ပိုးထောက်ကူပြုမှု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ပါဝင်ပါသည်။</w:t>
            </w:r>
          </w:p>
        </w:tc>
      </w:tr>
      <w:tr w:rsidR="00601B6A" w:rsidRPr="00CF4030" w14:paraId="47A91044" w14:textId="77777777" w:rsidTr="009604EE">
        <w:trPr>
          <w:gridAfter w:val="1"/>
          <w:wAfter w:w="115" w:type="dxa"/>
          <w:trHeight w:val="3288"/>
        </w:trPr>
        <w:tc>
          <w:tcPr>
            <w:tcW w:w="2551" w:type="dxa"/>
            <w:vAlign w:val="center"/>
          </w:tcPr>
          <w:p w14:paraId="5DA65ED3" w14:textId="77777777" w:rsidR="005C7C7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222AD0A" wp14:editId="123A0790">
                  <wp:extent cx="1483200" cy="1112400"/>
                  <wp:effectExtent l="0" t="0" r="3175" b="0"/>
                  <wp:docPr id="1261773750" name="Picture 14" descr="သဲကန္တာရအတွင်း ကိုယ်ပိုင်ပစ္စည်းများ သယ်ဆောင်နေသော ဒုက္ခသည်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သဲကန္တာရအတွင်း ကိုယ်ပိုင်ပစ္စည်းများ သယ်ဆောင်နေသော ဒုက္ခသည်လူတစ်စု။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5290AED3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ဒုက္ခသည်ဆိုသည်မှာ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အကြမ်းဖက်မှုကြောင့်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မိမိနိုင်ငံမှ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ထွက်ခွာသွားရန်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38FBD41" w14:textId="77777777" w:rsidR="00C06564" w:rsidRPr="00CF4030" w:rsidRDefault="00B829DA" w:rsidP="00053100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မိမိနိုင်ငံမှ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အတင်းအကျပ်ပြုခံရ၍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စွန့်ခွာခဲ့ရသောသူကို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ဆိုလိုပါသည်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0C5C2FF9" w14:textId="77777777" w:rsidR="005C7C7B" w:rsidRPr="00CF4030" w:rsidRDefault="00B829DA" w:rsidP="00053100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ထို့ကြောင့်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နေနိုင်သည်။</w:t>
            </w:r>
          </w:p>
        </w:tc>
      </w:tr>
      <w:tr w:rsidR="00601B6A" w:rsidRPr="00CF4030" w14:paraId="4BDA8439" w14:textId="77777777" w:rsidTr="009604EE">
        <w:trPr>
          <w:gridAfter w:val="3"/>
          <w:wAfter w:w="512" w:type="dxa"/>
          <w:trHeight w:val="3288"/>
        </w:trPr>
        <w:tc>
          <w:tcPr>
            <w:tcW w:w="2551" w:type="dxa"/>
            <w:vAlign w:val="center"/>
          </w:tcPr>
          <w:p w14:paraId="3BE1CC02" w14:textId="77777777" w:rsidR="00F25D4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BF98C8F" wp14:editId="5740DAF4">
                  <wp:extent cx="1482725" cy="1482725"/>
                  <wp:effectExtent l="0" t="0" r="3175" b="3175"/>
                  <wp:docPr id="1671520727" name="Picture 9" descr="စာစောင်တစ်ခုကိုင်ဆောင်ထားသော NDIS ဝန်ထမ်းတစ်ဦး။ ၎င်းဘေး၌ သတင်းပြန်ကြားရေးပုံပါသည့် စဥ်းစားနေသည်ကိုပြအကွက်နှင့် လက်မထောင်ထားသော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စာစောင်တစ်ခုကိုင်ဆောင်ထားသော NDIS ဝန်ထမ်းတစ်ဦး။ ၎င်းဘေး၌ သတင်းပြန်ကြားရေးပုံပါသည့် စဥ်းစားနေသည်ကိုပြအကွက်နှင့် လက်မထောင်ထားသောပုံ ရှိသည်။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5C3141" w14:textId="65EDD6B9" w:rsidR="00836647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</w:t>
            </w:r>
            <w:r w:rsidRPr="00CF4030">
              <w:rPr>
                <w:rFonts w:ascii="Times New Roman" w:eastAsia="Zawgyi-One" w:hAnsi="Times New Roman" w:cs="Times New Roman"/>
              </w:rPr>
              <w:t>‌</w:t>
            </w:r>
            <w:r w:rsidRPr="00CF4030">
              <w:rPr>
                <w:rFonts w:ascii="Myanmar Text" w:eastAsia="Zawgyi-One" w:hAnsi="Myanmar Text" w:cs="Myanmar Text"/>
              </w:rPr>
              <w:t>တော်တို့ဝန်ထမ်းများနှင့်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ဤအချက်အလက်ကို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="004A260B" w:rsidRPr="004A260B">
              <w:rPr>
                <w:rFonts w:ascii="Myanmar Text" w:eastAsia="Zawgyi-One" w:hAnsi="Myanmar Text" w:cs="Myanmar Text" w:hint="cs"/>
                <w:cs/>
                <w:lang w:bidi="my-MM"/>
              </w:rPr>
              <w:t>သိရှိနားလည်ပြီး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အသုံးပြုနိုင်ရန်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B52975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သေချာစေလိုပါသည်။</w:t>
            </w:r>
          </w:p>
        </w:tc>
      </w:tr>
      <w:tr w:rsidR="00601B6A" w:rsidRPr="00CF4030" w14:paraId="1C86F4BB" w14:textId="77777777" w:rsidTr="009604EE">
        <w:trPr>
          <w:trHeight w:val="3288"/>
        </w:trPr>
        <w:tc>
          <w:tcPr>
            <w:tcW w:w="2551" w:type="dxa"/>
            <w:vAlign w:val="center"/>
          </w:tcPr>
          <w:p w14:paraId="190F50FB" w14:textId="77777777" w:rsidR="00F25D4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35A1ABA" wp14:editId="6E1CB2F5">
                  <wp:extent cx="1482725" cy="1482725"/>
                  <wp:effectExtent l="0" t="0" r="3175" b="3175"/>
                  <wp:docPr id="1703784506" name="Picture 15" descr="NDIS စာစောင်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NDIS စာစောင်ကိုင်ထားသူတစ်ဦး။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4"/>
            <w:vAlign w:val="center"/>
          </w:tcPr>
          <w:p w14:paraId="7BA27197" w14:textId="70535E3B" w:rsidR="00F25D40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ဒုက္ခသည်များနှင့်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သြစတြေးလျနိုင်ငံသို့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အသစ်ရောက်ရှိသူများအတွက်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အလုပ်ဖြစ်မဖြစ်ကို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="00B52975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အောက်ပါတို့ဖြင့်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21ECA7D7" w14:textId="77777777" w:rsidR="00355CDC" w:rsidRPr="00CF4030" w:rsidRDefault="00B829DA" w:rsidP="00053100">
            <w:pPr>
              <w:pStyle w:val="ListParagraph"/>
              <w:numPr>
                <w:ilvl w:val="0"/>
                <w:numId w:val="4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</w:t>
            </w:r>
            <w:r w:rsidRPr="00CF4030">
              <w:rPr>
                <w:rFonts w:ascii="Times New Roman" w:eastAsia="Zawgyi-One" w:hAnsi="Times New Roman" w:cs="Times New Roman"/>
              </w:rPr>
              <w:t>‌</w:t>
            </w:r>
            <w:r w:rsidRPr="00CF4030">
              <w:rPr>
                <w:rFonts w:ascii="Myanmar Text" w:eastAsia="Zawgyi-One" w:hAnsi="Myanmar Text" w:cs="Myanmar Text"/>
              </w:rPr>
              <w:t>ပုံ</w:t>
            </w:r>
          </w:p>
          <w:p w14:paraId="0EEFB1DC" w14:textId="77777777" w:rsidR="00F25D40" w:rsidRPr="00CF4030" w:rsidRDefault="00B829DA" w:rsidP="00053100">
            <w:pPr>
              <w:pStyle w:val="ListParagraph"/>
              <w:numPr>
                <w:ilvl w:val="0"/>
                <w:numId w:val="4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သုံးစွဲရန်တို့ဖြစ်သည်။</w:t>
            </w:r>
          </w:p>
        </w:tc>
      </w:tr>
    </w:tbl>
    <w:p w14:paraId="00675911" w14:textId="77777777" w:rsidR="005C7C7B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4450AAC" wp14:editId="7B8C9D22">
                <wp:simplePos x="0" y="0"/>
                <wp:positionH relativeFrom="margin">
                  <wp:posOffset>12700</wp:posOffset>
                </wp:positionH>
                <wp:positionV relativeFrom="paragraph">
                  <wp:posOffset>305435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5E07F8" id="Group 2133591253" o:spid="_x0000_s1026" alt="&quot;&quot;" style="position:absolute;margin-left:1pt;margin-top:24.05pt;width:456.6pt;height:19pt;z-index:-25165209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၅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  <w:gridCol w:w="371"/>
      </w:tblGrid>
      <w:tr w:rsidR="00601B6A" w:rsidRPr="00CF4030" w14:paraId="436CF942" w14:textId="77777777" w:rsidTr="009604EE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17D09E52" w14:textId="77777777" w:rsidR="00AA2B19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015D22E" wp14:editId="4B1B4FCC">
                  <wp:extent cx="1478915" cy="1478915"/>
                  <wp:effectExtent l="0" t="0" r="6985" b="6985"/>
                  <wp:docPr id="92285862" name="Picture 10" descr="တစ်စုံတစ်ဦးကို ပံ့ပိုးကူညီနေသည့် အစိုးရဝန်ထမ်းတစ်ဦးနှင့် NDIS စာ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တစ်စုံတစ်ဦးကို ပံ့ပိုးကူညီနေသည့် အစိုးရဝန်ထမ်းတစ်ဦးနှင့် NDIS စာစောင်။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39566BA9" w14:textId="77777777" w:rsidR="00AA2B19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လူအများအနေဖြင့်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ပိုမိုပါဝင်ရန်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ပံ့ပိုးရေးအတွက်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</w:tc>
      </w:tr>
      <w:tr w:rsidR="00601B6A" w:rsidRPr="00CF4030" w14:paraId="4D92DE69" w14:textId="77777777" w:rsidTr="009604EE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46A3343D" w14:textId="77777777" w:rsidR="005F5A9C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CF84084" wp14:editId="71D11E92">
                  <wp:extent cx="1478915" cy="1478915"/>
                  <wp:effectExtent l="0" t="0" r="6985" b="6985"/>
                  <wp:docPr id="87536267" name="Picture 11" descr="သြစတြေးလျကို ညွှန်ပြနေသည့် မြှားအောက်ရှိ လက်မြှောက်နေကြသော လ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သြစတြေးလျကို ညွှန်ပြနေသည့် မြှားအောက်ရှိ လက်မြှောက်နေကြသော လူ ၂ ဦး။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E17EB23" w14:textId="77777777" w:rsidR="005F5A9C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76A49BE4" w14:textId="77777777" w:rsidR="00EA0E38" w:rsidRPr="00CF4030" w:rsidRDefault="00B829DA" w:rsidP="00053100">
            <w:pPr>
              <w:pStyle w:val="ListParagraph"/>
              <w:numPr>
                <w:ilvl w:val="0"/>
                <w:numId w:val="44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ဒုက္ခသည်များ</w:t>
            </w:r>
          </w:p>
          <w:p w14:paraId="23FD7589" w14:textId="77777777" w:rsidR="005F5A9C" w:rsidRPr="00CF4030" w:rsidRDefault="00B829DA" w:rsidP="00053100">
            <w:pPr>
              <w:pStyle w:val="ListParagraph"/>
              <w:numPr>
                <w:ilvl w:val="0"/>
                <w:numId w:val="44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သြစတြေးလျနိုင်ငံသို့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အသစ်ရောက်လာသူများ</w:t>
            </w:r>
          </w:p>
        </w:tc>
      </w:tr>
      <w:tr w:rsidR="00601B6A" w:rsidRPr="00CF4030" w14:paraId="5CBCF764" w14:textId="77777777" w:rsidTr="009604EE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166B5397" w14:textId="77777777" w:rsidR="00EA7E2D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EC377B9" wp14:editId="7E8EC298">
                  <wp:extent cx="1478915" cy="1478915"/>
                  <wp:effectExtent l="0" t="0" r="6985" b="6985"/>
                  <wp:docPr id="804146549" name="Picture 12" descr="NDIS စာစောင်ကိုင်ထားသူတစ်ဦး။ ၎င်းဘေး၌ သတင်းပြန်ကြားရေးပုံနှင့် လက်မထောင်ထားသည့်ပုံနှင့်အတူ ညွှန်ပြမြှား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NDIS စာစောင်ကိုင်ထားသူတစ်ဦး။ ၎င်းဘေး၌ သတင်းပြန်ကြားရေးပုံနှင့် လက်မထောင်ထားသည့်ပုံနှင့်အတူ ညွှန်ပြမြှားတစ်ခု ရှိသည်။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2E727B7C" w14:textId="77777777" w:rsidR="00EA7E2D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သြစတြေးလျနိုင်ငံသို့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အသစ်ရောက်လာသူများက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တွင်ပါဝင်သုံးစွဲရန်အတွက်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၎င်းတို့အဖို့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ပိုမိုလွယ်ကူစေသည့်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၎င်းတို့၏အကြောင်းအချက်အလက်များကို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ကျွန်ုပ်တို့အသုံးပြုပါမည်။</w:t>
            </w:r>
          </w:p>
          <w:p w14:paraId="78F7FD4A" w14:textId="77777777" w:rsidR="00EA7E2D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၎င်းတို့ဆောင်ရွက်ခဲ့သော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စိစစ်မှုများ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</w:p>
        </w:tc>
      </w:tr>
      <w:tr w:rsidR="00601B6A" w:rsidRPr="00CF4030" w14:paraId="61A3B798" w14:textId="77777777" w:rsidTr="009604EE">
        <w:trPr>
          <w:trHeight w:val="2778"/>
        </w:trPr>
        <w:tc>
          <w:tcPr>
            <w:tcW w:w="2545" w:type="dxa"/>
            <w:vAlign w:val="center"/>
          </w:tcPr>
          <w:p w14:paraId="586BACBD" w14:textId="77777777" w:rsidR="00297E13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27A7BC75" wp14:editId="3E102BA3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370840</wp:posOffset>
                      </wp:positionV>
                      <wp:extent cx="892175" cy="314325"/>
                      <wp:effectExtent l="0" t="0" r="3175" b="9525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4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67A6A3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စိစစ်မှု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7BC75" id="_x0000_s1035" type="#_x0000_t202" alt="&quot;&quot;" style="position:absolute;left:0;text-align:left;margin-left:23pt;margin-top:29.2pt;width:70.25pt;height:24.7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" filled="f" stroked="f">
                      <v:textbox inset="0,0,0,0">
                        <w:txbxContent>
                          <w:p w14:paraId="6A67A6A3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စိစစ်မှု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CF4030">
              <w:rPr>
                <w:rFonts w:cs="Myanmar Text"/>
                <w:noProof/>
              </w:rPr>
              <w:drawing>
                <wp:inline distT="0" distB="0" distL="0" distR="0" wp14:anchorId="2F48F007" wp14:editId="453EFD47">
                  <wp:extent cx="1478915" cy="1478915"/>
                  <wp:effectExtent l="0" t="0" r="6985" b="6985"/>
                  <wp:docPr id="2121116958" name="Picture 16" descr="အမှန်ပြသင်္ကေတ ၂ ခုပါ စာရင်းတစ်ခု ပြသထားသည့် စိစစ်ရေးစာ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အမှန်ပြသင်္ကေတ ၂ ခုပါ စာရင်းတစ်ခု ပြသထားသည့် စိစစ်ရေးစာစောင်။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3" w:type="dxa"/>
            <w:gridSpan w:val="3"/>
            <w:vAlign w:val="center"/>
          </w:tcPr>
          <w:p w14:paraId="35CEC0B4" w14:textId="77777777" w:rsidR="00297E13" w:rsidRPr="009604EE" w:rsidRDefault="00B829DA" w:rsidP="00053100">
            <w:pPr>
              <w:wordWrap w:val="0"/>
              <w:spacing w:before="120" w:after="120" w:line="240" w:lineRule="auto"/>
              <w:rPr>
                <w:rFonts w:cs="Myanmar Text"/>
                <w:spacing w:val="-14"/>
              </w:rPr>
            </w:pPr>
            <w:r w:rsidRPr="009604EE">
              <w:rPr>
                <w:rFonts w:ascii="Myanmar Text" w:eastAsia="Zawgyi-One" w:hAnsi="Myanmar Text" w:cs="Myanmar Text"/>
                <w:spacing w:val="-14"/>
              </w:rPr>
              <w:t>စိစစ်မှုများဆိုသည်မှာ</w:t>
            </w:r>
            <w:r w:rsidRPr="009604EE">
              <w:rPr>
                <w:rFonts w:eastAsia="Zawgyi-One" w:cs="Myanmar Text"/>
                <w:spacing w:val="-14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4"/>
              </w:rPr>
              <w:t>ကျွန်တော်တို့၏လုပ်ဆောင်ပုံကို</w:t>
            </w:r>
            <w:r w:rsidRPr="009604EE">
              <w:rPr>
                <w:rFonts w:eastAsia="Zawgyi-One" w:cs="Myanmar Text"/>
                <w:spacing w:val="-14"/>
              </w:rPr>
              <w:t xml:space="preserve"> </w:t>
            </w:r>
            <w:r w:rsidRPr="009604EE">
              <w:rPr>
                <w:rFonts w:ascii="Myanmar Text" w:eastAsia="Zawgyi-One" w:hAnsi="Myanmar Text" w:cs="Myanmar Text"/>
                <w:spacing w:val="-14"/>
              </w:rPr>
              <w:t>ဆိုလိုသည်။</w:t>
            </w:r>
            <w:r w:rsidRPr="009604EE">
              <w:rPr>
                <w:rFonts w:eastAsia="Zawgyi-One" w:cs="Myanmar Text"/>
                <w:spacing w:val="-14"/>
              </w:rPr>
              <w:t xml:space="preserve"> </w:t>
            </w:r>
          </w:p>
          <w:p w14:paraId="57C37E66" w14:textId="77777777" w:rsidR="00297E13" w:rsidRPr="00CF4030" w:rsidRDefault="00B829DA" w:rsidP="00053100">
            <w:pPr>
              <w:pStyle w:val="ListParagraph"/>
              <w:numPr>
                <w:ilvl w:val="0"/>
                <w:numId w:val="45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မည်သို့ထိခိုက်ပုံ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01D4F410" w14:textId="77777777" w:rsidR="00297E13" w:rsidRPr="00CF4030" w:rsidRDefault="00B829DA" w:rsidP="00053100">
            <w:pPr>
              <w:pStyle w:val="ListParagraph"/>
              <w:numPr>
                <w:ilvl w:val="0"/>
                <w:numId w:val="45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သင်လိုအပ်သည့်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ပံ့ပိုးကူညီမှုများ</w:t>
            </w:r>
          </w:p>
        </w:tc>
      </w:tr>
      <w:tr w:rsidR="00601B6A" w:rsidRPr="00CF4030" w14:paraId="2F0A66EF" w14:textId="77777777" w:rsidTr="009604EE">
        <w:trPr>
          <w:gridAfter w:val="2"/>
          <w:wAfter w:w="433" w:type="dxa"/>
          <w:trHeight w:val="2778"/>
        </w:trPr>
        <w:tc>
          <w:tcPr>
            <w:tcW w:w="2545" w:type="dxa"/>
            <w:vAlign w:val="center"/>
          </w:tcPr>
          <w:p w14:paraId="60C71B62" w14:textId="77777777" w:rsidR="008D6850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7BDCAEB" wp14:editId="1C876D01">
                  <wp:extent cx="1478915" cy="1478915"/>
                  <wp:effectExtent l="0" t="0" r="6985" b="6985"/>
                  <wp:docPr id="870343511" name="Picture 13" descr="လူတစ်စု။ အလယ်လူက NDIS စာစောင်ကို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လူတစ်စု။ အလယ်လူက NDIS စာစောင်ကိုင်ထားသည်။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172754A" w14:textId="77777777" w:rsidR="008D6850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ဒုက္ခသည်များနှင့်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သြစတြေးလျနိုင်ငံသို့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အသစ်ရောက်လာသူ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အရေအတွက်မည်မျှက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တွင်ပါဝင်သုံးစွဲသည်ကို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</w:tbl>
    <w:p w14:paraId="3D1BAA81" w14:textId="77777777" w:rsidR="00EA7E2D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  <w:color w:val="6B2976"/>
          <w:sz w:val="40"/>
          <w:lang w:val="x-none" w:eastAsia="x-none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7E7D0943" wp14:editId="5BA73074">
                <wp:simplePos x="0" y="0"/>
                <wp:positionH relativeFrom="margin">
                  <wp:posOffset>18415</wp:posOffset>
                </wp:positionH>
                <wp:positionV relativeFrom="paragraph">
                  <wp:posOffset>253365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A188D" id="Group 1344232499" o:spid="_x0000_s1026" alt="&quot;&quot;" style="position:absolute;margin-left:1.45pt;margin-top:19.95pt;width:456.6pt;height:19pt;z-index:-25165004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၆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  <w:gridCol w:w="141"/>
      </w:tblGrid>
      <w:tr w:rsidR="00601B6A" w:rsidRPr="00CF4030" w14:paraId="20C376D3" w14:textId="77777777" w:rsidTr="00CD68D2">
        <w:trPr>
          <w:gridAfter w:val="3"/>
          <w:wAfter w:w="425" w:type="dxa"/>
        </w:trPr>
        <w:tc>
          <w:tcPr>
            <w:tcW w:w="2612" w:type="dxa"/>
            <w:vAlign w:val="center"/>
          </w:tcPr>
          <w:p w14:paraId="6968DBDF" w14:textId="77777777" w:rsidR="00EA7E2D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3432203A" wp14:editId="44475B9D">
                      <wp:simplePos x="0" y="0"/>
                      <wp:positionH relativeFrom="column">
                        <wp:posOffset>271145</wp:posOffset>
                      </wp:positionH>
                      <wp:positionV relativeFrom="paragraph">
                        <wp:posOffset>1049020</wp:posOffset>
                      </wp:positionV>
                      <wp:extent cx="979805" cy="304800"/>
                      <wp:effectExtent l="0" t="0" r="10795" b="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980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88BAF1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Theme="majorHAnsi" w:eastAsia="Zawgyi-One" w:hAnsiTheme="majorHAnsi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NDIS</w:t>
                                  </w: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ကော်မရှင်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2203A" id="_x0000_s1036" type="#_x0000_t202" alt="&quot;&quot;" style="position:absolute;left:0;text-align:left;margin-left:21.35pt;margin-top:82.6pt;width:77.15pt;height:2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" filled="f" stroked="f">
                      <v:textbox inset="0,0,0,0">
                        <w:txbxContent>
                          <w:p w14:paraId="6C88BAF1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946885">
                              <w:rPr>
                                <w:rFonts w:asciiTheme="majorHAnsi" w:eastAsia="Zawgyi-One" w:hAnsiTheme="majorHAnsi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NDIS</w:t>
                            </w: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ကော်မရှင်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CF4030">
              <w:rPr>
                <w:rFonts w:cs="Myanmar Text"/>
                <w:noProof/>
              </w:rPr>
              <w:drawing>
                <wp:inline distT="0" distB="0" distL="0" distR="0" wp14:anchorId="014EE043" wp14:editId="74DD6DFF">
                  <wp:extent cx="1522095" cy="1522095"/>
                  <wp:effectExtent l="0" t="0" r="1905" b="1905"/>
                  <wp:docPr id="1548247081" name="Picture 17" descr="'NDIS ကော်မရှင်' ဟု ရေးထားသည့်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'NDIS ကော်မရှင်' ဟု ရေးထားသည့် ခုံတန်းနောက်မှ လူ ၃ ဦး။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76C7DF03" w14:textId="37FAA982" w:rsidR="00EA7E2D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ဆောင်ရွက်ပုံ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စည်းမျဥ်းသစ်များ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ချမှတ်ရန်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="00CD68D2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Style w:val="Strong"/>
                <w:rFonts w:eastAsia="Zawgyi-One" w:cs="Myanmar Text"/>
              </w:rPr>
              <w:t xml:space="preserve">NDIS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အရည်အသွေးနှင့်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ထိန်းသိမ်းရေးကော်မရှင်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  <w:p w14:paraId="6CC37098" w14:textId="77777777" w:rsidR="00EA7E2D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ဤအဖွဲ့ကို</w:t>
            </w:r>
            <w:r w:rsidRPr="00CF4030">
              <w:rPr>
                <w:rFonts w:eastAsia="Zawgyi-One" w:cs="Myanmar Text"/>
              </w:rPr>
              <w:t xml:space="preserve"> NDIS</w:t>
            </w:r>
            <w:r w:rsidRPr="00CF4030">
              <w:rPr>
                <w:rFonts w:ascii="Myanmar Text" w:eastAsia="Zawgyi-One" w:hAnsi="Myanmar Text" w:cs="Myanmar Text"/>
              </w:rPr>
              <w:t>ကော်မရှင်ဟု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ခေါ်ပါမည်။</w:t>
            </w:r>
          </w:p>
        </w:tc>
      </w:tr>
      <w:tr w:rsidR="00601B6A" w:rsidRPr="00CF4030" w14:paraId="18DB941C" w14:textId="77777777" w:rsidTr="00CD68D2">
        <w:trPr>
          <w:gridAfter w:val="1"/>
          <w:wAfter w:w="141" w:type="dxa"/>
        </w:trPr>
        <w:tc>
          <w:tcPr>
            <w:tcW w:w="2612" w:type="dxa"/>
            <w:vAlign w:val="center"/>
          </w:tcPr>
          <w:p w14:paraId="05B23D05" w14:textId="77777777" w:rsidR="00EA7E2D" w:rsidRPr="00CF4030" w:rsidRDefault="00B829DA" w:rsidP="00053100">
            <w:pPr>
              <w:pStyle w:val="Image"/>
              <w:wordWrap w:val="0"/>
              <w:spacing w:before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27D7E1C" wp14:editId="6DD1C951">
                  <wp:extent cx="1522095" cy="1522095"/>
                  <wp:effectExtent l="0" t="0" r="1905" b="1905"/>
                  <wp:docPr id="959682901" name="Picture 18" descr="လက်မ ၂ ဖက်ထောင်ထားသူတစ်ဦး။ ၎င်းအပေါ်၌ လုံခြုံရေးပုံနှင့် လူတစ်ဦးကို ပံ့ပိုးကူညီနေသည့် NDIS ဝန်ထမ်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လက်မ ၂ ဖက်ထောင်ထားသူတစ်ဦး။ ၎င်းအပေါ်၌ လုံခြုံရေးပုံနှင့် လူတစ်ဦးကို ပံ့ပိုးကူညီနေသည့် NDIS ဝန်ထမ်းပုံ။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21DB9D6B" w14:textId="77777777" w:rsidR="00EA7E2D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ကော်မရှင်သည်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တွင်ပါဝင်သုံးစွဲသော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0132D8FB" w14:textId="77777777" w:rsidR="00EA7E2D" w:rsidRPr="00CF4030" w:rsidRDefault="00B829DA" w:rsidP="00053100">
            <w:pPr>
              <w:pStyle w:val="ListParagraph"/>
              <w:numPr>
                <w:ilvl w:val="0"/>
                <w:numId w:val="46"/>
              </w:num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လုံခြုံမှု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6BAD720" w14:textId="77777777" w:rsidR="00EA7E2D" w:rsidRPr="00CF4030" w:rsidRDefault="00B829DA" w:rsidP="00053100">
            <w:pPr>
              <w:pStyle w:val="ListParagraph"/>
              <w:numPr>
                <w:ilvl w:val="0"/>
                <w:numId w:val="46"/>
              </w:num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ဝန်ဆောင်မှုကောင်းများ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ရရှိမှု</w:t>
            </w:r>
          </w:p>
        </w:tc>
      </w:tr>
      <w:tr w:rsidR="00601B6A" w:rsidRPr="00CF4030" w14:paraId="0E203DA7" w14:textId="77777777" w:rsidTr="00CD68D2">
        <w:tc>
          <w:tcPr>
            <w:tcW w:w="2612" w:type="dxa"/>
            <w:vAlign w:val="center"/>
          </w:tcPr>
          <w:p w14:paraId="3ACDBEF7" w14:textId="77777777" w:rsidR="00EA7E2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06A1EBE" wp14:editId="24252808">
                  <wp:extent cx="1522095" cy="1522095"/>
                  <wp:effectExtent l="0" t="0" r="1905" b="1905"/>
                  <wp:docPr id="1726305470" name="Picture 19" descr="စဉ်းစားနေသည့်လူတစ်ဦးနှင့် အပေါ်၌ မေးခွန်းသင်္ကေတပါသည့် စဥ်းစားသည်ကိုပြအကွက် ရှိသည်။  ၎င်းဘေး၌ အမှန်ပြသင်္ကေတတစ်ခုနှင့် ကြက်ခြေခတ်သင်္ကေတတစ်ခုပြထားသည့် စာစောင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စဉ်းစားနေသည့်လူတစ်ဦးနှင့် အပေါ်၌ မေးခွန်းသင်္ကေတပါသည့် စဥ်းစားသည်ကိုပြအကွက် ရှိသည်။  ၎င်းဘေး၌ အမှန်ပြသင်္ကေတတစ်ခုနှင့် ကြက်ခြေခတ်သင်္ကေတတစ်ခုပြထားသည့် စာစောင်တစ်ခု။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7" w:type="dxa"/>
            <w:gridSpan w:val="4"/>
            <w:vAlign w:val="center"/>
          </w:tcPr>
          <w:p w14:paraId="0223E230" w14:textId="77777777" w:rsidR="00C06564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ထိုစည်းမျဥ်းများသည်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35A8FC24" w14:textId="77777777" w:rsidR="00C06564" w:rsidRPr="00CF4030" w:rsidRDefault="00B829DA" w:rsidP="00053100">
            <w:pPr>
              <w:pStyle w:val="ListParagraph"/>
              <w:numPr>
                <w:ilvl w:val="0"/>
                <w:numId w:val="47"/>
              </w:num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ကျွန်ုပ်တို့ထံ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တင်ပြသည့်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ယူဆချက်များ</w:t>
            </w:r>
          </w:p>
          <w:p w14:paraId="2EDDCD78" w14:textId="77777777" w:rsidR="00EA7E2D" w:rsidRPr="00CF4030" w:rsidRDefault="00B829DA" w:rsidP="00053100">
            <w:pPr>
              <w:pStyle w:val="ListParagraph"/>
              <w:numPr>
                <w:ilvl w:val="0"/>
                <w:numId w:val="47"/>
              </w:num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NDIA </w:t>
            </w:r>
            <w:r w:rsidRPr="00CF4030">
              <w:rPr>
                <w:rFonts w:ascii="Myanmar Text" w:eastAsia="Zawgyi-One" w:hAnsi="Myanmar Text" w:cs="Myanmar Text"/>
              </w:rPr>
              <w:t>ချမှတ်သည့်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ဆုံးဖြတ်ချက်များအပေါ်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စောဒကတက်မှု။</w:t>
            </w:r>
          </w:p>
        </w:tc>
      </w:tr>
      <w:tr w:rsidR="00601B6A" w:rsidRPr="00CF4030" w14:paraId="50CC4E59" w14:textId="77777777" w:rsidTr="00CD68D2">
        <w:trPr>
          <w:gridAfter w:val="2"/>
          <w:wAfter w:w="302" w:type="dxa"/>
        </w:trPr>
        <w:tc>
          <w:tcPr>
            <w:tcW w:w="2612" w:type="dxa"/>
            <w:vAlign w:val="center"/>
          </w:tcPr>
          <w:p w14:paraId="05E9E6F8" w14:textId="77777777" w:rsidR="00EA7E2D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7EB726E" wp14:editId="407D7B45">
                  <wp:extent cx="1521460" cy="1521460"/>
                  <wp:effectExtent l="0" t="0" r="2540" b="2540"/>
                  <wp:docPr id="1097992059" name="Picture 14" descr="လူတစ်ဦးကို ပံ့ပိုးကူညီနေသူတစ်ဦးနှင့် ဘေး၌ စကားပြော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လူတစ်ဦးကို ပံ့ပိုးကူညီနေသူတစ်ဦးနှင့် ဘေး၌ စကားပြောကွက်တစ်ခု။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794E6D84" w14:textId="1B635E15" w:rsidR="00EA7E2D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အကြံအစည်များ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ပေးအပ်ရန်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အကောင်းဆုံး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ပံ့ပိုးကူညီနည်းကို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ရှာဖွေပေးပါမည်။</w:t>
            </w:r>
          </w:p>
        </w:tc>
      </w:tr>
      <w:tr w:rsidR="00601B6A" w:rsidRPr="00CF4030" w14:paraId="4E37BE7D" w14:textId="77777777" w:rsidTr="00CD68D2">
        <w:trPr>
          <w:gridAfter w:val="1"/>
          <w:wAfter w:w="141" w:type="dxa"/>
        </w:trPr>
        <w:tc>
          <w:tcPr>
            <w:tcW w:w="2612" w:type="dxa"/>
            <w:vAlign w:val="center"/>
          </w:tcPr>
          <w:p w14:paraId="48E68DAA" w14:textId="77777777" w:rsidR="00EA7E2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C6E9F7E" wp14:editId="28EEE108">
                  <wp:extent cx="1522095" cy="1522095"/>
                  <wp:effectExtent l="0" t="0" r="1905" b="1905"/>
                  <wp:docPr id="200238068" name="Picture 20" descr="လူ ၃ ဦးနှင့် ၂ ဦးက လက်မြှောက်ထားကြသည်။ ၎င်းတို့အပေါ်၌ စကားပြော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လူ ၃ ဦးနှင့် ၂ ဦးက လက်မြှောက်ထားကြသည်။ ၎င်းတို့အပေါ်၌ စကားပြောသည်ကိုပြအကွက်။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4FD58AB9" w14:textId="77777777" w:rsidR="00EA7E2D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အတွေ့အကြုံများအား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ကျွန်တော်တို့ထံ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တင်ပြသည်ကို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</w:tbl>
    <w:p w14:paraId="4B938EBC" w14:textId="77777777" w:rsidR="00AA2B19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B0FBA2D" wp14:editId="543302FF">
                <wp:simplePos x="0" y="0"/>
                <wp:positionH relativeFrom="page">
                  <wp:posOffset>570230</wp:posOffset>
                </wp:positionH>
                <wp:positionV relativeFrom="paragraph">
                  <wp:posOffset>-200025</wp:posOffset>
                </wp:positionV>
                <wp:extent cx="6422400" cy="1257300"/>
                <wp:effectExtent l="19050" t="19050" r="16510" b="1905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2573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E87049" id="Rectangle: Rounded Corners 110" o:spid="_x0000_s1026" alt="&quot;&quot;" style="position:absolute;margin-left:44.9pt;margin-top:-15.75pt;width:505.7pt;height:99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" fillcolor="#faa320" strokecolor="#6b2976" strokeweight="3pt">
                <w10:wrap anchorx="page"/>
              </v:roundrect>
            </w:pict>
          </mc:Fallback>
        </mc:AlternateContent>
      </w:r>
      <w:bookmarkStart w:id="105" w:name="_Toc256000003"/>
      <w:r w:rsidR="00B676E1" w:rsidRPr="00CF4030">
        <w:rPr>
          <w:rFonts w:ascii="Myanmar Text" w:eastAsia="Zawgyi-One" w:hAnsi="Myanmar Text" w:cs="Myanmar Text"/>
          <w:color w:val="000000" w:themeColor="text1"/>
        </w:rPr>
        <w:t>၂</w:t>
      </w:r>
      <w:r w:rsidR="00B676E1" w:rsidRPr="00CF4030">
        <w:rPr>
          <w:rFonts w:eastAsia="Zawgyi-One" w:cs="Myanmar Text"/>
          <w:color w:val="000000" w:themeColor="text1"/>
        </w:rPr>
        <w:t xml:space="preserve">.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ကျွန်တော်တို့၏</w:t>
      </w:r>
      <w:r w:rsidR="00B676E1" w:rsidRPr="00CF4030">
        <w:rPr>
          <w:rFonts w:eastAsia="Zawgyi-One" w:cs="Myanmar Text"/>
          <w:color w:val="000000" w:themeColor="text1"/>
        </w:rPr>
        <w:t xml:space="preserve">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ဝန်ထမ်းများတွင်</w:t>
      </w:r>
      <w:r w:rsidR="00B676E1" w:rsidRPr="00CF4030">
        <w:rPr>
          <w:rFonts w:eastAsia="Zawgyi-One" w:cs="Myanmar Text"/>
          <w:color w:val="000000" w:themeColor="text1"/>
        </w:rPr>
        <w:t xml:space="preserve">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ထိုက်သင့်သော</w:t>
      </w:r>
      <w:r w:rsidR="00B676E1" w:rsidRPr="00CF4030">
        <w:rPr>
          <w:rFonts w:eastAsia="Zawgyi-One" w:cs="Myanmar Text"/>
          <w:color w:val="000000" w:themeColor="text1"/>
        </w:rPr>
        <w:t xml:space="preserve">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အရည်အချင်းများ</w:t>
      </w:r>
      <w:r w:rsidR="00B676E1" w:rsidRPr="00CF4030">
        <w:rPr>
          <w:rFonts w:eastAsia="Zawgyi-One" w:cs="Myanmar Text"/>
          <w:color w:val="000000" w:themeColor="text1"/>
        </w:rPr>
        <w:t xml:space="preserve">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ရှိကြောင်း</w:t>
      </w:r>
      <w:r w:rsidR="00B676E1" w:rsidRPr="00CF4030">
        <w:rPr>
          <w:rFonts w:eastAsia="Zawgyi-One" w:cs="Myanmar Text"/>
          <w:color w:val="000000" w:themeColor="text1"/>
        </w:rPr>
        <w:t xml:space="preserve"> </w:t>
      </w:r>
      <w:r w:rsidR="00B676E1" w:rsidRPr="00CF4030">
        <w:rPr>
          <w:rFonts w:ascii="Myanmar Text" w:eastAsia="Zawgyi-One" w:hAnsi="Myanmar Text" w:cs="Myanmar Text"/>
          <w:color w:val="000000" w:themeColor="text1"/>
        </w:rPr>
        <w:t>သေချာစေခြင်း</w:t>
      </w:r>
      <w:bookmarkEnd w:id="105"/>
    </w:p>
    <w:p w14:paraId="76D7AD84" w14:textId="77777777" w:rsidR="00AA2B19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27D53C3" wp14:editId="6F724026">
                <wp:simplePos x="0" y="0"/>
                <wp:positionH relativeFrom="margin">
                  <wp:posOffset>19050</wp:posOffset>
                </wp:positionH>
                <wp:positionV relativeFrom="paragraph">
                  <wp:posOffset>565150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8A55A0" id="Group 111" o:spid="_x0000_s1026" alt="&quot;&quot;" style="position:absolute;margin-left:1.5pt;margin-top:44.5pt;width:455.65pt;height:19pt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၇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9"/>
        <w:gridCol w:w="142"/>
        <w:gridCol w:w="141"/>
      </w:tblGrid>
      <w:tr w:rsidR="00601B6A" w:rsidRPr="00CF4030" w14:paraId="225CDDD0" w14:textId="77777777" w:rsidTr="00CD68D2">
        <w:trPr>
          <w:gridAfter w:val="1"/>
          <w:wAfter w:w="141" w:type="dxa"/>
          <w:trHeight w:val="2154"/>
        </w:trPr>
        <w:tc>
          <w:tcPr>
            <w:tcW w:w="2551" w:type="dxa"/>
            <w:vAlign w:val="center"/>
          </w:tcPr>
          <w:p w14:paraId="4B289E62" w14:textId="77777777" w:rsidR="005C7C7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2329E15" wp14:editId="5F758E2C">
                  <wp:extent cx="1440000" cy="1440000"/>
                  <wp:effectExtent l="0" t="0" r="8255" b="8255"/>
                  <wp:docPr id="2081531667" name="Picture 21" descr="တစ်စုံတစ်ဦးက တင်ပြပြောဆိုနေသည်ကို ကြည့်ရှုနေသည့် NDIS ဝန်ထမ်း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တစ်စုံတစ်ဦးက တင်ပြပြောဆိုနေသည်ကို ကြည့်ရှုနေသည့် NDIS ဝန်ထမ်း ၃ ဦး။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  <w:vAlign w:val="center"/>
          </w:tcPr>
          <w:p w14:paraId="7050F223" w14:textId="34FC6003" w:rsidR="005C7C7B" w:rsidRPr="00CF4030" w:rsidRDefault="00B829DA" w:rsidP="00053100">
            <w:pPr>
              <w:wordWrap w:val="0"/>
              <w:spacing w:before="28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="00CD68D2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ကျွန်ုပ်တို့ဝန်ထမ်းများနှင့်</w:t>
            </w:r>
            <w:r w:rsidR="00CD68D2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သင်တန်းသစ်များကို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ဖွင့်လှစ်ပို့ချပေးပါမည်။</w:t>
            </w:r>
          </w:p>
          <w:p w14:paraId="6C660F11" w14:textId="77777777" w:rsidR="009E33C5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ဤအစီအစဥ်ကိုရေးဆွဲရာတွင်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ပူးပေါင်းဆောင်ရွက်ပါမည်။</w:t>
            </w:r>
          </w:p>
        </w:tc>
      </w:tr>
      <w:tr w:rsidR="00601B6A" w:rsidRPr="00CF4030" w14:paraId="5B2F0F8B" w14:textId="77777777" w:rsidTr="00CD68D2">
        <w:trPr>
          <w:gridAfter w:val="3"/>
          <w:wAfter w:w="512" w:type="dxa"/>
          <w:trHeight w:val="2154"/>
        </w:trPr>
        <w:tc>
          <w:tcPr>
            <w:tcW w:w="2551" w:type="dxa"/>
            <w:vAlign w:val="center"/>
          </w:tcPr>
          <w:p w14:paraId="5FB637EC" w14:textId="77777777" w:rsidR="005C7C7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3D18777" wp14:editId="3BDC11A4">
                  <wp:extent cx="1440000" cy="1440000"/>
                  <wp:effectExtent l="0" t="0" r="8255" b="8255"/>
                  <wp:docPr id="1281378685" name="Picture 22" descr="ယဥ်ကျေးမှုကွဲတစ်ဦးကို လက်ဆွဲနှုတ်ဆက်နေသည့် NDIS ဝန်ထမ်းတစ်ဦးနှင့် အပေါ်၌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ယဥ်ကျေးမှုကွဲတစ်ဦးကို လက်ဆွဲနှုတ်ဆက်နေသည့် NDIS ဝန်ထမ်းတစ်ဦးနှင့် အပေါ်၌ လုံခြုံရေးပုံ။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8C3DE3" w14:textId="77777777" w:rsidR="00ED6463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လုံခြုံသောနည်းလမ်းဖြင့်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လေ့လာမှတ်သားရန်အတွက်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ဤလေ့ကျင့်သင်တန်းအားဖြင့်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အထောက်အကူပြုပါမည်။</w:t>
            </w:r>
          </w:p>
        </w:tc>
      </w:tr>
      <w:tr w:rsidR="00601B6A" w:rsidRPr="00CF4030" w14:paraId="62283051" w14:textId="77777777" w:rsidTr="00CD68D2">
        <w:trPr>
          <w:gridAfter w:val="2"/>
          <w:wAfter w:w="283" w:type="dxa"/>
        </w:trPr>
        <w:tc>
          <w:tcPr>
            <w:tcW w:w="2551" w:type="dxa"/>
            <w:vAlign w:val="center"/>
          </w:tcPr>
          <w:p w14:paraId="37743EDC" w14:textId="77777777" w:rsidR="00ED6463" w:rsidRPr="00CF4030" w:rsidRDefault="00ED6463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805" w:type="dxa"/>
            <w:gridSpan w:val="2"/>
            <w:vAlign w:val="center"/>
          </w:tcPr>
          <w:p w14:paraId="019C3EF7" w14:textId="77777777" w:rsidR="00ED6463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  <w:tr w:rsidR="00601B6A" w:rsidRPr="00CF4030" w14:paraId="69E8BEF8" w14:textId="77777777" w:rsidTr="00CD68D2">
        <w:trPr>
          <w:gridAfter w:val="3"/>
          <w:wAfter w:w="512" w:type="dxa"/>
        </w:trPr>
        <w:tc>
          <w:tcPr>
            <w:tcW w:w="2551" w:type="dxa"/>
            <w:vAlign w:val="center"/>
          </w:tcPr>
          <w:p w14:paraId="3AD2822C" w14:textId="77777777" w:rsidR="000700F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E9BFC59" wp14:editId="049D8A63">
                  <wp:extent cx="1440000" cy="1440000"/>
                  <wp:effectExtent l="0" t="0" r="8255" b="8255"/>
                  <wp:docPr id="88890191" name="Picture 88890191" descr="တစ်စုံတစ်ဦးက တင်ပြပြောဆိုနေသည်ကို ကြည့်ရှုနေသည့် NDIS လုပ်သား ၃ ဦး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တစ်စုံတစ်ဦးက တင်ပြပြောဆိုနေသည်ကို ကြည့်ရှုနေသည့် NDIS လုပ်သား ၃ ဦးနှင့် အမှန်ပြသင်္ကေတ။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D8A2C2" w14:textId="77777777" w:rsidR="000700F9" w:rsidRPr="00CF4030" w:rsidRDefault="00B829DA" w:rsidP="00053100">
            <w:pPr>
              <w:pStyle w:val="ListParagraph"/>
              <w:numPr>
                <w:ilvl w:val="0"/>
                <w:numId w:val="48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သင်တန်း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တက်ရောက်ပြီးစီးခြင်း</w:t>
            </w:r>
          </w:p>
        </w:tc>
      </w:tr>
      <w:tr w:rsidR="00601B6A" w:rsidRPr="00CF4030" w14:paraId="4034AF50" w14:textId="77777777" w:rsidTr="00CD68D2">
        <w:trPr>
          <w:gridAfter w:val="2"/>
          <w:wAfter w:w="283" w:type="dxa"/>
        </w:trPr>
        <w:tc>
          <w:tcPr>
            <w:tcW w:w="2551" w:type="dxa"/>
            <w:vAlign w:val="center"/>
          </w:tcPr>
          <w:p w14:paraId="20F32FC6" w14:textId="77777777" w:rsidR="000700F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9619682" wp14:editId="2AD2A838">
                  <wp:extent cx="1440000" cy="1440000"/>
                  <wp:effectExtent l="0" t="0" r="8255" b="8255"/>
                  <wp:docPr id="1858713686" name="Picture 16" descr="တစ်စုံတစ်ဦးအား ကူညီနေသူနှင့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တစ်စုံတစ်ဦးအား ကူညီနေသူနှင့် လုံခြုံရေးပုံ။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2"/>
            <w:vAlign w:val="center"/>
          </w:tcPr>
          <w:p w14:paraId="2C7C8630" w14:textId="77777777" w:rsidR="000700F9" w:rsidRPr="00CF4030" w:rsidRDefault="00B829DA" w:rsidP="00053100">
            <w:pPr>
              <w:pStyle w:val="ListParagraph"/>
              <w:numPr>
                <w:ilvl w:val="0"/>
                <w:numId w:val="48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လုံခြုံသည့်နည်းလမ်းဖြင့်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နားလည်ခြင်း။</w:t>
            </w:r>
          </w:p>
        </w:tc>
      </w:tr>
      <w:tr w:rsidR="00601B6A" w:rsidRPr="00CF4030" w14:paraId="1AD3A706" w14:textId="77777777" w:rsidTr="00CD68D2">
        <w:tc>
          <w:tcPr>
            <w:tcW w:w="2551" w:type="dxa"/>
            <w:vAlign w:val="center"/>
          </w:tcPr>
          <w:p w14:paraId="40365BAA" w14:textId="77777777" w:rsidR="009E484F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219BB4F6" wp14:editId="6E8C4548">
                  <wp:extent cx="1482725" cy="1482725"/>
                  <wp:effectExtent l="0" t="0" r="3175" b="3175"/>
                  <wp:docPr id="2116285711" name="Picture 24" descr="ပါဝင်သုံးစွဲသူတစ်ဦးကို ပံ့ပိုးကူညီနေသည့် NDIS ဝန်ထမ်းတစ်ဦးနှင့် အပေါ်သို့ ညွှန်ပြမြှားနှင့်အတူ လက်မထောင်ထားသေ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ပါဝင်သုံးစွဲသူတစ်ဦးကို ပံ့ပိုးကူညီနေသည့် NDIS ဝန်ထမ်းတစ်ဦးနှင့် အပေါ်သို့ ညွှန်ပြမြှားနှင့်အတူ လက်မထောင်ထားသောပုံ။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4"/>
            <w:vAlign w:val="center"/>
          </w:tcPr>
          <w:p w14:paraId="00676D2A" w14:textId="77777777" w:rsidR="009E484F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ပိုမိုကောင်းကောင်းမွန်မွန်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ကြုံတွေ့ရပါသည်ဟု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ပြောပြသည်ကို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</w:tbl>
    <w:p w14:paraId="44BB3E96" w14:textId="77777777" w:rsidR="005C7C7B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A681780" wp14:editId="164ACC4D">
                <wp:simplePos x="0" y="0"/>
                <wp:positionH relativeFrom="margin">
                  <wp:posOffset>19050</wp:posOffset>
                </wp:positionH>
                <wp:positionV relativeFrom="paragraph">
                  <wp:posOffset>544508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148646" id="Group 1025187800" o:spid="_x0000_s1026" alt="&quot;&quot;" style="position:absolute;margin-left:1.5pt;margin-top:42.85pt;width:455.65pt;height:19pt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၈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21"/>
        <w:gridCol w:w="55"/>
      </w:tblGrid>
      <w:tr w:rsidR="00601B6A" w:rsidRPr="00CF4030" w14:paraId="1F2EF5E6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5E5CEB90" w14:textId="77777777" w:rsidR="00AA2B19" w:rsidRPr="00CF4030" w:rsidRDefault="00B829DA" w:rsidP="00053100">
            <w:pPr>
              <w:pStyle w:val="Image"/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91F9E9F" wp14:editId="4E8C643D">
                  <wp:extent cx="1483200" cy="1112400"/>
                  <wp:effectExtent l="0" t="0" r="3175" b="0"/>
                  <wp:docPr id="1161215869" name="Picture 25" descr="ရုံးခန်းအတွင်း အလုပ်အတူတူလုပ်နေသူ ၃ ဦး။ တစ်ဦးက ကွန်ပျူတာ သုံးနေ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ရုံးခန်းအတွင်း အလုပ်အတူတူလုပ်နေသူ ၃ ဦး။ တစ်ဦးက ကွန်ပျူတာ သုံးနေသည်။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2DC5E2CF" w14:textId="77777777" w:rsidR="00AA2B19" w:rsidRPr="00CF4030" w:rsidRDefault="00B829DA" w:rsidP="00053100">
            <w:pPr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အလုပ်လုပ်ပေးမည့်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ပိုမိုပံ့ပိုးပေးပါမည်။</w:t>
            </w:r>
          </w:p>
          <w:p w14:paraId="1B9ADD78" w14:textId="77777777" w:rsidR="00AA2B19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</w:p>
        </w:tc>
      </w:tr>
      <w:tr w:rsidR="00601B6A" w:rsidRPr="00CF4030" w14:paraId="13170E13" w14:textId="77777777" w:rsidTr="00CD68D2">
        <w:trPr>
          <w:gridAfter w:val="1"/>
          <w:wAfter w:w="55" w:type="dxa"/>
          <w:trHeight w:val="3175"/>
        </w:trPr>
        <w:tc>
          <w:tcPr>
            <w:tcW w:w="2551" w:type="dxa"/>
            <w:vAlign w:val="center"/>
          </w:tcPr>
          <w:p w14:paraId="679C3FF6" w14:textId="77777777" w:rsidR="004630E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1DC5DF4D" wp14:editId="725E6F98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414655</wp:posOffset>
                      </wp:positionV>
                      <wp:extent cx="892175" cy="266065"/>
                      <wp:effectExtent l="0" t="0" r="3175" b="635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6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1DCF4F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အစီအစဉ်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C5DF4D" id="_x0000_s1037" type="#_x0000_t202" alt="&quot;&quot;" style="position:absolute;left:0;text-align:left;margin-left:22.65pt;margin-top:32.65pt;width:70.25pt;height:20.9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" filled="f" stroked="f">
                      <v:textbox inset="0,0,0,0">
                        <w:txbxContent>
                          <w:p w14:paraId="351DCF4F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အစီအစဉ်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CF4030">
              <w:rPr>
                <w:rFonts w:cs="Myanmar Text"/>
                <w:noProof/>
              </w:rPr>
              <w:drawing>
                <wp:inline distT="0" distB="0" distL="0" distR="0" wp14:anchorId="6289327E" wp14:editId="23793F6D">
                  <wp:extent cx="1482725" cy="1482725"/>
                  <wp:effectExtent l="0" t="0" r="3175" b="3175"/>
                  <wp:docPr id="1585211570" name="Picture 17" descr="ယဥ်ကျေးမှုကွဲဝန်ထမ်း ၂ ဦး လက်ဆွဲနှုတ်ဆက်နေသည်ကို ပြသထားသည့် အစီအစဉ် စာစောင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ယဥ်ကျေးမှုကွဲဝန်ထမ်း ၂ ဦး လက်ဆွဲနှုတ်ဆက်နေသည်ကို ပြသထားသည့် အစီအစဉ် စာစောင်တစ်ခု။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704E9E2D" w14:textId="77777777" w:rsidR="004630E7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ငှါးရမ်းမည့်နည်းကို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မျှဝေပေးမည့်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အစီအစဥ်တစ်ခုကိုလည်း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ရေးဆွဲပါမည်။</w:t>
            </w:r>
          </w:p>
        </w:tc>
      </w:tr>
      <w:tr w:rsidR="00601B6A" w:rsidRPr="00CF4030" w14:paraId="38CD9AC2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7683ADC4" w14:textId="77777777" w:rsidR="004630E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2151DF1" wp14:editId="7D82F01E">
                  <wp:extent cx="1482725" cy="1482725"/>
                  <wp:effectExtent l="0" t="0" r="3175" b="3175"/>
                  <wp:docPr id="929708321" name="Picture 26" descr="NDIS ဝန်ထမ်း ၂ ဦး။ တစ်ဦးက မသန်စွမ်းသူဖြစ်ပြီး ကျန်တစ်ဦးမှာ ယဥ်ကျေးမှုကွဲနောက်ခံမှ ဖြစ်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NDIS ဝန်ထမ်း ၂ ဦး။ တစ်ဦးက မသန်စွမ်းသူဖြစ်ပြီး ကျန်တစ်ဦးမှာ ယဥ်ကျေးမှုကွဲနောက်ခံမှ ဖြစ်သည်။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34AE2141" w14:textId="0F792204" w:rsidR="004630E7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အောက်ပါကိစ္စနှင့်ပတ်သက်သော</w:t>
            </w:r>
            <w:r w:rsidRPr="00CF4030">
              <w:rPr>
                <w:rFonts w:eastAsia="Zawgyi-One" w:cs="Myanmar Text"/>
              </w:rPr>
              <w:t xml:space="preserve"> NDIA </w:t>
            </w:r>
            <w:r w:rsidRPr="00CF4030">
              <w:rPr>
                <w:rFonts w:ascii="Myanmar Text" w:eastAsia="Zawgyi-One" w:hAnsi="Myanmar Text" w:cs="Myanmar Text"/>
              </w:rPr>
              <w:t>ဝန်ထမ်း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B52975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173E8791" w14:textId="77777777" w:rsidR="004630E7" w:rsidRPr="00CF4030" w:rsidRDefault="00B829DA" w:rsidP="00053100">
            <w:pPr>
              <w:pStyle w:val="ListParagraph"/>
              <w:numPr>
                <w:ilvl w:val="0"/>
                <w:numId w:val="4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မသန်စွမ်းမှု</w:t>
            </w:r>
          </w:p>
          <w:p w14:paraId="54E38E0E" w14:textId="77777777" w:rsidR="004630E7" w:rsidRPr="00CF4030" w:rsidRDefault="00B829DA" w:rsidP="00053100">
            <w:pPr>
              <w:pStyle w:val="ListParagraph"/>
              <w:numPr>
                <w:ilvl w:val="0"/>
                <w:numId w:val="4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နောက်ခံများရှိသူ</w:t>
            </w:r>
          </w:p>
        </w:tc>
      </w:tr>
    </w:tbl>
    <w:p w14:paraId="42B6DEFD" w14:textId="77777777" w:rsidR="002535DE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805E21E" wp14:editId="093CC1B2">
                <wp:simplePos x="0" y="0"/>
                <wp:positionH relativeFrom="margin">
                  <wp:posOffset>20955</wp:posOffset>
                </wp:positionH>
                <wp:positionV relativeFrom="paragraph">
                  <wp:posOffset>260985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8F86D9" id="Group 1556451812" o:spid="_x0000_s1026" alt="&quot;&quot;" style="position:absolute;margin-left:1.65pt;margin-top:20.55pt;width:455.65pt;height:19pt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၉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  <w:gridCol w:w="284"/>
        <w:gridCol w:w="141"/>
      </w:tblGrid>
      <w:tr w:rsidR="00601B6A" w:rsidRPr="00CF4030" w14:paraId="27E0AD29" w14:textId="77777777" w:rsidTr="00244AFB">
        <w:trPr>
          <w:gridAfter w:val="3"/>
          <w:wAfter w:w="493" w:type="dxa"/>
        </w:trPr>
        <w:tc>
          <w:tcPr>
            <w:tcW w:w="2570" w:type="dxa"/>
            <w:vAlign w:val="center"/>
          </w:tcPr>
          <w:p w14:paraId="7C9579EE" w14:textId="77777777" w:rsidR="005C7C7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7999BD6" wp14:editId="53C271A8">
                  <wp:extent cx="1295400" cy="1295400"/>
                  <wp:effectExtent l="0" t="0" r="0" b="0"/>
                  <wp:docPr id="1396435589" name="Picture 27" descr="တစ်စုံတစ်ဦးက တင်ပြပြောဆိုနေသည်ကို ကြည့်ရှုနေသည့် NDIS လုပ်သား ၃ ဦးနှင့် အပေါ်ညွှန်ပြမြှာ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တစ်စုံတစ်ဦးက တင်ပြပြောဆိုနေသည်ကို ကြည့်ရှုနေသည့် NDIS လုပ်သား ၃ ဦးနှင့် အပေါ်ညွှန်ပြမြှားတစ်ခု။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15" cy="129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73A07E" w14:textId="73FF2366" w:rsidR="005C7C7B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ကျွန်တော်တို့ဝန်ထမ်းများနှင့်</w:t>
            </w:r>
            <w:r w:rsidR="00CD68D2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သင်တန်းပိုမို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ပို့ချပေးရန်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အခြားအဖွဲ့များနှင့်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ပူးပေါင်းလုပ်ဆောင်သွားပါမည်။</w:t>
            </w:r>
          </w:p>
        </w:tc>
      </w:tr>
      <w:tr w:rsidR="00601B6A" w:rsidRPr="00CF4030" w14:paraId="2AB8F007" w14:textId="77777777" w:rsidTr="00244AFB">
        <w:trPr>
          <w:gridAfter w:val="3"/>
          <w:wAfter w:w="493" w:type="dxa"/>
          <w:trHeight w:val="1447"/>
        </w:trPr>
        <w:tc>
          <w:tcPr>
            <w:tcW w:w="2570" w:type="dxa"/>
            <w:vAlign w:val="center"/>
          </w:tcPr>
          <w:p w14:paraId="715FB7E3" w14:textId="77777777" w:rsidR="00B05691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CFAEE4A" wp14:editId="19E98ADB">
                  <wp:extent cx="1238250" cy="1238250"/>
                  <wp:effectExtent l="0" t="0" r="0" b="0"/>
                  <wp:docPr id="130920807" name="Picture 28" descr="ရုံးအဆောက်အအုံတစ်ခုရှေ့ရှိ ဝန်ထမ်း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ရုံးအဆောက်အအုံတစ်ခုရှေ့ရှိ ဝန်ထမ်း ၃ ဦး။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64" cy="123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1E6FF0" w14:textId="77777777" w:rsidR="00B05691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ဤသို့ပြုလုပ်ရန်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</w:tc>
      </w:tr>
      <w:tr w:rsidR="00601B6A" w:rsidRPr="00CF4030" w14:paraId="66FBE22F" w14:textId="77777777" w:rsidTr="00244AFB">
        <w:trPr>
          <w:gridAfter w:val="1"/>
          <w:wAfter w:w="141" w:type="dxa"/>
        </w:trPr>
        <w:tc>
          <w:tcPr>
            <w:tcW w:w="2570" w:type="dxa"/>
            <w:vAlign w:val="center"/>
          </w:tcPr>
          <w:p w14:paraId="13DD0BF9" w14:textId="77777777" w:rsidR="00162E9D" w:rsidRPr="00CF4030" w:rsidRDefault="00162E9D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928" w:type="dxa"/>
            <w:gridSpan w:val="3"/>
            <w:vAlign w:val="center"/>
          </w:tcPr>
          <w:p w14:paraId="2220FFA3" w14:textId="659B10F1" w:rsidR="00162E9D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ဆောင်ရွက်ပေးပုံကို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သိရှိမည်ဖြစ်ကြောင်း</w:t>
            </w:r>
            <w:r w:rsidR="00CD68D2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ဤလေ့ကျင့်သင်တန်းကအထောက်အကူပြုမည်ကို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သေချာအောင်လုပ်ပါမည်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5F30D895" w14:textId="77777777" w:rsidTr="00244AFB">
        <w:trPr>
          <w:gridAfter w:val="3"/>
          <w:wAfter w:w="493" w:type="dxa"/>
          <w:trHeight w:val="1992"/>
        </w:trPr>
        <w:tc>
          <w:tcPr>
            <w:tcW w:w="2570" w:type="dxa"/>
            <w:vAlign w:val="center"/>
          </w:tcPr>
          <w:p w14:paraId="68211A56" w14:textId="77777777" w:rsidR="0009051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25E599A" wp14:editId="27C5B77B">
                  <wp:extent cx="1320800" cy="1320800"/>
                  <wp:effectExtent l="0" t="0" r="0" b="0"/>
                  <wp:docPr id="2107565756" name="Picture 29" descr="ပါဝင်သုံးစွဲသူတစ်ဦးကို ပံ့ပိုးကူညီနေသည့် NDIS ဝန်ထမ်းတစ်ဦးနှင့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ပါဝင်သုံးစွဲသူတစ်ဦးကို ပံ့ပိုးကူညီနေသည့် NDIS ဝန်ထမ်းတစ်ဦးနှင့် လုံခြုံရေးပုံ။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14" cy="1320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FC3958" w14:textId="77777777" w:rsidR="00090510" w:rsidRPr="00CF4030" w:rsidRDefault="00B829DA" w:rsidP="00053100">
            <w:pPr>
              <w:pStyle w:val="ListParagraph"/>
              <w:numPr>
                <w:ilvl w:val="0"/>
                <w:numId w:val="51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</w:t>
            </w:r>
          </w:p>
        </w:tc>
      </w:tr>
      <w:tr w:rsidR="00601B6A" w:rsidRPr="00CF4030" w14:paraId="2E5B7379" w14:textId="77777777" w:rsidTr="00244AFB">
        <w:trPr>
          <w:gridAfter w:val="3"/>
          <w:wAfter w:w="493" w:type="dxa"/>
        </w:trPr>
        <w:tc>
          <w:tcPr>
            <w:tcW w:w="2570" w:type="dxa"/>
            <w:vAlign w:val="center"/>
          </w:tcPr>
          <w:p w14:paraId="6FF1B061" w14:textId="77777777" w:rsidR="0009051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26381EA" wp14:editId="25898526">
                  <wp:extent cx="1257300" cy="1257300"/>
                  <wp:effectExtent l="0" t="0" r="0" b="0"/>
                  <wp:docPr id="1433006026" name="Picture 30" descr="ပါဝင်သုံးစွဲသူတစ်ဦးအား ကူညီပ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ပါဝင်သုံးစွဲသူတစ်ဦးအား ကူညီပေးနေသည့် NDIS ဝန်ထမ်းတစ်ဦး။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14" cy="1257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087ACB" w14:textId="77777777" w:rsidR="00090510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</w:rPr>
              <w:t>စိတ်ဒဏ်ရာ</w:t>
            </w:r>
            <w:r w:rsidRPr="00CF4030">
              <w:rPr>
                <w:rFonts w:ascii="Myanmar Text" w:eastAsia="Zawgyi-One" w:hAnsi="Myanmar Text" w:cs="Myanmar Text"/>
              </w:rPr>
              <w:t>ကြုံတွေ့ခဲ့သူများအား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ကူညီရေး</w:t>
            </w:r>
          </w:p>
        </w:tc>
      </w:tr>
      <w:tr w:rsidR="00601B6A" w:rsidRPr="00CF4030" w14:paraId="58E379F7" w14:textId="77777777" w:rsidTr="00244AFB">
        <w:trPr>
          <w:gridAfter w:val="2"/>
          <w:wAfter w:w="425" w:type="dxa"/>
          <w:trHeight w:val="428"/>
        </w:trPr>
        <w:tc>
          <w:tcPr>
            <w:tcW w:w="2570" w:type="dxa"/>
            <w:vAlign w:val="center"/>
          </w:tcPr>
          <w:p w14:paraId="0569A581" w14:textId="77777777" w:rsidR="00162E9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CDCCAF1" wp14:editId="589B3001">
                  <wp:extent cx="1404000" cy="1404000"/>
                  <wp:effectExtent l="0" t="0" r="5715" b="5715"/>
                  <wp:docPr id="1281407868" name="Picture 31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vAlign w:val="center"/>
          </w:tcPr>
          <w:p w14:paraId="40FEF059" w14:textId="77777777" w:rsidR="00162E9D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စိတ်ဒဏ်ရာဆိုသည်မှာ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သင့်အပေါ်ဆိုးဝါးစွာဖြစ်ပွားခဲ့သည့်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တစ်ခုခုအပေါ်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ခံစားရပုံကိုဆိုလိုသည်။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0F575FCD" w14:textId="77777777" w:rsidR="00162E9D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ကြောက်ရွံ့နေနိုင်သည်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စိတ်သောကရောက်နေနိုင်သည်။</w:t>
            </w:r>
          </w:p>
          <w:p w14:paraId="2602EA4E" w14:textId="77777777" w:rsidR="00162E9D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စိတ်ဒဏ်ရာသည်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နည်းလမ်းအမျိုမျိုးဖြင့်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သက်ရောက်နိုင်သည်။</w:t>
            </w:r>
          </w:p>
        </w:tc>
      </w:tr>
      <w:tr w:rsidR="00601B6A" w:rsidRPr="00CF4030" w14:paraId="5BC8FF35" w14:textId="77777777" w:rsidTr="00244AFB">
        <w:trPr>
          <w:gridAfter w:val="2"/>
          <w:wAfter w:w="425" w:type="dxa"/>
        </w:trPr>
        <w:tc>
          <w:tcPr>
            <w:tcW w:w="2570" w:type="dxa"/>
            <w:vAlign w:val="center"/>
          </w:tcPr>
          <w:p w14:paraId="29CAEB73" w14:textId="77777777" w:rsidR="00162E9D" w:rsidRPr="00CF4030" w:rsidRDefault="00162E9D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644" w:type="dxa"/>
            <w:gridSpan w:val="2"/>
            <w:vAlign w:val="center"/>
          </w:tcPr>
          <w:p w14:paraId="68B751C6" w14:textId="77777777" w:rsidR="00162E9D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169EE31C" w14:textId="77777777" w:rsidTr="00244AFB">
        <w:trPr>
          <w:gridAfter w:val="3"/>
          <w:wAfter w:w="493" w:type="dxa"/>
          <w:trHeight w:val="2551"/>
        </w:trPr>
        <w:tc>
          <w:tcPr>
            <w:tcW w:w="2570" w:type="dxa"/>
            <w:vAlign w:val="center"/>
          </w:tcPr>
          <w:p w14:paraId="48F36BC5" w14:textId="77777777" w:rsidR="00A00FF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5D4ABFB" wp14:editId="7655E1CF">
                  <wp:extent cx="1494790" cy="1494790"/>
                  <wp:effectExtent l="0" t="0" r="0" b="0"/>
                  <wp:docPr id="857536596" name="Picture 32" descr="တစ်စုံတစ်ဦးက တင်ပြပြောဆိုနေသည်ကို ကြည့်ရှုနေသည့် NDIS လုပ်သား ၃ ဦး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တစ်စုံတစ်ဦးက တင်ပြပြောဆိုနေသည်ကို ကြည့်ရှုနေသည့် NDIS လုပ်သား ၃ ဦးနှင့် အမှန်ပြသင်္ကေတ။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7A4466" w14:textId="77777777" w:rsidR="00A00FF0" w:rsidRPr="00CF4030" w:rsidRDefault="00B829DA" w:rsidP="00053100">
            <w:pPr>
              <w:pStyle w:val="ListParagraph"/>
              <w:numPr>
                <w:ilvl w:val="0"/>
                <w:numId w:val="5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ဤသင်တန်း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တက်ရောက်ပြီးစီးသည့်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</w:t>
            </w:r>
          </w:p>
        </w:tc>
      </w:tr>
      <w:tr w:rsidR="00601B6A" w:rsidRPr="00CF4030" w14:paraId="5380671F" w14:textId="77777777" w:rsidTr="00244AFB">
        <w:trPr>
          <w:trHeight w:val="2551"/>
        </w:trPr>
        <w:tc>
          <w:tcPr>
            <w:tcW w:w="2570" w:type="dxa"/>
            <w:vAlign w:val="center"/>
          </w:tcPr>
          <w:p w14:paraId="687B6BC8" w14:textId="77777777" w:rsidR="00A00FF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7A1DAC5" wp14:editId="57C4BD75">
                  <wp:extent cx="1494790" cy="1494790"/>
                  <wp:effectExtent l="0" t="0" r="0" b="0"/>
                  <wp:docPr id="2134738556" name="Picture 18" descr="လက်မထောင်ထားသည့်ပုံပါသည့် စကားပြောကွက်အောက်ရှိ ပါဝင်သုံးစွဲသူကို ပံ့ပိုးကူညီသူ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လက်မထောင်ထားသည့်ပုံပါသည့် စကားပြောကွက်အောက်ရှိ ပါဝင်သုံးစွဲသူကို ပံ့ပိုးကူညီသူ NDIS ဝန်ထမ်းတစ်ဦး။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69" w:type="dxa"/>
            <w:gridSpan w:val="4"/>
            <w:vAlign w:val="center"/>
          </w:tcPr>
          <w:p w14:paraId="61E2C3DA" w14:textId="77777777" w:rsidR="00A00FF0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ရသည့်အတွေ့အကြုံကောင်းများကို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ပြောပြသည့်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ပါဝင်သုံးစွဲသူများ။</w:t>
            </w:r>
          </w:p>
        </w:tc>
      </w:tr>
    </w:tbl>
    <w:p w14:paraId="000103CE" w14:textId="77777777" w:rsidR="005C7C7B" w:rsidRPr="00CF4030" w:rsidRDefault="00B829DA" w:rsidP="00053100">
      <w:pPr>
        <w:pStyle w:val="Heading3"/>
        <w:wordWrap w:val="0"/>
        <w:spacing w:before="40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367EE0F" wp14:editId="20903DB9">
                <wp:simplePos x="0" y="0"/>
                <wp:positionH relativeFrom="margin">
                  <wp:posOffset>19050</wp:posOffset>
                </wp:positionH>
                <wp:positionV relativeFrom="paragraph">
                  <wp:posOffset>582295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6589A2" id="Group 1282799397" o:spid="_x0000_s1026" alt="&quot;&quot;" style="position:absolute;margin-left:1.5pt;margin-top:45.85pt;width:455.65pt;height:19pt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၁၀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57"/>
        <w:gridCol w:w="153"/>
        <w:gridCol w:w="283"/>
      </w:tblGrid>
      <w:tr w:rsidR="00601B6A" w:rsidRPr="00CF4030" w14:paraId="23183B91" w14:textId="77777777" w:rsidTr="00244AFB">
        <w:trPr>
          <w:trHeight w:val="3175"/>
        </w:trPr>
        <w:tc>
          <w:tcPr>
            <w:tcW w:w="2570" w:type="dxa"/>
            <w:vAlign w:val="center"/>
          </w:tcPr>
          <w:p w14:paraId="41FBACC2" w14:textId="77777777" w:rsidR="005C7C7B" w:rsidRPr="00CF4030" w:rsidRDefault="00B829DA" w:rsidP="00053100">
            <w:pPr>
              <w:pStyle w:val="Image"/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8154A90" wp14:editId="228BCDD5">
                  <wp:extent cx="1483200" cy="1112400"/>
                  <wp:effectExtent l="0" t="0" r="3175" b="0"/>
                  <wp:docPr id="584103591" name="Picture 33" descr="အခန်းတွင်းလူများအား တင်ပြပြောဆိုနေသူတစ်ဦ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အခန်းတွင်းလူများအား တင်ပြပြောဆိုနေသူတစ်ဦး။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69" w:type="dxa"/>
            <w:gridSpan w:val="4"/>
            <w:vAlign w:val="center"/>
          </w:tcPr>
          <w:p w14:paraId="6F1F6DC9" w14:textId="7013883D" w:rsidR="001510A2" w:rsidRPr="00CF4030" w:rsidRDefault="00B829DA" w:rsidP="00053100">
            <w:pPr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ဘာသာစကား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ပံ့ပိုးမှုများကို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မည်သို့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အသုံးပြုပုံကို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ကျွန်တော်တို့၏ဝန်ထမ်းများနှင့်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လေ့ကျင့်ပေးပါမည်။</w:t>
            </w:r>
          </w:p>
          <w:p w14:paraId="23C3A185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ဤကိစ္စတွင်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စကားပြန်များ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18168596" w14:textId="77777777" w:rsidTr="00244AFB">
        <w:trPr>
          <w:gridAfter w:val="3"/>
          <w:wAfter w:w="493" w:type="dxa"/>
          <w:trHeight w:val="3175"/>
        </w:trPr>
        <w:tc>
          <w:tcPr>
            <w:tcW w:w="2570" w:type="dxa"/>
            <w:vAlign w:val="center"/>
          </w:tcPr>
          <w:p w14:paraId="73B1F1C1" w14:textId="77777777" w:rsidR="005C7C7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3767C92" wp14:editId="68643C1E">
                  <wp:extent cx="1482725" cy="1482725"/>
                  <wp:effectExtent l="0" t="0" r="3175" b="3175"/>
                  <wp:docPr id="574560481" name="Picture 4" descr="လူ ၂ ဦးနှင့်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လူ ၂ ဦးနှင့်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946F47" w14:textId="77777777" w:rsidR="005E2F07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စကားပြန်ဆိုသည်မှာ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357DBB81" w14:textId="77777777" w:rsidR="005E2F07" w:rsidRPr="00CF4030" w:rsidRDefault="00B829DA" w:rsidP="00053100">
            <w:pPr>
              <w:pStyle w:val="ListParagraph"/>
              <w:numPr>
                <w:ilvl w:val="0"/>
                <w:numId w:val="53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သင့်ဘာသာစကားကို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ပြောသည်</w:t>
            </w:r>
          </w:p>
          <w:p w14:paraId="338F0CFF" w14:textId="77777777" w:rsidR="005E2F07" w:rsidRPr="00CF4030" w:rsidRDefault="00B829DA" w:rsidP="00053100">
            <w:pPr>
              <w:pStyle w:val="ListParagraph"/>
              <w:numPr>
                <w:ilvl w:val="0"/>
                <w:numId w:val="53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ဆက်သွယ်စကားပြောရာတွင်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ကူညီပေးသည်</w:t>
            </w:r>
          </w:p>
          <w:p w14:paraId="11F250E8" w14:textId="77777777" w:rsidR="005C7C7B" w:rsidRPr="00CF4030" w:rsidRDefault="00B829DA" w:rsidP="00053100">
            <w:pPr>
              <w:pStyle w:val="ListParagraph"/>
              <w:numPr>
                <w:ilvl w:val="0"/>
                <w:numId w:val="53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အခြားသူ၏ပြောစကားကို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ကူညီပေးသူကို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245FCC75" w14:textId="77777777" w:rsidTr="00244AFB">
        <w:trPr>
          <w:gridAfter w:val="1"/>
          <w:wAfter w:w="283" w:type="dxa"/>
        </w:trPr>
        <w:tc>
          <w:tcPr>
            <w:tcW w:w="2570" w:type="dxa"/>
            <w:vAlign w:val="center"/>
          </w:tcPr>
          <w:p w14:paraId="77835F5D" w14:textId="77777777" w:rsidR="001510A2" w:rsidRPr="00CF4030" w:rsidRDefault="001510A2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786" w:type="dxa"/>
            <w:gridSpan w:val="3"/>
            <w:vAlign w:val="center"/>
          </w:tcPr>
          <w:p w14:paraId="05EE5C83" w14:textId="77777777" w:rsidR="001510A2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ဤသို့ဖြင့်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လုပ်ဆောင်နိုင်စေပါမည်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D33E7C1" w14:textId="77777777" w:rsidTr="00244AFB">
        <w:trPr>
          <w:gridAfter w:val="2"/>
          <w:wAfter w:w="436" w:type="dxa"/>
        </w:trPr>
        <w:tc>
          <w:tcPr>
            <w:tcW w:w="2570" w:type="dxa"/>
            <w:vAlign w:val="center"/>
          </w:tcPr>
          <w:p w14:paraId="0A336732" w14:textId="77777777" w:rsidR="0079138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6629BBC" wp14:editId="68633FA2">
                  <wp:extent cx="1494790" cy="1494790"/>
                  <wp:effectExtent l="0" t="0" r="0" b="0"/>
                  <wp:docPr id="1273279781" name="Picture 1273279781" descr="စာစောင်အတူကြည့်နေသူ ၂ ဦး။ ၎င်းတို့အပေါ်၌ စကားပြောကွက်မျ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စာစောင်အတူကြည့်နေသူ ၂ ဦး။ ၎င်းတို့အပေါ်၌ စကားပြောကွက်များ။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710A8F9A" w14:textId="77777777" w:rsidR="00791380" w:rsidRPr="00CF4030" w:rsidRDefault="00B829DA" w:rsidP="00053100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ဘာသာစကား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ရှာဖွေအသုံးချပုံ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သိရှိရန်</w:t>
            </w:r>
          </w:p>
        </w:tc>
      </w:tr>
      <w:tr w:rsidR="00601B6A" w:rsidRPr="00CF4030" w14:paraId="7431CA61" w14:textId="77777777" w:rsidTr="00244AFB">
        <w:trPr>
          <w:gridAfter w:val="2"/>
          <w:wAfter w:w="436" w:type="dxa"/>
        </w:trPr>
        <w:tc>
          <w:tcPr>
            <w:tcW w:w="2570" w:type="dxa"/>
            <w:vAlign w:val="center"/>
          </w:tcPr>
          <w:p w14:paraId="0B4EA4AB" w14:textId="77777777" w:rsidR="0079138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4B7F163" wp14:editId="428D29E7">
                  <wp:extent cx="1483200" cy="1112400"/>
                  <wp:effectExtent l="0" t="0" r="3175" b="0"/>
                  <wp:docPr id="159055751" name="Picture 20" descr="စကားပြန်တစ်ဦးနှင့်စကားပြော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စကားပြန်တစ်ဦးနှင့်စကားပြောနေသူတစ်ဦး။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630FE785" w14:textId="77777777" w:rsidR="00791380" w:rsidRPr="00CF4030" w:rsidRDefault="00B829DA" w:rsidP="00053100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ဆက်သွယ်ပြောဆိုရန်</w:t>
            </w:r>
          </w:p>
        </w:tc>
      </w:tr>
      <w:tr w:rsidR="00601B6A" w:rsidRPr="00CF4030" w14:paraId="777E1A3C" w14:textId="77777777" w:rsidTr="00244AFB">
        <w:trPr>
          <w:gridAfter w:val="2"/>
          <w:wAfter w:w="436" w:type="dxa"/>
        </w:trPr>
        <w:tc>
          <w:tcPr>
            <w:tcW w:w="2570" w:type="dxa"/>
            <w:vAlign w:val="center"/>
          </w:tcPr>
          <w:p w14:paraId="352DEF1D" w14:textId="77777777" w:rsidR="001510A2" w:rsidRPr="00CF4030" w:rsidRDefault="001510A2" w:rsidP="00053100">
            <w:pPr>
              <w:pStyle w:val="Image"/>
              <w:wordWrap w:val="0"/>
              <w:spacing w:before="840" w:after="0" w:line="240" w:lineRule="auto"/>
              <w:rPr>
                <w:rFonts w:cs="Myanmar Text"/>
              </w:rPr>
            </w:pPr>
          </w:p>
        </w:tc>
        <w:tc>
          <w:tcPr>
            <w:tcW w:w="6633" w:type="dxa"/>
            <w:gridSpan w:val="2"/>
            <w:vAlign w:val="center"/>
          </w:tcPr>
          <w:p w14:paraId="3E3AF963" w14:textId="77777777" w:rsidR="001510A2" w:rsidRPr="00CF4030" w:rsidRDefault="00B829DA" w:rsidP="00053100">
            <w:pPr>
              <w:wordWrap w:val="0"/>
              <w:spacing w:before="84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652996E7" w14:textId="77777777" w:rsidTr="00244AFB">
        <w:trPr>
          <w:gridAfter w:val="2"/>
          <w:wAfter w:w="436" w:type="dxa"/>
        </w:trPr>
        <w:tc>
          <w:tcPr>
            <w:tcW w:w="2570" w:type="dxa"/>
            <w:vAlign w:val="center"/>
          </w:tcPr>
          <w:p w14:paraId="3BC176BE" w14:textId="77777777" w:rsidR="00A00FF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081FD07" wp14:editId="3C8D6D04">
                  <wp:extent cx="1494790" cy="1494790"/>
                  <wp:effectExtent l="0" t="0" r="0" b="0"/>
                  <wp:docPr id="622357037" name="Picture 34" descr="တစ်စုံတစ်ဦးက တင်ပြပြောဆိုနေသည်ကို ကြည့်ရှုနေသည့် NDIS လုပ်သား ၃ ဦး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တစ်စုံတစ်ဦးက တင်ပြပြောဆိုနေသည်ကို ကြည့်ရှုနေသည့် NDIS လုပ်သား ၃ ဦးနှင့် အမှန်ပြသင်္ကေတ။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07F5361C" w14:textId="77777777" w:rsidR="00A00FF0" w:rsidRPr="00CF4030" w:rsidRDefault="00B829DA" w:rsidP="00053100">
            <w:pPr>
              <w:pStyle w:val="ListParagraph"/>
              <w:numPr>
                <w:ilvl w:val="0"/>
                <w:numId w:val="55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ဤသင်တန်း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တက်ရောက်ပြီးစီးသည့်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</w:t>
            </w:r>
          </w:p>
        </w:tc>
      </w:tr>
      <w:tr w:rsidR="00601B6A" w:rsidRPr="00CF4030" w14:paraId="584501F4" w14:textId="77777777" w:rsidTr="00244AFB">
        <w:trPr>
          <w:gridAfter w:val="2"/>
          <w:wAfter w:w="436" w:type="dxa"/>
        </w:trPr>
        <w:tc>
          <w:tcPr>
            <w:tcW w:w="2570" w:type="dxa"/>
            <w:vAlign w:val="center"/>
          </w:tcPr>
          <w:p w14:paraId="078F07BE" w14:textId="77777777" w:rsidR="00A00FF0" w:rsidRPr="00CF4030" w:rsidRDefault="00B829DA" w:rsidP="00053100">
            <w:pPr>
              <w:pStyle w:val="Image"/>
              <w:wordWrap w:val="0"/>
              <w:spacing w:before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CCC1AD0" wp14:editId="189C1416">
                  <wp:extent cx="1494790" cy="1494790"/>
                  <wp:effectExtent l="0" t="0" r="0" b="0"/>
                  <wp:docPr id="1363517323" name="Picture 21" descr="စကားပြန်တစ်ဦးနှင့်စကားပြောနေသူ ၂ 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စကားပြန်တစ်ဦးနှင့်စကားပြောနေသူ ၂ 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1528C61D" w14:textId="77777777" w:rsidR="00A00FF0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before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ပါဝင်သုံးစွဲသူများ။</w:t>
            </w:r>
          </w:p>
        </w:tc>
      </w:tr>
    </w:tbl>
    <w:p w14:paraId="6A68C90D" w14:textId="77777777" w:rsidR="007916A8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50F5E8A4" w14:textId="77777777" w:rsidR="002535DE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44A7C17" wp14:editId="36BB5D78">
                <wp:simplePos x="0" y="0"/>
                <wp:positionH relativeFrom="margin">
                  <wp:posOffset>19050</wp:posOffset>
                </wp:positionH>
                <wp:positionV relativeFrom="paragraph">
                  <wp:posOffset>228779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AAE83" id="Group 122880252" o:spid="_x0000_s1026" alt="&quot;&quot;" style="position:absolute;margin-left:1.5pt;margin-top:18pt;width:455.65pt;height:19pt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၁၁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  <w:gridCol w:w="551"/>
        <w:gridCol w:w="142"/>
      </w:tblGrid>
      <w:tr w:rsidR="00601B6A" w:rsidRPr="00CF4030" w14:paraId="683351DD" w14:textId="77777777" w:rsidTr="00244AFB">
        <w:trPr>
          <w:gridAfter w:val="2"/>
          <w:wAfter w:w="693" w:type="dxa"/>
        </w:trPr>
        <w:tc>
          <w:tcPr>
            <w:tcW w:w="2512" w:type="dxa"/>
            <w:vAlign w:val="center"/>
          </w:tcPr>
          <w:p w14:paraId="04EAAB28" w14:textId="77777777" w:rsidR="00C55355" w:rsidRPr="00CF4030" w:rsidRDefault="00C55355" w:rsidP="00053100">
            <w:pPr>
              <w:pStyle w:val="Image"/>
              <w:wordWrap w:val="0"/>
              <w:spacing w:before="48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39B4CD43" w14:textId="77777777" w:rsidR="00C55355" w:rsidRPr="00CF4030" w:rsidRDefault="00B829DA" w:rsidP="00053100">
            <w:pPr>
              <w:wordWrap w:val="0"/>
              <w:spacing w:before="48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CF4030">
              <w:rPr>
                <w:rFonts w:eastAsia="Zawgyi-One" w:cs="Myanmar Text"/>
              </w:rPr>
              <w:t xml:space="preserve"> NDIA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ဖြစ်စေမည့်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အလုပ်လုပ်ကိုင်ရာနေရာ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တစ်ခုဖြစ်စေရန်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အစီအစဥ်ရေးဆွဲပါမည်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02E0AEE3" w14:textId="77777777" w:rsidTr="00244AFB">
        <w:trPr>
          <w:gridAfter w:val="2"/>
          <w:wAfter w:w="693" w:type="dxa"/>
        </w:trPr>
        <w:tc>
          <w:tcPr>
            <w:tcW w:w="2512" w:type="dxa"/>
            <w:vAlign w:val="center"/>
          </w:tcPr>
          <w:p w14:paraId="13D872EA" w14:textId="77777777" w:rsidR="00F40DE8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B3E089C" wp14:editId="4CFD9764">
                  <wp:extent cx="1457960" cy="1457960"/>
                  <wp:effectExtent l="0" t="0" r="8890" b="8890"/>
                  <wp:docPr id="771269802" name="Picture 35" descr="လက်မြှောက်ထားသူတစ်ဦးနှင့် ဘေးတွင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လက်မြှောက်ထားသူတစ်ဦးနှင့် ဘေးတွင် လုံခြုံရေးပုံ။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BD3680" w14:textId="77777777" w:rsidR="00F40DE8" w:rsidRPr="00CF4030" w:rsidRDefault="00B829DA" w:rsidP="00053100">
            <w:pPr>
              <w:pStyle w:val="ListParagraph"/>
              <w:numPr>
                <w:ilvl w:val="0"/>
                <w:numId w:val="59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ယဉ်ကျေးမှုအားလုံးအတွက်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</w:t>
            </w:r>
          </w:p>
        </w:tc>
      </w:tr>
      <w:tr w:rsidR="00601B6A" w:rsidRPr="00CF4030" w14:paraId="7A7BAB4D" w14:textId="77777777" w:rsidTr="00244AFB">
        <w:trPr>
          <w:gridAfter w:val="2"/>
          <w:wAfter w:w="693" w:type="dxa"/>
        </w:trPr>
        <w:tc>
          <w:tcPr>
            <w:tcW w:w="2512" w:type="dxa"/>
            <w:vAlign w:val="center"/>
          </w:tcPr>
          <w:p w14:paraId="00A1DA9D" w14:textId="77777777" w:rsidR="00F40DE8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325236F" wp14:editId="37A5A627">
                  <wp:extent cx="1457960" cy="1457960"/>
                  <wp:effectExtent l="0" t="0" r="8890" b="8890"/>
                  <wp:docPr id="1115363148" name="Picture 36" descr="ပါဝင်သုံးစွဲသူတစ်ဦးနှင့် ဘေးမှဝန်းရံထားသည့် 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ပါဝင်သုံးစွဲသူတစ်ဦးနှင့် ဘေးမှဝန်းရံထားသည့် မြှားတစ်စင်း။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4C6997" w14:textId="77777777" w:rsidR="00F40DE8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အားလုံး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ပါဝင်နိုင်မှု။</w:t>
            </w:r>
          </w:p>
        </w:tc>
      </w:tr>
      <w:tr w:rsidR="00601B6A" w:rsidRPr="00CF4030" w14:paraId="36F5CD92" w14:textId="77777777" w:rsidTr="00244AFB">
        <w:tc>
          <w:tcPr>
            <w:tcW w:w="2512" w:type="dxa"/>
            <w:vAlign w:val="center"/>
          </w:tcPr>
          <w:p w14:paraId="756793D1" w14:textId="77777777" w:rsidR="00133B1A" w:rsidRPr="00CF4030" w:rsidRDefault="00B829DA" w:rsidP="00053100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74A2BBF" wp14:editId="68E4034D">
                  <wp:extent cx="1440000" cy="1080000"/>
                  <wp:effectExtent l="0" t="0" r="8255" b="6350"/>
                  <wp:docPr id="187161356" name="Picture 23" descr="ကွန်ပျူတာ အတူသုံးနေသ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ကွန်ပျူတာ အတူသုံးနေသူ ၂ ဦး။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9" w:type="dxa"/>
            <w:gridSpan w:val="3"/>
            <w:vAlign w:val="center"/>
          </w:tcPr>
          <w:p w14:paraId="219EBA08" w14:textId="77777777" w:rsidR="00133B1A" w:rsidRPr="00CF4030" w:rsidRDefault="00B829DA" w:rsidP="00053100">
            <w:pPr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အောက်ပါကိစ္စ၌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6153772E" w14:textId="77777777" w:rsidR="00133B1A" w:rsidRPr="00CF4030" w:rsidRDefault="00B829DA" w:rsidP="00053100">
            <w:pPr>
              <w:pStyle w:val="ListParagraph"/>
              <w:numPr>
                <w:ilvl w:val="0"/>
                <w:numId w:val="58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ကျွန်တာ်တို့နှင့်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ဆက်လက်လုပ်ကိုင်နေခြင်း</w:t>
            </w:r>
          </w:p>
          <w:p w14:paraId="5A101B57" w14:textId="77777777" w:rsidR="00133B1A" w:rsidRPr="00CF4030" w:rsidRDefault="00B829DA" w:rsidP="00053100">
            <w:pPr>
              <w:pStyle w:val="Image"/>
              <w:numPr>
                <w:ilvl w:val="0"/>
                <w:numId w:val="58"/>
              </w:numPr>
              <w:wordWrap w:val="0"/>
              <w:spacing w:line="240" w:lineRule="auto"/>
              <w:jc w:val="left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သက်မွေးလုပ်ငန်း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တိုးချဲ့နိုင်ခြင်း။</w:t>
            </w:r>
          </w:p>
        </w:tc>
      </w:tr>
      <w:tr w:rsidR="00601B6A" w:rsidRPr="00CF4030" w14:paraId="7242313A" w14:textId="77777777" w:rsidTr="00244AFB">
        <w:trPr>
          <w:gridAfter w:val="1"/>
          <w:wAfter w:w="142" w:type="dxa"/>
        </w:trPr>
        <w:tc>
          <w:tcPr>
            <w:tcW w:w="2512" w:type="dxa"/>
            <w:vAlign w:val="center"/>
          </w:tcPr>
          <w:p w14:paraId="0EDC2246" w14:textId="77777777" w:rsidR="00133B1A" w:rsidRPr="00CF4030" w:rsidRDefault="00B829DA" w:rsidP="00053100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084A156" wp14:editId="0E5F98B6">
                  <wp:extent cx="1457960" cy="1457960"/>
                  <wp:effectExtent l="0" t="0" r="8890" b="8890"/>
                  <wp:docPr id="1428946129" name="Picture 37" descr="အလုပ်ဝတ်စုံ ဝတ်ထားသူတစ်ဦးနှင့် စားဖိုမှူးဝတ်စုံဝတ်ထားသူကို ညွှန်ပြသည့် 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အလုပ်ဝတ်စုံ ဝတ်ထားသူတစ်ဦးနှင့် စားဖိုမှူးဝတ်စုံဝတ်ထားသူကို ညွှန်ပြသည့် မြှားတစ်စင်း။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7" w:type="dxa"/>
            <w:gridSpan w:val="2"/>
            <w:vAlign w:val="center"/>
          </w:tcPr>
          <w:p w14:paraId="2E1B8ECE" w14:textId="77777777" w:rsidR="00133B1A" w:rsidRPr="00CF4030" w:rsidRDefault="00B829DA" w:rsidP="00053100">
            <w:pPr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သက်မွေးလုပ်ငန်းဆိုသည်မှာ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ရွေးချယ်သည့်လုပ်ငန်းကဏ္ဍ၌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သင်လုပ်သည့်အလုပ်လမ်းကြောင်းကို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</w:tbl>
    <w:p w14:paraId="70676758" w14:textId="77777777" w:rsidR="0043690F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A260A65" wp14:editId="68B80CD1">
                <wp:simplePos x="0" y="0"/>
                <wp:positionH relativeFrom="margin">
                  <wp:posOffset>22860</wp:posOffset>
                </wp:positionH>
                <wp:positionV relativeFrom="paragraph">
                  <wp:posOffset>278765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092CB3" id="Group 108850515" o:spid="_x0000_s1026" alt="&quot;&quot;" style="position:absolute;margin-left:1.8pt;margin-top:21.95pt;width:455.65pt;height:19pt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၁၂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380"/>
        <w:gridCol w:w="253"/>
        <w:gridCol w:w="314"/>
        <w:gridCol w:w="283"/>
      </w:tblGrid>
      <w:tr w:rsidR="00601B6A" w:rsidRPr="00CF4030" w14:paraId="09B1DB08" w14:textId="77777777" w:rsidTr="00244AFB">
        <w:trPr>
          <w:gridAfter w:val="1"/>
          <w:wAfter w:w="283" w:type="dxa"/>
          <w:trHeight w:val="2438"/>
        </w:trPr>
        <w:tc>
          <w:tcPr>
            <w:tcW w:w="2551" w:type="dxa"/>
            <w:vAlign w:val="center"/>
          </w:tcPr>
          <w:p w14:paraId="49F47CC0" w14:textId="77777777" w:rsidR="005C7C7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B02A679" wp14:editId="2D669490">
                  <wp:extent cx="1482725" cy="1482725"/>
                  <wp:effectExtent l="0" t="0" r="3175" b="3175"/>
                  <wp:docPr id="224987102" name="Picture 38" descr="လက်ဟန်ပြဖြင့် ပြောဆိုနေသူ ဝန်ထမ်း ၂ ဦး။ ၎င်းတို့အပေါ်၌ လက်ဟန်ပြ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လက်ဟန်ပြဖြင့် ပြောဆိုနေသူ ဝန်ထမ်း ၂ ဦး။ ၎င်းတို့အပေါ်၌ လက်ဟန်ပြပုံ။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  <w:vAlign w:val="center"/>
          </w:tcPr>
          <w:p w14:paraId="4362AD3D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ကျွန်တော်တို့၏ဝန်ထမ်းများနှင့်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ကျွမ်းကျင်မှုများကို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အခြားဝန်ထမ်းများသို့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အဖွဲ့တစ်ခုကို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ဖွဲ့စည်းပေးပါမည်။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3B9CCEAF" w14:textId="77777777" w:rsidR="005C7C7B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</w:t>
            </w:r>
            <w:r w:rsidRPr="00CF4030">
              <w:rPr>
                <w:rFonts w:eastAsia="Zawgyi-One" w:cs="Myanmar Text"/>
              </w:rPr>
              <w:t xml:space="preserve">- Auslan </w:t>
            </w:r>
            <w:r w:rsidRPr="00CF4030">
              <w:rPr>
                <w:rFonts w:ascii="Myanmar Text" w:eastAsia="Zawgyi-One" w:hAnsi="Myanmar Text" w:cs="Myanmar Text"/>
              </w:rPr>
              <w:t>လက်ဟန်ပြစကားကဲ့သို့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ကျွမ်းကျင်မှုများ။</w:t>
            </w:r>
          </w:p>
        </w:tc>
      </w:tr>
      <w:tr w:rsidR="00601B6A" w:rsidRPr="00CF4030" w14:paraId="662373BD" w14:textId="77777777" w:rsidTr="00244AFB">
        <w:trPr>
          <w:gridAfter w:val="2"/>
          <w:wAfter w:w="597" w:type="dxa"/>
        </w:trPr>
        <w:tc>
          <w:tcPr>
            <w:tcW w:w="2551" w:type="dxa"/>
            <w:vAlign w:val="center"/>
          </w:tcPr>
          <w:p w14:paraId="072C7204" w14:textId="77777777" w:rsidR="00C55355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08D9D16" wp14:editId="535E2291">
                  <wp:extent cx="1482725" cy="1111882"/>
                  <wp:effectExtent l="0" t="0" r="3175" b="0"/>
                  <wp:docPr id="1043100309" name="Picture 40" descr="လက်ဟန်ပြဘာသာစကားကို ကလေးတစ်ဦးအား သင်ပြနေသော ဝန်ထမ်းအက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လက်ဟန်ပြဘာသာစကားကို ကလေးတစ်ဦးအား သင်ပြနေသော ဝန်ထမ်းအကူတစ်ဦး။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4F1EA818" w14:textId="77777777" w:rsidR="00C55355" w:rsidRPr="00CF4030" w:rsidRDefault="00B829DA" w:rsidP="00053100">
            <w:p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ဤနည်းအားဖြင့်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ကျွန်တော်တို့အနေဖြင့်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နားမကြားသော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နားကြားအခက်အခဲရှိသောသူများအား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ပံ့ပိုးပေးနိုင်မည်ဖြစ်သည်။</w:t>
            </w:r>
          </w:p>
        </w:tc>
      </w:tr>
      <w:tr w:rsidR="00601B6A" w:rsidRPr="00CF4030" w14:paraId="185AD618" w14:textId="77777777" w:rsidTr="00244AFB">
        <w:trPr>
          <w:gridAfter w:val="3"/>
          <w:wAfter w:w="850" w:type="dxa"/>
          <w:trHeight w:val="2608"/>
        </w:trPr>
        <w:tc>
          <w:tcPr>
            <w:tcW w:w="2551" w:type="dxa"/>
            <w:vAlign w:val="center"/>
          </w:tcPr>
          <w:p w14:paraId="791BFD63" w14:textId="77777777" w:rsidR="001B03C6" w:rsidRPr="00CF4030" w:rsidRDefault="00B829DA" w:rsidP="00053100">
            <w:pPr>
              <w:pStyle w:val="Image"/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3C9DCC1" wp14:editId="5D60EEBD">
                  <wp:extent cx="1482725" cy="1482725"/>
                  <wp:effectExtent l="0" t="0" r="3175" b="3175"/>
                  <wp:docPr id="1133843291" name="Picture 25" descr="ပါဝင်သုံးစွဲသူတစ်ဦးအား ကူညီပေးနေသည့် NDIS ဝန်ထမ်းတစ်ဦး။ ၎င်းတို့ဘေး၌ လက်မထောင်ထားသည့်ပုံနှင့် အပေါ်ဘက်ညွှန်ပြ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ပါဝင်သုံးစွဲသူတစ်ဦးအား ကူညီပေးနေသည့် NDIS ဝန်ထမ်းတစ်ဦး။ ၎င်းတို့ဘေး၌ လက်မထောင်ထားသည့်ပုံနှင့် အပေါ်ဘက်ညွှန်ပြမြှားတစ်စင်း။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0" w:type="dxa"/>
            <w:vAlign w:val="center"/>
          </w:tcPr>
          <w:p w14:paraId="41D4B61A" w14:textId="7A409F99" w:rsidR="001B03C6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ကျွန်ုပ်တို့၏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ပူးပေါင်းဆောင်ရွက်သူအရေအတွက်မည်မျှက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နားမကြားသော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နားကြားအခက်အခဲရှိသောသူများအား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ကူညီပံ့ပိုးပေးသည်ကို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="004A260B" w:rsidRPr="004A260B">
              <w:rPr>
                <w:rFonts w:ascii="Myanmar Text" w:eastAsia="Zawgyi-One" w:hAnsi="Myanmar Text" w:cs="Myanmar Text" w:hint="cs"/>
                <w:cs/>
                <w:lang w:bidi="my-MM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  <w:tr w:rsidR="00601B6A" w:rsidRPr="00CF4030" w14:paraId="5F6182A2" w14:textId="77777777" w:rsidTr="00244AFB">
        <w:tc>
          <w:tcPr>
            <w:tcW w:w="2551" w:type="dxa"/>
            <w:vAlign w:val="center"/>
          </w:tcPr>
          <w:p w14:paraId="6FD4179B" w14:textId="77777777" w:rsidR="001B03C6" w:rsidRPr="00CF4030" w:rsidRDefault="001B03C6" w:rsidP="00053100">
            <w:pPr>
              <w:pStyle w:val="Image"/>
              <w:wordWrap w:val="0"/>
              <w:spacing w:after="0" w:line="240" w:lineRule="auto"/>
              <w:jc w:val="left"/>
              <w:rPr>
                <w:rFonts w:cs="Myanmar Text"/>
              </w:rPr>
            </w:pPr>
          </w:p>
        </w:tc>
        <w:tc>
          <w:tcPr>
            <w:tcW w:w="7230" w:type="dxa"/>
            <w:gridSpan w:val="4"/>
            <w:vAlign w:val="center"/>
          </w:tcPr>
          <w:p w14:paraId="369A7AB0" w14:textId="77777777" w:rsidR="001B03C6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နားမကြားသော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နားကြားအခက်အခဲရှိသောသူများက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ပြောကြားချက်အား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နားထောင်ခြင်းဖြင့်လည်း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  <w:tr w:rsidR="00601B6A" w:rsidRPr="00CF4030" w14:paraId="5EEF35BF" w14:textId="77777777" w:rsidTr="00244AFB">
        <w:trPr>
          <w:gridAfter w:val="2"/>
          <w:wAfter w:w="597" w:type="dxa"/>
          <w:trHeight w:val="2268"/>
        </w:trPr>
        <w:tc>
          <w:tcPr>
            <w:tcW w:w="2551" w:type="dxa"/>
            <w:vAlign w:val="center"/>
          </w:tcPr>
          <w:p w14:paraId="3ADD72BE" w14:textId="77777777" w:rsidR="009657B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C0AEE6C" wp14:editId="6AB3AF3C">
                  <wp:extent cx="1482725" cy="1482725"/>
                  <wp:effectExtent l="0" t="0" r="3175" b="3175"/>
                  <wp:docPr id="921879999" name="Picture 1" descr="လူတစ်ဦးကို ပံ့ပိုးကူညီနေသူတစ်ဦး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လူတစ်ဦးကို ပံ့ပိုးကူညီနေသူတစ်ဦး။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5C87C075" w14:textId="77777777" w:rsidR="009657BD" w:rsidRPr="00CF4030" w:rsidRDefault="00B829DA" w:rsidP="00053100">
            <w:pPr>
              <w:pStyle w:val="ListParagraph"/>
              <w:numPr>
                <w:ilvl w:val="0"/>
                <w:numId w:val="5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ပံ့ပိုးပေးပုံ</w:t>
            </w:r>
          </w:p>
        </w:tc>
      </w:tr>
      <w:tr w:rsidR="00601B6A" w:rsidRPr="00CF4030" w14:paraId="486ACBD6" w14:textId="77777777" w:rsidTr="00244AFB">
        <w:trPr>
          <w:gridAfter w:val="2"/>
          <w:wAfter w:w="597" w:type="dxa"/>
          <w:trHeight w:val="2268"/>
        </w:trPr>
        <w:tc>
          <w:tcPr>
            <w:tcW w:w="2551" w:type="dxa"/>
            <w:vAlign w:val="center"/>
          </w:tcPr>
          <w:p w14:paraId="19EDDA26" w14:textId="77777777" w:rsidR="009657B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E98726B" wp14:editId="0A568431">
                  <wp:extent cx="1482725" cy="1482725"/>
                  <wp:effectExtent l="0" t="0" r="3175" b="3175"/>
                  <wp:docPr id="1662263111" name="Picture 2" descr="လက်ဖ်တော့ကွန်ပျူတာ သုံး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လက်ဖ်တော့ကွန်ပျူတာ သုံးနေသူတစ်ဦး။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54D69DA6" w14:textId="47C12FBD" w:rsidR="009657BD" w:rsidRPr="00CF4030" w:rsidRDefault="00B829DA" w:rsidP="00053100">
            <w:pPr>
              <w:pStyle w:val="ListParagraph"/>
              <w:numPr>
                <w:ilvl w:val="0"/>
                <w:numId w:val="5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ရှာဖွေသုံးစွဲမှု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မည်မျှလွယ်ကူပုံ</w:t>
            </w:r>
          </w:p>
        </w:tc>
      </w:tr>
    </w:tbl>
    <w:p w14:paraId="441AA51D" w14:textId="77777777" w:rsidR="00B676E1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6AC6598D" wp14:editId="2A02725A">
                <wp:simplePos x="0" y="0"/>
                <wp:positionH relativeFrom="page">
                  <wp:posOffset>570230</wp:posOffset>
                </wp:positionH>
                <wp:positionV relativeFrom="paragraph">
                  <wp:posOffset>-130175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31FE5B" id="Rectangle: Rounded Corners 125" o:spid="_x0000_s1026" alt="&quot;&quot;" style="position:absolute;margin-left:44.9pt;margin-top:-10.25pt;width:505.7pt;height:54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S26kid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bookmarkStart w:id="106" w:name="_Toc256000004"/>
      <w:r w:rsidRPr="00CF4030">
        <w:rPr>
          <w:rFonts w:ascii="Myanmar Text" w:eastAsia="Zawgyi-One" w:hAnsi="Myanmar Text" w:cs="Myanmar Text"/>
          <w:color w:val="000000" w:themeColor="text1"/>
        </w:rPr>
        <w:t>၃</w:t>
      </w:r>
      <w:r w:rsidRPr="00CF4030">
        <w:rPr>
          <w:rFonts w:eastAsia="Zawgyi-One" w:cs="Myanmar Text"/>
          <w:color w:val="000000" w:themeColor="text1"/>
        </w:rPr>
        <w:t xml:space="preserve">. </w:t>
      </w:r>
      <w:r w:rsidRPr="00CF4030">
        <w:rPr>
          <w:rFonts w:ascii="Myanmar Text" w:eastAsia="Zawgyi-One" w:hAnsi="Myanmar Text" w:cs="Myanmar Text"/>
          <w:color w:val="000000" w:themeColor="text1"/>
        </w:rPr>
        <w:t>ကျွန်တော်တို့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အချက်အလက်များ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ပေးကမ်းပုံနည်းလမ်း</w:t>
      </w:r>
      <w:bookmarkEnd w:id="106"/>
    </w:p>
    <w:p w14:paraId="4D3D113E" w14:textId="77777777" w:rsidR="005C7C7B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30257006" wp14:editId="4E32E714">
                <wp:simplePos x="0" y="0"/>
                <wp:positionH relativeFrom="margin">
                  <wp:posOffset>19050</wp:posOffset>
                </wp:positionH>
                <wp:positionV relativeFrom="paragraph">
                  <wp:posOffset>603885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FA3D9" id="Group 321763445" o:spid="_x0000_s1026" alt="&quot;&quot;" style="position:absolute;margin-left:1.5pt;margin-top:47.55pt;width:455.7pt;height:19pt;z-index:-2516316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၁၃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601B6A" w:rsidRPr="00CF4030" w14:paraId="25FE1B68" w14:textId="77777777" w:rsidTr="00930399">
        <w:tc>
          <w:tcPr>
            <w:tcW w:w="2552" w:type="dxa"/>
            <w:vAlign w:val="center"/>
          </w:tcPr>
          <w:p w14:paraId="3ACB4AD8" w14:textId="77777777" w:rsidR="005C7C7B" w:rsidRPr="00CF4030" w:rsidRDefault="005C7C7B" w:rsidP="00053100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240319B6" w14:textId="77777777" w:rsidR="005C7C7B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လမ်းညွှန်ချက်အသစ်များကို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ရေးဆွဲပေးပါမည်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6ACBD73D" w14:textId="77777777" w:rsidTr="00930399">
        <w:tc>
          <w:tcPr>
            <w:tcW w:w="2552" w:type="dxa"/>
            <w:vAlign w:val="center"/>
          </w:tcPr>
          <w:p w14:paraId="206E38C7" w14:textId="77777777" w:rsidR="001E4390" w:rsidRPr="00CF4030" w:rsidRDefault="00B829DA" w:rsidP="00053100">
            <w:pPr>
              <w:pStyle w:val="Image"/>
              <w:wordWrap w:val="0"/>
              <w:spacing w:before="60" w:after="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870BAB4" wp14:editId="7A2C7DED">
                  <wp:extent cx="1483360" cy="1483360"/>
                  <wp:effectExtent l="0" t="0" r="2540" b="2540"/>
                  <wp:docPr id="538624752" name="Picture 41" descr="ပါဝင်သုံးစွဲသူတစ်ဦးနှင့် လက်ဆွဲနှုတ်ဆက်နေသည့် NDIS ဝန်ထမ်းတစ်ဦး။ ၎င်းတို့ဘေး၌ လက်မထောင်ထားသောပုံနှင့်အတူ လမ်းညွှန်မြှား ရှိသည်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ပါဝင်သုံးစွဲသူတစ်ဦးနှင့် လက်ဆွဲနှုတ်ဆက်နေသည့် NDIS ဝန်ထမ်းတစ်ဦး။ ၎င်းတို့ဘေး၌ လက်မထောင်ထားသောပုံနှင့်အတူ လမ်းညွှန်မြှား ရှိသည်။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F84F585" w14:textId="411E2349" w:rsidR="001E4390" w:rsidRPr="00CF4030" w:rsidRDefault="00B829DA" w:rsidP="00053100">
            <w:pPr>
              <w:pStyle w:val="ListParagraph"/>
              <w:numPr>
                <w:ilvl w:val="0"/>
                <w:numId w:val="6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716395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မည်သို့အကောင်းဆုံး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ဆက်ဆံပုံ</w:t>
            </w:r>
          </w:p>
        </w:tc>
      </w:tr>
      <w:tr w:rsidR="00601B6A" w:rsidRPr="00CF4030" w14:paraId="39580F3E" w14:textId="77777777" w:rsidTr="00930399">
        <w:tc>
          <w:tcPr>
            <w:tcW w:w="2552" w:type="dxa"/>
            <w:vAlign w:val="center"/>
          </w:tcPr>
          <w:p w14:paraId="290D3CE4" w14:textId="77777777" w:rsidR="001E4390" w:rsidRPr="00CF4030" w:rsidRDefault="00B829DA" w:rsidP="00053100">
            <w:pPr>
              <w:pStyle w:val="Image"/>
              <w:wordWrap w:val="0"/>
              <w:spacing w:before="60" w:after="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7143C4E" wp14:editId="17E7D39A">
                  <wp:extent cx="1483360" cy="1483360"/>
                  <wp:effectExtent l="0" t="0" r="2540" b="2540"/>
                  <wp:docPr id="165115891" name="Picture 42" descr="သတင်းစာစောင်နှင့် သတင်းပြန်ကြားရေးပုံပြ ကွန်ပျူတာ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သတင်းစာစောင်နှင့် သတင်းပြန်ကြားရေးပုံပြ ကွန်ပျူတာ။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BE5C8DF" w14:textId="77777777" w:rsidR="001E4390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နည်းလမ်းအမျိုးမျိုးဖြင့်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ဝေမျှပေးပုံ။</w:t>
            </w:r>
          </w:p>
        </w:tc>
      </w:tr>
      <w:tr w:rsidR="00601B6A" w:rsidRPr="00CF4030" w14:paraId="5BFDCCB6" w14:textId="77777777" w:rsidTr="00930399">
        <w:tc>
          <w:tcPr>
            <w:tcW w:w="2552" w:type="dxa"/>
            <w:vAlign w:val="center"/>
          </w:tcPr>
          <w:p w14:paraId="024D9DA9" w14:textId="77777777" w:rsidR="00650B13" w:rsidRPr="00CF4030" w:rsidRDefault="00650B13" w:rsidP="00053100">
            <w:pPr>
              <w:pStyle w:val="Image"/>
              <w:wordWrap w:val="0"/>
              <w:spacing w:before="48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76A61197" w14:textId="77777777" w:rsidR="00650B13" w:rsidRPr="00CF4030" w:rsidRDefault="00B829DA" w:rsidP="00053100">
            <w:pPr>
              <w:wordWrap w:val="0"/>
              <w:spacing w:before="48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ဤလမ်းညွှန်ချက်များကို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အောက်ပါအဖွဲ့များနှင့်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788E52AC" w14:textId="77777777" w:rsidTr="00930399">
        <w:tc>
          <w:tcPr>
            <w:tcW w:w="2552" w:type="dxa"/>
            <w:vAlign w:val="center"/>
          </w:tcPr>
          <w:p w14:paraId="32A34074" w14:textId="77777777" w:rsidR="001E4390" w:rsidRPr="00CF4030" w:rsidRDefault="00B829DA" w:rsidP="00053100">
            <w:pPr>
              <w:pStyle w:val="Image"/>
              <w:wordWrap w:val="0"/>
              <w:spacing w:before="60" w:after="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4FD032CF" wp14:editId="77F4FE6D">
                      <wp:simplePos x="0" y="0"/>
                      <wp:positionH relativeFrom="column">
                        <wp:posOffset>244475</wp:posOffset>
                      </wp:positionH>
                      <wp:positionV relativeFrom="paragraph">
                        <wp:posOffset>991870</wp:posOffset>
                      </wp:positionV>
                      <wp:extent cx="1009015" cy="304800"/>
                      <wp:effectExtent l="0" t="0" r="63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01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C49EB2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NDIS</w:t>
                                  </w: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ကော်မရှင်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032CF" id="_x0000_s1038" type="#_x0000_t202" alt="&quot;&quot;" style="position:absolute;left:0;text-align:left;margin-left:19.25pt;margin-top:78.1pt;width:79.45pt;height:2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" filled="f" stroked="f">
                      <v:textbox inset="0,0,0,0">
                        <w:txbxContent>
                          <w:p w14:paraId="43C49EB2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946885">
                              <w:rPr>
                                <w:rFonts w:eastAsia="Zawgyi-One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NDIS</w:t>
                            </w: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ကော်မရှင်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CF4030">
              <w:rPr>
                <w:rFonts w:cs="Myanmar Text"/>
                <w:noProof/>
              </w:rPr>
              <w:drawing>
                <wp:inline distT="0" distB="0" distL="0" distR="0" wp14:anchorId="2ABBB355" wp14:editId="223AD6D6">
                  <wp:extent cx="1483360" cy="1483360"/>
                  <wp:effectExtent l="0" t="0" r="2540" b="2540"/>
                  <wp:docPr id="1849318237" name="Picture 43" descr="'NDIS ကော်မရှင်' ဟု ရေးထားသည့်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'NDIS ကော်မရှင်' ဟု ရေးထားသည့် ခုံတန်းနောက်မှ လူ ၃ ဦး။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BEC6FEB" w14:textId="77777777" w:rsidR="001E4390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ကော်မရှင်</w:t>
            </w:r>
          </w:p>
        </w:tc>
      </w:tr>
      <w:tr w:rsidR="00601B6A" w:rsidRPr="00CF4030" w14:paraId="0C001136" w14:textId="77777777" w:rsidTr="00930399">
        <w:tc>
          <w:tcPr>
            <w:tcW w:w="2552" w:type="dxa"/>
            <w:vAlign w:val="center"/>
          </w:tcPr>
          <w:p w14:paraId="07069B8E" w14:textId="77777777" w:rsidR="001E4390" w:rsidRPr="00CF4030" w:rsidRDefault="00B829DA" w:rsidP="00053100">
            <w:pPr>
              <w:pStyle w:val="Image"/>
              <w:wordWrap w:val="0"/>
              <w:spacing w:before="60" w:after="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A7878F5" wp14:editId="4650908E">
                  <wp:extent cx="1440000" cy="1440000"/>
                  <wp:effectExtent l="0" t="0" r="8255" b="8255"/>
                  <wp:docPr id="126" name="Picture 126" descr="ရုံးအဆောက်အအုံတစ်ခုရှေ့ရှိ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ရုံးအဆောက်အအုံတစ်ခုရှေ့ရှိ လူ ၃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38A4EDC" w14:textId="18CA68B4" w:rsidR="001E4390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716395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အဖွဲ့အစည်းများ။</w:t>
            </w:r>
          </w:p>
        </w:tc>
      </w:tr>
    </w:tbl>
    <w:p w14:paraId="79A0FC70" w14:textId="77777777" w:rsidR="00930399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9"/>
        <w:gridCol w:w="425"/>
      </w:tblGrid>
      <w:tr w:rsidR="00601B6A" w:rsidRPr="00CF4030" w14:paraId="5336FFD4" w14:textId="77777777" w:rsidTr="00244AFB">
        <w:trPr>
          <w:gridAfter w:val="1"/>
          <w:wAfter w:w="425" w:type="dxa"/>
        </w:trPr>
        <w:tc>
          <w:tcPr>
            <w:tcW w:w="2552" w:type="dxa"/>
            <w:vAlign w:val="center"/>
          </w:tcPr>
          <w:p w14:paraId="30013AE4" w14:textId="77777777" w:rsidR="008F672F" w:rsidRPr="00CF4030" w:rsidRDefault="008F672F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804" w:type="dxa"/>
            <w:gridSpan w:val="2"/>
            <w:vAlign w:val="center"/>
          </w:tcPr>
          <w:p w14:paraId="3A3D0D60" w14:textId="77777777" w:rsidR="008F672F" w:rsidRPr="00CF4030" w:rsidRDefault="00B829DA" w:rsidP="00053100">
            <w:p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အောက်ပါယဥ်ကျေးမှုကွဲသူတို့နှင့်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ဤလမ်းညွှန်ချက်များကို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ကျွန်တာ်တို့အသုံးပြုပါမည်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D4A4B8D" w14:textId="77777777" w:rsidTr="00244AFB">
        <w:trPr>
          <w:gridAfter w:val="1"/>
          <w:wAfter w:w="425" w:type="dxa"/>
          <w:trHeight w:val="2154"/>
        </w:trPr>
        <w:tc>
          <w:tcPr>
            <w:tcW w:w="2552" w:type="dxa"/>
            <w:vAlign w:val="center"/>
          </w:tcPr>
          <w:p w14:paraId="00014DB3" w14:textId="77777777" w:rsidR="0056344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DF27C22" wp14:editId="1BC67600">
                  <wp:extent cx="1296000" cy="1296000"/>
                  <wp:effectExtent l="0" t="0" r="0" b="0"/>
                  <wp:docPr id="1353877225" name="Picture 1353877225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ယဥ်ကျေးမှုကွဲ လူတစ်စု။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  <w:vAlign w:val="center"/>
          </w:tcPr>
          <w:p w14:paraId="4D0E6BCC" w14:textId="77777777" w:rsidR="00563440" w:rsidRPr="00CF4030" w:rsidRDefault="00B829DA" w:rsidP="00053100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</w:tc>
      </w:tr>
      <w:tr w:rsidR="00601B6A" w:rsidRPr="00CF4030" w14:paraId="08BC91BF" w14:textId="77777777" w:rsidTr="00244AFB">
        <w:trPr>
          <w:gridAfter w:val="1"/>
          <w:wAfter w:w="425" w:type="dxa"/>
          <w:trHeight w:val="2154"/>
        </w:trPr>
        <w:tc>
          <w:tcPr>
            <w:tcW w:w="2552" w:type="dxa"/>
            <w:vAlign w:val="center"/>
          </w:tcPr>
          <w:p w14:paraId="66412AC6" w14:textId="77777777" w:rsidR="00563440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84925F9" wp14:editId="27A98C62">
                  <wp:extent cx="1296000" cy="1296000"/>
                  <wp:effectExtent l="0" t="0" r="0" b="0"/>
                  <wp:docPr id="383475937" name="Picture 27" descr="လူတစ်စု။ ၂ ဦးမှာ လက်မြှောက်ထားကြ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လူတစ်စု။ ၂ ဦးမှာ လက်မြှောက်ထားကြသည်။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  <w:vAlign w:val="center"/>
          </w:tcPr>
          <w:p w14:paraId="6D12E3DD" w14:textId="77777777" w:rsidR="00563440" w:rsidRPr="00CF4030" w:rsidRDefault="00B829DA" w:rsidP="00053100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လူမှုအဖွဲ့များ။</w:t>
            </w:r>
          </w:p>
        </w:tc>
      </w:tr>
      <w:tr w:rsidR="00601B6A" w:rsidRPr="00CF4030" w14:paraId="320B8ECC" w14:textId="77777777" w:rsidTr="00244AFB">
        <w:tc>
          <w:tcPr>
            <w:tcW w:w="2552" w:type="dxa"/>
            <w:vAlign w:val="center"/>
          </w:tcPr>
          <w:p w14:paraId="452FF4A0" w14:textId="77777777" w:rsidR="008F672F" w:rsidRPr="00CF4030" w:rsidRDefault="008F672F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7229" w:type="dxa"/>
            <w:gridSpan w:val="3"/>
            <w:vAlign w:val="center"/>
          </w:tcPr>
          <w:p w14:paraId="5BC8665B" w14:textId="77777777" w:rsidR="008F672F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နားထောင်ခြင်းကို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မလုပ်နိုင်ကို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43FCECA3" w14:textId="77777777" w:rsidTr="00244AFB">
        <w:trPr>
          <w:gridAfter w:val="2"/>
          <w:wAfter w:w="654" w:type="dxa"/>
          <w:trHeight w:val="1814"/>
        </w:trPr>
        <w:tc>
          <w:tcPr>
            <w:tcW w:w="2552" w:type="dxa"/>
            <w:vAlign w:val="center"/>
          </w:tcPr>
          <w:p w14:paraId="0071E481" w14:textId="77777777" w:rsidR="002A039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2511375" wp14:editId="2E7B4FCA">
                  <wp:extent cx="1296000" cy="1177551"/>
                  <wp:effectExtent l="0" t="0" r="0" b="3810"/>
                  <wp:docPr id="1795573990" name="Picture 49" descr="မိမိတို့အား လက်ညှိုးထိုးပြပြီး လက်မြှောက်ထားကြသည့် ယဥ်ကျေးမှုကွဲ ပါဝင်သုံးစွဲသ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မိမိတို့အား လက်ညှိုးထိုးပြပြီး လက်မြှောက်ထားကြသည့် ယဥ်ကျေးမှုကွဲ ပါဝင်သုံးစွဲသူတစ်စု။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C57EBC7" w14:textId="77777777" w:rsidR="002A039B" w:rsidRPr="00CF4030" w:rsidRDefault="00B829DA" w:rsidP="00053100">
            <w:pPr>
              <w:pStyle w:val="ListParagraph"/>
              <w:numPr>
                <w:ilvl w:val="0"/>
                <w:numId w:val="6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</w:tc>
      </w:tr>
      <w:tr w:rsidR="00601B6A" w:rsidRPr="00CF4030" w14:paraId="00BD6EE5" w14:textId="77777777" w:rsidTr="00244AFB">
        <w:trPr>
          <w:gridAfter w:val="2"/>
          <w:wAfter w:w="654" w:type="dxa"/>
          <w:trHeight w:val="1814"/>
        </w:trPr>
        <w:tc>
          <w:tcPr>
            <w:tcW w:w="2552" w:type="dxa"/>
            <w:vAlign w:val="center"/>
          </w:tcPr>
          <w:p w14:paraId="590F0929" w14:textId="77777777" w:rsidR="002A039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AC172D1" wp14:editId="4BB0B719">
                  <wp:extent cx="1296000" cy="1210510"/>
                  <wp:effectExtent l="0" t="0" r="0" b="8890"/>
                  <wp:docPr id="726228435" name="Picture 47" descr="ပါဝင်သုံးစွဲသူတစ်ဦးကို ကူညီနေသည့် တစ်စုံတစ်ယောက်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ပါဝင်သုံးစွဲသူတစ်ဦးကို ကူညီနေသည့် တစ်စုံတစ်ယောက်။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0DF4742" w14:textId="14BFEF95" w:rsidR="002A039B" w:rsidRPr="00CF4030" w:rsidRDefault="00B829DA" w:rsidP="00053100">
            <w:pPr>
              <w:pStyle w:val="ListParagraph"/>
              <w:numPr>
                <w:ilvl w:val="0"/>
                <w:numId w:val="6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716395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ပံ့ပိုးကူညီပေးသူများ</w:t>
            </w:r>
          </w:p>
        </w:tc>
      </w:tr>
      <w:tr w:rsidR="00601B6A" w:rsidRPr="00CF4030" w14:paraId="07E2D525" w14:textId="77777777" w:rsidTr="00244AFB">
        <w:trPr>
          <w:gridAfter w:val="2"/>
          <w:wAfter w:w="654" w:type="dxa"/>
          <w:trHeight w:val="1814"/>
        </w:trPr>
        <w:tc>
          <w:tcPr>
            <w:tcW w:w="2552" w:type="dxa"/>
            <w:vAlign w:val="center"/>
          </w:tcPr>
          <w:p w14:paraId="7E53F857" w14:textId="77777777" w:rsidR="002A039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8D55B30" wp14:editId="556D1532">
                  <wp:extent cx="1296000" cy="1070955"/>
                  <wp:effectExtent l="0" t="0" r="0" b="0"/>
                  <wp:docPr id="709965646" name="Picture 48" descr="ရယ်ပြုံးနေသည့် ဝန်ဆောင်မှုပေးသ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ရယ်ပြုံးနေသည့် ဝန်ဆောင်မှုပေးသူတစ်စု။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66B27CD" w14:textId="77777777" w:rsidR="002A039B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</w:rPr>
              <w:t>ဝန်ဆောင်မှုပေးသူများ</w:t>
            </w:r>
            <w:r w:rsidRPr="00CF4030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601B6A" w:rsidRPr="00CF4030" w14:paraId="71837888" w14:textId="77777777" w:rsidTr="00244AFB">
        <w:trPr>
          <w:gridAfter w:val="2"/>
          <w:wAfter w:w="654" w:type="dxa"/>
        </w:trPr>
        <w:tc>
          <w:tcPr>
            <w:tcW w:w="2552" w:type="dxa"/>
            <w:vAlign w:val="center"/>
          </w:tcPr>
          <w:p w14:paraId="24178EB0" w14:textId="77777777" w:rsidR="00EB25CA" w:rsidRPr="00CF4030" w:rsidRDefault="00B829DA" w:rsidP="00053100">
            <w:pPr>
              <w:pStyle w:val="Image"/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2227992" wp14:editId="54D2F435">
                  <wp:extent cx="1296000" cy="1296000"/>
                  <wp:effectExtent l="0" t="0" r="0" b="0"/>
                  <wp:docPr id="362534700" name="Picture 50" descr="ဝန်ဆောင်မှုပေးသူ ၃ ဦး။ တစ်ဦးမှာ ဆရာဝန်သုံးနားကျပ်ကို တပ်ဆင်ထားသည်။ အခြားတစ်ဦးမှာ စာစောင်ကိုင်ဆော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ဝန်ဆောင်မှုပေးသူ ၃ ဦး။ တစ်ဦးမှာ ဆရာဝန်သုံးနားကျပ်ကို တပ်ဆင်ထားသည်။ အခြားတစ်ဦးမှာ စာစောင်ကိုင်ဆောင်ထားသည်။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6C9A9CA" w14:textId="77777777" w:rsidR="00EB25CA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ဆောင်ရွက်ပေးခြင်းဖြင့်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ပံ့ပိုးကူညီပေးသည်။</w:t>
            </w:r>
          </w:p>
        </w:tc>
      </w:tr>
    </w:tbl>
    <w:p w14:paraId="5BB3E48D" w14:textId="77777777" w:rsidR="002535DE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55F65A99" wp14:editId="1DA6B3A6">
                <wp:simplePos x="0" y="0"/>
                <wp:positionH relativeFrom="margin">
                  <wp:posOffset>31750</wp:posOffset>
                </wp:positionH>
                <wp:positionV relativeFrom="paragraph">
                  <wp:posOffset>271780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35289" id="Group 739572189" o:spid="_x0000_s1026" alt="&quot;&quot;" style="position:absolute;margin-left:2.5pt;margin-top:21.4pt;width:455.7pt;height:19pt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CF4030">
        <w:rPr>
          <w:rFonts w:ascii="Myanmar Text" w:eastAsia="Zawgyi-One" w:hAnsi="Myanmar Text" w:cs="Myanmar Text"/>
        </w:rPr>
        <w:t>ဆောင်ရွက်ချက်</w:t>
      </w:r>
      <w:r w:rsidR="005C7C7B" w:rsidRPr="00CF4030">
        <w:rPr>
          <w:rFonts w:eastAsia="Zawgyi-One" w:cs="Myanmar Text"/>
        </w:rPr>
        <w:t xml:space="preserve"> </w:t>
      </w:r>
      <w:r w:rsidR="005C7C7B" w:rsidRPr="00CF4030">
        <w:rPr>
          <w:rFonts w:ascii="Myanmar Text" w:eastAsia="Zawgyi-One" w:hAnsi="Myanmar Text" w:cs="Myanmar Text"/>
        </w:rPr>
        <w:t>၁၄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</w:tblGrid>
      <w:tr w:rsidR="00601B6A" w:rsidRPr="00CF4030" w14:paraId="493D14DA" w14:textId="77777777" w:rsidTr="004A260B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1F53EBD6" w14:textId="77777777" w:rsidR="0076669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E4DD5D5" wp14:editId="6C7452A7">
                  <wp:extent cx="1482725" cy="1482725"/>
                  <wp:effectExtent l="0" t="0" r="3175" b="3175"/>
                  <wp:docPr id="281375781" name="Picture 51" descr="အခြားတစ်ဦးအား လက်ဖ်တော့ကွန်ပျူတာသုံးရန် ပံ့ပိုးကူညီနေသူတစ်ဦး။ ၎င်းတို့အပေါ်၌ အမှန်ပြသင်္ကေတနှင့်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အခြားတစ်ဦးအား လက်ဖ်တော့ကွန်ပျူတာသုံးရန် ပံ့ပိုးကူညီနေသူတစ်ဦး။ ၎င်းတို့အပေါ်၌ အမှန်ပြသင်္ကေတနှင့် လမ်းညွှန်မြှား ရှိသည်။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8B38D2" w14:textId="77777777" w:rsidR="0076669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ကျွန်တာ်တို့၏ဝန်ဆောင်မှုများကို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အွန်လိုင်းဖြင့်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ပိုမိုလွယ်ကူစေရန်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လုပ်ဆောင်ပေးပါမည်။</w:t>
            </w:r>
          </w:p>
          <w:p w14:paraId="050FC674" w14:textId="77777777" w:rsidR="0076669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</w:t>
            </w:r>
            <w:r w:rsidRPr="00CF4030">
              <w:rPr>
                <w:rFonts w:eastAsia="Zawgyi-One" w:cs="Myanmar Text"/>
              </w:rPr>
              <w:t xml:space="preserve">- NDIS </w:t>
            </w:r>
            <w:r w:rsidRPr="00CF4030">
              <w:rPr>
                <w:rFonts w:ascii="Myanmar Text" w:eastAsia="Zawgyi-One" w:hAnsi="Myanmar Text" w:cs="Myanmar Text"/>
              </w:rPr>
              <w:t>ဝက်ဘ်ဆိုက်။</w:t>
            </w:r>
          </w:p>
        </w:tc>
      </w:tr>
      <w:tr w:rsidR="00601B6A" w:rsidRPr="00CF4030" w14:paraId="48FBCC52" w14:textId="77777777" w:rsidTr="004A260B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4755B853" w14:textId="77777777" w:rsidR="00766698" w:rsidRPr="00CF4030" w:rsidRDefault="00766698" w:rsidP="00053100">
            <w:pPr>
              <w:pStyle w:val="Image"/>
              <w:wordWrap w:val="0"/>
              <w:spacing w:before="60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3E8D2CC8" w14:textId="77777777" w:rsidR="00766698" w:rsidRPr="00CF4030" w:rsidRDefault="00B829DA" w:rsidP="00053100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ဤကိစ္စကို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အောက်ပါအတိုင်း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43736633" w14:textId="77777777" w:rsidTr="004A260B">
        <w:tc>
          <w:tcPr>
            <w:tcW w:w="2551" w:type="dxa"/>
            <w:vAlign w:val="center"/>
          </w:tcPr>
          <w:p w14:paraId="7EDA538E" w14:textId="77777777" w:rsidR="002A039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DF3ACFE" wp14:editId="4593D3A5">
                  <wp:extent cx="1482725" cy="1482725"/>
                  <wp:effectExtent l="0" t="0" r="3175" b="3175"/>
                  <wp:docPr id="615775571" name="Picture 52" descr="စာစောင်ကိုင်ထားသည့် လူတစ်ဦး။ ၎င်းအပေါ်၌ အင်္ဂလိပ်စာ မဟုတ်သော ဘာသာစကားဖြင့် စကားပြောကွက်တစ်ခုနှင့် အမှန်ပြသင်္ကေတတစ်ခု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စာစောင်ကိုင်ထားသည့် လူတစ်ဦး။ ၎င်းအပေါ်၌ အင်္ဂလိပ်စာ မဟုတ်သော ဘာသာစကားဖြင့် စကားပြောကွက်တစ်ခုနှင့် အမှန်ပြသင်္ကေတတစ်ခု။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18C472C3" w14:textId="5348554A" w:rsidR="002A039B" w:rsidRPr="00CF4030" w:rsidRDefault="00B829DA" w:rsidP="00053100">
            <w:pPr>
              <w:pStyle w:val="ListParagraph"/>
              <w:numPr>
                <w:ilvl w:val="0"/>
                <w:numId w:val="6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နားလည်မည့်</w:t>
            </w:r>
            <w:r w:rsidR="004A260B" w:rsidRPr="004A260B">
              <w:rPr>
                <w:rFonts w:ascii="Myanmar Text" w:eastAsia="Zawgyi-One" w:hAnsi="Myanmar Text" w:cs="Myanmar Text" w:hint="cs"/>
                <w:cs/>
                <w:lang w:bidi="my-MM"/>
              </w:rPr>
              <w:t>ဘာသာစကားဖြင့်</w:t>
            </w:r>
            <w:r w:rsidR="004A260B">
              <w:rPr>
                <w:rFonts w:ascii="Myanmar Text" w:eastAsia="Zawgyi-One" w:hAnsi="Myanmar Text" w:cs="Myanmar Text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ဝေမျှပေးခြင်း</w:t>
            </w:r>
          </w:p>
        </w:tc>
      </w:tr>
      <w:tr w:rsidR="00601B6A" w:rsidRPr="00CF4030" w14:paraId="6ED29E2B" w14:textId="77777777" w:rsidTr="004A260B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3D2497AE" w14:textId="77777777" w:rsidR="002A039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E967EDD" wp14:editId="532B27E6">
                  <wp:extent cx="1483200" cy="1483200"/>
                  <wp:effectExtent l="0" t="0" r="3175" b="3175"/>
                  <wp:docPr id="1394082892" name="Picture 53" descr="စာစောင်ဖတ်ရန် အခြားတစ်ဦးအား ပံ့ပိုးကူညီပေးနေသူတစ်ဦး။ ကူညီပေးခံရသူ အပေါ်ဘက်၌ မေးခွန်းသင်္ကေတတစ်ခုပါသော စဥ်းစားသည်ကိုပြ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စာစောင်ဖတ်ရန် အခြားတစ်ဦးအား ပံ့ပိုးကူညီပေးနေသူတစ်ဦး။ ကူညီပေးခံရသူ အပေါ်ဘက်၌ မေးခွန်းသင်္ကေတတစ်ခုပါသော စဥ်းစားသည်ကိုပြအကွက်တစ်ခု။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DBD04B" w14:textId="71FCEB1A" w:rsidR="002A039B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နားမလည်သော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="004A260B" w:rsidRPr="004A260B">
              <w:rPr>
                <w:rFonts w:ascii="Myanmar Text" w:eastAsia="Zawgyi-One" w:hAnsi="Myanmar Text" w:cs="Myanmar Text" w:hint="cs"/>
                <w:cs/>
                <w:lang w:bidi="my-MM"/>
              </w:rPr>
              <w:t>ဘာသာစကားဖြင့်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ဝေမျှသောအခါ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ပံ့ပိုးပေးခြင်း။</w:t>
            </w:r>
          </w:p>
        </w:tc>
      </w:tr>
      <w:tr w:rsidR="00601B6A" w:rsidRPr="00CF4030" w14:paraId="497F46C5" w14:textId="77777777" w:rsidTr="004A260B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210AB80E" w14:textId="77777777" w:rsidR="009F34FB" w:rsidRPr="00CF4030" w:rsidRDefault="00B829DA" w:rsidP="00053100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BBE6615" wp14:editId="39A67CEB">
                  <wp:extent cx="1482725" cy="1482725"/>
                  <wp:effectExtent l="0" t="0" r="3175" b="3175"/>
                  <wp:docPr id="216622349" name="Picture 54" descr="လက်ဖ်တော့ကွန်ပျူတာ သုံးနေသူတစ်ဦးနှင့် အပေါ်သို့ညွှန်ပြ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လက်ဖ်တော့ကွန်ပျူတာ သုံးနေသူတစ်ဦးနှင့် အပေါ်သို့ညွှန်ပြမြှားတစ်စင်း။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43C23C" w14:textId="77777777" w:rsidR="009F34FB" w:rsidRPr="00CF4030" w:rsidRDefault="00B829DA" w:rsidP="00053100">
            <w:pPr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မည်မျှများများက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အွန်လိုင်းဝန်ဆောင်မှုများအား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</w:tbl>
    <w:p w14:paraId="32CADEA4" w14:textId="77777777" w:rsidR="005C7C7B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8AAABAF" wp14:editId="23BA58B2">
                <wp:simplePos x="0" y="0"/>
                <wp:positionH relativeFrom="margin">
                  <wp:posOffset>19050</wp:posOffset>
                </wp:positionH>
                <wp:positionV relativeFrom="paragraph">
                  <wp:posOffset>316865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8D9E28" id="Group 915048592" o:spid="_x0000_s1026" alt="&quot;&quot;" style="position:absolute;margin-left:1.5pt;margin-top:24.95pt;width:455.7pt;height:19pt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၁၅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228"/>
      </w:tblGrid>
      <w:tr w:rsidR="00601B6A" w:rsidRPr="00CF4030" w14:paraId="460C5779" w14:textId="77777777" w:rsidTr="00244AFB">
        <w:tc>
          <w:tcPr>
            <w:tcW w:w="2552" w:type="dxa"/>
            <w:vAlign w:val="center"/>
          </w:tcPr>
          <w:p w14:paraId="2BCC02B6" w14:textId="77777777" w:rsidR="00766698" w:rsidRPr="00CF4030" w:rsidRDefault="00B829DA" w:rsidP="00053100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4802ACC" wp14:editId="4FAAAE69">
                  <wp:extent cx="1483360" cy="1483360"/>
                  <wp:effectExtent l="0" t="0" r="2540" b="2540"/>
                  <wp:docPr id="1785330858" name="Picture 28" descr="အင်္ဂလိပ်စာ မဟုတ်သော ဘာသာစကား ၃ မျိုးပါ စကားပြောကွက် ၃ 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အင်္ဂလိပ်စာ မဟုတ်သော ဘာသာစကား ၃ မျိုးပါ စကားပြောကွက် ၃ ခု။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  <w:vAlign w:val="center"/>
          </w:tcPr>
          <w:p w14:paraId="4C90BE62" w14:textId="77777777" w:rsidR="00766698" w:rsidRPr="00CF4030" w:rsidRDefault="00B829DA" w:rsidP="00053100">
            <w:pPr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ဖြန့်ချီပေးရာတွင်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လိုအပ်ကြောင်းနှင့်ပတ်သက်၍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လမ်းညွှန်ချက်များ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ထုတ်ပါမည်။</w:t>
            </w:r>
          </w:p>
          <w:p w14:paraId="67E48D44" w14:textId="77777777" w:rsidR="002C7941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ဤသို့အားဖြင့်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ပို၍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နားလည်နိုင်ပါမည်။</w:t>
            </w:r>
          </w:p>
        </w:tc>
      </w:tr>
      <w:tr w:rsidR="00601B6A" w:rsidRPr="00CF4030" w14:paraId="660B7B40" w14:textId="77777777" w:rsidTr="00244AFB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62849AC4" w14:textId="77777777" w:rsidR="00007F05" w:rsidRPr="00CF4030" w:rsidRDefault="00007F05" w:rsidP="00053100">
            <w:pPr>
              <w:pStyle w:val="Image"/>
              <w:wordWrap w:val="0"/>
              <w:spacing w:before="60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14323AEE" w14:textId="77777777" w:rsidR="002C7941" w:rsidRPr="00CF4030" w:rsidRDefault="00B829DA" w:rsidP="00053100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ဤလမ်းညွှန်ချက်များကို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အောက်ပါအဖွဲ့များနှင့်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8AD39E8" w14:textId="77777777" w:rsidTr="00244AFB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61842854" w14:textId="77777777" w:rsidR="00B32C6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9C3F1B8" wp14:editId="61F1C2FE">
                  <wp:extent cx="1483360" cy="1483360"/>
                  <wp:effectExtent l="0" t="0" r="2540" b="2540"/>
                  <wp:docPr id="1278271050" name="Picture 55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ယဥ်ကျေးမှုကွဲ လူတစ်စု။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0C15CE" w14:textId="77777777" w:rsidR="00B32C67" w:rsidRPr="00CF4030" w:rsidRDefault="00B829DA" w:rsidP="00053100">
            <w:pPr>
              <w:pStyle w:val="ListParagraph"/>
              <w:numPr>
                <w:ilvl w:val="0"/>
                <w:numId w:val="6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လူမှုအသိုက်အဝန်းများ</w:t>
            </w:r>
          </w:p>
        </w:tc>
      </w:tr>
      <w:tr w:rsidR="00601B6A" w:rsidRPr="00CF4030" w14:paraId="6ED14E01" w14:textId="77777777" w:rsidTr="00244AFB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68934A5A" w14:textId="77777777" w:rsidR="00B32C6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7A14E6B" wp14:editId="61C0A746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1104265</wp:posOffset>
                      </wp:positionV>
                      <wp:extent cx="980440" cy="304800"/>
                      <wp:effectExtent l="0" t="0" r="10160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0828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C260EE" w14:textId="77777777" w:rsidR="00053100" w:rsidRPr="00946885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946885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NDIS</w:t>
                                  </w:r>
                                  <w:r w:rsidRPr="0094688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ကော်မရှင်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14E6B" id="_x0000_s1039" type="#_x0000_t202" alt="&quot;&quot;" style="position:absolute;left:0;text-align:left;margin-left:20.25pt;margin-top:86.95pt;width:77.2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" filled="f" stroked="f">
                      <v:textbox inset="0,0,0,0">
                        <w:txbxContent>
                          <w:p w14:paraId="13C260EE" w14:textId="77777777" w:rsidR="00053100" w:rsidRPr="00946885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946885">
                              <w:rPr>
                                <w:rFonts w:eastAsia="Zawgyi-One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NDIS</w:t>
                            </w:r>
                            <w:r w:rsidRPr="0094688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ကော်မရှင်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CF4030">
              <w:rPr>
                <w:rFonts w:cs="Myanmar Text"/>
                <w:noProof/>
              </w:rPr>
              <w:drawing>
                <wp:inline distT="0" distB="0" distL="0" distR="0" wp14:anchorId="309FFBA2" wp14:editId="2C491EDB">
                  <wp:extent cx="1483360" cy="1483360"/>
                  <wp:effectExtent l="0" t="0" r="2540" b="2540"/>
                  <wp:docPr id="1818495431" name="Picture 56" descr="'NDIS ကော်မရှင်' ဟု ရေးထားသည့်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'NDIS ကော်မရှင်' ဟု ရေးထားသည့် ခုံတန်းနောက်မှ လူ ၃ ဦး။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984D10" w14:textId="77777777" w:rsidR="00B32C67" w:rsidRPr="00CF4030" w:rsidRDefault="00B829DA" w:rsidP="00053100">
            <w:pPr>
              <w:pStyle w:val="ListParagraph"/>
              <w:numPr>
                <w:ilvl w:val="0"/>
                <w:numId w:val="69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ကော်မရှင်</w:t>
            </w:r>
          </w:p>
        </w:tc>
      </w:tr>
      <w:tr w:rsidR="00601B6A" w:rsidRPr="00CF4030" w14:paraId="2622F899" w14:textId="77777777" w:rsidTr="00244AFB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6EAA6B7B" w14:textId="77777777" w:rsidR="00B32C6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5E2526C" wp14:editId="0C317F32">
                  <wp:extent cx="1440000" cy="1440000"/>
                  <wp:effectExtent l="0" t="0" r="8255" b="8255"/>
                  <wp:docPr id="1800567495" name="Picture 1800567495" descr="ရုံးအဆောက်အအုံတစ်ခုရှေ့ရှိ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ရုံးအဆောက်အအုံတစ်ခုရှေ့ရှိ လူ ၃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EA35E9" w14:textId="6C33671A" w:rsidR="00B32C67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716395">
              <w:rPr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အဖွဲ့အစည်းများ။</w:t>
            </w:r>
          </w:p>
        </w:tc>
      </w:tr>
    </w:tbl>
    <w:p w14:paraId="26A7CDF7" w14:textId="77777777" w:rsidR="007916A8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653"/>
        <w:gridCol w:w="284"/>
      </w:tblGrid>
      <w:tr w:rsidR="00601B6A" w:rsidRPr="00CF4030" w14:paraId="738FF976" w14:textId="77777777" w:rsidTr="00244AFB">
        <w:tc>
          <w:tcPr>
            <w:tcW w:w="2552" w:type="dxa"/>
            <w:vAlign w:val="center"/>
          </w:tcPr>
          <w:p w14:paraId="0E95420B" w14:textId="77777777" w:rsidR="00007F05" w:rsidRPr="00CF4030" w:rsidRDefault="00007F05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7513" w:type="dxa"/>
            <w:gridSpan w:val="3"/>
            <w:vAlign w:val="center"/>
          </w:tcPr>
          <w:p w14:paraId="0F135426" w14:textId="77777777" w:rsidR="00007F05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74FE759E" w14:textId="77777777" w:rsidTr="00244AFB">
        <w:trPr>
          <w:gridAfter w:val="2"/>
          <w:wAfter w:w="937" w:type="dxa"/>
        </w:trPr>
        <w:tc>
          <w:tcPr>
            <w:tcW w:w="2552" w:type="dxa"/>
            <w:vAlign w:val="center"/>
          </w:tcPr>
          <w:p w14:paraId="756224E4" w14:textId="77777777" w:rsidR="00B42BC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0018437" wp14:editId="61E94727">
                  <wp:extent cx="1483360" cy="1483360"/>
                  <wp:effectExtent l="0" t="0" r="2540" b="2540"/>
                  <wp:docPr id="1299266338" name="Picture 29" descr="အင်္ဂလိပ်စာ မဟုတ်သည့် ဘာသာစကား ၃ မျိုးဖြင့်ရေးထားသည့် စာစောင် ၃ 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အင်္ဂလိပ်စာ မဟုတ်သည့် ဘာသာစကား ၃ မျိုးဖြင့်ရေးထားသည့် စာစောင် ၃ စောင်။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2E36F0" w14:textId="77777777" w:rsidR="00B42BC2" w:rsidRPr="00CF4030" w:rsidRDefault="00B829DA" w:rsidP="00053100">
            <w:pPr>
              <w:pStyle w:val="ListParagraph"/>
              <w:numPr>
                <w:ilvl w:val="0"/>
                <w:numId w:val="6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အင်္ဂလိပ်စကား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မဟုတ်သော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ဘာသာစကားများဖြင့်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ဖြန့်ချီသည့်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စာရွက်စာတမ်းများ</w:t>
            </w:r>
          </w:p>
        </w:tc>
      </w:tr>
      <w:tr w:rsidR="00601B6A" w:rsidRPr="00CF4030" w14:paraId="5EE93052" w14:textId="77777777" w:rsidTr="00244AFB">
        <w:trPr>
          <w:gridAfter w:val="1"/>
          <w:wAfter w:w="284" w:type="dxa"/>
        </w:trPr>
        <w:tc>
          <w:tcPr>
            <w:tcW w:w="2552" w:type="dxa"/>
            <w:vAlign w:val="center"/>
          </w:tcPr>
          <w:p w14:paraId="60F325D5" w14:textId="77777777" w:rsidR="00B42BC2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CC50167" wp14:editId="4D5B8087">
                  <wp:extent cx="1483360" cy="1483360"/>
                  <wp:effectExtent l="0" t="0" r="2540" b="2540"/>
                  <wp:docPr id="884962986" name="Picture 30" descr="အင်္ဂလိပ်စာ မဟုတ်သည့် ဘာသာစကားဖြင့် စကားပြောကွက်တစ်ခုအောက်၌ လက်မထောင်ထားသော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အင်္ဂလိပ်စာ မဟုတ်သည့် ဘာသာစကားဖြင့် စကားပြောကွက်တစ်ခုအောက်၌ လက်မထောင်ထားသောသူတစ်ဦး။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gridSpan w:val="2"/>
            <w:vAlign w:val="center"/>
          </w:tcPr>
          <w:p w14:paraId="6AFF4AE5" w14:textId="77777777" w:rsidR="00B42BC2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၎င်းတို့ဘာသာစကားဖြင့်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ရှာနိုင်သည်ဟု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ပြောပြသည့်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ယဥ်ကျေးမှုကွဲသူများ။</w:t>
            </w:r>
          </w:p>
        </w:tc>
      </w:tr>
    </w:tbl>
    <w:p w14:paraId="32EFA0D1" w14:textId="77777777" w:rsidR="005C7C7B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204D3040" wp14:editId="3C892D85">
                <wp:simplePos x="0" y="0"/>
                <wp:positionH relativeFrom="margin">
                  <wp:posOffset>18415</wp:posOffset>
                </wp:positionH>
                <wp:positionV relativeFrom="paragraph">
                  <wp:posOffset>572135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7D483" id="Group 1961727700" o:spid="_x0000_s1026" alt="&quot;&quot;" style="position:absolute;margin-left:1.45pt;margin-top:45.05pt;width:455.7pt;height:19pt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၁၆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  <w:gridCol w:w="142"/>
      </w:tblGrid>
      <w:tr w:rsidR="00601B6A" w:rsidRPr="00CF4030" w14:paraId="0585AD16" w14:textId="77777777" w:rsidTr="00244AFB">
        <w:trPr>
          <w:gridAfter w:val="1"/>
          <w:wAfter w:w="142" w:type="dxa"/>
          <w:trHeight w:val="3061"/>
        </w:trPr>
        <w:tc>
          <w:tcPr>
            <w:tcW w:w="2567" w:type="dxa"/>
            <w:vAlign w:val="center"/>
          </w:tcPr>
          <w:p w14:paraId="2DF94266" w14:textId="77777777" w:rsidR="00766698" w:rsidRPr="00CF4030" w:rsidRDefault="00B829DA" w:rsidP="00053100">
            <w:pPr>
              <w:pStyle w:val="Image"/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F50094D" wp14:editId="2B5F9E4F">
                  <wp:extent cx="1492885" cy="1492885"/>
                  <wp:effectExtent l="0" t="0" r="0" b="0"/>
                  <wp:docPr id="1113079112" name="Picture 1" descr="NDIA အစီအစဉ်ဇယားနှင့် စကားပြော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NDIA အစီအစဉ်ဇယားနှင့် စကားပြောကွက်တစ်ခု။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4E75200A" w14:textId="77777777" w:rsidR="00C816A8" w:rsidRPr="00CF4030" w:rsidRDefault="00B829DA" w:rsidP="00053100">
            <w:pPr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ရှင်းလင်းရာတွင်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ဝေါဟာရစကားလုံးအချို့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ရှိပါသည်။</w:t>
            </w:r>
          </w:p>
          <w:p w14:paraId="7E5B096E" w14:textId="60B476A3" w:rsidR="00007F05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ဤစကားလုံးများ၏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အဓိပ္ပါယ်</w:t>
            </w:r>
            <w:r w:rsidR="00716395">
              <w:rPr>
                <w:rFonts w:ascii="Myanmar Text" w:eastAsia="Zawgyi-One" w:hAnsi="Myanmar Text" w:cs="Myanmar Text" w:hint="cs"/>
                <w:lang w:bidi="my-MM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ဘာသာစကားအမျိုးမျိုးဖြင့်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ရင်းမြစ်များကို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စီစဉ်ထားပါမည်။</w:t>
            </w:r>
          </w:p>
        </w:tc>
      </w:tr>
      <w:tr w:rsidR="00601B6A" w:rsidRPr="00CF4030" w14:paraId="18B3451F" w14:textId="77777777" w:rsidTr="00244AFB">
        <w:trPr>
          <w:trHeight w:val="3061"/>
        </w:trPr>
        <w:tc>
          <w:tcPr>
            <w:tcW w:w="2567" w:type="dxa"/>
            <w:vAlign w:val="center"/>
          </w:tcPr>
          <w:p w14:paraId="744DDCA9" w14:textId="77777777" w:rsidR="00007F05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A2C8C26" wp14:editId="0E48F62C">
                  <wp:extent cx="1483360" cy="1483360"/>
                  <wp:effectExtent l="0" t="0" r="2540" b="2540"/>
                  <wp:docPr id="1321211933" name="Picture 1321211933" descr="စာစောင်ဖတ်နေသူတစ်ဦးနှင့် အပေါ်၌ အမှန်ပြသင်္ကေတပါ စဥ်းစားနေသည်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စာစောင်ဖတ်နေသူတစ်ဦးနှင့် အပေါ်၌ အမှန်ပြသင်္ကေတပါ စဥ်းစားနေသည်ပြအကွက်တစ်ခု ရှိသည်။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9" w:type="dxa"/>
            <w:gridSpan w:val="3"/>
            <w:vAlign w:val="center"/>
          </w:tcPr>
          <w:p w14:paraId="6A173E05" w14:textId="1E3A5A9F" w:rsidR="00007F05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ဤနည်းအားဖြင့်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eastAsia="Zawgyi-One" w:cs="Myanmar Text"/>
              </w:rPr>
              <w:t>NDIS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အကြောင်းသတင်းအချက်အလက်များကို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နားလည်သောလူ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ပိုမိုများလာစေရန်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အထောက်အကူပြုပါမည်။</w:t>
            </w:r>
          </w:p>
        </w:tc>
      </w:tr>
      <w:tr w:rsidR="00601B6A" w:rsidRPr="00CF4030" w14:paraId="2AECBF44" w14:textId="77777777" w:rsidTr="00244AFB">
        <w:trPr>
          <w:gridAfter w:val="2"/>
          <w:wAfter w:w="254" w:type="dxa"/>
        </w:trPr>
        <w:tc>
          <w:tcPr>
            <w:tcW w:w="2567" w:type="dxa"/>
            <w:vAlign w:val="center"/>
          </w:tcPr>
          <w:p w14:paraId="306F810B" w14:textId="77777777" w:rsidR="00007F05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4413CB0C" wp14:editId="2018B5AD">
                  <wp:extent cx="1492885" cy="1492885"/>
                  <wp:effectExtent l="0" t="0" r="0" b="0"/>
                  <wp:docPr id="172244981" name="Picture 2" descr="အခြားသူတစ်ဦးအား သတင်းစာစောင် ကမ်းပေး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အခြားသူတစ်ဦးအား သတင်းစာစောင် ကမ်းပေးနေသူတစ်ဦး။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40B6411D" w14:textId="77777777" w:rsidR="00007F05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ဤသို့ဖြင့်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စကားပြန်များကလည်း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အကြောင်းကို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အထောက်အကူပြုပါမည်။</w:t>
            </w:r>
          </w:p>
        </w:tc>
      </w:tr>
      <w:tr w:rsidR="00601B6A" w:rsidRPr="00CF4030" w14:paraId="55D8ECE1" w14:textId="77777777" w:rsidTr="00244AFB">
        <w:trPr>
          <w:gridAfter w:val="2"/>
          <w:wAfter w:w="254" w:type="dxa"/>
        </w:trPr>
        <w:tc>
          <w:tcPr>
            <w:tcW w:w="2567" w:type="dxa"/>
            <w:vAlign w:val="center"/>
          </w:tcPr>
          <w:p w14:paraId="5772635A" w14:textId="77777777" w:rsidR="00007F05" w:rsidRPr="00CF4030" w:rsidRDefault="00007F05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35" w:type="dxa"/>
            <w:vAlign w:val="center"/>
          </w:tcPr>
          <w:p w14:paraId="5A5A50C1" w14:textId="77777777" w:rsidR="00007F05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အောက်ပါကိစ္စတွင်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ဆောင်ရွက်ပြီးစီးသည်ကို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23E3E77D" w14:textId="77777777" w:rsidTr="00244AFB">
        <w:trPr>
          <w:gridAfter w:val="2"/>
          <w:wAfter w:w="254" w:type="dxa"/>
        </w:trPr>
        <w:tc>
          <w:tcPr>
            <w:tcW w:w="2567" w:type="dxa"/>
            <w:vAlign w:val="center"/>
          </w:tcPr>
          <w:p w14:paraId="7E045BBC" w14:textId="77777777" w:rsidR="00E52574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13AA9CA" wp14:editId="6EFE7075">
                  <wp:extent cx="1492885" cy="1492885"/>
                  <wp:effectExtent l="0" t="0" r="0" b="0"/>
                  <wp:docPr id="23534575" name="Picture 3" descr="တစ်စုံတစ်ဦးက တင်ပြပြောဆိုနေသည်ကို ကြည့်ရှုနေသည့် NDIS လုပ်သား ၃ ဦး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တစ်စုံတစ်ဦးက တင်ပြပြောဆိုနေသည်ကို ကြည့်ရှုနေသည့် NDIS လုပ်သား ၃ ဦးနှင့် အမှန်ပြသင်္ကေတ။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08404000" w14:textId="77777777" w:rsidR="00E52574" w:rsidRPr="00CF4030" w:rsidRDefault="00B829DA" w:rsidP="00053100">
            <w:pPr>
              <w:pStyle w:val="ListParagraph"/>
              <w:numPr>
                <w:ilvl w:val="0"/>
                <w:numId w:val="65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ပိုမိုနားလည်ရန်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သင်တန်းတက်ရောက်ပြီးစီးခြင်း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75B42C9D" w14:textId="77777777" w:rsidTr="00244AFB">
        <w:trPr>
          <w:gridAfter w:val="2"/>
          <w:wAfter w:w="254" w:type="dxa"/>
        </w:trPr>
        <w:tc>
          <w:tcPr>
            <w:tcW w:w="2567" w:type="dxa"/>
            <w:vAlign w:val="center"/>
          </w:tcPr>
          <w:p w14:paraId="793475AE" w14:textId="77777777" w:rsidR="00E52574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836C98A" wp14:editId="322D24B4">
                  <wp:extent cx="1483200" cy="1112400"/>
                  <wp:effectExtent l="0" t="0" r="3175" b="0"/>
                  <wp:docPr id="369786083" name="Picture 4" descr="လက်ဖ်တော့ကွန်ပျူတာ အတူသုံးနေသည့် လ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လက်ဖ်တော့ကွန်ပျူတာ အတူသုံးနေသည့် လူ ၂ ဦး။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6C939B28" w14:textId="77777777" w:rsidR="00E52574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ရင်းမြစ်များကို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အသုံးပြုခြင်း။</w:t>
            </w:r>
          </w:p>
        </w:tc>
      </w:tr>
    </w:tbl>
    <w:p w14:paraId="1C207035" w14:textId="77777777" w:rsidR="00766698" w:rsidRPr="00CF4030" w:rsidRDefault="00B829DA" w:rsidP="00053100">
      <w:pPr>
        <w:pStyle w:val="Heading3"/>
        <w:wordWrap w:val="0"/>
        <w:spacing w:before="84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1F84DF18" wp14:editId="5F0E78F5">
                <wp:simplePos x="0" y="0"/>
                <wp:positionH relativeFrom="margin">
                  <wp:posOffset>18415</wp:posOffset>
                </wp:positionH>
                <wp:positionV relativeFrom="paragraph">
                  <wp:posOffset>811530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5624D" id="Group 1015204076" o:spid="_x0000_s1026" alt="&quot;&quot;" style="position:absolute;margin-left:1.45pt;margin-top:63.9pt;width:455.7pt;height:19pt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၁၇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601B6A" w:rsidRPr="00CF4030" w14:paraId="792D4A2D" w14:textId="77777777" w:rsidTr="000E16BE">
        <w:tc>
          <w:tcPr>
            <w:tcW w:w="2552" w:type="dxa"/>
            <w:vAlign w:val="center"/>
          </w:tcPr>
          <w:p w14:paraId="237D6DC2" w14:textId="77777777" w:rsidR="00766698" w:rsidRPr="00CF4030" w:rsidRDefault="00B829DA" w:rsidP="00053100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56EB521" wp14:editId="72CE432D">
                  <wp:extent cx="1483360" cy="1483360"/>
                  <wp:effectExtent l="0" t="0" r="2540" b="2540"/>
                  <wp:docPr id="429196187" name="Picture 5" descr="အခြားသူတစ်ဦးအား စာစောင်ကမ်းပေးနေသူတစ်ဦး။ ၎င်းတို့အပေါ်၌ သတင်းပြန်ကြားရေးပုံပါ စကားပြော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အခြားသူတစ်ဦးအား စာစောင်ကမ်းပေးနေသူတစ်ဦး။ ၎င်းတို့အပေါ်၌ သတင်းပြန်ကြားရေးပုံပါ စကားပြောကွက်တစ်ခု ရှိသည်။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E8706A" w14:textId="77777777" w:rsidR="00766698" w:rsidRPr="00CF4030" w:rsidRDefault="00B829DA" w:rsidP="00053100">
            <w:pPr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စကားပြန်လုပ်ငန်းများကို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မည်သို့ရှာဖွေပြီး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အသုံးပြုနိုင်သည့်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ယဥ်ကျေးမှုကွဲသူများထံသို့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ဝေမျှပေးပါမည်။</w:t>
            </w:r>
          </w:p>
        </w:tc>
      </w:tr>
    </w:tbl>
    <w:p w14:paraId="59839EFA" w14:textId="77777777" w:rsidR="00090E8C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601B6A" w:rsidRPr="00CF4030" w14:paraId="72AEC5E0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2976B5C3" w14:textId="77777777" w:rsidR="000E16BE" w:rsidRPr="00CF4030" w:rsidRDefault="000E16BE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A27C49E" w14:textId="494342D8" w:rsidR="000E16BE" w:rsidRPr="00CF4030" w:rsidRDefault="00B829DA" w:rsidP="00053100">
            <w:p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197A089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35EA1278" w14:textId="77777777" w:rsidR="0090072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D080D12" wp14:editId="6DF418FF">
                  <wp:extent cx="1440000" cy="1440000"/>
                  <wp:effectExtent l="0" t="0" r="8255" b="8255"/>
                  <wp:docPr id="1629475620" name="Picture 59" descr="လူတစ်စု။ ၂ ဦးမှာ လက်ထော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လူတစ်စု။ ၂ ဦးမှာ လက်ထောင်ထားသည်။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D3553D" w14:textId="77777777" w:rsidR="0090072A" w:rsidRPr="00CF4030" w:rsidRDefault="00B829DA" w:rsidP="00053100">
            <w:pPr>
              <w:pStyle w:val="ListParagraph"/>
              <w:numPr>
                <w:ilvl w:val="0"/>
                <w:numId w:val="66"/>
              </w:num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လူမှုအဖွဲ့အစည်းများ</w:t>
            </w:r>
          </w:p>
        </w:tc>
      </w:tr>
      <w:tr w:rsidR="00601B6A" w:rsidRPr="00CF4030" w14:paraId="5BC54B11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9A82D0B" w14:textId="77777777" w:rsidR="0090072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DE4B260" wp14:editId="486FCE05">
                  <wp:extent cx="1440000" cy="1440000"/>
                  <wp:effectExtent l="0" t="0" r="8255" b="8255"/>
                  <wp:docPr id="526065696" name="Picture 60" descr="ပါဝင်သုံးစွဲသူလူစုကို ပြသနေသည့် ပါဝင်သုံးစွဲသူပုံ။ နှ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ပါဝင်သုံးစွဲသူလူစုကို ပြသနေသည့် ပါဝင်သုံးစွဲသူပုံ။ နှစ်ဦးမှာ လက်မြှောက်ထားသည်။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D4F4EF" w14:textId="77777777" w:rsidR="0090072A" w:rsidRPr="00CF4030" w:rsidRDefault="00B829DA" w:rsidP="00053100">
            <w:pPr>
              <w:pStyle w:val="ListParagraph"/>
              <w:numPr>
                <w:ilvl w:val="0"/>
                <w:numId w:val="66"/>
              </w:num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</w:tc>
      </w:tr>
      <w:tr w:rsidR="00601B6A" w:rsidRPr="00CF4030" w14:paraId="764B8B2F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3ADDA7A3" w14:textId="77777777" w:rsidR="0090072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EFFB45B" wp14:editId="043F7880">
                  <wp:extent cx="1440000" cy="1440000"/>
                  <wp:effectExtent l="0" t="0" r="8255" b="8255"/>
                  <wp:docPr id="69630473" name="Picture 61" descr="ဝန်ဆောင်မှုပေးသူ ၃ ဦး။ တစ်ဦးမှာ ဆရာဝန်သုံးနားကျပ်ကို ကိုင်ထားသည်။ အခြားတစ်ဦးမှာ စာစောင်ကိုင်ဆော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ဝန်ဆောင်မှုပေးသူ ၃ ဦး။ တစ်ဦးမှာ ဆရာဝန်သုံးနားကျပ်ကို ကိုင်ထားသည်။ အခြားတစ်ဦးမှာ စာစောင်ကိုင်ဆောင်ထားသည်။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74F799" w14:textId="77777777" w:rsidR="0090072A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ဝန်ဆောင်မှုပေးသူများ။</w:t>
            </w:r>
          </w:p>
        </w:tc>
      </w:tr>
      <w:tr w:rsidR="00601B6A" w:rsidRPr="00CF4030" w14:paraId="73F17F2C" w14:textId="77777777" w:rsidTr="007D0640">
        <w:tc>
          <w:tcPr>
            <w:tcW w:w="2552" w:type="dxa"/>
            <w:vAlign w:val="center"/>
          </w:tcPr>
          <w:p w14:paraId="4B278BC6" w14:textId="77777777" w:rsidR="000E16BE" w:rsidRPr="00CF4030" w:rsidRDefault="00B829DA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E265A7B" wp14:editId="11FE8272">
                  <wp:extent cx="1440000" cy="1440000"/>
                  <wp:effectExtent l="0" t="0" r="8255" b="8255"/>
                  <wp:docPr id="433492296" name="Picture 6" descr="စကားပြန်တစ်ဦးနှင့်စကားပြောနေသူ ၂ 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စကားပြန်တစ်ဦးနှင့်စကားပြောနေသူ ၂ 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472A14F4" w14:textId="77777777" w:rsidR="000E16B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စကားပြန်လုပ်ငန်းကို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အကြိမ်အရေအတွက်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3472AF4E" w14:textId="77777777" w:rsidR="000E16B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2EBC14EF" w14:textId="77777777" w:rsidR="000E16BE" w:rsidRPr="00CF4030" w:rsidRDefault="00B829DA" w:rsidP="00053100">
            <w:pPr>
              <w:pStyle w:val="ListParagraph"/>
              <w:numPr>
                <w:ilvl w:val="0"/>
                <w:numId w:val="6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  <w:p w14:paraId="007BE740" w14:textId="77777777" w:rsidR="000E16BE" w:rsidRPr="00CF4030" w:rsidRDefault="00B829DA" w:rsidP="00053100">
            <w:pPr>
              <w:pStyle w:val="ListParagraph"/>
              <w:numPr>
                <w:ilvl w:val="0"/>
                <w:numId w:val="6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ကျွန်တော်တို့၏ဝန်ထမ်းများနှင့်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</w:t>
            </w:r>
          </w:p>
          <w:p w14:paraId="2C632E3C" w14:textId="77777777" w:rsidR="000E16BE" w:rsidRPr="00CF4030" w:rsidRDefault="00B829DA" w:rsidP="00053100">
            <w:pPr>
              <w:pStyle w:val="ListParagraph"/>
              <w:numPr>
                <w:ilvl w:val="0"/>
                <w:numId w:val="67"/>
              </w:num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ဝန်ဆောင်မှုပေးသူများ။</w:t>
            </w:r>
          </w:p>
        </w:tc>
      </w:tr>
      <w:tr w:rsidR="00601B6A" w:rsidRPr="00CF4030" w14:paraId="5499AEAC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2A8BC5A" w14:textId="77777777" w:rsidR="000E16BE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1010749" wp14:editId="6BDF0EE0">
                  <wp:extent cx="1440000" cy="1440000"/>
                  <wp:effectExtent l="0" t="0" r="8255" b="8255"/>
                  <wp:docPr id="1486310261" name="Picture 7" descr="လက်မြှောက်ထားသည့်လူတစ်ဦးနှင့် ဘေး၌ စကားပြော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လက်မြှောက်ထားသည့်လူတစ်ဦးနှင့် ဘေး၌ စကားပြောကွက်တစ်ခု။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4E8037" w14:textId="77777777" w:rsidR="000E16B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ဤဝန်ဆောင်မှုများနှင့်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ကြုံတွေ့ရသည့်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၎င်းသူတို့၏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အတွေ့အကြုံများအကြောင်း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ကျွန်ုပ်တို့ထံ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ပြောကြားချက်ကိုလည်း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နားထောင်ပါမည်။</w:t>
            </w:r>
          </w:p>
        </w:tc>
      </w:tr>
    </w:tbl>
    <w:p w14:paraId="26CEDD85" w14:textId="77777777" w:rsidR="00766698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4BF74729" wp14:editId="2025D7DF">
                <wp:simplePos x="0" y="0"/>
                <wp:positionH relativeFrom="margin">
                  <wp:posOffset>19050</wp:posOffset>
                </wp:positionH>
                <wp:positionV relativeFrom="paragraph">
                  <wp:posOffset>288290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0DFC40" id="Group 683653170" o:spid="_x0000_s1026" alt="&quot;&quot;" style="position:absolute;margin-left:1.5pt;margin-top:22.7pt;width:455.65pt;height:19pt;z-index:-2516213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၁၈</w:t>
      </w:r>
    </w:p>
    <w:tbl>
      <w:tblPr>
        <w:tblW w:w="9923" w:type="dxa"/>
        <w:tblLayout w:type="fixed"/>
        <w:tblLook w:val="04A0" w:firstRow="1" w:lastRow="0" w:firstColumn="1" w:lastColumn="0" w:noHBand="0" w:noVBand="1"/>
      </w:tblPr>
      <w:tblGrid>
        <w:gridCol w:w="2567"/>
        <w:gridCol w:w="6505"/>
        <w:gridCol w:w="112"/>
        <w:gridCol w:w="172"/>
        <w:gridCol w:w="567"/>
      </w:tblGrid>
      <w:tr w:rsidR="00601B6A" w:rsidRPr="00CF4030" w14:paraId="2913550D" w14:textId="77777777" w:rsidTr="00244AFB">
        <w:trPr>
          <w:gridAfter w:val="1"/>
          <w:wAfter w:w="567" w:type="dxa"/>
          <w:trHeight w:val="3288"/>
        </w:trPr>
        <w:tc>
          <w:tcPr>
            <w:tcW w:w="2567" w:type="dxa"/>
            <w:vAlign w:val="center"/>
          </w:tcPr>
          <w:p w14:paraId="6914F368" w14:textId="77777777" w:rsidR="00766698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EF652BE" wp14:editId="352E548C">
                  <wp:extent cx="1492885" cy="1492885"/>
                  <wp:effectExtent l="0" t="0" r="0" b="0"/>
                  <wp:docPr id="1424608590" name="Picture 62" descr="ပါဝင်သုံးစွဲသူတစ်ဦးနှင့်တွေ့ဆုံနေသည့် NDIS ဝန်ထမ်း ၂ ဦး။ ၎င်းတို့ဘေး၌ အသစ်ပြင်ဆင်ချက်ပြ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ပါဝင်သုံးစွဲသူတစ်ဦးနှင့်တွေ့ဆုံနေသည့် NDIS ဝန်ထမ်း ၂ ဦး။ ၎င်းတို့ဘေး၌ အသစ်ပြင်ဆင်ချက်ပြပုံ ရှိသည်။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9" w:type="dxa"/>
            <w:gridSpan w:val="3"/>
            <w:vAlign w:val="center"/>
          </w:tcPr>
          <w:p w14:paraId="63CAD08B" w14:textId="77777777" w:rsidR="00766698" w:rsidRPr="00CF4030" w:rsidRDefault="00B829DA" w:rsidP="00053100">
            <w:pPr>
              <w:wordWrap w:val="0"/>
              <w:spacing w:before="30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ကျွန်ုပ်တို့အနေဖြင့်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စီစဥ်ပုံနည်းကို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ပြင်ဆင်ပေးမည်ဖြစ်ပြီး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စည်းဝေးပွဲများကို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ကျင်းပပေးပါမည်။</w:t>
            </w:r>
          </w:p>
          <w:p w14:paraId="76AF56AF" w14:textId="77777777" w:rsidR="0094574B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ပါဝင်သည်မှာ</w:t>
            </w:r>
            <w:r w:rsidRPr="00CF4030">
              <w:rPr>
                <w:rFonts w:eastAsia="Zawgyi-One" w:cs="Myanmar Text"/>
              </w:rPr>
              <w:t xml:space="preserve">- </w:t>
            </w:r>
          </w:p>
          <w:p w14:paraId="3F9D70E2" w14:textId="77777777" w:rsidR="0094574B" w:rsidRPr="00CF4030" w:rsidRDefault="00B829DA" w:rsidP="00053100">
            <w:pPr>
              <w:pStyle w:val="ListParagraph"/>
              <w:numPr>
                <w:ilvl w:val="0"/>
                <w:numId w:val="68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ကြိုက်နှစ်သက်သည့်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အသုံးပြုခြင်း</w:t>
            </w:r>
          </w:p>
          <w:p w14:paraId="16006AF1" w14:textId="77777777" w:rsidR="0036117A" w:rsidRPr="00CF4030" w:rsidRDefault="00B829DA" w:rsidP="00053100">
            <w:pPr>
              <w:pStyle w:val="ListParagraph"/>
              <w:numPr>
                <w:ilvl w:val="0"/>
                <w:numId w:val="68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အချိန်ရှည်ကြာသော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တွေ့ဆုံပွဲများ။</w:t>
            </w:r>
          </w:p>
        </w:tc>
      </w:tr>
      <w:tr w:rsidR="00601B6A" w:rsidRPr="00CF4030" w14:paraId="583CC836" w14:textId="77777777" w:rsidTr="00244AFB">
        <w:trPr>
          <w:gridAfter w:val="2"/>
          <w:wAfter w:w="739" w:type="dxa"/>
          <w:trHeight w:val="2924"/>
        </w:trPr>
        <w:tc>
          <w:tcPr>
            <w:tcW w:w="2567" w:type="dxa"/>
            <w:vAlign w:val="center"/>
          </w:tcPr>
          <w:p w14:paraId="65B2A1B9" w14:textId="77777777" w:rsidR="00A443AF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996D39C" wp14:editId="4D6E4A3D">
                  <wp:extent cx="1492885" cy="1492885"/>
                  <wp:effectExtent l="0" t="0" r="0" b="0"/>
                  <wp:docPr id="1448206372" name="Picture 63" descr="NDIS ဝန်ထမ်းတစ်ဦးနှင့် ပူးပေါင်းဆောင်ရွက်သူတစ်ဦး။ ၎င်းတို့အပေါ်၌ အမှန်သင်္ကေတပါသည့် စဥ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NDIS ဝန်ထမ်းတစ်ဦးနှင့် ပူးပေါင်းဆောင်ရွက်သူတစ်ဦး။ ၎င်းတို့အပေါ်၌ အမှန်သင်္ကေတပါသည့် စဥ်းစားနေသည်ကိုပြအကွက်။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gridSpan w:val="2"/>
            <w:vAlign w:val="center"/>
          </w:tcPr>
          <w:p w14:paraId="10F3136C" w14:textId="77777777" w:rsidR="0036117A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ဤစည်းဝေးပွဲများကို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မည်သို့မည်ပုံ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စီစဥ်ကျင်းပရမည်ကို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ပူးပေါင်းဆောင်ရွက်သူများအားလုံး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နားလည်စေပါမည်။</w:t>
            </w:r>
          </w:p>
        </w:tc>
      </w:tr>
      <w:tr w:rsidR="00601B6A" w:rsidRPr="00CF4030" w14:paraId="13FF181A" w14:textId="77777777" w:rsidTr="00244AFB">
        <w:trPr>
          <w:trHeight w:val="95"/>
        </w:trPr>
        <w:tc>
          <w:tcPr>
            <w:tcW w:w="2567" w:type="dxa"/>
            <w:vAlign w:val="center"/>
          </w:tcPr>
          <w:p w14:paraId="2ED99F60" w14:textId="77777777" w:rsidR="00A663E7" w:rsidRPr="00CF4030" w:rsidRDefault="00A663E7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</w:p>
        </w:tc>
        <w:tc>
          <w:tcPr>
            <w:tcW w:w="7356" w:type="dxa"/>
            <w:gridSpan w:val="4"/>
            <w:vAlign w:val="center"/>
          </w:tcPr>
          <w:p w14:paraId="6DC404F5" w14:textId="77777777" w:rsidR="00A663E7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639597EE" w14:textId="77777777" w:rsidTr="00244AFB">
        <w:trPr>
          <w:gridAfter w:val="2"/>
          <w:wAfter w:w="739" w:type="dxa"/>
          <w:trHeight w:val="1343"/>
        </w:trPr>
        <w:tc>
          <w:tcPr>
            <w:tcW w:w="2567" w:type="dxa"/>
            <w:vAlign w:val="center"/>
          </w:tcPr>
          <w:p w14:paraId="3C4C62E8" w14:textId="77777777" w:rsidR="0036117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62F2F3A" wp14:editId="1B22D5A9">
                  <wp:extent cx="1492885" cy="1492885"/>
                  <wp:effectExtent l="0" t="0" r="0" b="0"/>
                  <wp:docPr id="1698753542" name="Picture 8" descr="စကားပြောကွက်တစ်ခုအောက်၌ အစည်းအဝေးပြုလုပ်နေကြသည့် NDIS ဝန်ထမ်းတစ်ဦး၊ စကားပြန်တစ်ဦးနှင့် ပါဝ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စကားပြောကွက်တစ်ခုအောက်၌ အစည်းအဝေးပြုလုပ်နေကြသည့် NDIS ဝန်ထမ်းတစ်ဦး၊ စကားပြန်တစ်ဦးနှင့် ပါဝင်သူတစ်ဦး။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gridSpan w:val="2"/>
            <w:vAlign w:val="center"/>
          </w:tcPr>
          <w:p w14:paraId="597B205E" w14:textId="77777777" w:rsidR="0036117A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တွေ့ဆုံပွဲများတွင်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စကားပြန်များ</w:t>
            </w:r>
          </w:p>
        </w:tc>
      </w:tr>
      <w:tr w:rsidR="00601B6A" w:rsidRPr="00CF4030" w14:paraId="07B6E91D" w14:textId="77777777" w:rsidTr="00244AFB">
        <w:trPr>
          <w:gridAfter w:val="3"/>
          <w:wAfter w:w="851" w:type="dxa"/>
          <w:trHeight w:val="2665"/>
        </w:trPr>
        <w:tc>
          <w:tcPr>
            <w:tcW w:w="2567" w:type="dxa"/>
            <w:vAlign w:val="center"/>
          </w:tcPr>
          <w:p w14:paraId="7CF260DF" w14:textId="77777777" w:rsidR="0036117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6FB7CC8" wp14:editId="226B8385">
                  <wp:extent cx="1492885" cy="1492885"/>
                  <wp:effectExtent l="0" t="0" r="0" b="0"/>
                  <wp:docPr id="1210633972" name="Picture 9" descr="လက်မထောင်ထားသည့်ပုံနှင့် အပေါ်ဘက်ညွှန်ပြမြှားတစ်စင်းပါသည့် စကားပြောကွက်အောက်ရှိ ပါဝင်သုံးစွဲ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လက်မထောင်ထားသည့်ပုံနှင့် အပေါ်ဘက်ညွှန်ပြမြှားတစ်စင်းပါသည့် စကားပြောကွက်အောက်ရှိ ပါဝင်သုံးစွဲသူတစ်ဦး။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5" w:type="dxa"/>
            <w:vAlign w:val="center"/>
          </w:tcPr>
          <w:p w14:paraId="797B3BED" w14:textId="69221AC5" w:rsidR="0036117A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တွေ့ဆုံပွဲများတွင်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စကားပြန်များကြောင့်</w:t>
            </w:r>
            <w:r w:rsidR="00244AFB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ပိုမိုကောင်းမွန်သောအတွေ့အကြုံ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ရခဲ့သည်ဟု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ပြောဆိုကြသည့်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</w:tc>
      </w:tr>
    </w:tbl>
    <w:p w14:paraId="0F19B450" w14:textId="77777777" w:rsidR="00B676E1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E450689" wp14:editId="6B19EA86">
                <wp:simplePos x="0" y="0"/>
                <wp:positionH relativeFrom="page">
                  <wp:posOffset>570230</wp:posOffset>
                </wp:positionH>
                <wp:positionV relativeFrom="paragraph">
                  <wp:posOffset>-123825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E62207" id="Rectangle: Rounded Corners 166023663" o:spid="_x0000_s1026" alt="&quot;&quot;" style="position:absolute;margin-left:44.9pt;margin-top:-9.75pt;width:505.7pt;height:54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" fillcolor="#ffcc04" strokecolor="#6b2976" strokeweight="3pt">
                <w10:wrap anchorx="page"/>
              </v:roundrect>
            </w:pict>
          </mc:Fallback>
        </mc:AlternateContent>
      </w:r>
      <w:bookmarkStart w:id="107" w:name="_Toc256000005"/>
      <w:r w:rsidRPr="00CF4030">
        <w:rPr>
          <w:rFonts w:ascii="Myanmar Text" w:eastAsia="Zawgyi-One" w:hAnsi="Myanmar Text" w:cs="Myanmar Text"/>
          <w:color w:val="000000" w:themeColor="text1"/>
        </w:rPr>
        <w:t>၄</w:t>
      </w:r>
      <w:r w:rsidRPr="00CF4030">
        <w:rPr>
          <w:rFonts w:eastAsia="Zawgyi-One" w:cs="Myanmar Text"/>
          <w:color w:val="000000" w:themeColor="text1"/>
        </w:rPr>
        <w:t xml:space="preserve">. </w:t>
      </w:r>
      <w:r w:rsidRPr="00CF4030">
        <w:rPr>
          <w:rFonts w:ascii="Myanmar Text" w:eastAsia="Zawgyi-One" w:hAnsi="Myanmar Text" w:cs="Myanmar Text"/>
          <w:color w:val="000000" w:themeColor="text1"/>
        </w:rPr>
        <w:t>ရွေးချယ်ခွင့်နှင့်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ထိန်းချုပ်ခွင့်</w:t>
      </w:r>
      <w:bookmarkEnd w:id="107"/>
    </w:p>
    <w:p w14:paraId="68270C12" w14:textId="21B3EB59" w:rsidR="008104A9" w:rsidRPr="00CF4030" w:rsidRDefault="00244AFB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42719D72" wp14:editId="2E3AEC57">
                <wp:simplePos x="0" y="0"/>
                <wp:positionH relativeFrom="margin">
                  <wp:posOffset>23495</wp:posOffset>
                </wp:positionH>
                <wp:positionV relativeFrom="paragraph">
                  <wp:posOffset>532765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B0124" id="Group 133" o:spid="_x0000_s1026" alt="&quot;&quot;" style="position:absolute;margin-left:1.85pt;margin-top:41.95pt;width:455.65pt;height:19pt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၁၉</w:t>
      </w:r>
    </w:p>
    <w:tbl>
      <w:tblPr>
        <w:tblW w:w="9923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  <w:gridCol w:w="29"/>
        <w:gridCol w:w="284"/>
        <w:gridCol w:w="141"/>
        <w:gridCol w:w="284"/>
      </w:tblGrid>
      <w:tr w:rsidR="00601B6A" w:rsidRPr="00CF4030" w14:paraId="3AC088AA" w14:textId="77777777" w:rsidTr="001F47BF">
        <w:trPr>
          <w:gridAfter w:val="2"/>
          <w:wAfter w:w="425" w:type="dxa"/>
        </w:trPr>
        <w:tc>
          <w:tcPr>
            <w:tcW w:w="2552" w:type="dxa"/>
            <w:vAlign w:val="center"/>
          </w:tcPr>
          <w:p w14:paraId="3D06F26B" w14:textId="77777777" w:rsidR="00766698" w:rsidRPr="00CF4030" w:rsidRDefault="00B829DA" w:rsidP="00053100">
            <w:pPr>
              <w:pStyle w:val="Image"/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BD7818A" wp14:editId="75B85F9E">
                  <wp:extent cx="1332000" cy="1332000"/>
                  <wp:effectExtent l="0" t="0" r="1905" b="1905"/>
                  <wp:docPr id="1100835989" name="Picture 65" descr="NDIS ကော်မရှင်သို့ စာစောင်ပေးနေသည့် NDIS ဝန်ထမ်းတစ်ဦး။ ၎င်းတို့အပေါ်၌ သတင်းပြန်ကြားရေးပုံပါ စကားပြော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NDIS ကော်မရှင်သို့ စာစောင်ပေးနေသည့် NDIS ဝန်ထမ်းတစ်ဦး။ ၎င်းတို့အပေါ်၌ သတင်းပြန်ကြားရေးပုံပါ စကားပြောကွက်တစ်ခု ရှိသည်။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gridSpan w:val="3"/>
            <w:vAlign w:val="center"/>
          </w:tcPr>
          <w:p w14:paraId="4E8ED194" w14:textId="7CBE0ADE" w:rsidR="004B78F7" w:rsidRPr="00CF4030" w:rsidRDefault="00766698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ဖလှယ်ရန်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  <w:p w14:paraId="580B0B62" w14:textId="77777777" w:rsidR="004B78F7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ဝန်ဆောင်မှုများဖြစ်စေရန်အတွက်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လုပ်ရန်လိုအပ်သည့်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</w:p>
        </w:tc>
      </w:tr>
      <w:tr w:rsidR="00601B6A" w:rsidRPr="00CF4030" w14:paraId="31901E6B" w14:textId="77777777" w:rsidTr="001F47BF">
        <w:trPr>
          <w:gridAfter w:val="1"/>
          <w:wAfter w:w="284" w:type="dxa"/>
          <w:trHeight w:val="1587"/>
        </w:trPr>
        <w:tc>
          <w:tcPr>
            <w:tcW w:w="2552" w:type="dxa"/>
            <w:vAlign w:val="center"/>
          </w:tcPr>
          <w:p w14:paraId="0747C857" w14:textId="77777777" w:rsidR="00766698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3827ED3" wp14:editId="520543FD">
                  <wp:extent cx="1368000" cy="1026000"/>
                  <wp:effectExtent l="0" t="0" r="3810" b="3175"/>
                  <wp:docPr id="1628056808" name="Picture 10" descr="ပါဝင်သူတစ်ဦးကို အစာစားရန် ပံ့ပိုးကူညီပေးနေသည့် ဝန်ဆောင်မှုပေ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ပါဝင်သူတစ်ဦးကို အစာစားရန် ပံ့ပိုးကူညီပေးနေသည့် ဝန်ဆောင်မှုပေးသူတစ်ဦး။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4"/>
            <w:vAlign w:val="center"/>
          </w:tcPr>
          <w:p w14:paraId="67DD5844" w14:textId="77777777" w:rsidR="0076669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ဆိုလိုသည်မှာ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ဝန်ဆောင်မှုပေးသူအများအပြားက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မည်သည့်နည်းလမ်းများဖြင့်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ပံ့ပိုးကူညီပေးပုံကို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376F6BBF" w14:textId="77777777" w:rsidTr="001F47BF">
        <w:trPr>
          <w:gridAfter w:val="3"/>
          <w:wAfter w:w="709" w:type="dxa"/>
          <w:trHeight w:val="2098"/>
        </w:trPr>
        <w:tc>
          <w:tcPr>
            <w:tcW w:w="2552" w:type="dxa"/>
            <w:vAlign w:val="center"/>
          </w:tcPr>
          <w:p w14:paraId="00EBB010" w14:textId="77777777" w:rsidR="004B78F7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BEBD7F7" wp14:editId="2F0E32CD">
                  <wp:extent cx="1332000" cy="1332000"/>
                  <wp:effectExtent l="0" t="0" r="1905" b="1905"/>
                  <wp:docPr id="1114685344" name="Picture 66" descr="ဝန်ဆောင်မှု ပေးသူ ၃ ဦးနှင့် ၎င်းတို့အပေါ်၌ သတင်းပြန်ကြားရေးပုံပါ စကားပြော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ဝန်ဆောင်မှု ပေးသူ ၃ ဦးနှင့် ၎င်းတို့အပေါ်၌ သတင်းပြန်ကြားရေးပုံပါ စကားပြောကွက်တစ်ခု ရှိသည်။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CCE0A56" w14:textId="4B2954B0" w:rsidR="004B78F7" w:rsidRPr="00CF4030" w:rsidRDefault="00B829DA" w:rsidP="00053100">
            <w:p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ဝန်ဆောင်မှုပေးသူများက</w:t>
            </w:r>
            <w:r w:rsidR="001F47BF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မည်သည့်</w:t>
            </w:r>
            <w:r w:rsidR="001F47BF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သတင်းအချက်အလက်များအကြောင်းပြောဆိုသည်ကို</w:t>
            </w:r>
            <w:r w:rsidR="00852FC0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နားထောင်ခြင်းကြောင့်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4BAE2471" w14:textId="77777777" w:rsidTr="001F47BF">
        <w:tc>
          <w:tcPr>
            <w:tcW w:w="2552" w:type="dxa"/>
            <w:vAlign w:val="center"/>
          </w:tcPr>
          <w:p w14:paraId="48854FFC" w14:textId="77777777" w:rsidR="00775E71" w:rsidRPr="00CF4030" w:rsidRDefault="00775E71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7371" w:type="dxa"/>
            <w:gridSpan w:val="5"/>
            <w:vAlign w:val="center"/>
          </w:tcPr>
          <w:p w14:paraId="3D5A48F8" w14:textId="77777777" w:rsidR="00775E71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ဖြစ်သည်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03147B12" w14:textId="77777777" w:rsidTr="001F47BF">
        <w:trPr>
          <w:gridAfter w:val="4"/>
          <w:wAfter w:w="738" w:type="dxa"/>
          <w:trHeight w:val="2154"/>
        </w:trPr>
        <w:tc>
          <w:tcPr>
            <w:tcW w:w="2552" w:type="dxa"/>
            <w:vAlign w:val="center"/>
          </w:tcPr>
          <w:p w14:paraId="72B8CE6D" w14:textId="77777777" w:rsidR="0023031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7E8F435" wp14:editId="4EBFBFE8">
                  <wp:extent cx="1332000" cy="1332000"/>
                  <wp:effectExtent l="0" t="0" r="1905" b="1905"/>
                  <wp:docPr id="1067138517" name="Picture 12" descr="အမှန်ပြသင်္ကေတပါ စကားပြောကွက်အောက်ရှိ ကျန်းမာရေးဝန်ထမ်းတစ်ဦးနှင့် အခြား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အမှန်ပြသင်္ကေတပါ စကားပြောကွက်အောက်ရှိ ကျန်းမာရေးဝန်ထမ်းတစ်ဦးနှင့် အခြားလူတစ်ဦး။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6D42176" w14:textId="77777777" w:rsidR="00230312" w:rsidRPr="00CF4030" w:rsidRDefault="00B829DA" w:rsidP="00053100">
            <w:pPr>
              <w:pStyle w:val="ListParagraph"/>
              <w:numPr>
                <w:ilvl w:val="0"/>
                <w:numId w:val="18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လိုအပ်သည့်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နားလည်ခြင်း</w:t>
            </w:r>
          </w:p>
        </w:tc>
      </w:tr>
      <w:tr w:rsidR="00601B6A" w:rsidRPr="00CF4030" w14:paraId="49E3DA58" w14:textId="77777777" w:rsidTr="001F47BF">
        <w:trPr>
          <w:gridAfter w:val="4"/>
          <w:wAfter w:w="738" w:type="dxa"/>
          <w:trHeight w:val="2154"/>
        </w:trPr>
        <w:tc>
          <w:tcPr>
            <w:tcW w:w="2552" w:type="dxa"/>
            <w:vAlign w:val="center"/>
          </w:tcPr>
          <w:p w14:paraId="43C214CA" w14:textId="77777777" w:rsidR="0023031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780A9CF" wp14:editId="2D321487">
                  <wp:extent cx="1332000" cy="1332000"/>
                  <wp:effectExtent l="0" t="0" r="1905" b="1905"/>
                  <wp:docPr id="1631471402" name="Picture 11" descr="ပါဝင်သုံးစွဲသူတစ်ဦးကို ပံ့ပိုးကူညီနေသည့် NDIS ဝန်ထမ်းတစ်ဦးနှင့် ဘေး၌ လုံခြုံရေးပုံ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ပါဝင်သုံးစွဲသူတစ်ဦးကို ပံ့ပိုးကူညီနေသည့် NDIS ဝန်ထမ်းတစ်ဦးနှင့် ဘေး၌ လုံခြုံရေးပုံတစ်ခု ရှိသည်။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7A46C85" w14:textId="77777777" w:rsidR="00230312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လုပ်ဆောင်ပေးခြင်း။</w:t>
            </w:r>
          </w:p>
        </w:tc>
      </w:tr>
    </w:tbl>
    <w:p w14:paraId="453C4C5E" w14:textId="77777777" w:rsidR="00766698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23F92FC8" wp14:editId="09D957D7">
                <wp:simplePos x="0" y="0"/>
                <wp:positionH relativeFrom="margin">
                  <wp:posOffset>19050</wp:posOffset>
                </wp:positionH>
                <wp:positionV relativeFrom="paragraph">
                  <wp:posOffset>332740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91264" id="Group 271805185" o:spid="_x0000_s1026" alt="&quot;&quot;" style="position:absolute;margin-left:1.5pt;margin-top:26.2pt;width:455.65pt;height:19pt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၂၀</w:t>
      </w:r>
      <w:r w:rsidRPr="00CF4030">
        <w:rPr>
          <w:rFonts w:eastAsia="Zawgyi-One" w:cs="Myanmar Text"/>
        </w:rPr>
        <w:t xml:space="preserve"> 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601B6A" w:rsidRPr="00CF4030" w14:paraId="17925B75" w14:textId="77777777" w:rsidTr="00225597">
        <w:tc>
          <w:tcPr>
            <w:tcW w:w="2552" w:type="dxa"/>
            <w:vAlign w:val="center"/>
          </w:tcPr>
          <w:p w14:paraId="354A894B" w14:textId="77777777" w:rsidR="004B78F7" w:rsidRPr="00CF4030" w:rsidRDefault="00B829DA" w:rsidP="00053100">
            <w:pPr>
              <w:pStyle w:val="Image"/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A69FF60" wp14:editId="3F4972E5">
                  <wp:extent cx="1440000" cy="1440000"/>
                  <wp:effectExtent l="0" t="0" r="8255" b="8255"/>
                  <wp:docPr id="1535536497" name="Picture 67" descr="ပံ့ပိုးကူညီမှု ၃ မျိုးအနက် တစ်ခုကိုရွေးနေသည့် ပါဝင်သုံးစွဲသူတစ်ဦး။ ၎င်းတို့မှာ ကြက်ဥမွေတံတစ်ချောင်း၊ မုန့်လှိမ့်တံတစ်ခု၊ ကုန်ကားငယ်တစ်စီးနှင့် ပါဝင်သုံးစွဲသူတစ်ဦးကို ပံ့ပိုးကူညီပ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ပံ့ပိုးကူညီမှု ၃ မျိုးအနက် တစ်ခုကိုရွေးနေသည့် ပါဝင်သုံးစွဲသူတစ်ဦး။ ၎င်းတို့မှာ ကြက်ဥမွေတံတစ်ချောင်း၊ မုန့်လှိမ့်တံတစ်ခု၊ ကုန်ကားငယ်တစ်စီးနှင့် ပါဝင်သုံးစွဲသူတစ်ဦးကို ပံ့ပိုးကူညီပေးနေသည့် NDIS ဝန်ထမ်းတစ်ဦး။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81BF3E" w14:textId="77777777" w:rsidR="004B78F7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ရွေးချယ်မှုနှင့်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ထိန်းချုပ်မှု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ပိုမိုရရှိစေရေးအတွက်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ပူးပေါင်းလုပ်ကိုင်သွားပါမည်။</w:t>
            </w:r>
          </w:p>
        </w:tc>
      </w:tr>
      <w:tr w:rsidR="00601B6A" w:rsidRPr="00CF4030" w14:paraId="26C1F199" w14:textId="77777777" w:rsidTr="00225597">
        <w:tc>
          <w:tcPr>
            <w:tcW w:w="2552" w:type="dxa"/>
            <w:vAlign w:val="center"/>
          </w:tcPr>
          <w:p w14:paraId="64CB583D" w14:textId="77777777" w:rsidR="004B78F7" w:rsidRPr="00CF4030" w:rsidRDefault="004B78F7" w:rsidP="00053100">
            <w:pPr>
              <w:pStyle w:val="Image"/>
              <w:wordWrap w:val="0"/>
              <w:spacing w:before="12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680519F6" w14:textId="77777777" w:rsidR="004B78F7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ပါဝင်သုံးစွဲသူများအနေဖြင့်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မည်သို့မည်ပုံ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လုပ်ဆောင်နိုင်သည့်</w:t>
            </w:r>
            <w:r w:rsidRPr="00CF4030">
              <w:rPr>
                <w:rFonts w:eastAsia="Zawgyi-One" w:cs="Myanmar Text"/>
              </w:rPr>
              <w:t xml:space="preserve">  </w:t>
            </w:r>
            <w:r w:rsidRPr="00CF4030">
              <w:rPr>
                <w:rFonts w:ascii="Myanmar Text" w:eastAsia="Zawgyi-One" w:hAnsi="Myanmar Text" w:cs="Myanmar Text"/>
              </w:rPr>
              <w:t>သတင်းအချက်အလက်များကိုဝေမျှပေးခြင်း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8EEF5D1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795E3E64" w14:textId="77777777" w:rsidR="00455AD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9161ED7" wp14:editId="7FC99DB8">
                  <wp:extent cx="1440000" cy="1440000"/>
                  <wp:effectExtent l="0" t="0" r="8255" b="8255"/>
                  <wp:docPr id="668799142" name="Picture 68" descr="ဝန်ဆောင်မှုပေးသူ ၃ ဦးအနက် တစ်ဦးကို ရွေးနေသည့်လ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ဝန်ဆောင်မှုပေးသူ ၃ ဦးအနက် တစ်ဦးကို ရွေးနေသည့်လက်။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8C6AEE" w14:textId="77777777" w:rsidR="00455ADD" w:rsidRPr="00CF4030" w:rsidRDefault="00B829DA" w:rsidP="00053100">
            <w:pPr>
              <w:pStyle w:val="ListParagraph"/>
              <w:numPr>
                <w:ilvl w:val="0"/>
                <w:numId w:val="2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မိမိအကြိုက်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ရွေးချယ်ခြင်း</w:t>
            </w:r>
          </w:p>
        </w:tc>
      </w:tr>
      <w:tr w:rsidR="00601B6A" w:rsidRPr="00CF4030" w14:paraId="27A6967F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42592619" w14:textId="77777777" w:rsidR="00455AD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4ED0154" wp14:editId="74B49693">
                  <wp:extent cx="1440000" cy="1440000"/>
                  <wp:effectExtent l="0" t="0" r="8255" b="8255"/>
                  <wp:docPr id="430799750" name="Picture 69" descr="ပါဝင်သုံးစွဲတစ်ဦးကို ပံ့ပိုးကူညီနေသည့် NDIS ဝန်ထမ်းတစ်ဦးနှင့် အပြောင်းအလဲပုံ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ပါဝင်သုံးစွဲတစ်ဦးကို ပံ့ပိုးကူညီနေသည့် NDIS ဝန်ထမ်းတစ်ဦးနှင့် အပြောင်းအလဲပုံတစ်ခု။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175862" w14:textId="77777777" w:rsidR="00455ADD" w:rsidRPr="00CF4030" w:rsidRDefault="00B829DA" w:rsidP="00053100">
            <w:pPr>
              <w:pStyle w:val="ListParagraph"/>
              <w:numPr>
                <w:ilvl w:val="0"/>
                <w:numId w:val="2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ပြောင်းလဲခြင်း</w:t>
            </w:r>
          </w:p>
        </w:tc>
      </w:tr>
      <w:tr w:rsidR="00601B6A" w:rsidRPr="00CF4030" w14:paraId="4C7513C9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3CE85962" w14:textId="77777777" w:rsidR="00455AD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7CD71B40" wp14:editId="3924B61F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215265</wp:posOffset>
                      </wp:positionV>
                      <wp:extent cx="744220" cy="306705"/>
                      <wp:effectExtent l="0" t="0" r="0" b="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220" cy="3067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640278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မကျေနပ်ချက် တိုင်တန်းခြင်း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71B40" id="_x0000_s1040" type="#_x0000_t202" alt="&quot;&quot;" style="position:absolute;left:0;text-align:left;margin-left:28.35pt;margin-top:16.95pt;width:58.6pt;height:24.1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" filled="f" stroked="f">
                      <v:textbox inset="0,0,0,0">
                        <w:txbxContent>
                          <w:p w14:paraId="4F640278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2"/>
                              </w:rPr>
                              <w:t>မကျေနပ်ချက် တိုင်တန်းခြင်း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CF4030">
              <w:rPr>
                <w:rFonts w:cs="Myanmar Text"/>
                <w:noProof/>
              </w:rPr>
              <w:drawing>
                <wp:inline distT="0" distB="0" distL="0" distR="0" wp14:anchorId="446B0F14" wp14:editId="05BD7C19">
                  <wp:extent cx="1440000" cy="1440000"/>
                  <wp:effectExtent l="0" t="0" r="8255" b="8255"/>
                  <wp:docPr id="657884166" name="Picture 70" descr="လက်မအောက်စိုက်ထားသည့်ပုံပါ စကားပြောကွက် ပြထားသည့် တိုင်တန်းစာ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လက်မအောက်စိုက်ထားသည့်ပုံပါ စကားပြောကွက် ပြထားသည့် တိုင်တန်းစာတစ်စောင်။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B9D6E0" w14:textId="77777777" w:rsidR="00455ADD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မကျေနပ်ချက်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တစ်ရပ်ကို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တိုင်တန်းပါ</w:t>
            </w:r>
            <w:r w:rsidRPr="00CF4030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601B6A" w:rsidRPr="00CF4030" w14:paraId="4840816C" w14:textId="77777777" w:rsidTr="00225597">
        <w:tc>
          <w:tcPr>
            <w:tcW w:w="2552" w:type="dxa"/>
            <w:vAlign w:val="center"/>
          </w:tcPr>
          <w:p w14:paraId="4284D9A4" w14:textId="77777777" w:rsidR="004B78F7" w:rsidRPr="00CF4030" w:rsidRDefault="00B829DA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DE55113" wp14:editId="514E7CAF">
                  <wp:extent cx="1440000" cy="1440000"/>
                  <wp:effectExtent l="0" t="0" r="8255" b="8255"/>
                  <wp:docPr id="131285488" name="Picture 71" descr="လက်မြှောက်ထားသည့်လူတစ်ဦးနှင့် ဘေး၌ လက်မအောက်စိုက်နေသည့်ပုံပါ စကားပြော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လက်မြှောက်ထားသည့်လူတစ်ဦးနှင့် ဘေး၌ လက်မအောက်စိုက်နေသည့်ပုံပါ စကားပြောကွက်တစ်ခု။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9E3753" w14:textId="77777777" w:rsidR="004B78F7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မကျေနပ်ချက်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တိုင်တန်းသည့်အခါ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တစ်စုံတစ်ယောက်ထံ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တိုင်ကြားခြင်းဖြစ်သည်</w:t>
            </w:r>
            <w:r w:rsidRPr="00CF4030">
              <w:rPr>
                <w:rFonts w:eastAsia="Zawgyi-One" w:cs="Myanmar Text"/>
              </w:rPr>
              <w:t xml:space="preserve">- </w:t>
            </w:r>
          </w:p>
          <w:p w14:paraId="39BD67AF" w14:textId="77777777" w:rsidR="004B78F7" w:rsidRPr="00CF4030" w:rsidRDefault="00B829DA" w:rsidP="00053100">
            <w:pPr>
              <w:pStyle w:val="ListParagraph"/>
              <w:numPr>
                <w:ilvl w:val="0"/>
                <w:numId w:val="2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တစ်စုံတစ်ခု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မှားယွင်းခဲ့ခြင်း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323F7A38" w14:textId="77777777" w:rsidR="004B78F7" w:rsidRPr="00CF4030" w:rsidRDefault="00B829DA" w:rsidP="00053100">
            <w:pPr>
              <w:pStyle w:val="ListParagraph"/>
              <w:numPr>
                <w:ilvl w:val="0"/>
                <w:numId w:val="23"/>
              </w:num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တစ်စုံတစ်ခုမှာ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အလုပ်မဖြစ်ခြင်း။</w:t>
            </w:r>
          </w:p>
        </w:tc>
      </w:tr>
      <w:tr w:rsidR="00601B6A" w:rsidRPr="00CF4030" w14:paraId="54BA6E69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6DB1E639" w14:textId="77777777" w:rsidR="008E6BDF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192B2D4F" wp14:editId="4B1228DB">
                  <wp:extent cx="1483360" cy="1483360"/>
                  <wp:effectExtent l="0" t="0" r="2540" b="2540"/>
                  <wp:docPr id="687223094" name="Picture 13" descr="စဥ်းစားနေသည်ကိုပြအကွက် ၃ ခုနှင့်အတူ စဥ်းစားနေသည့် ပါဝင်သုံးစွဲသူတစ်ဦး။ စဥ်းစားနေသည်ကိုပြ ပထမအကွက်က အမှန်ပြသင်္ကေတနှင့်အတူ ဝန်ဆောင်မှုပေးသူတစ်ဦးကိုပြသည်၊ ဒုတိယအကွက်က လက်မအောက်စိုက်ထားသည့်ပုံကို ပြသည်၊ တတိယအကွက်က အမှန်ပြသင်္ကေတနှင့် ကြက်ခြေခတ်သင်္ကေတကို ပြ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စဥ်းစားနေသည်ကိုပြအကွက် ၃ ခုနှင့်အတူ စဥ်းစားနေသည့် ပါဝင်သုံးစွဲသူတစ်ဦး။ စဥ်းစားနေသည်ကိုပြ ပထမအကွက်က အမှန်ပြသင်္ကေတနှင့်အတူ ဝန်ဆောင်မှုပေးသူတစ်ဦးကိုပြသည်၊ ဒုတိယအကွက်က လက်မအောက်စိုက်ထားသည့်ပုံကို ပြသည်၊ တတိယအကွက်က အမှန်ပြသင်္ကေတနှင့် ကြက်ခြေခတ်သင်္ကေတကို ပြထားသည်။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CD9F850" w14:textId="77777777" w:rsidR="008E6BDF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တင်ပြသည်ကို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31180C93" w14:textId="77777777" w:rsidR="008E6BDF" w:rsidRPr="00CF4030" w:rsidRDefault="00B829DA" w:rsidP="00053100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သင့်တော်သည်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ဟုတ်</w:t>
            </w:r>
            <w:r w:rsidRPr="00CF4030">
              <w:rPr>
                <w:rFonts w:eastAsia="Zawgyi-One" w:cs="Myanmar Text"/>
              </w:rPr>
              <w:t>/</w:t>
            </w:r>
            <w:r w:rsidRPr="00CF4030">
              <w:rPr>
                <w:rFonts w:ascii="Myanmar Text" w:eastAsia="Zawgyi-One" w:hAnsi="Myanmar Text" w:cs="Myanmar Text"/>
              </w:rPr>
              <w:t>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သိရှိပုံနည်းလမ်း</w:t>
            </w:r>
          </w:p>
          <w:p w14:paraId="02A73261" w14:textId="77777777" w:rsidR="008E6BDF" w:rsidRPr="00CF4030" w:rsidRDefault="00B829DA" w:rsidP="00053100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မကျေနပ်ချက်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မည်သို့တိုင်တန်းရမည့်နည်းလမ်း</w:t>
            </w:r>
          </w:p>
          <w:p w14:paraId="634477F2" w14:textId="77777777" w:rsidR="008E6BDF" w:rsidRPr="00CF4030" w:rsidRDefault="00B829DA" w:rsidP="00053100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ရွေးချယ်မှုနှင့်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ထိန်းချုပ်မှုအပေါ်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အခွင့်အရေးများ</w:t>
            </w:r>
            <w:r w:rsidRPr="00CF4030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601B6A" w:rsidRPr="00CF4030" w14:paraId="298FA9ED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0F2A876B" w14:textId="77777777" w:rsidR="008E6BDF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516D3AEB" wp14:editId="37A29746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440055</wp:posOffset>
                      </wp:positionV>
                      <wp:extent cx="892175" cy="450215"/>
                      <wp:effectExtent l="0" t="0" r="3175" b="6985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1C396B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အခွင့်အရေးများ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6D3AEB" id="_x0000_s1041" type="#_x0000_t202" alt="&quot;&quot;" style="position:absolute;left:0;text-align:left;margin-left:21.05pt;margin-top:34.65pt;width:70.25pt;height:35.4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" filled="f" stroked="f">
                      <v:textbox inset="0,0,0,0">
                        <w:txbxContent>
                          <w:p w14:paraId="331C396B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အခွင့်အရေးများ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CF4030">
              <w:rPr>
                <w:rFonts w:cs="Myanmar Text"/>
                <w:noProof/>
              </w:rPr>
              <w:drawing>
                <wp:inline distT="0" distB="0" distL="0" distR="0" wp14:anchorId="78B3A89F" wp14:editId="70FE9752">
                  <wp:extent cx="1483360" cy="1483360"/>
                  <wp:effectExtent l="0" t="0" r="2540" b="2540"/>
                  <wp:docPr id="1518759341" name="Picture 72" descr="'အခွင့်အရေးများ' ဟုရေးထားသေ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'အခွင့်အရေးများ' ဟုရေးထားသော စာစောင်တစ်စောင်။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99BC1B" w14:textId="77777777" w:rsidR="008E6BDF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အခွင့်အရေးများမှာ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လူများအနေဖြင့်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အောက်ပါတို့အတိုင်း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ဆက်ဆံရမည့်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စည်းမျဥ်းများဖြစ်ပါသည်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3DD24667" w14:textId="77777777" w:rsidR="008E6BDF" w:rsidRPr="00CF4030" w:rsidRDefault="00B829DA" w:rsidP="00053100">
            <w:pPr>
              <w:pStyle w:val="ListParagraph"/>
              <w:numPr>
                <w:ilvl w:val="0"/>
                <w:numId w:val="2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မျှမျှတတ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46E3BB27" w14:textId="77777777" w:rsidR="008E6BDF" w:rsidRPr="00CF4030" w:rsidRDefault="00B829DA" w:rsidP="00053100">
            <w:pPr>
              <w:pStyle w:val="ListParagraph"/>
              <w:numPr>
                <w:ilvl w:val="0"/>
                <w:numId w:val="21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တန်းတူညီမျှ။</w:t>
            </w:r>
          </w:p>
        </w:tc>
      </w:tr>
    </w:tbl>
    <w:p w14:paraId="0776AC03" w14:textId="77777777" w:rsidR="00766698" w:rsidRPr="00CF4030" w:rsidRDefault="00B829DA" w:rsidP="00053100">
      <w:pPr>
        <w:pStyle w:val="Heading3"/>
        <w:wordWrap w:val="0"/>
        <w:spacing w:before="60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2B2170C3" wp14:editId="72002237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3E3975" id="Group 519910894" o:spid="_x0000_s1026" alt="&quot;&quot;" style="position:absolute;margin-left:1.8pt;margin-top:50.95pt;width:455.65pt;height:19pt;z-index:-2516131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၂၁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01B6A" w:rsidRPr="00CF4030" w14:paraId="3E62AC51" w14:textId="77777777" w:rsidTr="003E3C90">
        <w:tc>
          <w:tcPr>
            <w:tcW w:w="2551" w:type="dxa"/>
            <w:vAlign w:val="center"/>
          </w:tcPr>
          <w:p w14:paraId="6EB1AA6E" w14:textId="77777777" w:rsidR="004B78F7" w:rsidRPr="00CF4030" w:rsidRDefault="00B829DA" w:rsidP="00053100">
            <w:pPr>
              <w:pStyle w:val="Image"/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541809E0" wp14:editId="69F59E5D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540385</wp:posOffset>
                      </wp:positionV>
                      <wp:extent cx="892175" cy="234315"/>
                      <wp:effectExtent l="0" t="0" r="3175" b="1333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C3A60F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စည်းမျဥ်းများ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1809E0" id="_x0000_s1042" type="#_x0000_t202" alt="&quot;&quot;" style="position:absolute;left:0;text-align:left;margin-left:23pt;margin-top:42.55pt;width:70.25pt;height:18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" filled="f" stroked="f">
                      <v:textbox inset="0,0,0,0">
                        <w:txbxContent>
                          <w:p w14:paraId="3AC3A60F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စည်းမျဥ်းများ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CF4030">
              <w:rPr>
                <w:rFonts w:cs="Myanmar Text"/>
                <w:noProof/>
              </w:rPr>
              <w:drawing>
                <wp:inline distT="0" distB="0" distL="0" distR="0" wp14:anchorId="5C0757C3" wp14:editId="129B902B">
                  <wp:extent cx="1482725" cy="1482725"/>
                  <wp:effectExtent l="0" t="0" r="3175" b="3175"/>
                  <wp:docPr id="1240535288" name="Picture 73" descr="အမှန်ပြသင်္ကေတနှင့် ကြက်ခြေခတ်သင်္ကေတစာရင်းတစ်ခုပါသည့် စည်းမျဥ်းစာ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အမှန်ပြသင်္ကေတနှင့် ကြက်ခြေခတ်သင်္ကေတစာရင်းတစ်ခုပါသည့် စည်းမျဥ်းစာစောင်။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E438C5" w14:textId="77777777" w:rsidR="004B78F7" w:rsidRPr="00CF4030" w:rsidRDefault="00B829DA" w:rsidP="00053100">
            <w:pPr>
              <w:wordWrap w:val="0"/>
              <w:spacing w:before="48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လိုက်နာရမည့်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စည်းမျဥ်းအသစ်များရေးဆွဲရန်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</w:tc>
      </w:tr>
    </w:tbl>
    <w:p w14:paraId="6A797597" w14:textId="77777777" w:rsidR="0039501C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601B6A" w:rsidRPr="00CF4030" w14:paraId="52BA5FFE" w14:textId="77777777" w:rsidTr="00225597">
        <w:tc>
          <w:tcPr>
            <w:tcW w:w="2551" w:type="dxa"/>
            <w:vAlign w:val="center"/>
          </w:tcPr>
          <w:p w14:paraId="50A11DB6" w14:textId="77777777" w:rsidR="008E6BDF" w:rsidRPr="00CF4030" w:rsidRDefault="008E6BDF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FFDB29F" w14:textId="77777777" w:rsidR="008E6BDF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ဤစည်းမျဥ်းများအားဖြင့်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မည်သို့ဆောင်ရွက်ပေးရမည်ကို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အလေးထားရပါမည်</w:t>
            </w:r>
            <w:r w:rsidRPr="00CF4030">
              <w:rPr>
                <w:rFonts w:eastAsia="Zawgyi-One" w:cs="Myanmar Text"/>
              </w:rPr>
              <w:t xml:space="preserve">- </w:t>
            </w:r>
          </w:p>
        </w:tc>
      </w:tr>
      <w:tr w:rsidR="00601B6A" w:rsidRPr="00CF4030" w14:paraId="65925851" w14:textId="77777777" w:rsidTr="00225597">
        <w:tc>
          <w:tcPr>
            <w:tcW w:w="2551" w:type="dxa"/>
            <w:vAlign w:val="center"/>
          </w:tcPr>
          <w:p w14:paraId="53017222" w14:textId="77777777" w:rsidR="008D1AC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09AC10B" wp14:editId="74F680B5">
                  <wp:extent cx="1440000" cy="1440000"/>
                  <wp:effectExtent l="0" t="0" r="8255" b="8255"/>
                  <wp:docPr id="22738112" name="Picture 74" descr="ပါဝင်သုံးစွဲသူတစ်ဦးကို ပံ့ပိုးကူညီနေသည့် NDIS ဝန်ထမ်းတစ်ဦးနှင့် ဘေး၌ လုံခြုံရေးပုံ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ပါဝင်သုံးစွဲသူတစ်ဦးကို ပံ့ပိုးကူညီနေသည့် NDIS ဝန်ထမ်းတစ်ဦးနှင့် ဘေး၌ လုံခြုံရေးပုံတစ်ခု ရှိသည်။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845A8A" w14:textId="77777777" w:rsidR="008D1AC2" w:rsidRPr="00CF4030" w:rsidRDefault="00B829DA" w:rsidP="00053100">
            <w:pPr>
              <w:pStyle w:val="ListParagraph"/>
              <w:numPr>
                <w:ilvl w:val="0"/>
                <w:numId w:val="2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ယဥ်ကျေးမှုအားလုံးက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သုံးစွဲရန်အတွက်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လုံခြုံခြင်း</w:t>
            </w:r>
          </w:p>
        </w:tc>
      </w:tr>
      <w:tr w:rsidR="00601B6A" w:rsidRPr="00CF4030" w14:paraId="3B48C796" w14:textId="77777777" w:rsidTr="00225597">
        <w:tc>
          <w:tcPr>
            <w:tcW w:w="2551" w:type="dxa"/>
            <w:vAlign w:val="center"/>
          </w:tcPr>
          <w:p w14:paraId="3A5302C1" w14:textId="77777777" w:rsidR="008D1AC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F7A6D38" wp14:editId="2FB49DB6">
                  <wp:extent cx="1440000" cy="1440000"/>
                  <wp:effectExtent l="0" t="0" r="8255" b="8255"/>
                  <wp:docPr id="713944535" name="Picture 75" descr="ပါဝင်သုံးစွဲသူတစ်ဦးအား ကူညီပ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ပါဝင်သုံးစွဲသူတစ်ဦးအား ကူညီပေးနေသည့် NDIS ဝန်ထမ်းတစ်ဦး။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9D6C19" w14:textId="77777777" w:rsidR="008D1AC2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စိတ်ဒဏ်ရာသင့်နေသည့်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ပံ့ပိုးကူညီခြင်း။</w:t>
            </w:r>
          </w:p>
        </w:tc>
      </w:tr>
      <w:tr w:rsidR="00601B6A" w:rsidRPr="00CF4030" w14:paraId="28660032" w14:textId="77777777" w:rsidTr="00225597">
        <w:tc>
          <w:tcPr>
            <w:tcW w:w="2551" w:type="dxa"/>
            <w:vAlign w:val="center"/>
          </w:tcPr>
          <w:p w14:paraId="721D8A6C" w14:textId="77777777" w:rsidR="008E6BDF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0C6CF3B" wp14:editId="3F130FA1">
                  <wp:extent cx="1440000" cy="1440000"/>
                  <wp:effectExtent l="0" t="0" r="8255" b="8255"/>
                  <wp:docPr id="1515690592" name="Picture 76" descr="အခြားသူတစ်ဦးသို့ စာစောင် ကမ်းပေး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အခြားသူတစ်ဦးသို့ စာစောင် ကမ်းပေးနေသူတစ်ဦး။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5455A1" w14:textId="77777777" w:rsidR="008E6BDF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ဤစည်းမျဥ်းများကို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ရေးဆွဲပြီးသည့်အခါ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ဝေမျှပေးပါမည်။</w:t>
            </w:r>
          </w:p>
        </w:tc>
      </w:tr>
      <w:tr w:rsidR="00601B6A" w:rsidRPr="00CF4030" w14:paraId="2EB0B20B" w14:textId="77777777" w:rsidTr="00225597">
        <w:tc>
          <w:tcPr>
            <w:tcW w:w="2551" w:type="dxa"/>
            <w:vAlign w:val="center"/>
          </w:tcPr>
          <w:p w14:paraId="6C2237A2" w14:textId="77777777" w:rsidR="00981B48" w:rsidRPr="00CF4030" w:rsidRDefault="00B829DA" w:rsidP="00053100">
            <w:pPr>
              <w:pStyle w:val="Image"/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8D4C088" wp14:editId="594B7C63">
                  <wp:extent cx="1440000" cy="1440000"/>
                  <wp:effectExtent l="0" t="0" r="8255" b="8255"/>
                  <wp:docPr id="1858900725" name="Picture 78" descr="ဝန်ဆောင်မှုပေးသူတစ်ဦး၊ ပါဝင်သုံးစွဲသူတစ်ဦးနှင့် ၎င်းတို့အပေါ်၌ စကားပြော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ဝန်ဆောင်မှုပေးသူတစ်ဦး၊ ပါဝင်သုံးစွဲသူတစ်ဦးနှင့် ၎င်းတို့အပေါ်၌ စကားပြောကွက်တစ်ခု ရှိသည်။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BD27E7" w14:textId="77777777" w:rsidR="00981B48" w:rsidRPr="00CF4030" w:rsidRDefault="00B829DA" w:rsidP="00053100">
            <w:pPr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ပါဝင်သုံးစွဲသူတို့က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စည်းမျဥ်းများ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မည်သို့ကောင်းစွာ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အလုပ်လုပ်ကြောင်း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နားထောင်ပါမည်။</w:t>
            </w:r>
          </w:p>
        </w:tc>
      </w:tr>
      <w:tr w:rsidR="00601B6A" w:rsidRPr="00CF4030" w14:paraId="0BC44CA6" w14:textId="77777777" w:rsidTr="00225597">
        <w:tc>
          <w:tcPr>
            <w:tcW w:w="2551" w:type="dxa"/>
            <w:vAlign w:val="center"/>
          </w:tcPr>
          <w:p w14:paraId="4BAB23D7" w14:textId="77777777" w:rsidR="00981B4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7815CF2" wp14:editId="3FEFC731">
                  <wp:extent cx="1440000" cy="1440000"/>
                  <wp:effectExtent l="0" t="0" r="8255" b="8255"/>
                  <wp:docPr id="1181985076" name="Picture 79" descr="ဝန်ဆောင်မှုပေးသူက လက်မြှောက်ထားပြီး အပေါ်၌ ဝန်ဆောင်မှု ၃ ခု ရှိပါသည်။ ၎င်းတို့မှာ ကြက်ဥမွေတံတစ်ချောင်း၊ မုန့်လှိမ့်တံတစ်ခု၊ ကုန်ကားငယ်တစ်စီးနှင့် ပါဝင်သူတစ်ဦးကို ပံ့ပိုးကူညီပေးနေသည့် ဝန်ဆောင်လုပ်ငန်းပေ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ဝန်ဆောင်မှုပေးသူက လက်မြှောက်ထားပြီး အပေါ်၌ ဝန်ဆောင်မှု ၃ ခု ရှိပါသည်။ ၎င်းတို့မှာ ကြက်ဥမွေတံတစ်ချောင်း၊ မုန့်လှိမ့်တံတစ်ခု၊ ကုန်ကားငယ်တစ်စီးနှင့် ပါဝင်သူတစ်ဦးကို ပံ့ပိုးကူညီပေးနေသည့် ဝန်ဆောင်လုပ်ငန်းပေးသူတစ်ဦး။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F8AD2C2" w14:textId="77777777" w:rsidR="00981B4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ဤစည်းမျဥ်းများနှင့်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ညီညွတ်သည့်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ဆောင်ရွက်ပေးသည်ကို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</w:tbl>
    <w:p w14:paraId="04BD2CA3" w14:textId="77777777" w:rsidR="00766698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59F2E62A" wp14:editId="484DC253">
                <wp:simplePos x="0" y="0"/>
                <wp:positionH relativeFrom="margin">
                  <wp:posOffset>18415</wp:posOffset>
                </wp:positionH>
                <wp:positionV relativeFrom="paragraph">
                  <wp:posOffset>279400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687534" id="Group 938337676" o:spid="_x0000_s1026" alt="&quot;&quot;" style="position:absolute;margin-left:1.45pt;margin-top:22pt;width:455.65pt;height:19pt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၂၂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601B6A" w:rsidRPr="00CF4030" w14:paraId="239E737C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686622C2" w14:textId="77777777" w:rsidR="00766698" w:rsidRPr="00CF4030" w:rsidRDefault="00B829DA" w:rsidP="00053100">
            <w:pPr>
              <w:pStyle w:val="Image"/>
              <w:wordWrap w:val="0"/>
              <w:spacing w:before="7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5C57ABA" wp14:editId="2536F700">
                  <wp:extent cx="1483360" cy="1483360"/>
                  <wp:effectExtent l="0" t="0" r="2540" b="2540"/>
                  <wp:docPr id="1288388905" name="Picture 80" descr="ဝန်ထမ်း ၃ ဦးနှင့် အတားအဆီးတစ်ခုနောက်မှ ရုံးအဆောက်အအုံ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ဝန်ထမ်း ၃ ဦးနှင့် အတားအဆီးတစ်ခုနောက်မှ ရုံးအဆောက်အအုံတစ်ခု။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31505980" w14:textId="77777777" w:rsidR="00766698" w:rsidRPr="00CF4030" w:rsidRDefault="00B829DA" w:rsidP="00053100">
            <w:pPr>
              <w:wordWrap w:val="0"/>
              <w:spacing w:before="7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ပံ့ပိုးပေးနေသည့်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အဖွဲ့အစည်းအချို့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ကြုံတွေ့သည့်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အဟန့်အတားများကို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ရှာဖွေပါမည်။</w:t>
            </w:r>
          </w:p>
          <w:p w14:paraId="728641FD" w14:textId="77777777" w:rsidR="0076669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ဤအဟန့်အတားများကို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ကျော်လွှားရန်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</w:p>
        </w:tc>
      </w:tr>
      <w:tr w:rsidR="00601B6A" w:rsidRPr="00CF4030" w14:paraId="28E7DBEF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10C1172B" w14:textId="77777777" w:rsidR="00981B48" w:rsidRPr="00CF4030" w:rsidRDefault="00B829DA" w:rsidP="00053100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0200E6D" wp14:editId="48AE7585">
                  <wp:extent cx="1483360" cy="1483360"/>
                  <wp:effectExtent l="0" t="0" r="2540" b="2540"/>
                  <wp:docPr id="888793777" name="Picture 14" descr="ပါဝင်သုံးစွဲသူတစ်ဦးကို ပံ့ပိုးကူညီနေသည့် NDIS ဝန်ထမ်းတစ်ဦးနှင့် အပေါ်ဘက်ညွှန်ပြ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ပါဝင်သုံးစွဲသူတစ်ဦးကို ပံ့ပိုးကူညီနေသည့် NDIS ဝန်ထမ်းတစ်ဦးနှင့် အပေါ်ဘက်ညွှန်ပြမြှားတစ်စင်း။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A28C29" w14:textId="77777777" w:rsidR="00981B48" w:rsidRPr="00CF4030" w:rsidRDefault="00B829DA" w:rsidP="00053100">
            <w:pPr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အဖွဲ့အစည်းများအနေဖြင့်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ပိုမိုလုပ်ဆောင်ပေးစေရပါမည်။</w:t>
            </w:r>
          </w:p>
        </w:tc>
      </w:tr>
      <w:tr w:rsidR="00601B6A" w:rsidRPr="00CF4030" w14:paraId="13506485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61ED2DE6" w14:textId="77777777" w:rsidR="00CE08D6" w:rsidRPr="00CF4030" w:rsidRDefault="00B829DA" w:rsidP="00053100">
            <w:pPr>
              <w:wordWrap w:val="0"/>
              <w:spacing w:line="240" w:lineRule="auto"/>
              <w:jc w:val="center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DBA1C4D" wp14:editId="67DF43D5">
                  <wp:extent cx="1483360" cy="1483360"/>
                  <wp:effectExtent l="0" t="0" r="2540" b="2540"/>
                  <wp:docPr id="1881083683" name="Picture 81" descr="အတားအဆီးတစ်ခုနောက်ရှိ လုပ်သား ၃ ဦးနှင့် အောက်စိုက်ထားသည့် 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အတားအဆီးတစ်ခုနောက်ရှိ လုပ်သား ၃ ဦးနှင့် အောက်စိုက်ထားသည့် မြှားတစ်စင်း။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06B4BB" w14:textId="77777777" w:rsidR="00CE08D6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အဖွဲ့အစည်း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အဟန့်အတား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အနည့်းငယ်သာ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ကြုံတွေ့သည်ကို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</w:tbl>
    <w:p w14:paraId="0E2CFC17" w14:textId="77777777" w:rsidR="0039501C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6ECFB38D" w14:textId="77777777" w:rsidR="00766698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43DF0C3A" wp14:editId="782B61B5">
                <wp:simplePos x="0" y="0"/>
                <wp:positionH relativeFrom="margin">
                  <wp:posOffset>19050</wp:posOffset>
                </wp:positionH>
                <wp:positionV relativeFrom="paragraph">
                  <wp:posOffset>293370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D5BC19" id="Group 359315507" o:spid="_x0000_s1026" alt="&quot;&quot;" style="position:absolute;margin-left:1.5pt;margin-top:23.1pt;width:455.65pt;height:19pt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၂၃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601B6A" w:rsidRPr="00CF4030" w14:paraId="1D97314C" w14:textId="77777777" w:rsidTr="00225597">
        <w:tc>
          <w:tcPr>
            <w:tcW w:w="2551" w:type="dxa"/>
            <w:vAlign w:val="center"/>
          </w:tcPr>
          <w:p w14:paraId="31282714" w14:textId="77777777" w:rsidR="00766698" w:rsidRPr="00CF4030" w:rsidRDefault="00766698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633" w:type="dxa"/>
            <w:vAlign w:val="center"/>
          </w:tcPr>
          <w:p w14:paraId="6C6FF1AB" w14:textId="77777777" w:rsidR="00766698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စကားပြန်အများအပြားက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အောက်ပါအကြောင်းတို့အား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နားလည်စေနိုင်ရန်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73BF90F7" w14:textId="77777777" w:rsidTr="00225597">
        <w:tc>
          <w:tcPr>
            <w:tcW w:w="2551" w:type="dxa"/>
            <w:vAlign w:val="center"/>
          </w:tcPr>
          <w:p w14:paraId="4C4AF3F8" w14:textId="77777777" w:rsidR="00AD3E0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C8440F4" wp14:editId="0478270C">
                  <wp:extent cx="1440000" cy="1440000"/>
                  <wp:effectExtent l="0" t="0" r="8255" b="8255"/>
                  <wp:docPr id="1062528603" name="Picture 82" descr="NDIS စာစောင်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NDIS စာစောင်ကိုင်ထားသူတစ်ဦး။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7E563F" w14:textId="77777777" w:rsidR="00AD3E02" w:rsidRPr="00CF4030" w:rsidRDefault="00B829DA" w:rsidP="00053100">
            <w:pPr>
              <w:pStyle w:val="ListParagraph"/>
              <w:numPr>
                <w:ilvl w:val="0"/>
                <w:numId w:val="19"/>
              </w:num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NDIS</w:t>
            </w:r>
          </w:p>
        </w:tc>
      </w:tr>
      <w:tr w:rsidR="00601B6A" w:rsidRPr="00CF4030" w14:paraId="7E1DF74C" w14:textId="77777777" w:rsidTr="00225597">
        <w:tc>
          <w:tcPr>
            <w:tcW w:w="2551" w:type="dxa"/>
            <w:vAlign w:val="center"/>
          </w:tcPr>
          <w:p w14:paraId="17294B18" w14:textId="77777777" w:rsidR="00AD3E0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01EBF2AC" wp14:editId="29DC60B0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278130</wp:posOffset>
                      </wp:positionV>
                      <wp:extent cx="892175" cy="234315"/>
                      <wp:effectExtent l="0" t="0" r="3175" b="13335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6CB3F2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အခွင့်အရေးများ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BF2AC" id="_x0000_s1043" type="#_x0000_t202" alt="&quot;&quot;" style="position:absolute;left:0;text-align:left;margin-left:21pt;margin-top:21.9pt;width:70.25pt;height:18.4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" filled="f" stroked="f">
                      <v:textbox inset="0,0,0,0">
                        <w:txbxContent>
                          <w:p w14:paraId="1C6CB3F2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အခွင့်အရေးများ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CF4030">
              <w:rPr>
                <w:rFonts w:cs="Myanmar Text"/>
                <w:noProof/>
              </w:rPr>
              <w:drawing>
                <wp:inline distT="0" distB="0" distL="0" distR="0" wp14:anchorId="6E4F1A16" wp14:editId="667824E5">
                  <wp:extent cx="1440000" cy="1440000"/>
                  <wp:effectExtent l="0" t="0" r="8255" b="8255"/>
                  <wp:docPr id="1028388742" name="Picture 83" descr="'အခွင့်အရေးများ' ဟုရေးထားသေ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'အခွင့်အရေးများ' ဟုရေးထားသော စာစောင်တစ်စောင်။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3298D5" w14:textId="77777777" w:rsidR="00AD3E02" w:rsidRPr="00CF4030" w:rsidRDefault="00B829DA" w:rsidP="00053100">
            <w:pPr>
              <w:pStyle w:val="ListParagraph"/>
              <w:numPr>
                <w:ilvl w:val="0"/>
                <w:numId w:val="70"/>
              </w:numPr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မသန်စွမ်းသူများ၏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အခွင့်အရေးများ။</w:t>
            </w:r>
          </w:p>
        </w:tc>
      </w:tr>
      <w:tr w:rsidR="00601B6A" w:rsidRPr="00CF4030" w14:paraId="0B350D8D" w14:textId="77777777" w:rsidTr="00225597">
        <w:tc>
          <w:tcPr>
            <w:tcW w:w="2551" w:type="dxa"/>
            <w:vAlign w:val="center"/>
          </w:tcPr>
          <w:p w14:paraId="5EA5093B" w14:textId="77777777" w:rsidR="00D64264" w:rsidRPr="00CF4030" w:rsidRDefault="00B829DA" w:rsidP="00053100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F344859" wp14:editId="2A2C5476">
                  <wp:extent cx="1440000" cy="1440000"/>
                  <wp:effectExtent l="0" t="0" r="8255" b="8255"/>
                  <wp:docPr id="1833459512" name="Picture 15" descr="အင်္ဂလိပ်စာ မဟုတ်သော ဘာသာစကားဖြင့် စကားပြောကွက်တစ်ခုအောက်၌ စကားပြောဆိုနေကြသည့် ပါဝင်သုံးစွဲသူ ၂ ဦးနှင့် စကားပြန်တစ်ဦး။ ၎င်းတို့ဘေး၌ အပေါ်သို့ညွှန်ပြ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အင်္ဂလိပ်စာ မဟုတ်သော ဘာသာစကားဖြင့် စကားပြောကွက်တစ်ခုအောက်၌ စကားပြောဆိုနေကြသည့် ပါဝင်သုံးစွဲသူ ၂ ဦးနှင့် စကားပြန်တစ်ဦး။ ၎င်းတို့ဘေး၌ အပေါ်သို့ညွှန်ပြမြှားတစ်စင်း။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60088D" w14:textId="77777777" w:rsidR="00D64264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ပံ့ပိုးပေးနိုင်သည့်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ပိုမိုရှိစေရပါမည်။</w:t>
            </w:r>
          </w:p>
        </w:tc>
      </w:tr>
      <w:tr w:rsidR="00601B6A" w:rsidRPr="00CF4030" w14:paraId="705CA1A9" w14:textId="77777777" w:rsidTr="00225597">
        <w:tc>
          <w:tcPr>
            <w:tcW w:w="2551" w:type="dxa"/>
            <w:vAlign w:val="center"/>
          </w:tcPr>
          <w:p w14:paraId="0D55854F" w14:textId="77777777" w:rsidR="00D6426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84D1D42" wp14:editId="01B10298">
                  <wp:extent cx="1440000" cy="1440000"/>
                  <wp:effectExtent l="0" t="0" r="8255" b="8255"/>
                  <wp:docPr id="395913801" name="Picture 16" descr="စကားပြောကွက်အတွင်း၌ အမှန်ပြသင်္ကေတပါ စာစောင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စကားပြောကွက်အတွင်း၌ အမှန်ပြသင်္ကေတပါ စာစောင်တစ်ခု။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E7EC30" w14:textId="77777777" w:rsidR="00D64264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အစီအစဥ်များကိုလည်း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စစ်ဆေးပါမည်။</w:t>
            </w:r>
          </w:p>
        </w:tc>
      </w:tr>
      <w:tr w:rsidR="00601B6A" w:rsidRPr="00CF4030" w14:paraId="1F8C5233" w14:textId="77777777" w:rsidTr="00225597">
        <w:tc>
          <w:tcPr>
            <w:tcW w:w="2551" w:type="dxa"/>
            <w:vAlign w:val="center"/>
          </w:tcPr>
          <w:p w14:paraId="2CB2C163" w14:textId="77777777" w:rsidR="00445656" w:rsidRPr="00CF4030" w:rsidRDefault="00B829DA" w:rsidP="00053100">
            <w:pPr>
              <w:pStyle w:val="Image"/>
              <w:wordWrap w:val="0"/>
              <w:spacing w:before="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A5FFB5B" wp14:editId="7EBD3EE2">
                  <wp:extent cx="1404000" cy="1404000"/>
                  <wp:effectExtent l="0" t="0" r="5715" b="5715"/>
                  <wp:docPr id="23462965" name="Picture 17" descr="မိမိတို့အား လက်ညှိုးထိုးနေကြပြီး လက်မြှောက်ထားကြသည့် စကားပြန်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မိမိတို့အား လက်ညှိုးထိုးနေကြပြီး လက်မြှောက်ထားကြသည့် စကားပြန် ၃ ဦး။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B1C981" w14:textId="77777777" w:rsidR="00445656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ကိစ္စ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ရရှိနိုင်သည်ကို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</w:tbl>
    <w:p w14:paraId="653A3D6D" w14:textId="77777777" w:rsidR="00B676E1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4612C88F" wp14:editId="2C515034">
                <wp:simplePos x="0" y="0"/>
                <wp:positionH relativeFrom="page">
                  <wp:posOffset>571500</wp:posOffset>
                </wp:positionH>
                <wp:positionV relativeFrom="paragraph">
                  <wp:posOffset>-172085</wp:posOffset>
                </wp:positionV>
                <wp:extent cx="6422400" cy="1200150"/>
                <wp:effectExtent l="19050" t="19050" r="16510" b="1905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20015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E7A795" id="Rectangle: Rounded Corners 565464728" o:spid="_x0000_s1026" alt="&quot;&quot;" style="position:absolute;margin-left:45pt;margin-top:-13.55pt;width:505.7pt;height:94.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" fillcolor="#06a8b5" strokecolor="#6b2976" strokeweight="3pt">
                <w10:wrap anchorx="page"/>
              </v:roundrect>
            </w:pict>
          </mc:Fallback>
        </mc:AlternateContent>
      </w:r>
      <w:bookmarkStart w:id="108" w:name="_Toc256000006"/>
      <w:r w:rsidRPr="00CF4030">
        <w:rPr>
          <w:rFonts w:ascii="Myanmar Text" w:eastAsia="Zawgyi-One" w:hAnsi="Myanmar Text" w:cs="Myanmar Text"/>
          <w:color w:val="000000" w:themeColor="text1"/>
        </w:rPr>
        <w:t>၅</w:t>
      </w:r>
      <w:r w:rsidRPr="00CF4030">
        <w:rPr>
          <w:rFonts w:eastAsia="Zawgyi-One" w:cs="Myanmar Text"/>
          <w:color w:val="000000" w:themeColor="text1"/>
        </w:rPr>
        <w:t xml:space="preserve">. </w:t>
      </w:r>
      <w:r w:rsidRPr="00CF4030">
        <w:rPr>
          <w:rFonts w:ascii="Myanmar Text" w:eastAsia="Zawgyi-One" w:hAnsi="Myanmar Text" w:cs="Myanmar Text"/>
          <w:color w:val="000000" w:themeColor="text1"/>
        </w:rPr>
        <w:t>ယဥ်ကျေးမှုကွဲ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ပါဝင်သုံးစွဲသူများ၏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အချက်အလက်များ</w:t>
      </w:r>
      <w:bookmarkEnd w:id="108"/>
    </w:p>
    <w:p w14:paraId="065362B5" w14:textId="77777777" w:rsidR="008104A9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26A9F467" wp14:editId="1E6290B7">
                <wp:simplePos x="0" y="0"/>
                <wp:positionH relativeFrom="margin">
                  <wp:posOffset>19050</wp:posOffset>
                </wp:positionH>
                <wp:positionV relativeFrom="paragraph">
                  <wp:posOffset>572135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E2F40" id="Group 136" o:spid="_x0000_s1026" alt="&quot;&quot;" style="position:absolute;margin-left:1.5pt;margin-top:45.05pt;width:455.55pt;height:19pt;z-index:-2516049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CF4030">
        <w:rPr>
          <w:rFonts w:ascii="Myanmar Text" w:eastAsia="Zawgyi-One" w:hAnsi="Myanmar Text" w:cs="Myanmar Text"/>
        </w:rPr>
        <w:t>ဆောင်ရွက်ချက်</w:t>
      </w:r>
      <w:r w:rsidR="00766698" w:rsidRPr="00CF4030">
        <w:rPr>
          <w:rFonts w:eastAsia="Zawgyi-One" w:cs="Myanmar Text"/>
        </w:rPr>
        <w:t xml:space="preserve"> </w:t>
      </w:r>
      <w:r w:rsidR="00766698" w:rsidRPr="00CF4030">
        <w:rPr>
          <w:rFonts w:ascii="Myanmar Text" w:eastAsia="Zawgyi-One" w:hAnsi="Myanmar Text" w:cs="Myanmar Text"/>
        </w:rPr>
        <w:t>၂၄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601B6A" w:rsidRPr="00CF4030" w14:paraId="7B0C6190" w14:textId="77777777" w:rsidTr="00AC1C28">
        <w:tc>
          <w:tcPr>
            <w:tcW w:w="2552" w:type="dxa"/>
            <w:vAlign w:val="center"/>
          </w:tcPr>
          <w:p w14:paraId="47FE60A4" w14:textId="77777777" w:rsidR="00766698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560AA54" wp14:editId="2BC046D2">
                  <wp:extent cx="1440000" cy="1440000"/>
                  <wp:effectExtent l="0" t="0" r="8255" b="8255"/>
                  <wp:docPr id="1692890758" name="Picture 1692890758" descr="'ယဥ်ကျေးမှုကွဲ&quot; စာလုံးအောက်ရှိ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'ယဥ်ကျေးမှုကွဲ&quot; စာလုံးအောက်ရှိ လူ ၃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4CE57D6" w14:textId="77777777" w:rsidR="007374D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'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' </w:t>
            </w:r>
            <w:r w:rsidRPr="00CF4030">
              <w:rPr>
                <w:rFonts w:ascii="Myanmar Text" w:eastAsia="Zawgyi-One" w:hAnsi="Myanmar Text" w:cs="Myanmar Text"/>
              </w:rPr>
              <w:t>စကားရပ်အဓိပ္ပါယ်ကို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မည်သို့ရှင်းပြရမည်ကို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သဘောတူရန်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ပူးပေါင်းလုပ်ဆောင်ပါမည်။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121C8059" w14:textId="77777777" w:rsidTr="00AC1C28">
        <w:tc>
          <w:tcPr>
            <w:tcW w:w="2552" w:type="dxa"/>
            <w:vAlign w:val="center"/>
          </w:tcPr>
          <w:p w14:paraId="2507D3B1" w14:textId="77777777" w:rsidR="00766698" w:rsidRPr="00CF4030" w:rsidRDefault="00766698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3850E2E0" w14:textId="77777777" w:rsidR="00766698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အတူပူးပေါင်းလုပ်ဆောင်မည့်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အဖွဲ့များမှာ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02C37080" w14:textId="77777777" w:rsidTr="00AC1C28">
        <w:tc>
          <w:tcPr>
            <w:tcW w:w="2552" w:type="dxa"/>
            <w:vAlign w:val="center"/>
          </w:tcPr>
          <w:p w14:paraId="6A74890E" w14:textId="77777777" w:rsidR="00D0585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07D6280" wp14:editId="0A69C288">
                  <wp:extent cx="1483360" cy="1483360"/>
                  <wp:effectExtent l="0" t="0" r="2540" b="2540"/>
                  <wp:docPr id="1520896156" name="Picture 1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ယဥ်ကျေးမှုကွဲ လူတစ်စု။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3BADD2B" w14:textId="77777777" w:rsidR="00D0585A" w:rsidRPr="00CF4030" w:rsidRDefault="00B829DA" w:rsidP="00053100">
            <w:pPr>
              <w:pStyle w:val="ListParagraph"/>
              <w:numPr>
                <w:ilvl w:val="0"/>
                <w:numId w:val="25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လူမှုအသိုက်အဝန်းများ</w:t>
            </w:r>
          </w:p>
        </w:tc>
      </w:tr>
      <w:tr w:rsidR="00601B6A" w:rsidRPr="00CF4030" w14:paraId="66270794" w14:textId="77777777" w:rsidTr="00AC1C28">
        <w:tc>
          <w:tcPr>
            <w:tcW w:w="2552" w:type="dxa"/>
            <w:vAlign w:val="center"/>
          </w:tcPr>
          <w:p w14:paraId="1EBF829E" w14:textId="77777777" w:rsidR="00D0585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4912520" wp14:editId="16587F86">
                  <wp:extent cx="1483360" cy="1483360"/>
                  <wp:effectExtent l="0" t="0" r="2540" b="2540"/>
                  <wp:docPr id="1030385139" name="Picture 2" descr="အစိုးရ အဆောက်အအုံတစ်ခုရှေ့ မိန့်ခွန်းပြောနေသည့် အစိုးရ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အစိုးရ အဆောက်အအုံတစ်ခုရှေ့ မိန့်ခွန်းပြောနေသည့် အစိုးရဝန်ထမ်းတစ်ဦး။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402B002" w14:textId="77777777" w:rsidR="00D0585A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အခြား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အစိုးရ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အဖွဲ့အစည်းများ။</w:t>
            </w:r>
          </w:p>
        </w:tc>
      </w:tr>
      <w:tr w:rsidR="00601B6A" w:rsidRPr="00CF4030" w14:paraId="4389E9F3" w14:textId="77777777" w:rsidTr="00AC1C28">
        <w:tc>
          <w:tcPr>
            <w:tcW w:w="2552" w:type="dxa"/>
            <w:vAlign w:val="center"/>
          </w:tcPr>
          <w:p w14:paraId="025AA438" w14:textId="77777777" w:rsidR="00BC7A9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C857446" wp14:editId="5C210049">
                  <wp:extent cx="1483360" cy="1196975"/>
                  <wp:effectExtent l="0" t="0" r="2540" b="3175"/>
                  <wp:docPr id="1492686499" name="Picture 3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ယဥ်ကျေးမှုကွဲ လူတစ်စု။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A5A9796" w14:textId="77777777" w:rsidR="00BC7A9A" w:rsidRPr="00CF4030" w:rsidRDefault="00B829DA" w:rsidP="00053100">
            <w:pPr>
              <w:wordWrap w:val="0"/>
              <w:spacing w:before="60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ရှင်းပြသည့်နည်းသည်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ပံ့ပိုးပါလိမ့်မည်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30764BE2" w14:textId="77777777" w:rsidR="00BC7A9A" w:rsidRPr="00CF4030" w:rsidRDefault="00B829DA" w:rsidP="00053100">
            <w:pPr>
              <w:pStyle w:val="ListParagraph"/>
              <w:numPr>
                <w:ilvl w:val="0"/>
                <w:numId w:val="2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ယဥ်ကျေးမှုကွဲသူအားလုံး</w:t>
            </w:r>
          </w:p>
          <w:p w14:paraId="4549E748" w14:textId="77777777" w:rsidR="00BC7A9A" w:rsidRPr="00CF4030" w:rsidRDefault="00B829DA" w:rsidP="00053100">
            <w:pPr>
              <w:pStyle w:val="ListParagraph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နှင့်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3F3A8841" w14:textId="77777777" w:rsidR="00BC7A9A" w:rsidRPr="00CF4030" w:rsidRDefault="00B829DA" w:rsidP="00053100">
            <w:pPr>
              <w:pStyle w:val="ListParagraph"/>
              <w:numPr>
                <w:ilvl w:val="0"/>
                <w:numId w:val="26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အတွေ့အကြုံအမျိုးမျိုး။</w:t>
            </w:r>
          </w:p>
        </w:tc>
      </w:tr>
      <w:tr w:rsidR="00601B6A" w:rsidRPr="00CF4030" w14:paraId="417FEEAC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1CE0DBEE" w14:textId="77777777" w:rsidR="00AC1C2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1457702B" wp14:editId="7914CABB">
                  <wp:extent cx="1483360" cy="1483360"/>
                  <wp:effectExtent l="0" t="0" r="2540" b="2540"/>
                  <wp:docPr id="1809070464" name="Picture 4" descr="လူတစ်စုနှင့် ၎င်းတို့အပေါ်၌ လက်မထောင်ထားသည့်ပုံ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လူတစ်စုနှင့် ၎င်းတို့အပေါ်၌ လက်မထောင်ထားသည့်ပုံတစ်ခု ရှိသည်။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620C54" w14:textId="77777777" w:rsidR="00AC1C2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ယဥ်ကျေးမှုကွဲလူထုများက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ကောင်းသည်ဟု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သဘောတူညီသည့်အခါ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၎င်းအဓိပ္ပါယ်သည်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သင့်တော်သည်ဟု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သိပါမည်။</w:t>
            </w:r>
          </w:p>
        </w:tc>
      </w:tr>
      <w:tr w:rsidR="00601B6A" w:rsidRPr="00CF4030" w14:paraId="7D223822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63F41592" w14:textId="77777777" w:rsidR="0076669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F8669FE" wp14:editId="2DB25C73">
                  <wp:extent cx="1483360" cy="1483360"/>
                  <wp:effectExtent l="0" t="0" r="2540" b="2540"/>
                  <wp:docPr id="1672971691" name="Picture 18" descr="စာတစ်စောင်ရေးနေသည့် လူတစ်ဦးနှင့် ပုံပြမျဥ်းဇယာ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စာတစ်စောင်ရေးနေသည့် လူတစ်ဦးနှင့် ပုံပြမျဥ်းဇယားတစ်ခု။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5EC811F" w14:textId="41D39CA8" w:rsidR="00AC1C2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ထို့နောက်</w:t>
            </w:r>
            <w:r w:rsidRPr="00CF4030">
              <w:rPr>
                <w:rFonts w:eastAsia="Zawgyi-One" w:cs="Myanmar Text"/>
              </w:rPr>
              <w:t xml:space="preserve"> '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' </w:t>
            </w:r>
            <w:r w:rsidRPr="00CF4030">
              <w:rPr>
                <w:rFonts w:ascii="Myanmar Text" w:eastAsia="Zawgyi-One" w:hAnsi="Myanmar Text" w:cs="Myanmar Text"/>
              </w:rPr>
              <w:t>စကားရပ်အား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ရှင်းပြပုံကို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ထောက်ခံရန်အတွက်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="00766698" w:rsidRPr="00CF4030">
              <w:rPr>
                <w:rStyle w:val="Strong"/>
                <w:rFonts w:ascii="Myanmar Text" w:eastAsia="Zawgyi-One" w:hAnsi="Myanmar Text" w:cs="Myanmar Text"/>
              </w:rPr>
              <w:t>အချက်အလက်</w:t>
            </w:r>
            <w:r w:rsidR="001F47BF">
              <w:rPr>
                <w:rStyle w:val="Strong"/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ကောက်ခံနည်းကို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ပြင်ဆင်ပေးပါမည်။</w:t>
            </w:r>
          </w:p>
        </w:tc>
      </w:tr>
      <w:tr w:rsidR="00601B6A" w:rsidRPr="00CF4030" w14:paraId="26DE8B63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24D06132" w14:textId="77777777" w:rsidR="00680B1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217E78FF" wp14:editId="799762B5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720725</wp:posOffset>
                      </wp:positionV>
                      <wp:extent cx="892175" cy="210820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DAFF4E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မှတ်တမ်း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7E78FF" id="_x0000_s1044" type="#_x0000_t202" alt="&quot;&quot;" style="position:absolute;left:0;text-align:left;margin-left:46.5pt;margin-top:56.75pt;width:70.25pt;height:16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" filled="f" stroked="f">
                      <v:textbox inset="0,0,0,0">
                        <w:txbxContent>
                          <w:p w14:paraId="60DAFF4E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မှတ်တမ်း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CF4030">
              <w:rPr>
                <w:rFonts w:cs="Myanmar Text"/>
                <w:noProof/>
              </w:rPr>
              <w:drawing>
                <wp:inline distT="0" distB="0" distL="0" distR="0" wp14:anchorId="436BE7F1" wp14:editId="1C018049">
                  <wp:extent cx="1483360" cy="1483360"/>
                  <wp:effectExtent l="0" t="0" r="2540" b="2540"/>
                  <wp:docPr id="1697165199" name="Picture 5" descr="သတင်းပြန်ကြားရေးစာစောင်၊ မှတ်တမ်းစာစောင်နှင့် ဒေါင်လိုက်ပုံပြမျဥ်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သတင်းပြန်ကြားရေးစာစောင်၊ မှတ်တမ်းစာစောင်နှင့် ဒေါင်လိုက်ပုံပြမျဥ်းတစ်ခု။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92D83EB" w14:textId="77777777" w:rsidR="00680B10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အချက်အလက်များအကြောင်း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122AB686" w14:textId="77777777" w:rsidR="00680B10" w:rsidRPr="00CF4030" w:rsidRDefault="00B829DA" w:rsidP="00053100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အချက်အလက်အမှန်များ</w:t>
            </w:r>
          </w:p>
          <w:p w14:paraId="0BA8F897" w14:textId="77777777" w:rsidR="00680B10" w:rsidRPr="00CF4030" w:rsidRDefault="00B829DA" w:rsidP="00053100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သတင်း</w:t>
            </w:r>
          </w:p>
          <w:p w14:paraId="6C557E63" w14:textId="77777777" w:rsidR="00680B10" w:rsidRPr="00CF4030" w:rsidRDefault="00B829DA" w:rsidP="00053100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မှတ်တမ်းများ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ကိုဆိုလိုသည်။</w:t>
            </w:r>
          </w:p>
        </w:tc>
      </w:tr>
      <w:tr w:rsidR="00601B6A" w:rsidRPr="00CF4030" w14:paraId="4656F85A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42960C56" w14:textId="77777777" w:rsidR="005A484E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26B6CA8" wp14:editId="00A3268C">
                  <wp:extent cx="1483360" cy="1483360"/>
                  <wp:effectExtent l="0" t="0" r="2540" b="2540"/>
                  <wp:docPr id="1905204047" name="Picture 1" descr="လက်မြှောက်ထားသည့် လူတစ်ဦးနှင့် အံ့သြနေသည်ပုံပါသည့် စကားပြောကွက်တစ်ခု။ ၎င်းဘေး၌ ပုံပြမျဥ်းဇယားတစ်ခု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လက်မြှောက်ထားသည့် လူတစ်ဦးနှင့် အံ့သြနေသည်ပုံပါသည့် စကားပြောကွက်တစ်ခု။ ၎င်းဘေး၌ ပုံပြမျဥ်းဇယားတစ်ခုတစ်ခု ရှိသည်။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1642200" w14:textId="77777777" w:rsidR="00B67BC0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ကျွန်တော်တို့ကောက်ခံသည့်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ပမာဏကို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49791CE9" w14:textId="77777777" w:rsidR="005A484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လိုအပ်သည်ကို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ပါဝင်ပါသည်။</w:t>
            </w:r>
          </w:p>
        </w:tc>
      </w:tr>
    </w:tbl>
    <w:p w14:paraId="11826925" w14:textId="77777777" w:rsidR="0039501C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530858C1" w14:textId="77777777" w:rsidR="00B676E1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15218042" wp14:editId="28860155">
                <wp:simplePos x="0" y="0"/>
                <wp:positionH relativeFrom="margin">
                  <wp:posOffset>19050</wp:posOffset>
                </wp:positionH>
                <wp:positionV relativeFrom="paragraph">
                  <wp:posOffset>290195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1FE5F" id="Group 905895971" o:spid="_x0000_s1026" alt="&quot;&quot;" style="position:absolute;margin-left:1.5pt;margin-top:22.85pt;width:455.5pt;height:18.95pt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CF4030">
        <w:rPr>
          <w:rFonts w:ascii="Myanmar Text" w:eastAsia="Zawgyi-One" w:hAnsi="Myanmar Text" w:cs="Myanmar Text"/>
        </w:rPr>
        <w:t>ဆောင်ရွက်ချက်</w:t>
      </w:r>
      <w:r w:rsidR="00766698" w:rsidRPr="00CF4030">
        <w:rPr>
          <w:rFonts w:eastAsia="Zawgyi-One" w:cs="Myanmar Text"/>
        </w:rPr>
        <w:t xml:space="preserve"> </w:t>
      </w:r>
      <w:r w:rsidR="00766698" w:rsidRPr="00CF4030">
        <w:rPr>
          <w:rFonts w:ascii="Myanmar Text" w:eastAsia="Zawgyi-One" w:hAnsi="Myanmar Text" w:cs="Myanmar Text"/>
        </w:rPr>
        <w:t>၂၅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601B6A" w:rsidRPr="00CF4030" w14:paraId="69A42B93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0241B351" w14:textId="77777777" w:rsidR="004A2EA4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F2E92F4" wp14:editId="431A235F">
                  <wp:extent cx="1473200" cy="1473200"/>
                  <wp:effectExtent l="0" t="0" r="0" b="0"/>
                  <wp:docPr id="1054512006" name="Picture 19" descr="ပုံပြမျဥ်းဇယားတစ်ခုကိုပြသထားသည့် ကွန်ပျူတာ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ပုံပြမျဥ်းဇယားတစ်ခုကိုပြသထားသည့် ကွန်ပျူတာ။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D88DDAE" w14:textId="77777777" w:rsidR="006D5181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ပါဝင်သုံးစွဲသူများထံမှ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အချက်အလက်အသစ်များကို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စုံစမ်းပြီး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ဝေမျှပေးပါမည်။</w:t>
            </w:r>
          </w:p>
          <w:p w14:paraId="76AD18FA" w14:textId="77777777" w:rsidR="00AC1C2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ဤသို့ဖြင့်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ဆုံးဖြတ်ချက်ကောင်းများ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ချမှတ်ရာတွင်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အထောက်အကူပြုပါမည်။</w:t>
            </w:r>
          </w:p>
        </w:tc>
      </w:tr>
      <w:tr w:rsidR="00601B6A" w:rsidRPr="00CF4030" w14:paraId="0BA0D749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5A2890E0" w14:textId="77777777" w:rsidR="004A2EA4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9DC4A61" wp14:editId="5CCBD9FA">
                  <wp:extent cx="1473200" cy="1473200"/>
                  <wp:effectExtent l="0" t="0" r="0" b="0"/>
                  <wp:docPr id="852475434" name="Picture 20" descr="လက်ဖ်တော့ကွန်ပျူတာ အတူသုံးနေသူ ၂ ဦးနှင့် ဒေါင်လိုက်ပုံပြမျဥ်း ဇယာ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လက်ဖ်တော့ကွန်ပျူတာ အတူသုံးနေသူ ၂ ဦးနှင့် ဒေါင်လိုက်ပုံပြမျဥ်း ဇယားတစ်ခု။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14ABF7C" w14:textId="77777777" w:rsidR="004A2EA4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ပါဝင်သုံးစွဲသူများထံမှ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အချက်အလက်ကောက်ခံသည့်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ပြင်ဆင်ပေးပါမည်။</w:t>
            </w:r>
          </w:p>
        </w:tc>
      </w:tr>
      <w:tr w:rsidR="00601B6A" w:rsidRPr="00CF4030" w14:paraId="43DA3BA2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346FB9D4" w14:textId="77777777" w:rsidR="00AC1C2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8D47E64" wp14:editId="1376218B">
                  <wp:extent cx="1473200" cy="1473200"/>
                  <wp:effectExtent l="0" t="0" r="0" b="0"/>
                  <wp:docPr id="1693983596" name="Picture 21" descr="ပုံပြမျဥ်းဇယားတစ်ခုနှင့် အမှန်ပြသင်္ကေတတစ်ခုကိုပြထားသည့် ကွန်ပျူတာတစ်လုံ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ပုံပြမျဥ်းဇယားတစ်ခုနှင့် အမှန်ပြသင်္ကေတတစ်ခုကိုပြထားသည့် ကွန်ပျူတာတစ်လုံး။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38B73C" w14:textId="77777777" w:rsidR="00775E71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Style w:val="ui-provider"/>
                <w:rFonts w:ascii="Myanmar Text" w:eastAsia="Zawgyi-One" w:hAnsi="Myanmar Text" w:cs="Myanmar Text"/>
              </w:rPr>
              <w:t>လူအရေအတွက်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ပါဝင်သုံးစွဲသူများအကြောင်း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ကောက်ခံသည့်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အချက်အလက်များအား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အသုံးပြုနိုင်သည်ကို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Style w:val="ui-provider"/>
                <w:rFonts w:eastAsia="Zawgyi-One" w:cs="Myanmar Text"/>
              </w:rPr>
              <w:t xml:space="preserve"> </w:t>
            </w:r>
            <w:r w:rsidRPr="00CF4030">
              <w:rPr>
                <w:rStyle w:val="ui-provider"/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Style w:val="ui-provider"/>
                <w:rFonts w:eastAsia="Zawgyi-One" w:cs="Myanmar Text"/>
              </w:rPr>
              <w:t>-</w:t>
            </w:r>
          </w:p>
        </w:tc>
      </w:tr>
      <w:tr w:rsidR="00601B6A" w:rsidRPr="00CF4030" w14:paraId="57CF147D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262E9097" w14:textId="77777777" w:rsidR="00AC1C2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5A34863" wp14:editId="35F17D2E">
                  <wp:extent cx="1473200" cy="1473200"/>
                  <wp:effectExtent l="0" t="0" r="0" b="0"/>
                  <wp:docPr id="1419418283" name="Picture 22" descr="အမှန်ပြသင်္ကေတနှင့် အမှားပြသင်္ကေတပါ စကားပြောကွက်တစ်ခုအောက်ရှိ NDIS ဝန်ထမ်း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အမှန်ပြသင်္ကေတနှင့် အမှားပြသင်္ကေတပါ စကားပြောကွက်တစ်ခုအောက်ရှိ NDIS ဝန်ထမ်း ၃ ဦး။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36DC96B" w14:textId="77777777" w:rsidR="00207CAE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ဆုံးဖြတ်ချက်ချပုံအား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ဤအချက်အလက်များက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မည်သို့သက်ရောက်မှုရှိသည်ကို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နားထောင်ခြင်းကြောင့်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 xml:space="preserve">- </w:t>
            </w:r>
          </w:p>
          <w:p w14:paraId="05D5028A" w14:textId="77777777" w:rsidR="00AC1C28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၎င်းလူများတွင်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ကျွန်တော်တို့ဝန်ထမ်းများနှင့်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ပါဝင်သည်။</w:t>
            </w:r>
          </w:p>
        </w:tc>
      </w:tr>
    </w:tbl>
    <w:p w14:paraId="3E51EDA1" w14:textId="77777777" w:rsidR="00B676E1" w:rsidRPr="00CF4030" w:rsidRDefault="00B829DA" w:rsidP="00053100">
      <w:pPr>
        <w:pStyle w:val="Heading2"/>
        <w:wordWrap w:val="0"/>
        <w:spacing w:line="240" w:lineRule="auto"/>
        <w:rPr>
          <w:rFonts w:cs="Myanmar Text"/>
          <w:color w:val="000000" w:themeColor="text1"/>
        </w:rPr>
      </w:pPr>
      <w:r w:rsidRPr="00CF4030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AD3191B" wp14:editId="64CE36D2">
                <wp:simplePos x="0" y="0"/>
                <wp:positionH relativeFrom="page">
                  <wp:posOffset>570230</wp:posOffset>
                </wp:positionH>
                <wp:positionV relativeFrom="paragraph">
                  <wp:posOffset>-163830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ED737" id="Rectangle: Rounded Corners 604329672" o:spid="_x0000_s1026" alt="&quot;&quot;" style="position:absolute;margin-left:44.9pt;margin-top:-12.9pt;width:505.7pt;height:54.4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" fillcolor="#b6e3f9" strokecolor="#6b2976" strokeweight="3pt">
                <w10:wrap anchorx="page"/>
              </v:roundrect>
            </w:pict>
          </mc:Fallback>
        </mc:AlternateContent>
      </w:r>
      <w:bookmarkStart w:id="109" w:name="_Toc256000007"/>
      <w:r w:rsidRPr="00CF4030">
        <w:rPr>
          <w:rFonts w:ascii="Myanmar Text" w:eastAsia="Zawgyi-One" w:hAnsi="Myanmar Text" w:cs="Myanmar Text"/>
          <w:color w:val="000000" w:themeColor="text1"/>
        </w:rPr>
        <w:t>၆</w:t>
      </w:r>
      <w:r w:rsidRPr="00CF4030">
        <w:rPr>
          <w:rFonts w:eastAsia="Zawgyi-One" w:cs="Myanmar Text"/>
          <w:color w:val="000000" w:themeColor="text1"/>
        </w:rPr>
        <w:t xml:space="preserve">. </w:t>
      </w:r>
      <w:r w:rsidRPr="00CF4030">
        <w:rPr>
          <w:rFonts w:ascii="Myanmar Text" w:eastAsia="Zawgyi-One" w:hAnsi="Myanmar Text" w:cs="Myanmar Text"/>
          <w:color w:val="000000" w:themeColor="text1"/>
        </w:rPr>
        <w:t>ကျွန်ုပ်တို့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လူမှုအသိုက်အဝန်းနှင့်</w:t>
      </w:r>
      <w:r w:rsidRPr="00CF4030">
        <w:rPr>
          <w:rFonts w:eastAsia="Zawgyi-One" w:cs="Myanmar Text"/>
          <w:color w:val="000000" w:themeColor="text1"/>
        </w:rPr>
        <w:t xml:space="preserve"> </w:t>
      </w:r>
      <w:r w:rsidRPr="00CF4030">
        <w:rPr>
          <w:rFonts w:ascii="Myanmar Text" w:eastAsia="Zawgyi-One" w:hAnsi="Myanmar Text" w:cs="Myanmar Text"/>
          <w:color w:val="000000" w:themeColor="text1"/>
        </w:rPr>
        <w:t>ချိတ်ဆက်ပုံ</w:t>
      </w:r>
      <w:bookmarkEnd w:id="109"/>
    </w:p>
    <w:p w14:paraId="68161ABE" w14:textId="77777777" w:rsidR="00B676E1" w:rsidRPr="00CF4030" w:rsidRDefault="00B829DA" w:rsidP="00053100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1F4468F7" wp14:editId="20CEED55">
                <wp:simplePos x="0" y="0"/>
                <wp:positionH relativeFrom="margin">
                  <wp:posOffset>19050</wp:posOffset>
                </wp:positionH>
                <wp:positionV relativeFrom="paragraph">
                  <wp:posOffset>584835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76D490" id="Group 1407463667" o:spid="_x0000_s1026" alt="&quot;&quot;" style="position:absolute;margin-left:1.5pt;margin-top:46.05pt;width:455.55pt;height:19pt;z-index:-2515988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r w:rsidR="00766698" w:rsidRPr="00CF4030">
        <w:rPr>
          <w:rFonts w:ascii="Myanmar Text" w:eastAsia="Zawgyi-One" w:hAnsi="Myanmar Text" w:cs="Myanmar Text"/>
        </w:rPr>
        <w:t>ဆောင်ရွက်ချက်</w:t>
      </w:r>
      <w:r w:rsidR="00766698" w:rsidRPr="00CF4030">
        <w:rPr>
          <w:rFonts w:eastAsia="Zawgyi-One" w:cs="Myanmar Text"/>
        </w:rPr>
        <w:t xml:space="preserve"> </w:t>
      </w:r>
      <w:r w:rsidR="00766698" w:rsidRPr="00CF4030">
        <w:rPr>
          <w:rFonts w:ascii="Myanmar Text" w:eastAsia="Zawgyi-One" w:hAnsi="Myanmar Text" w:cs="Myanmar Text"/>
        </w:rPr>
        <w:t>၂၆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  <w:gridCol w:w="114"/>
      </w:tblGrid>
      <w:tr w:rsidR="00601B6A" w:rsidRPr="00CF4030" w14:paraId="42744051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330CE263" w14:textId="77777777" w:rsidR="00766698" w:rsidRPr="00CF4030" w:rsidRDefault="00766698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1055B101" w14:textId="77777777" w:rsidR="00766698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အောက်ပါတို့အကြောင်းနှင့်စပ်လျဉ်း၍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အချက်အလက်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ဖြန့်ချီပုံအစီအစဥ်တစ်ရပ်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ရေးဆွဲပေးပါမည်။</w:t>
            </w:r>
          </w:p>
        </w:tc>
      </w:tr>
      <w:tr w:rsidR="00601B6A" w:rsidRPr="00CF4030" w14:paraId="59597ABD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00D42BD0" w14:textId="77777777" w:rsidR="000A1A8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6E236DB" wp14:editId="0201C761">
                  <wp:extent cx="1483360" cy="1483360"/>
                  <wp:effectExtent l="0" t="0" r="2540" b="2540"/>
                  <wp:docPr id="867238671" name="Picture 7" descr="NDIS စာစောင်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NDIS စာစောင်ကိုင်ထားသူတစ်ဦး။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6A16981" w14:textId="77777777" w:rsidR="000A1A82" w:rsidRPr="00CF4030" w:rsidRDefault="00B829DA" w:rsidP="00053100">
            <w:pPr>
              <w:pStyle w:val="ListParagraph"/>
              <w:numPr>
                <w:ilvl w:val="0"/>
                <w:numId w:val="31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NDIS</w:t>
            </w:r>
          </w:p>
        </w:tc>
      </w:tr>
      <w:tr w:rsidR="00601B6A" w:rsidRPr="00CF4030" w14:paraId="6A110107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58C69A26" w14:textId="77777777" w:rsidR="000A1A8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F292971" wp14:editId="194A8E9C">
                  <wp:extent cx="1483360" cy="1483360"/>
                  <wp:effectExtent l="0" t="0" r="2540" b="2540"/>
                  <wp:docPr id="746567512" name="Picture 8" descr="လက်မြှောက်ထားကြပြီး မိမိတို့အား လက်ညှိုးထိုးပြနေသည့်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လက်မြှောက်ထားကြပြီး မိမိတို့အား လက်ညှိုးထိုးပြနေသည့် ယဥ်ကျေးမှုကွဲလူတစ်စု။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6147673" w14:textId="77777777" w:rsidR="000A1A82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အခွင့်အရေးများ။</w:t>
            </w:r>
          </w:p>
        </w:tc>
      </w:tr>
      <w:tr w:rsidR="00601B6A" w:rsidRPr="00CF4030" w14:paraId="3F665BBE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29614EEC" w14:textId="77777777" w:rsidR="00766698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388C718" wp14:editId="5C4DBD41">
                  <wp:extent cx="1483360" cy="1483360"/>
                  <wp:effectExtent l="0" t="0" r="2540" b="2540"/>
                  <wp:docPr id="1570274445" name="Picture 9" descr="မိမိတို့အား လက်ညှိုးထိုးပြပြီး လက်မြှောက်ထားကြသူတစ်စု။ ၎င်းတို့အပေါ်၌ အပြောင်းအလဲပုံပါသည့်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မိမိတို့အား လက်ညှိုးထိုးပြပြီး လက်မြှောက်ထားကြသူတစ်စု။ ၎င်းတို့အပေါ်၌ အပြောင်းအလဲပုံပါသည့် စဥ်းစားနေသည်ကိုပြအကွက်တစ်ခု ရှိသည်။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51D845C" w14:textId="77777777" w:rsidR="00766698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ဤအစီအစဥ်သည်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မသန်စွမ်းမှုနှင့်ပတ်သက်၍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eastAsia="Zawgyi-One" w:cs="Myanmar Text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</w:rPr>
              <w:t>သဘောထားအမြင်များ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အထောက်အကူပြုပါမည်။</w:t>
            </w:r>
          </w:p>
          <w:p w14:paraId="286B81FC" w14:textId="77777777" w:rsidR="009F16D3" w:rsidRPr="00CF4030" w:rsidRDefault="00B829DA" w:rsidP="00053100">
            <w:pPr>
              <w:wordWrap w:val="0"/>
              <w:spacing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သဘောထားအမြင်များမှာ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တွေးခေါ်၊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ယုံကြည်သည့်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အရာဖြစ်သည်။</w:t>
            </w:r>
          </w:p>
        </w:tc>
      </w:tr>
      <w:tr w:rsidR="00601B6A" w:rsidRPr="00CF4030" w14:paraId="4D23F89A" w14:textId="77777777" w:rsidTr="007711D0">
        <w:trPr>
          <w:gridAfter w:val="2"/>
          <w:wAfter w:w="229" w:type="dxa"/>
          <w:trHeight w:val="3288"/>
        </w:trPr>
        <w:tc>
          <w:tcPr>
            <w:tcW w:w="2552" w:type="dxa"/>
            <w:vAlign w:val="center"/>
          </w:tcPr>
          <w:p w14:paraId="54DA4E88" w14:textId="77777777" w:rsidR="00C8571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66341A8" wp14:editId="2D625B81">
                  <wp:extent cx="1483360" cy="1483360"/>
                  <wp:effectExtent l="0" t="0" r="2540" b="2540"/>
                  <wp:docPr id="1749938186" name="Picture 10" descr="လူတစ်ဦးနှင့် ၎င်းအပေါ်တွင် မသန်စွမ်းသူပုံပါသည့် စဥ်းစားနေသည်ကိုပြအကွက် ရှိသည်။ ၎င်းဘေး၌ လက်မအောက်စိုက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လူတစ်ဦးနှင့် ၎င်းအပေါ်တွင် မသန်စွမ်းသူပုံပါသည့် စဥ်းစားနေသည်ကိုပြအကွက် ရှိသည်။ ၎င်းဘေး၌ လက်မအောက်စိုက်ထားသည့်ပုံ ရှိသည်။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6038E52" w14:textId="77777777" w:rsidR="00C85714" w:rsidRPr="00CF4030" w:rsidRDefault="00B829DA" w:rsidP="00053100">
            <w:pPr>
              <w:wordWrap w:val="0"/>
              <w:spacing w:before="36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အချို့ပုဂ္ဂိုလ်များသည်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ဆိုးဆိုးဝါးဝါး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ထင်မြင်ကြသည်။</w:t>
            </w:r>
          </w:p>
          <w:p w14:paraId="6177D49A" w14:textId="77777777" w:rsidR="00D8535D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ထို့ကြောင့်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မသန်စွမ်းသူများအဖို့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သုံးစွဲခြင်းမှ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ဟန့်တားစေနိုင်သည်။</w:t>
            </w:r>
          </w:p>
        </w:tc>
      </w:tr>
      <w:tr w:rsidR="00601B6A" w:rsidRPr="00CF4030" w14:paraId="4D917EFA" w14:textId="77777777" w:rsidTr="007711D0">
        <w:tc>
          <w:tcPr>
            <w:tcW w:w="2552" w:type="dxa"/>
            <w:vAlign w:val="center"/>
          </w:tcPr>
          <w:p w14:paraId="780511EB" w14:textId="77777777" w:rsidR="004F7618" w:rsidRPr="00CF4030" w:rsidRDefault="004F7618" w:rsidP="00053100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6804" w:type="dxa"/>
            <w:gridSpan w:val="3"/>
            <w:vAlign w:val="center"/>
          </w:tcPr>
          <w:p w14:paraId="758D6CBD" w14:textId="77777777" w:rsidR="004F7618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ဤအစီအစဉ်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အောက်ပါအဖွဲ့များနှင့်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အတူပူးပေါင်းလုပ်ဆောင်သွားပါမည်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60DCACD2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61C12173" w14:textId="77777777" w:rsidR="008830F0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3217DFA" wp14:editId="315D2521">
                  <wp:extent cx="1483360" cy="1483360"/>
                  <wp:effectExtent l="0" t="0" r="2540" b="2540"/>
                  <wp:docPr id="1724616490" name="Picture 11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ယဥ်ကျေးမှုကွဲ လူတစ်စု။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92D1071" w14:textId="77777777" w:rsidR="008830F0" w:rsidRPr="00CF4030" w:rsidRDefault="00B829DA" w:rsidP="00053100">
            <w:pPr>
              <w:pStyle w:val="ListParagraph"/>
              <w:numPr>
                <w:ilvl w:val="0"/>
                <w:numId w:val="29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လူမှုအသိုက်အဝန်းများ</w:t>
            </w:r>
          </w:p>
        </w:tc>
      </w:tr>
      <w:tr w:rsidR="00601B6A" w:rsidRPr="00CF4030" w14:paraId="3325ADFE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0CDED21A" w14:textId="77777777" w:rsidR="008830F0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70CB34A6" wp14:editId="2692674D">
                      <wp:simplePos x="0" y="0"/>
                      <wp:positionH relativeFrom="column">
                        <wp:posOffset>259715</wp:posOffset>
                      </wp:positionH>
                      <wp:positionV relativeFrom="paragraph">
                        <wp:posOffset>1036320</wp:posOffset>
                      </wp:positionV>
                      <wp:extent cx="965835" cy="304800"/>
                      <wp:effectExtent l="0" t="0" r="5715" b="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583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497400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NDIS</w:t>
                                  </w: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ကော်မရှင်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CB34A6" id="_x0000_s1045" type="#_x0000_t202" alt="&quot;&quot;" style="position:absolute;left:0;text-align:left;margin-left:20.45pt;margin-top:81.6pt;width:76.05pt;height:2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" filled="f" stroked="f">
                      <v:textbox inset="0,0,0,0">
                        <w:txbxContent>
                          <w:p w14:paraId="17497400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1D0691">
                              <w:rPr>
                                <w:rFonts w:eastAsia="Zawgyi-One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NDIS</w:t>
                            </w: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ကော်မရှင်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CF4030">
              <w:rPr>
                <w:rFonts w:cs="Myanmar Text"/>
                <w:noProof/>
              </w:rPr>
              <w:drawing>
                <wp:inline distT="0" distB="0" distL="0" distR="0" wp14:anchorId="760FF80B" wp14:editId="31AC3711">
                  <wp:extent cx="1483360" cy="1483360"/>
                  <wp:effectExtent l="0" t="0" r="2540" b="2540"/>
                  <wp:docPr id="1400147681" name="Picture 12" descr="'NDIS ကော်မရှင်' ဟု ရေးထားသည့်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'NDIS ကော်မရှင်' ဟု ရေးထားသည့် ခုံတန်းနောက်မှ လူ ၃ ဦး။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B2EF2CE" w14:textId="77777777" w:rsidR="008830F0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ကော်မရှင်။</w:t>
            </w:r>
          </w:p>
        </w:tc>
      </w:tr>
      <w:tr w:rsidR="00601B6A" w:rsidRPr="00CF4030" w14:paraId="5F9ADF98" w14:textId="77777777" w:rsidTr="007711D0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4790A4FE" w14:textId="77777777" w:rsidR="009F16D3" w:rsidRPr="00CF4030" w:rsidRDefault="009F16D3" w:rsidP="00053100">
            <w:pPr>
              <w:pStyle w:val="Image"/>
              <w:wordWrap w:val="0"/>
              <w:spacing w:before="720" w:after="0" w:line="240" w:lineRule="auto"/>
              <w:rPr>
                <w:rFonts w:cs="Myanmar Text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13167533" w14:textId="77777777" w:rsidR="004F7618" w:rsidRPr="00CF4030" w:rsidRDefault="00B829DA" w:rsidP="00053100">
            <w:pPr>
              <w:wordWrap w:val="0"/>
              <w:spacing w:before="7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မည်မျှရှိသည်ကို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37CAD277" w14:textId="77777777" w:rsidTr="007711D0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5380C1A7" w14:textId="77777777" w:rsidR="00942F39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1EB8DFF" wp14:editId="36C94D9C">
                  <wp:extent cx="1483360" cy="1483360"/>
                  <wp:effectExtent l="0" t="0" r="2540" b="2540"/>
                  <wp:docPr id="1271681555" name="Picture 13" descr="ပါဝင်သုံးစွဲသူပုံတစ်ခုနှင့် အပေါ်ဘက်ညွှန်ပြ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ပါဝင်သုံးစွဲသူပုံတစ်ခုနှင့် အပေါ်ဘက်ညွှန်ပြမြှားတစ်စင်း။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0D92120A" w14:textId="77777777" w:rsidR="00942F39" w:rsidRPr="00CF4030" w:rsidRDefault="00B829DA" w:rsidP="00053100">
            <w:pPr>
              <w:pStyle w:val="ListParagraph"/>
              <w:numPr>
                <w:ilvl w:val="0"/>
                <w:numId w:val="30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တွင်ပါဝင်သုံးစွဲသည့်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</w:tc>
      </w:tr>
      <w:tr w:rsidR="00601B6A" w:rsidRPr="00CF4030" w14:paraId="2AEA1716" w14:textId="77777777" w:rsidTr="007711D0">
        <w:trPr>
          <w:gridAfter w:val="2"/>
          <w:wAfter w:w="229" w:type="dxa"/>
        </w:trPr>
        <w:tc>
          <w:tcPr>
            <w:tcW w:w="2552" w:type="dxa"/>
            <w:vAlign w:val="center"/>
          </w:tcPr>
          <w:p w14:paraId="7AF8E7FC" w14:textId="77777777" w:rsidR="00942F39" w:rsidRPr="00CF4030" w:rsidRDefault="00B829DA" w:rsidP="00053100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9CC64E2" wp14:editId="63B3299E">
                  <wp:extent cx="1483360" cy="1483360"/>
                  <wp:effectExtent l="0" t="0" r="2540" b="2540"/>
                  <wp:docPr id="1367570752" name="Picture 14" descr="အမှန်ပြသင်္ကေတပါ စဥ်းစားနေသည်ပြအကွက်အောက်ရှိ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အမှန်ပြသင်္ကေတပါ စဥ်းစားနေသည်ပြအကွက်အောက်ရှိ လူတစ်စု။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9E896B3" w14:textId="0BD09963" w:rsidR="00942F39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="00852FC0">
              <w:rPr>
                <w:rFonts w:ascii="Myanmar Text" w:eastAsia="Zawgyi-One" w:hAnsi="Myanmar Text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လူထုလူတန်းစားများ</w:t>
            </w:r>
          </w:p>
        </w:tc>
      </w:tr>
    </w:tbl>
    <w:p w14:paraId="71847A76" w14:textId="77777777" w:rsidR="000E077E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025AE80C" w14:textId="77777777" w:rsidR="00766698" w:rsidRPr="00CF4030" w:rsidRDefault="00B829DA" w:rsidP="00053100">
      <w:pPr>
        <w:pStyle w:val="Heading3"/>
        <w:wordWrap w:val="0"/>
        <w:spacing w:before="360"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604B2F92" wp14:editId="17B09478">
                <wp:simplePos x="0" y="0"/>
                <wp:positionH relativeFrom="margin">
                  <wp:posOffset>19050</wp:posOffset>
                </wp:positionH>
                <wp:positionV relativeFrom="paragraph">
                  <wp:posOffset>281940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4812C" id="Group 483029654" o:spid="_x0000_s1026" alt="&quot;&quot;" style="position:absolute;margin-left:1.5pt;margin-top:22.2pt;width:455.55pt;height:19pt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၂၇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654"/>
      </w:tblGrid>
      <w:tr w:rsidR="00601B6A" w:rsidRPr="00CF4030" w14:paraId="55562E32" w14:textId="77777777" w:rsidTr="007711D0">
        <w:trPr>
          <w:gridAfter w:val="1"/>
          <w:wAfter w:w="654" w:type="dxa"/>
        </w:trPr>
        <w:tc>
          <w:tcPr>
            <w:tcW w:w="2552" w:type="dxa"/>
            <w:vAlign w:val="center"/>
          </w:tcPr>
          <w:p w14:paraId="7484CC7A" w14:textId="77777777" w:rsidR="00766698" w:rsidRPr="00CF4030" w:rsidRDefault="00766698" w:rsidP="00053100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25A56666" w14:textId="77777777" w:rsidR="00766698" w:rsidRPr="00CF4030" w:rsidRDefault="00B829DA" w:rsidP="00053100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ပံ့ပိုးထောက်ကူပြုပါမည်</w:t>
            </w:r>
            <w:r w:rsidRPr="00CF4030">
              <w:rPr>
                <w:rFonts w:eastAsia="Zawgyi-One" w:cs="Myanmar Text"/>
              </w:rPr>
              <w:t xml:space="preserve">- </w:t>
            </w:r>
          </w:p>
        </w:tc>
      </w:tr>
      <w:tr w:rsidR="00601B6A" w:rsidRPr="00CF4030" w14:paraId="6912D0C5" w14:textId="77777777" w:rsidTr="007711D0">
        <w:trPr>
          <w:gridAfter w:val="1"/>
          <w:wAfter w:w="654" w:type="dxa"/>
        </w:trPr>
        <w:tc>
          <w:tcPr>
            <w:tcW w:w="2552" w:type="dxa"/>
            <w:vAlign w:val="center"/>
          </w:tcPr>
          <w:p w14:paraId="66371784" w14:textId="77777777" w:rsidR="00EF320C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F2DFF5D" wp14:editId="0BFE1C2A">
                  <wp:extent cx="1483360" cy="1483360"/>
                  <wp:effectExtent l="0" t="0" r="2540" b="2540"/>
                  <wp:docPr id="2058572975" name="Picture 23" descr="အခြားသူတစ်ဦးအား အချက်အလက်စာစောင် ကမ်းပေး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အခြားသူတစ်ဦးအား အချက်အလက်စာစောင် ကမ်းပေးနေသူတစ်ဦး။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A8E1D9C" w14:textId="77777777" w:rsidR="00EF320C" w:rsidRPr="00CF4030" w:rsidRDefault="00B829DA" w:rsidP="00053100">
            <w:pPr>
              <w:pStyle w:val="ListParagraph"/>
              <w:numPr>
                <w:ilvl w:val="0"/>
                <w:numId w:val="32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သတင်း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ဖြန့်ချီခြင်း</w:t>
            </w:r>
            <w:r w:rsidRPr="00CF4030">
              <w:rPr>
                <w:rFonts w:eastAsia="Zawgyi-One" w:cs="Myanmar Text"/>
              </w:rPr>
              <w:t xml:space="preserve"> </w:t>
            </w:r>
          </w:p>
        </w:tc>
      </w:tr>
      <w:tr w:rsidR="00601B6A" w:rsidRPr="00CF4030" w14:paraId="1D05D90D" w14:textId="77777777" w:rsidTr="007711D0">
        <w:trPr>
          <w:gridAfter w:val="1"/>
          <w:wAfter w:w="654" w:type="dxa"/>
        </w:trPr>
        <w:tc>
          <w:tcPr>
            <w:tcW w:w="2552" w:type="dxa"/>
            <w:vAlign w:val="center"/>
          </w:tcPr>
          <w:p w14:paraId="11E01360" w14:textId="77777777" w:rsidR="00EF320C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E60EFF2" wp14:editId="2E8B3A78">
                  <wp:extent cx="1483360" cy="1483360"/>
                  <wp:effectExtent l="0" t="0" r="2540" b="2540"/>
                  <wp:docPr id="1081540214" name="Picture 24" descr="မိမိတို့အား လက်ညှိုးထိုးပြပြီး လက်မြှောက်ထားကြသူတစ်စု။ ၎င်းတို့အပေါ်၌ မသန်စွမ်း ပုံပါ စဥ်းစားနေသည်ကိုပြအကွက်တစ်ခု၊ လက်မထောင်ထားသည့်ပုံနှင့် အတူ ‌အပေါ်သို့ ညွှန်ပြမြှား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မိမိတို့အား လက်ညှိုးထိုးပြပြီး လက်မြှောက်ထားကြသူတစ်စု။ ၎င်းတို့အပေါ်၌ မသန်စွမ်း ပုံပါ စဥ်းစားနေသည်ကိုပြအကွက်တစ်ခု၊ လက်မထောင်ထားသည့်ပုံနှင့် အတူ ‌အပေါ်သို့ ညွှန်ပြမြှားတစ်ခု ရှိသည်။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C53FC60" w14:textId="77777777" w:rsidR="00EF320C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လူထုလူတန်းစားရှိ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မသန်စွမ်းမှုနှင့်ပတ်သက်သည့်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သဘောထားအမြင်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တိုးမြှင့်ပေးခြင်း။</w:t>
            </w:r>
          </w:p>
        </w:tc>
      </w:tr>
      <w:tr w:rsidR="00601B6A" w:rsidRPr="00CF4030" w14:paraId="3DEA6B61" w14:textId="77777777" w:rsidTr="007711D0">
        <w:trPr>
          <w:gridAfter w:val="1"/>
          <w:wAfter w:w="654" w:type="dxa"/>
        </w:trPr>
        <w:tc>
          <w:tcPr>
            <w:tcW w:w="2552" w:type="dxa"/>
            <w:vAlign w:val="center"/>
          </w:tcPr>
          <w:p w14:paraId="046489F7" w14:textId="77777777" w:rsidR="004F7618" w:rsidRPr="00CF4030" w:rsidRDefault="004F7618" w:rsidP="00053100">
            <w:pPr>
              <w:pStyle w:val="Image"/>
              <w:wordWrap w:val="0"/>
              <w:spacing w:before="600"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200D6BB9" w14:textId="77777777" w:rsidR="004A1E8D" w:rsidRPr="00CF4030" w:rsidRDefault="00B829DA" w:rsidP="00053100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--</w:t>
            </w:r>
          </w:p>
        </w:tc>
      </w:tr>
      <w:tr w:rsidR="00601B6A" w:rsidRPr="00CF4030" w14:paraId="1F36F3CA" w14:textId="77777777" w:rsidTr="007711D0">
        <w:trPr>
          <w:gridAfter w:val="1"/>
          <w:wAfter w:w="654" w:type="dxa"/>
        </w:trPr>
        <w:tc>
          <w:tcPr>
            <w:tcW w:w="2552" w:type="dxa"/>
            <w:vAlign w:val="center"/>
          </w:tcPr>
          <w:p w14:paraId="6526338A" w14:textId="77777777" w:rsidR="00B013C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0769DF4" wp14:editId="2E4EE4D0">
                  <wp:extent cx="1483360" cy="1483360"/>
                  <wp:effectExtent l="0" t="0" r="2540" b="2540"/>
                  <wp:docPr id="747800929" name="Picture 15" descr="လူ ၃ ဦး။ အလယ်လူက NDIS စာစောင်ကို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လူ ၃ ဦး။ အလယ်လူက NDIS စာစောင်ကိုင်ထားသည်။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5942408" w14:textId="77777777" w:rsidR="00B013CC" w:rsidRPr="00CF4030" w:rsidRDefault="00B829DA" w:rsidP="00053100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NDIS</w:t>
            </w:r>
          </w:p>
        </w:tc>
      </w:tr>
      <w:tr w:rsidR="00601B6A" w:rsidRPr="00CF4030" w14:paraId="3A671DAC" w14:textId="77777777" w:rsidTr="007711D0">
        <w:tc>
          <w:tcPr>
            <w:tcW w:w="2552" w:type="dxa"/>
            <w:vAlign w:val="center"/>
          </w:tcPr>
          <w:p w14:paraId="1A335EA8" w14:textId="77777777" w:rsidR="00B013C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0806DE6" wp14:editId="23ACC386">
                  <wp:extent cx="1483360" cy="1112520"/>
                  <wp:effectExtent l="0" t="0" r="2540" b="0"/>
                  <wp:docPr id="53212748" name="Picture 25" descr="အတူတကွ ရယ်ပြုံးနေသည့်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အတူတကွ ရယ်ပြုံးနေသည့် လူ ၃ ဦး။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gridSpan w:val="2"/>
            <w:vAlign w:val="center"/>
          </w:tcPr>
          <w:p w14:paraId="3FC31771" w14:textId="77777777" w:rsidR="00B013CC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လူထုလူတန်းစားအဖွဲ့အစည်းများမှ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လုပ်ဆောင်ချက်များ။</w:t>
            </w:r>
          </w:p>
        </w:tc>
      </w:tr>
    </w:tbl>
    <w:p w14:paraId="20EA1E3C" w14:textId="77777777" w:rsidR="000E077E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601B6A" w:rsidRPr="00CF4030" w14:paraId="76538435" w14:textId="77777777" w:rsidTr="00903050">
        <w:tc>
          <w:tcPr>
            <w:tcW w:w="2552" w:type="dxa"/>
            <w:vAlign w:val="center"/>
          </w:tcPr>
          <w:p w14:paraId="5096B9F7" w14:textId="77777777" w:rsidR="00C87735" w:rsidRPr="00CF4030" w:rsidRDefault="00C87735" w:rsidP="00053100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5" w:type="dxa"/>
            <w:vAlign w:val="center"/>
          </w:tcPr>
          <w:p w14:paraId="41690E39" w14:textId="35799EB7" w:rsidR="00903050" w:rsidRPr="00CF4030" w:rsidRDefault="00B829DA" w:rsidP="00053100">
            <w:pPr>
              <w:wordWrap w:val="0"/>
              <w:spacing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18674A71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7D03EDD8" w14:textId="77777777" w:rsidR="00B013C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3E13895" wp14:editId="35D5BBDB">
                  <wp:extent cx="1483360" cy="1483360"/>
                  <wp:effectExtent l="0" t="0" r="2540" b="2540"/>
                  <wp:docPr id="1161785366" name="Picture 26" descr="လက်မထောင်ထားသည့်လူတစ်ဦးနှင့် ၎င်းတို့အပေါ်၌ NDIS စာစောင်တစ်စောင်ပါသည့်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လက်မထောင်ထားသည့်လူတစ်ဦးနှင့် ၎င်းတို့အပေါ်၌ NDIS စာစောင်တစ်စောင်ပါသည့် စဥ်းစားနေသည်ကိုပြအကွက်တစ်ခု ရှိသည်။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AC87CC5" w14:textId="77777777" w:rsidR="00B013CC" w:rsidRPr="00CF4030" w:rsidRDefault="00B829DA" w:rsidP="00053100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အကြောင်းကို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နားလည်ခြင်း</w:t>
            </w:r>
          </w:p>
        </w:tc>
      </w:tr>
      <w:tr w:rsidR="00601B6A" w:rsidRPr="00CF4030" w14:paraId="57A9BB6A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4D9F7F5B" w14:textId="77777777" w:rsidR="00B013C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4034FC1" wp14:editId="639481AB">
                  <wp:extent cx="1483360" cy="1483360"/>
                  <wp:effectExtent l="0" t="0" r="2540" b="2540"/>
                  <wp:docPr id="1060008756" name="Picture 29" descr="လက်မထောင်ထားသူတစ်ဦးနှင့် ၎င်းအပေါ်၌ မသန်စွမ်းသူပုံပါသည့်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လက်မထောင်ထားသူတစ်ဦးနှင့် ၎င်းအပေါ်၌ မသန်စွမ်းသူပုံပါသည့် စဥ်းစားနေသည်ကိုပြအကွက်တစ်ခု ရှိသည်။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AE5A9A3" w14:textId="77777777" w:rsidR="00B013CC" w:rsidRPr="00CF4030" w:rsidRDefault="00B829DA" w:rsidP="00053100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မသန်စွမ်းမှုအကြောင်းကို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နားလည်ခြင်း</w:t>
            </w:r>
          </w:p>
        </w:tc>
      </w:tr>
      <w:tr w:rsidR="00601B6A" w:rsidRPr="00CF4030" w14:paraId="368EC171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2587AC3F" w14:textId="77777777" w:rsidR="00B013C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92B506A" wp14:editId="533F7767">
                  <wp:extent cx="1483360" cy="1483360"/>
                  <wp:effectExtent l="0" t="0" r="2540" b="2540"/>
                  <wp:docPr id="765541130" name="Picture 28" descr="စဥ်းစားနေသူတစ်ဦးနှင့် ၎င်းအပေါ်၌ မသန်စွမ်းသူပုံပါသည့် စဥ်းစားနေသည်ကိုပြအကွက်တစ်ခု ရှိသည်။ ၎င်းတို့ဘေး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စဥ်းစားနေသူတစ်ဦးနှင့် ၎င်းအပေါ်၌ မသန်စွမ်းသူပုံပါသည့် စဥ်းစားနေသည်ကိုပြအကွက်တစ်ခု ရှိသည်။ ၎င်းတို့ဘေး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E7C573" w14:textId="77777777" w:rsidR="00B013CC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မသန်စွမ်းမှုအပေါ်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သဘောထားအမြင်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ပိုမိုကောင်းမွန်စွာရှုမြင်ခြင်း။</w:t>
            </w:r>
          </w:p>
        </w:tc>
      </w:tr>
    </w:tbl>
    <w:p w14:paraId="1D9FDEC6" w14:textId="77777777" w:rsidR="000E077E" w:rsidRPr="00CF4030" w:rsidRDefault="00B829DA" w:rsidP="00053100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CF4030">
        <w:rPr>
          <w:rFonts w:cs="Myanmar Text"/>
        </w:rPr>
        <w:br w:type="page"/>
      </w:r>
    </w:p>
    <w:p w14:paraId="193219CA" w14:textId="77777777" w:rsidR="00766698" w:rsidRPr="00CF4030" w:rsidRDefault="00B829DA" w:rsidP="00053100">
      <w:pPr>
        <w:pStyle w:val="Heading3"/>
        <w:wordWrap w:val="0"/>
        <w:spacing w:after="120" w:line="240" w:lineRule="auto"/>
        <w:rPr>
          <w:rFonts w:cs="Myanmar Text"/>
        </w:rPr>
      </w:pPr>
      <w:r w:rsidRPr="00CF4030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10D2BA11" wp14:editId="7AD7A954">
                <wp:simplePos x="0" y="0"/>
                <wp:positionH relativeFrom="margin">
                  <wp:posOffset>19050</wp:posOffset>
                </wp:positionH>
                <wp:positionV relativeFrom="paragraph">
                  <wp:posOffset>269240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4541B" id="Group 304493196" o:spid="_x0000_s1026" alt="&quot;&quot;" style="position:absolute;margin-left:1.5pt;margin-top:21.2pt;width:455.55pt;height:19pt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CF4030">
        <w:rPr>
          <w:rFonts w:ascii="Myanmar Text" w:eastAsia="Zawgyi-One" w:hAnsi="Myanmar Text" w:cs="Myanmar Text"/>
        </w:rPr>
        <w:t>ဆောင်ရွက်ချက်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၂၈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  <w:gridCol w:w="58"/>
        <w:gridCol w:w="425"/>
      </w:tblGrid>
      <w:tr w:rsidR="00601B6A" w:rsidRPr="00CF4030" w14:paraId="7E3C64F8" w14:textId="77777777" w:rsidTr="007711D0">
        <w:trPr>
          <w:gridAfter w:val="1"/>
          <w:wAfter w:w="425" w:type="dxa"/>
          <w:trHeight w:val="2152"/>
        </w:trPr>
        <w:tc>
          <w:tcPr>
            <w:tcW w:w="2552" w:type="dxa"/>
            <w:vAlign w:val="center"/>
          </w:tcPr>
          <w:p w14:paraId="32141547" w14:textId="77777777" w:rsidR="00766698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12ECC95" wp14:editId="2A668CAE">
                  <wp:extent cx="1440000" cy="1080000"/>
                  <wp:effectExtent l="0" t="0" r="8255" b="6350"/>
                  <wp:docPr id="2135762802" name="Picture 30" descr="အစည်းအဝေးတွင် မှတ်စုရေးနေသည့် ကျန်းမာရေးပညာရှင်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အစည်းအဝေးတွင် မှတ်စုရေးနေသည့် ကျန်းမာရေးပညာရှင်တစ်စု။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  <w:vAlign w:val="center"/>
          </w:tcPr>
          <w:p w14:paraId="478115CA" w14:textId="77777777" w:rsidR="00766698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မသက်ဆိုင်သော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ပြင်ပဝန်ဆောင်မှုများ၏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အရည်အသွေးကို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တည်ဆောက်ပေးရန်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အဖွဲ့အစည်းများနှင့်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ပူးပေါင်းလုပ်ဆောင်သွားပါမည်။</w:t>
            </w:r>
          </w:p>
          <w:p w14:paraId="3E2DCDC9" w14:textId="77777777" w:rsidR="00766698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</w:t>
            </w:r>
            <w:r w:rsidRPr="00CF4030">
              <w:rPr>
                <w:rFonts w:eastAsia="Zawgyi-One" w:cs="Myanmar Text"/>
              </w:rPr>
              <w:t xml:space="preserve">- </w:t>
            </w:r>
            <w:r w:rsidRPr="00CF4030">
              <w:rPr>
                <w:rFonts w:ascii="Myanmar Text" w:eastAsia="Zawgyi-One" w:hAnsi="Myanmar Text" w:cs="Myanmar Text"/>
              </w:rPr>
              <w:t>ဆရာဝန်များ။</w:t>
            </w:r>
          </w:p>
        </w:tc>
      </w:tr>
      <w:tr w:rsidR="00601B6A" w:rsidRPr="00CF4030" w14:paraId="776331D6" w14:textId="77777777" w:rsidTr="007711D0">
        <w:trPr>
          <w:trHeight w:val="2197"/>
        </w:trPr>
        <w:tc>
          <w:tcPr>
            <w:tcW w:w="2552" w:type="dxa"/>
            <w:vAlign w:val="center"/>
          </w:tcPr>
          <w:p w14:paraId="6DFA6CD6" w14:textId="77777777" w:rsidR="00EC09F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E0D0040" wp14:editId="3B2FC634">
                  <wp:extent cx="1440000" cy="1440000"/>
                  <wp:effectExtent l="0" t="0" r="8255" b="8255"/>
                  <wp:docPr id="94064529" name="Picture 31" descr="ကျန်းမာရေးပညာရှင် ၂ ဦးနှင့် NDIS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ကျန်းမာရေးပညာရှင် ၂ ဦးနှင့် NDIS စာစောင်တစ်စောင်။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gridSpan w:val="4"/>
            <w:vAlign w:val="center"/>
          </w:tcPr>
          <w:p w14:paraId="3B2E3991" w14:textId="1DC7E2D2" w:rsidR="00EC09FD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ပိုမိုများပြားလာသည့်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ဤဝန်ဆောင်ဌာနများက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မသန်စွမ်းသူများ၏</w:t>
            </w:r>
            <w:r w:rsidR="007711D0">
              <w:rPr>
                <w:rFonts w:eastAsia="Zawgyi-One" w:cs="Myanmar Text"/>
              </w:rPr>
              <w:t> </w:t>
            </w:r>
            <w:r w:rsidRPr="00CF4030">
              <w:rPr>
                <w:rFonts w:eastAsia="Zawgyi-One" w:cs="Myanmar Text"/>
              </w:rPr>
              <w:t>NDIS</w:t>
            </w:r>
            <w:r w:rsidR="007711D0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တွင်</w:t>
            </w:r>
            <w:r w:rsidR="007711D0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ပါဝင်သုံးစွဲမှုအား</w:t>
            </w:r>
            <w:r w:rsidR="007711D0">
              <w:rPr>
                <w:rFonts w:eastAsia="Zawgyi-One" w:cs="Myanmar Text"/>
              </w:rPr>
              <w:t> </w:t>
            </w:r>
            <w:r w:rsidRPr="00CF4030">
              <w:rPr>
                <w:rFonts w:ascii="Myanmar Text" w:eastAsia="Zawgyi-One" w:hAnsi="Myanmar Text" w:cs="Myanmar Text"/>
              </w:rPr>
              <w:t>မည်သို့ပံ့ပိုးပေးရမည်ကို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သေချာစေပါမည်။</w:t>
            </w:r>
          </w:p>
        </w:tc>
      </w:tr>
      <w:tr w:rsidR="00601B6A" w:rsidRPr="00CF4030" w14:paraId="722B8AD8" w14:textId="77777777" w:rsidTr="007711D0">
        <w:trPr>
          <w:trHeight w:val="2034"/>
        </w:trPr>
        <w:tc>
          <w:tcPr>
            <w:tcW w:w="2552" w:type="dxa"/>
            <w:vAlign w:val="center"/>
          </w:tcPr>
          <w:p w14:paraId="337BC77E" w14:textId="77777777" w:rsidR="003E1385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5A8AE41" wp14:editId="32D38E4F">
                  <wp:extent cx="1440000" cy="1080000"/>
                  <wp:effectExtent l="0" t="0" r="8255" b="6350"/>
                  <wp:docPr id="1581376199" name="Picture 32" descr="အခန်းပြည့်လူတစ်စုအား ပြောဆိုတင်ပြနေ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အခန်းပြည့်လူတစ်စုအား ပြောဆိုတင်ပြနေသူတစ်ဦး။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gridSpan w:val="4"/>
            <w:vAlign w:val="center"/>
          </w:tcPr>
          <w:p w14:paraId="2EA10437" w14:textId="3E88066F" w:rsidR="003E1385" w:rsidRPr="00CF4030" w:rsidRDefault="00B829DA" w:rsidP="00053100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ကျွန်ုပ်တို့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ထောက်ခံလိုက်သည့်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အစီအစဥ်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ဤကျွမ်းကျင်မှုများကို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ဤဝန်ဆောင်ဌာနများက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ဖွံ့ဖြိုးပေးရန်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အထောက်အကူပြုသည်ကို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017BD3F1" w14:textId="77777777" w:rsidTr="007711D0">
        <w:trPr>
          <w:trHeight w:val="782"/>
        </w:trPr>
        <w:tc>
          <w:tcPr>
            <w:tcW w:w="2552" w:type="dxa"/>
            <w:vAlign w:val="center"/>
          </w:tcPr>
          <w:p w14:paraId="0B7A6AA5" w14:textId="77777777" w:rsidR="00A26577" w:rsidRPr="00CF4030" w:rsidRDefault="00A26577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</w:p>
        </w:tc>
        <w:tc>
          <w:tcPr>
            <w:tcW w:w="7229" w:type="dxa"/>
            <w:gridSpan w:val="4"/>
            <w:vAlign w:val="center"/>
          </w:tcPr>
          <w:p w14:paraId="7259FE40" w14:textId="036BA12D" w:rsidR="00A26577" w:rsidRPr="00CF4030" w:rsidRDefault="00B829DA" w:rsidP="00053100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နားထောင်ခြင်းကြောင့်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ဤဆောင်ရွက်ချက်ဖြင့်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သိရှိနိုင်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မနိုင်ကို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စစ်ဆေးပါမည်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765B709C" w14:textId="77777777" w:rsidTr="007711D0">
        <w:trPr>
          <w:gridAfter w:val="2"/>
          <w:wAfter w:w="483" w:type="dxa"/>
          <w:trHeight w:val="2665"/>
        </w:trPr>
        <w:tc>
          <w:tcPr>
            <w:tcW w:w="2552" w:type="dxa"/>
            <w:vAlign w:val="center"/>
          </w:tcPr>
          <w:p w14:paraId="067E6D3E" w14:textId="77777777" w:rsidR="003E1385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A2A9B4D" wp14:editId="7907493C">
                  <wp:extent cx="1440000" cy="1440000"/>
                  <wp:effectExtent l="0" t="0" r="8255" b="8255"/>
                  <wp:docPr id="1583692973" name="Picture 33" descr="စကားပြောဆိုနေကြသည့် လူ ၂ ဦးနှင့် ၎င်းတို့အပေါ်၌ စကားပြော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စကားပြောဆိုနေကြသည့် လူ ၂ ဦးနှင့် ၎င်းတို့အပေါ်၌ စကားပြောအကွက်တစ်ခု ရှိသည်။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3B3188D7" w14:textId="77777777" w:rsidR="003E1385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နှင့်ပတ်သက်၍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အကြံပေးသည့်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ဝန်ဆောင်ဌာနများအကြောင်း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လူထုလူတန်းစားများ၏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ပြောကြားချက်</w:t>
            </w:r>
          </w:p>
        </w:tc>
      </w:tr>
      <w:tr w:rsidR="00601B6A" w:rsidRPr="00CF4030" w14:paraId="575BA7E7" w14:textId="77777777" w:rsidTr="007711D0">
        <w:trPr>
          <w:gridAfter w:val="3"/>
          <w:wAfter w:w="653" w:type="dxa"/>
          <w:trHeight w:val="2665"/>
        </w:trPr>
        <w:tc>
          <w:tcPr>
            <w:tcW w:w="2552" w:type="dxa"/>
            <w:vAlign w:val="center"/>
          </w:tcPr>
          <w:p w14:paraId="2CFBFCB8" w14:textId="77777777" w:rsidR="003E1385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2415E456" wp14:editId="27916927">
                  <wp:extent cx="1440000" cy="1080000"/>
                  <wp:effectExtent l="0" t="0" r="8255" b="6350"/>
                  <wp:docPr id="1602130270" name="Picture 34" descr="လက်ဖ်တော့ကွန်ပျူတာရှေ့ရှိ စကားပြောနေကြသ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လက်ဖ်တော့ကွန်ပျူတာရှေ့ရှိ စကားပြောနေကြသူ ၃ ဦး။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1AF5FC" w14:textId="77777777" w:rsidR="003E1385" w:rsidRPr="00CF4030" w:rsidRDefault="00B829DA" w:rsidP="00053100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ဤဝန်ဆောင်ဌာနများက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ဤအစီအစဥ်များက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မည်မျှကောင်းအောင်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ပံ့ပိုးထောက်ကူသည့်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ပြောကြားချက်</w:t>
            </w:r>
          </w:p>
        </w:tc>
      </w:tr>
    </w:tbl>
    <w:p w14:paraId="72451D36" w14:textId="77777777" w:rsidR="002A6A49" w:rsidRPr="00CF4030" w:rsidRDefault="00B829DA" w:rsidP="00053100">
      <w:pPr>
        <w:wordWrap w:val="0"/>
        <w:spacing w:before="0" w:after="0"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p w14:paraId="607E87B8" w14:textId="77777777" w:rsidR="00493D5D" w:rsidRPr="00CF4030" w:rsidRDefault="00B829DA" w:rsidP="00053100">
      <w:pPr>
        <w:pStyle w:val="Heading2"/>
        <w:wordWrap w:val="0"/>
        <w:spacing w:line="240" w:lineRule="auto"/>
        <w:rPr>
          <w:rFonts w:cs="Myanmar Text"/>
        </w:rPr>
      </w:pPr>
      <w:bookmarkStart w:id="110" w:name="_Toc256000008"/>
      <w:bookmarkStart w:id="111" w:name="_Toc12634029"/>
      <w:bookmarkStart w:id="112" w:name="_Toc12636487"/>
      <w:bookmarkStart w:id="113" w:name="_Toc43391451"/>
      <w:bookmarkStart w:id="114" w:name="_Toc43391513"/>
      <w:r w:rsidRPr="00CF4030">
        <w:rPr>
          <w:rFonts w:ascii="Myanmar Text" w:eastAsia="Zawgyi-One" w:hAnsi="Myanmar Text" w:cs="Myanmar Text"/>
        </w:rPr>
        <w:lastRenderedPageBreak/>
        <w:t>ပိုမိုသိရှိရန်</w:t>
      </w:r>
      <w:bookmarkEnd w:id="110"/>
      <w:bookmarkEnd w:id="111"/>
      <w:bookmarkEnd w:id="112"/>
      <w:bookmarkEnd w:id="113"/>
      <w:bookmarkEnd w:id="114"/>
    </w:p>
    <w:p w14:paraId="71297548" w14:textId="77777777" w:rsidR="008A5DB9" w:rsidRPr="00CF4030" w:rsidRDefault="00B829DA" w:rsidP="00053100">
      <w:pPr>
        <w:wordWrap w:val="0"/>
        <w:spacing w:line="240" w:lineRule="auto"/>
        <w:rPr>
          <w:rFonts w:cs="Myanmar Text"/>
          <w:lang w:val="x-none" w:eastAsia="x-none"/>
        </w:rPr>
      </w:pPr>
      <w:r w:rsidRPr="00CF4030">
        <w:rPr>
          <w:rFonts w:ascii="Myanmar Text" w:eastAsia="Zawgyi-One" w:hAnsi="Myanmar Text" w:cs="Myanmar Text"/>
        </w:rPr>
        <w:t>ဤဆောင်ရွက်ရမည့်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အစီအစဥ်အကြောင်း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ပိုမိုသိရှိရန်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ကျွန်တော်တို့အား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ဆက်သွယ်ပါ။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01B6A" w:rsidRPr="00CF4030" w14:paraId="7028558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854A62" w14:textId="77777777" w:rsidR="00493D5D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5B24BC0A" wp14:editId="107BB571">
                  <wp:extent cx="1440000" cy="1440000"/>
                  <wp:effectExtent l="0" t="0" r="8255" b="8255"/>
                  <wp:docPr id="3" name="Picture 3" descr="ဝက်ဘ်ဆို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ဝက်ဘ်ဆို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A837BED" w14:textId="77777777" w:rsidR="002E4152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ဖတ်ရှုနိုင်သည်။</w:t>
            </w:r>
          </w:p>
          <w:p w14:paraId="61360345" w14:textId="77777777" w:rsidR="00493D5D" w:rsidRPr="00CF4030" w:rsidRDefault="00000000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hyperlink r:id="rId185" w:history="1">
              <w:r w:rsidR="002E4152" w:rsidRPr="00CF4030">
                <w:rPr>
                  <w:rStyle w:val="Hyperlink"/>
                  <w:rFonts w:eastAsia="Zawgyi-One" w:cs="Myanmar Text"/>
                  <w:bCs/>
                </w:rPr>
                <w:t>www.ndis.gov.au</w:t>
              </w:r>
            </w:hyperlink>
          </w:p>
        </w:tc>
      </w:tr>
      <w:tr w:rsidR="00601B6A" w:rsidRPr="00CF4030" w14:paraId="4D7E7843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66896A" w14:textId="77777777" w:rsidR="00493D5D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4D8517E" wp14:editId="74EC7355">
                  <wp:extent cx="1440000" cy="1440000"/>
                  <wp:effectExtent l="0" t="0" r="8255" b="8255"/>
                  <wp:docPr id="36" name="Picture 36" descr="ဖုန်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ဖုန်း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B29222" w14:textId="77777777" w:rsidR="002E4152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ဖုန်းခေါ်ဆိုနိုင်သည်။</w:t>
            </w:r>
          </w:p>
          <w:p w14:paraId="7B9CE808" w14:textId="77777777" w:rsidR="00493D5D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၈၀၀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၁၁၀</w:t>
            </w:r>
          </w:p>
        </w:tc>
      </w:tr>
      <w:tr w:rsidR="00601B6A" w:rsidRPr="00CF4030" w14:paraId="610B6CB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D877D6" w14:textId="77777777" w:rsidR="00CD310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16D65CFA" wp14:editId="2E11886E">
                  <wp:extent cx="792000" cy="792000"/>
                  <wp:effectExtent l="0" t="0" r="8255" b="8255"/>
                  <wp:docPr id="15" name="Picture 15" descr="ဖေ့စ်ဘုတ်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ဖေ့စ်ဘုတ်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7A09E3" w14:textId="77777777" w:rsidR="00CD310C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ဖေ့စ်ဘုတ်တွင်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စောင့်ကြည့်နိုင်ပါသည်။</w:t>
            </w:r>
          </w:p>
          <w:p w14:paraId="62DA0555" w14:textId="77777777" w:rsidR="00CD310C" w:rsidRPr="00CF4030" w:rsidRDefault="00000000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</w:rPr>
            </w:pPr>
            <w:hyperlink r:id="rId188" w:history="1">
              <w:r w:rsidR="00DE6B8B" w:rsidRPr="00CF4030">
                <w:rPr>
                  <w:rStyle w:val="Hyperlink"/>
                  <w:rFonts w:eastAsia="Zawgyi-One" w:cs="Myanmar Text"/>
                  <w:bCs/>
                </w:rPr>
                <w:t>www.facebook.com/NDISAus</w:t>
              </w:r>
            </w:hyperlink>
          </w:p>
        </w:tc>
      </w:tr>
      <w:tr w:rsidR="00601B6A" w:rsidRPr="00CF4030" w14:paraId="3EE99D1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5766DB" w14:textId="77777777" w:rsidR="00CD310C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430CB02D" wp14:editId="71ABA3DF">
                  <wp:extent cx="792000" cy="792000"/>
                  <wp:effectExtent l="0" t="0" r="8255" b="8255"/>
                  <wp:docPr id="16" name="Picture 16" descr="တွီတာ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တွီတာ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118B04" w14:textId="77777777" w:rsidR="00CD310C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တွီတာတွင်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စောင့်ကြည့်နိုင်ပါသည်။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E0EFFC8" w14:textId="77777777" w:rsidR="00CD310C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eastAsia="Zawgyi-One" w:cs="Myanmar Text"/>
                <w:bCs/>
              </w:rPr>
              <w:t>@NDIS</w:t>
            </w:r>
          </w:p>
          <w:p w14:paraId="407761A4" w14:textId="77777777" w:rsidR="002E4152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တွီတာကို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အိပ်စ်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ဟုလည်းခေါ်သည်။</w:t>
            </w:r>
          </w:p>
        </w:tc>
      </w:tr>
    </w:tbl>
    <w:p w14:paraId="4DFBB959" w14:textId="77777777" w:rsidR="00CD310C" w:rsidRPr="00CF4030" w:rsidRDefault="00B829DA" w:rsidP="00053100">
      <w:pPr>
        <w:pStyle w:val="Heading3"/>
        <w:wordWrap w:val="0"/>
        <w:spacing w:line="240" w:lineRule="auto"/>
        <w:rPr>
          <w:rFonts w:cs="Myanmar Text"/>
        </w:rPr>
      </w:pPr>
      <w:bookmarkStart w:id="115" w:name="_Toc43391514"/>
      <w:r w:rsidRPr="00CF4030">
        <w:rPr>
          <w:rFonts w:ascii="Myanmar Text" w:eastAsia="Zawgyi-One" w:hAnsi="Myanmar Text" w:cs="Myanmar Text"/>
        </w:rPr>
        <w:lastRenderedPageBreak/>
        <w:t>ကျွန်တော်တို့နှင့်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ဆွေးနွေးရန်</w:t>
      </w:r>
      <w:r w:rsidRPr="00CF4030">
        <w:rPr>
          <w:rFonts w:eastAsia="Zawgyi-One" w:cs="Myanmar Text"/>
        </w:rPr>
        <w:t xml:space="preserve"> </w:t>
      </w:r>
      <w:r w:rsidRPr="00CF4030">
        <w:rPr>
          <w:rFonts w:ascii="Myanmar Text" w:eastAsia="Zawgyi-One" w:hAnsi="Myanmar Text" w:cs="Myanmar Text"/>
        </w:rPr>
        <w:t>အကူအညီ</w:t>
      </w:r>
      <w:bookmarkEnd w:id="11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01B6A" w:rsidRPr="00CF4030" w14:paraId="6445013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026399" w14:textId="77777777" w:rsidR="00115682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2F040FF4" wp14:editId="4C83C998">
                      <wp:simplePos x="0" y="0"/>
                      <wp:positionH relativeFrom="column">
                        <wp:posOffset>488315</wp:posOffset>
                      </wp:positionH>
                      <wp:positionV relativeFrom="paragraph">
                        <wp:posOffset>402590</wp:posOffset>
                      </wp:positionV>
                      <wp:extent cx="607060" cy="128905"/>
                      <wp:effectExtent l="0" t="0" r="2540" b="4445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28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4DB89D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ဝက်ဘ်ချက်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40FF4" id="_x0000_s1046" type="#_x0000_t202" alt="&quot;&quot;" style="position:absolute;left:0;text-align:left;margin-left:38.45pt;margin-top:31.7pt;width:47.8pt;height:10.1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" filled="f" stroked="f">
                      <v:textbox inset="0,0,0,0">
                        <w:txbxContent>
                          <w:p w14:paraId="604DB89D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2"/>
                              </w:rPr>
                              <w:t>ဝက်ဘ်ချက်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CF4030">
              <w:rPr>
                <w:rFonts w:cs="Myanmar Text"/>
                <w:noProof/>
              </w:rPr>
              <w:drawing>
                <wp:inline distT="0" distB="0" distL="0" distR="0" wp14:anchorId="68CA2F1E" wp14:editId="7294CDA9">
                  <wp:extent cx="1404000" cy="1404000"/>
                  <wp:effectExtent l="0" t="0" r="5715" b="5715"/>
                  <wp:docPr id="23" name="Picture 23" descr="ဝက်ဘ်ချ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ဝက်ဘ်ချ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FB3BD5F" w14:textId="77777777" w:rsidR="00115682" w:rsidRPr="00CF4030" w:rsidRDefault="00B829DA" w:rsidP="00053100">
            <w:pPr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ဝက်ဘ်ဆိုက်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စာမျက်နှာထိပ်ပိုင်းရှိ</w:t>
            </w:r>
            <w:r w:rsidRPr="00CF4030">
              <w:rPr>
                <w:rFonts w:eastAsia="Zawgyi-One" w:cs="Myanmar Text"/>
              </w:rPr>
              <w:t xml:space="preserve"> webchat </w:t>
            </w:r>
            <w:r w:rsidRPr="00CF4030">
              <w:rPr>
                <w:rFonts w:ascii="Myanmar Text" w:eastAsia="Zawgyi-One" w:hAnsi="Myanmar Text" w:cs="Myanmar Text"/>
              </w:rPr>
              <w:t>ကိုသုံး၍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အွန်လိုင်းဖြင့်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ဆက်သွယ်နိုင်သည်။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5D74C8B7" w14:textId="77777777" w:rsidR="00115682" w:rsidRPr="00CF4030" w:rsidRDefault="00000000" w:rsidP="00053100">
            <w:pPr>
              <w:pStyle w:val="Body"/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/>
                <w:bCs/>
                <w:color w:val="6B2976"/>
                <w:w w:val="100"/>
              </w:rPr>
            </w:pPr>
            <w:hyperlink r:id="rId191" w:history="1">
              <w:r w:rsidR="00B829DA" w:rsidRPr="00CF4030">
                <w:rPr>
                  <w:rStyle w:val="Hyperlink"/>
                  <w:rFonts w:eastAsia="Zawgyi-One" w:cs="Myanmar Text"/>
                  <w:bCs/>
                  <w:w w:val="100"/>
                </w:rPr>
                <w:t>www.ndis.gov.au</w:t>
              </w:r>
            </w:hyperlink>
          </w:p>
        </w:tc>
      </w:tr>
      <w:tr w:rsidR="00601B6A" w:rsidRPr="00CF4030" w14:paraId="2A6AE64D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4BF0DF" w14:textId="77777777" w:rsidR="00CD310C" w:rsidRPr="00CF4030" w:rsidRDefault="00CD310C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</w:p>
        </w:tc>
        <w:tc>
          <w:tcPr>
            <w:tcW w:w="6576" w:type="dxa"/>
          </w:tcPr>
          <w:p w14:paraId="6A6471B4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အင်္ဂလိပ်စကား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မဟုတ်သော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အခြားဘာသာစကားပြောသူဖြစ်ပါက၊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အောက်ပါဌာနသို့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ဖုန်းခေါ်ဆိုနိုင်သည်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079140C2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11DEA1" w14:textId="77777777" w:rsidR="00493D5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22032BCC" wp14:editId="51A2B272">
                  <wp:extent cx="1404000" cy="1404000"/>
                  <wp:effectExtent l="0" t="0" r="5715" b="5715"/>
                  <wp:docPr id="13" name="Picture 13" descr="ဘာသာပြန်နှင့် စကားပြန် ဌာန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ဘာသာပြန်နှင့် စကားပြန် ဌာန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296AB57" w14:textId="77777777" w:rsidR="00092D2F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ဘာသာပြန်နှင့်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စကားပြန်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ဌာန</w:t>
            </w:r>
            <w:r w:rsidRPr="00CF4030">
              <w:rPr>
                <w:rFonts w:eastAsia="Zawgyi-One" w:cs="Myanmar Text"/>
              </w:rPr>
              <w:t xml:space="preserve"> (TIS)</w:t>
            </w:r>
          </w:p>
          <w:p w14:paraId="4938152D" w14:textId="77777777" w:rsidR="00493D5D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eastAsia="Zawgyi-One" w:cs="Myanmar Text"/>
                <w:bCs/>
              </w:rPr>
              <w:t>131 450</w:t>
            </w:r>
          </w:p>
        </w:tc>
      </w:tr>
      <w:tr w:rsidR="00601B6A" w:rsidRPr="00CF4030" w14:paraId="205C7E05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6E0B0C" w14:textId="77777777" w:rsidR="00CD310C" w:rsidRPr="00CF4030" w:rsidRDefault="00CD310C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</w:p>
        </w:tc>
        <w:tc>
          <w:tcPr>
            <w:tcW w:w="6576" w:type="dxa"/>
          </w:tcPr>
          <w:p w14:paraId="1AAAAA85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စကားပြောနှင့်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နားအကြား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ချွတ်ယွင်းမှုရှိလျှင်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အောက်ပါဌာနများသို့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ဖုန်းခေါ်ဆိုနိုင်သည်</w:t>
            </w:r>
            <w:r w:rsidRPr="00CF4030">
              <w:rPr>
                <w:rFonts w:eastAsia="Zawgyi-One" w:cs="Myanmar Text"/>
              </w:rPr>
              <w:t>-</w:t>
            </w:r>
          </w:p>
        </w:tc>
      </w:tr>
      <w:tr w:rsidR="00601B6A" w:rsidRPr="00CF4030" w14:paraId="2EAEE794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5B4728" w14:textId="77777777" w:rsidR="00493D5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08D90333" wp14:editId="69A4A889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313690</wp:posOffset>
                      </wp:positionV>
                      <wp:extent cx="789940" cy="19050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82BB0D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မင်္ဂလာပါ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90333" id="_x0000_s1047" type="#_x0000_t202" alt="&quot;&quot;" style="position:absolute;left:0;text-align:left;margin-left:27.15pt;margin-top:24.7pt;width:62.2pt;height:1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" filled="f" stroked="f">
                      <v:textbox inset="0,0,0,0">
                        <w:txbxContent>
                          <w:p w14:paraId="2382BB0D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မင်္ဂလာပါ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5CB3CFB0" wp14:editId="6CE289E6">
                  <wp:extent cx="1404000" cy="1404000"/>
                  <wp:effectExtent l="0" t="0" r="5715" b="5715"/>
                  <wp:docPr id="9" name="Picture 9" descr="တီတီဝိုင်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တီတီဝိုင်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CF4030">
              <w:rPr>
                <w:rFonts w:cs="Myanmar Text"/>
              </w:rPr>
              <w:t xml:space="preserve"> </w:t>
            </w:r>
          </w:p>
        </w:tc>
        <w:tc>
          <w:tcPr>
            <w:tcW w:w="6576" w:type="dxa"/>
          </w:tcPr>
          <w:p w14:paraId="23C58BFF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TTY</w:t>
            </w:r>
          </w:p>
          <w:p w14:paraId="6C986D88" w14:textId="77777777" w:rsidR="00493D5D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၅၅၅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၆၇၇</w:t>
            </w:r>
          </w:p>
        </w:tc>
      </w:tr>
      <w:tr w:rsidR="00601B6A" w:rsidRPr="00CF4030" w14:paraId="553A4C89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F6E545" w14:textId="77777777" w:rsidR="00493D5D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49CBE752" wp14:editId="49D13F9B">
                  <wp:extent cx="1404000" cy="1404000"/>
                  <wp:effectExtent l="0" t="0" r="5715" b="5715"/>
                  <wp:docPr id="14" name="Picture 14" descr="စကားပြောနားထောင်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စကားပြောနားထောင်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C64D00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Speak and Listen</w:t>
            </w:r>
          </w:p>
          <w:p w14:paraId="7A84D708" w14:textId="77777777" w:rsidR="00493D5D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၅၅၅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၇၂၇</w:t>
            </w:r>
          </w:p>
        </w:tc>
      </w:tr>
      <w:tr w:rsidR="00601B6A" w:rsidRPr="00CF4030" w14:paraId="659906A1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96FCB6" w14:textId="77777777" w:rsidR="00CD310C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01C00C4D" wp14:editId="7B81EB4E">
                  <wp:extent cx="1224000" cy="988567"/>
                  <wp:effectExtent l="0" t="0" r="0" b="2540"/>
                  <wp:docPr id="58" name="Picture 58" descr="အမျိုးသား တစ်ဆင့်ခံ ဝန်ဆောင်မှု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အမျိုးသား တစ်ဆင့်ခံ ဝန်ဆောင်မှု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699CE6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>National Relay Service</w:t>
            </w:r>
          </w:p>
          <w:p w14:paraId="55B4E1AB" w14:textId="77777777" w:rsidR="00CD310C" w:rsidRPr="00CF4030" w:rsidRDefault="00B829DA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၁၃၃</w:t>
            </w:r>
            <w:r w:rsidRPr="00CF4030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CF4030">
              <w:rPr>
                <w:rStyle w:val="IntenseEmphasis1"/>
                <w:rFonts w:ascii="Myanmar Text" w:eastAsia="Zawgyi-One" w:hAnsi="Myanmar Text" w:cs="Myanmar Text"/>
                <w:bCs/>
              </w:rPr>
              <w:t>၆၇၇</w:t>
            </w:r>
          </w:p>
          <w:p w14:paraId="17424D37" w14:textId="77777777" w:rsidR="00CD310C" w:rsidRPr="00CF4030" w:rsidRDefault="00000000" w:rsidP="00053100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</w:rPr>
            </w:pPr>
            <w:hyperlink r:id="rId196" w:history="1">
              <w:r w:rsidR="003C46DC" w:rsidRPr="00CF4030">
                <w:rPr>
                  <w:rStyle w:val="Hyperlink"/>
                  <w:rFonts w:eastAsia="Zawgyi-One" w:cs="Myanmar Text"/>
                  <w:bCs/>
                </w:rPr>
                <w:t>www.accesshub.gov.au/about-the-nrs</w:t>
              </w:r>
            </w:hyperlink>
          </w:p>
        </w:tc>
      </w:tr>
    </w:tbl>
    <w:p w14:paraId="3AA02B8D" w14:textId="77777777" w:rsidR="008928D5" w:rsidRPr="00CF4030" w:rsidRDefault="00B829DA" w:rsidP="00053100">
      <w:pPr>
        <w:pStyle w:val="Heading2"/>
        <w:wordWrap w:val="0"/>
        <w:spacing w:line="240" w:lineRule="auto"/>
        <w:rPr>
          <w:rFonts w:cs="Myanmar Text"/>
        </w:rPr>
      </w:pPr>
      <w:bookmarkStart w:id="116" w:name="_Toc256000009"/>
      <w:bookmarkStart w:id="117" w:name="_Toc43391452"/>
      <w:bookmarkStart w:id="118" w:name="_Toc43391515"/>
      <w:bookmarkStart w:id="119" w:name="_Ref117079481"/>
      <w:bookmarkStart w:id="120" w:name="_Ref124149671"/>
      <w:bookmarkStart w:id="121" w:name="_Ref124149688"/>
      <w:bookmarkStart w:id="122" w:name="_Ref155782163"/>
      <w:r w:rsidRPr="00CF4030">
        <w:rPr>
          <w:rFonts w:ascii="Myanmar Text" w:eastAsia="Zawgyi-One" w:hAnsi="Myanmar Text" w:cs="Myanmar Text"/>
        </w:rPr>
        <w:lastRenderedPageBreak/>
        <w:t>ဝေါဟာရစာရင်း</w:t>
      </w:r>
      <w:bookmarkEnd w:id="116"/>
      <w:bookmarkEnd w:id="117"/>
      <w:bookmarkEnd w:id="118"/>
      <w:bookmarkEnd w:id="119"/>
      <w:bookmarkEnd w:id="120"/>
      <w:bookmarkEnd w:id="121"/>
      <w:bookmarkEnd w:id="122"/>
    </w:p>
    <w:p w14:paraId="2DB38AA1" w14:textId="77777777" w:rsidR="00115682" w:rsidRPr="00CF4030" w:rsidRDefault="00B829DA" w:rsidP="00053100">
      <w:pPr>
        <w:wordWrap w:val="0"/>
        <w:spacing w:before="120" w:line="240" w:lineRule="auto"/>
        <w:rPr>
          <w:rFonts w:cs="Myanmar Text"/>
          <w:lang w:val="x-none" w:eastAsia="x-none"/>
        </w:rPr>
      </w:pPr>
      <w:r w:rsidRPr="00CF4030">
        <w:rPr>
          <w:rFonts w:ascii="Myanmar Text" w:eastAsia="Zawgyi-One" w:hAnsi="Myanmar Text" w:cs="Myanmar Text"/>
          <w:lang w:eastAsia="x-none"/>
        </w:rPr>
        <w:t>ဤစာရင်းတွင်</w:t>
      </w:r>
      <w:r w:rsidRPr="00CF4030">
        <w:rPr>
          <w:rFonts w:eastAsia="Zawgyi-One" w:cs="Myanmar Text"/>
          <w:lang w:eastAsia="x-none"/>
        </w:rPr>
        <w:t xml:space="preserve"> </w:t>
      </w:r>
      <w:r w:rsidRPr="00CF4030">
        <w:rPr>
          <w:rFonts w:ascii="Myanmar Text" w:eastAsia="Zawgyi-One" w:hAnsi="Myanmar Text" w:cs="Myanmar Text"/>
          <w:lang w:eastAsia="x-none"/>
        </w:rPr>
        <w:t>ဤအစီအစဉ်ရှိ</w:t>
      </w:r>
      <w:r w:rsidRPr="00CF4030">
        <w:rPr>
          <w:rFonts w:eastAsia="Zawgyi-One" w:cs="Myanmar Text"/>
          <w:lang w:eastAsia="x-none"/>
        </w:rPr>
        <w:t xml:space="preserve"> </w:t>
      </w:r>
      <w:r w:rsidRPr="00CF4030">
        <w:rPr>
          <w:rStyle w:val="Strong"/>
          <w:rFonts w:ascii="Myanmar Text" w:eastAsia="Zawgyi-One" w:hAnsi="Myanmar Text" w:cs="Myanmar Text"/>
          <w:lang w:eastAsia="x-none"/>
        </w:rPr>
        <w:t>စာလုံးမည်းများ</w:t>
      </w:r>
      <w:r w:rsidRPr="00CF4030">
        <w:rPr>
          <w:rFonts w:ascii="Myanmar Text" w:eastAsia="Zawgyi-One" w:hAnsi="Myanmar Text" w:cs="Myanmar Text"/>
          <w:lang w:eastAsia="x-none"/>
        </w:rPr>
        <w:t>ကို</w:t>
      </w:r>
      <w:r w:rsidRPr="00CF4030">
        <w:rPr>
          <w:rFonts w:eastAsia="Zawgyi-One" w:cs="Myanmar Text"/>
          <w:lang w:eastAsia="x-none"/>
        </w:rPr>
        <w:t xml:space="preserve"> </w:t>
      </w:r>
      <w:r w:rsidRPr="00CF4030">
        <w:rPr>
          <w:rFonts w:ascii="Myanmar Text" w:eastAsia="Zawgyi-One" w:hAnsi="Myanmar Text" w:cs="Myanmar Text"/>
          <w:lang w:eastAsia="x-none"/>
        </w:rPr>
        <w:t>ရှင်းပြထားသည်။</w:t>
      </w:r>
    </w:p>
    <w:tbl>
      <w:tblPr>
        <w:tblStyle w:val="Style1"/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  <w:gridCol w:w="257"/>
        <w:gridCol w:w="141"/>
      </w:tblGrid>
      <w:tr w:rsidR="00601B6A" w:rsidRPr="00CF4030" w14:paraId="4F2773FD" w14:textId="77777777" w:rsidTr="007711D0">
        <w:trPr>
          <w:gridAfter w:val="3"/>
          <w:wAfter w:w="512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BDA0420" w14:textId="77777777" w:rsidR="00707F69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2B124643" wp14:editId="38ECADED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295910</wp:posOffset>
                      </wp:positionV>
                      <wp:extent cx="789940" cy="231775"/>
                      <wp:effectExtent l="0" t="0" r="10160" b="0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AD57FB" w14:textId="77777777" w:rsidR="00053100" w:rsidRPr="00CF4030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CF403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စိစစ်မှု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124643" id="_x0000_s1048" type="#_x0000_t202" alt="&quot;&quot;" style="position:absolute;left:0;text-align:left;margin-left:26.55pt;margin-top:23.3pt;width:62.2pt;height:18.2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" filled="f" stroked="f">
                      <v:textbox inset="0,0,0,0">
                        <w:txbxContent>
                          <w:p w14:paraId="06AD57FB" w14:textId="77777777" w:rsidR="00053100" w:rsidRPr="00CF4030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CF403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စိစစ်မှု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CF4030">
              <w:rPr>
                <w:rFonts w:cs="Myanmar Text"/>
                <w:noProof/>
              </w:rPr>
              <w:drawing>
                <wp:inline distT="0" distB="0" distL="0" distR="0" wp14:anchorId="5C7DD758" wp14:editId="563B4CFC">
                  <wp:extent cx="1478915" cy="1478915"/>
                  <wp:effectExtent l="0" t="0" r="6985" b="6985"/>
                  <wp:docPr id="116196893" name="Picture 116196893" descr="အမှန်ပြသင်္ကေတ ၂ ခုပါ စာရင်းတစ်ခု ပြသထားသည့် စိစစ်ရေးစာ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အမှန်ပြသင်္ကေတ ၂ ခုပါ စာရင်းတစ်ခု ပြသထားသည့် စိစစ်ရေးစာစောင်။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DD1DF5" w14:textId="77777777" w:rsidR="00707F69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စိစစ်မှုများ</w:t>
            </w:r>
          </w:p>
          <w:p w14:paraId="1ED33425" w14:textId="77777777" w:rsidR="00707F69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စိစစ်မှုများဆိုသည်မှာ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ကျွန်တော်တို့၏လုပ်ဆောင်ပုံကို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278437C0" w14:textId="77777777" w:rsidR="00707F69" w:rsidRPr="00CF4030" w:rsidRDefault="00B829DA" w:rsidP="00053100">
            <w:pPr>
              <w:pStyle w:val="ListParagraph"/>
              <w:numPr>
                <w:ilvl w:val="0"/>
                <w:numId w:val="45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မသန်စွမ်းမှုက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မည်သို့ထိခိုက်ပုံ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65B7F18" w14:textId="77777777" w:rsidR="00707F69" w:rsidRPr="00CF4030" w:rsidRDefault="00B829DA" w:rsidP="00053100">
            <w:pPr>
              <w:pStyle w:val="ListParagraph"/>
              <w:numPr>
                <w:ilvl w:val="0"/>
                <w:numId w:val="45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သင်လိုအပ်သည့်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ပံ့ပိုးကူညီမှုများ</w:t>
            </w:r>
          </w:p>
        </w:tc>
      </w:tr>
      <w:tr w:rsidR="00601B6A" w:rsidRPr="00CF4030" w14:paraId="74B90C22" w14:textId="77777777" w:rsidTr="007711D0">
        <w:trPr>
          <w:gridAfter w:val="3"/>
          <w:wAfter w:w="512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999A8F" w14:textId="77777777" w:rsidR="00A94CA7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4348032" wp14:editId="3C053F4E">
                  <wp:extent cx="1482725" cy="1482725"/>
                  <wp:effectExtent l="0" t="0" r="3175" b="3175"/>
                  <wp:docPr id="671674258" name="Picture 16" descr="မိမိတို့အား လက်ညှိုးထိုးပြပြီး လက်မြှောက်ထားကြသူတစ်စု။ ၎င်းတို့အပေါ်၌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မိမိတို့အား လက်ညှိုးထိုးပြပြီး လက်မြှောက်ထားကြသူတစ်စု။ ၎င်းတို့အပေါ်၌ စဥ်းစားနေသည်ကိုပြအကွက်တစ်ခု ရှိသည်။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CB3E23" w14:textId="77777777" w:rsidR="00A94CA7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သဘောထားအမြင်များ</w:t>
            </w:r>
          </w:p>
          <w:p w14:paraId="021B848F" w14:textId="77777777" w:rsidR="00A94CA7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သဘောထားအမြင်များမှာ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တွေးခေါ်၊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ယုံကြည်သည့်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အရာဖြစ်သည်။</w:t>
            </w:r>
          </w:p>
        </w:tc>
      </w:tr>
      <w:tr w:rsidR="00601B6A" w:rsidRPr="00CF4030" w14:paraId="4FB20AAA" w14:textId="77777777" w:rsidTr="007711D0">
        <w:trPr>
          <w:gridAfter w:val="3"/>
          <w:wAfter w:w="512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13584E" w14:textId="77777777" w:rsidR="00C43AAB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43930E8E" wp14:editId="305A726C">
                  <wp:extent cx="1482725" cy="1482725"/>
                  <wp:effectExtent l="0" t="0" r="3175" b="3175"/>
                  <wp:docPr id="1054701669" name="Picture 1054701669" descr="အတားအဆီးနောက်ကွယ်မှ လူ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အတားအဆီးနောက်ကွယ်မှ လူ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2FA517" w14:textId="77777777" w:rsidR="00C43AAB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အဟန့်အတားများ</w:t>
            </w:r>
          </w:p>
          <w:p w14:paraId="65DD4DD4" w14:textId="77777777" w:rsidR="00C43AAB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အဟန့်အတားဆိုသည်မှာ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အောက်ပါတစ်ခုခု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လုပ်ဆောင်ခြင်းကို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ဟန့်တားသည့်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အရာဖြစ်ပါသည်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75FF9C1F" w14:textId="77777777" w:rsidR="00C43AAB" w:rsidRPr="00CF4030" w:rsidRDefault="00B829DA" w:rsidP="00053100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လုပ်ရန်လိုအပ်သည့်အရာ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6A1556DB" w14:textId="77777777" w:rsidR="00C43AAB" w:rsidRPr="00CF4030" w:rsidRDefault="00B829DA" w:rsidP="00053100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လုပ်လိုသည့်အရာ။</w:t>
            </w:r>
          </w:p>
        </w:tc>
      </w:tr>
      <w:tr w:rsidR="00601B6A" w:rsidRPr="00CF4030" w14:paraId="34344CAD" w14:textId="77777777" w:rsidTr="007711D0">
        <w:trPr>
          <w:gridAfter w:val="1"/>
          <w:wAfter w:w="141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50064D" w14:textId="77777777" w:rsidR="00EA0E38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B294BC5" wp14:editId="18E45FF8">
                  <wp:extent cx="1457960" cy="1457960"/>
                  <wp:effectExtent l="0" t="0" r="8890" b="8890"/>
                  <wp:docPr id="2003420620" name="Picture 2003420620" descr="အလုပ်ဝတ်စုံ ဝတ်ထားသူတစ်ဦးနှင့် စားဖိုမှူးဝတ်စုံဝတ်ထားသူကို ညွှန်ပြသည့် မြှားတစ်စ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အလုပ်ဝတ်စုံ ဝတ်ထားသူတစ်ဦးနှင့် စားဖိုမှူးဝတ်စုံဝတ်ထားသူကို ညွှန်ပြသည့် မြှားတစ်စင်း။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250EC36B" w14:textId="77777777" w:rsidR="00EA0E38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သက်မွေးလုပ်ငန်း</w:t>
            </w:r>
          </w:p>
          <w:p w14:paraId="426B94B2" w14:textId="77777777" w:rsidR="00EA0E38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သက်မွေးလုပ်ငန်းဆိုသည်မှာ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ရွေးချယ်သည့်လုပ်ငန်းကဏ္ဍ၌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သင်လုပ်သည့်အလုပ်လမ်းကြောင်းကို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33D5E353" w14:textId="77777777" w:rsidTr="007711D0">
        <w:trPr>
          <w:gridAfter w:val="3"/>
          <w:wAfter w:w="512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56E64C9" w14:textId="77777777" w:rsidR="00A92E9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045AFC04" wp14:editId="0C42728E">
                  <wp:extent cx="1483360" cy="1483360"/>
                  <wp:effectExtent l="0" t="0" r="2540" b="2540"/>
                  <wp:docPr id="16754879" name="Picture 16754879" descr="လက်မြှောက်ထားသည့်လူတစ်ဦးနှင့် ဘေး၌ လက်မအောက်စိုက်နေသည့်ပုံပါ စကားပြော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လက်မြှောက်ထားသည့်လူတစ်ဦးနှင့် ဘေး၌ လက်မအောက်စိုက်နေသည့်ပုံပါ စကားပြောကွက်တစ်ခု။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71D47FE" w14:textId="77777777" w:rsidR="00A92E94" w:rsidRPr="00CF4030" w:rsidRDefault="00B829DA" w:rsidP="00053100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မကျေနပ်ချက်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တိုင်တန်းခြင်း</w:t>
            </w:r>
          </w:p>
          <w:p w14:paraId="095F8E01" w14:textId="77777777" w:rsidR="00A92E94" w:rsidRPr="00CF4030" w:rsidRDefault="00B829DA" w:rsidP="00053100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မကျေနပ်ချက်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တိုင်တန်းသည့်အခါ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တစ်စုံတစ်ယောက်ထံ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တိုင်ကြားခြင်းဖြစ်သည်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31D76EB7" w14:textId="77777777" w:rsidR="00A92E94" w:rsidRPr="00CF4030" w:rsidRDefault="00B829DA" w:rsidP="00053100">
            <w:pPr>
              <w:pStyle w:val="ListParagraph"/>
              <w:numPr>
                <w:ilvl w:val="0"/>
                <w:numId w:val="1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တစ်စုံတစ်ခု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မှားယွင်းခဲ့ခြင်း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30BF3EB8" w14:textId="77777777" w:rsidR="00A92E94" w:rsidRPr="00CF4030" w:rsidRDefault="00B829DA" w:rsidP="00053100">
            <w:pPr>
              <w:pStyle w:val="ListParagraph"/>
              <w:numPr>
                <w:ilvl w:val="0"/>
                <w:numId w:val="1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တစ်စုံတစ်ခုမှာ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အလုပ်မဖြစ်ခြင်း။</w:t>
            </w:r>
          </w:p>
        </w:tc>
      </w:tr>
      <w:tr w:rsidR="00601B6A" w:rsidRPr="00CF4030" w14:paraId="63539D86" w14:textId="77777777" w:rsidTr="007711D0">
        <w:trPr>
          <w:gridAfter w:val="3"/>
          <w:wAfter w:w="512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7EAFC2" w14:textId="77777777" w:rsidR="00CC1DC7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01D4CAA4" wp14:editId="6C3173AC">
                  <wp:extent cx="1482725" cy="1482725"/>
                  <wp:effectExtent l="0" t="0" r="3175" b="3175"/>
                  <wp:docPr id="133311491" name="Picture 133311491" descr="လုံခြုံရေးပုံအောက်ရှိ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လုံခြုံရေးပုံအောက်ရှိ လူတစ်စု။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297FB1" w14:textId="77777777" w:rsidR="00CC1DC7" w:rsidRPr="00CF4030" w:rsidRDefault="00B829DA" w:rsidP="00053100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ယဥ်ကျေးမှုအရ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လုံခြုံမှု</w:t>
            </w:r>
          </w:p>
          <w:p w14:paraId="15147774" w14:textId="77777777" w:rsidR="00707F69" w:rsidRPr="00CF4030" w:rsidRDefault="00B829DA" w:rsidP="00053100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ကျွန်တော်တို့က</w:t>
            </w:r>
            <w:r w:rsidRPr="00CF4030">
              <w:rPr>
                <w:rFonts w:eastAsia="Zawgyi-One" w:cs="Myanmar Text"/>
              </w:rPr>
              <w:t>-</w:t>
            </w:r>
          </w:p>
          <w:p w14:paraId="4D3761ED" w14:textId="77777777" w:rsidR="00707F69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လက်ခံလေးစားခြင်း</w:t>
            </w:r>
            <w:r w:rsidRPr="00CF4030">
              <w:rPr>
                <w:rFonts w:eastAsia="Zawgyi-One" w:cs="Myanmar Text"/>
              </w:rPr>
              <w:t xml:space="preserve">  </w:t>
            </w:r>
          </w:p>
          <w:p w14:paraId="60B49132" w14:textId="77777777" w:rsidR="00707F69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ခံစားစေခြင်း</w:t>
            </w:r>
            <w:r w:rsidRPr="00CF4030">
              <w:rPr>
                <w:rFonts w:eastAsia="Zawgyi-One" w:cs="Myanmar Text"/>
              </w:rPr>
              <w:t xml:space="preserve">  </w:t>
            </w:r>
          </w:p>
          <w:p w14:paraId="0A330BAD" w14:textId="77777777" w:rsidR="00CC1DC7" w:rsidRPr="00CF4030" w:rsidRDefault="00B829DA" w:rsidP="00053100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ပါဝင်ခြင်းကို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ခံစားရစေရန်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အထောက်အကူပြုခြင်းတို့ကို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309E0F26" w14:textId="77777777" w:rsidTr="007711D0">
        <w:trPr>
          <w:gridAfter w:val="3"/>
          <w:wAfter w:w="512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CF07EE" w14:textId="77777777" w:rsidR="001F49AB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D80E4F8" wp14:editId="402F6F44">
                  <wp:extent cx="1440000" cy="1440000"/>
                  <wp:effectExtent l="0" t="0" r="8255" b="8255"/>
                  <wp:docPr id="962838248" name="Picture 962838248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6FFEAB" w14:textId="77777777" w:rsidR="001F49AB" w:rsidRPr="00CF4030" w:rsidRDefault="00B829DA" w:rsidP="00053100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ယဉ်ကျေးမှုအရနှင့်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ဘာသာစကားအရ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ကွဲပြားခြင်း</w:t>
            </w:r>
            <w:r w:rsidRPr="00CF4030">
              <w:rPr>
                <w:rFonts w:eastAsia="Zawgyi-One" w:cs="Myanmar Text"/>
                <w:bCs/>
              </w:rPr>
              <w:t xml:space="preserve"> (CALD) </w:t>
            </w:r>
          </w:p>
          <w:p w14:paraId="0189AB5C" w14:textId="77777777" w:rsidR="001F49AB" w:rsidRPr="00CF4030" w:rsidRDefault="00B829DA" w:rsidP="00053100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CF4030">
              <w:rPr>
                <w:rFonts w:eastAsia="Zawgyi-One" w:cs="Myanmar Text"/>
              </w:rPr>
              <w:t>-</w:t>
            </w:r>
          </w:p>
          <w:p w14:paraId="197F959B" w14:textId="77777777" w:rsidR="001F49AB" w:rsidRPr="00CF4030" w:rsidRDefault="00B829DA" w:rsidP="00053100">
            <w:pPr>
              <w:pStyle w:val="ListParagraph"/>
              <w:numPr>
                <w:ilvl w:val="0"/>
                <w:numId w:val="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ဘဝပေါင်းစုံမှ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ဆင်းသက်လာသည်</w:t>
            </w:r>
          </w:p>
          <w:p w14:paraId="4E9B2317" w14:textId="77777777" w:rsidR="001F49AB" w:rsidRPr="00CF4030" w:rsidRDefault="00B829DA" w:rsidP="00053100">
            <w:pPr>
              <w:pStyle w:val="ListParagraph"/>
              <w:numPr>
                <w:ilvl w:val="0"/>
                <w:numId w:val="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အင်္ဂလိပ်စကားမဟုတ်သော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အခြားဘာသာစကားများကို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ပြောသည်။</w:t>
            </w:r>
          </w:p>
        </w:tc>
      </w:tr>
      <w:tr w:rsidR="00601B6A" w:rsidRPr="00CF4030" w14:paraId="76BA5FF9" w14:textId="77777777" w:rsidTr="007711D0">
        <w:trPr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AB7E23F" w14:textId="77777777" w:rsidR="00CC1DC7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8828FEA" wp14:editId="76CC5F30">
                  <wp:extent cx="1482725" cy="1482725"/>
                  <wp:effectExtent l="0" t="0" r="3175" b="3175"/>
                  <wp:docPr id="865977070" name="Picture 865977070" descr="လက်ဆွဲနှုတ်ဆက်နေသောလူနှစ်ဦး။ ၎င်းတို့အပေါ်၌ အမှန်သင်္ကေတပါသည့် စဥ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လက်ဆွဲနှုတ်ဆက်နေသောလူနှစ်ဦး။ ၎င်းတို့အပေါ်၌ အမှန်သင်္ကေတပါသည့် စဥ်းစားနေသည်ကိုပြအကွက်။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4"/>
          </w:tcPr>
          <w:p w14:paraId="3B6F62A1" w14:textId="77777777" w:rsidR="00CC1DC7" w:rsidRPr="00CF4030" w:rsidRDefault="00B829DA" w:rsidP="00053100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ယဥ်ကျေးမှုအရ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သင့်မြတ်ပြီး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လိုသလိုလုပ်ဆောင်ပေးသည့်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ဝန်ဆောင်မှု</w:t>
            </w:r>
          </w:p>
          <w:p w14:paraId="3B2788DD" w14:textId="3FB2BCA7" w:rsidR="00CC1DC7" w:rsidRPr="00CF4030" w:rsidRDefault="00B829DA" w:rsidP="00053100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ယဥ်ကျေးမှုအရ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သင့်မြတ်ပြီး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လိုသလိုလုပ်ဆောင်ပေးသည့်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အသုံးပြုသူများ၏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ယဥ်ကျေးမှုများနှင့်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ယုံကြည်ချက်များကို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ဝန်ဆောင်ပေးသူများက</w:t>
            </w:r>
            <w:r w:rsidRPr="00CF4030">
              <w:rPr>
                <w:rFonts w:eastAsia="Zawgyi-One" w:cs="Myanmar Text"/>
              </w:rPr>
              <w:t xml:space="preserve"> </w:t>
            </w:r>
            <w:r w:rsidR="00E826DF">
              <w:rPr>
                <w:rFonts w:eastAsia="Zawgyi-One" w:cs="Myanmar Text"/>
              </w:rPr>
              <w:br/>
            </w:r>
            <w:r w:rsidRPr="00CF4030">
              <w:rPr>
                <w:rFonts w:ascii="Myanmar Text" w:eastAsia="Zawgyi-One" w:hAnsi="Myanmar Text" w:cs="Myanmar Text"/>
              </w:rPr>
              <w:t>လက်ခံလေးစားကြောင်းကို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2C99CAEF" w14:textId="77777777" w:rsidTr="007711D0">
        <w:trPr>
          <w:gridAfter w:val="3"/>
          <w:wAfter w:w="512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00BD8E" w14:textId="77777777" w:rsidR="00A94CA7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4F7A10B5" wp14:editId="196CAC53">
                  <wp:extent cx="1483200" cy="1112400"/>
                  <wp:effectExtent l="0" t="0" r="3175" b="0"/>
                  <wp:docPr id="1641465606" name="Picture 1641465606" descr="အရောင်ရင့်ရင့် အဝတ် ဝတ်ထား၍ ရိုးရာအက ကခုန်နေသည့်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အရောင်ရင့်ရင့် အဝတ် ဝတ်ထား၍ ရိုးရာအက ကခုန်နေသည့်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74D238" w14:textId="77777777" w:rsidR="00A94CA7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ယဥ်ကျေးမှု</w:t>
            </w:r>
          </w:p>
          <w:p w14:paraId="76B17BD1" w14:textId="77777777" w:rsidR="00A94CA7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သင့်ယဉ်ကျေးမှုသည်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11E7FA17" w14:textId="77777777" w:rsidR="00A94CA7" w:rsidRPr="00CF4030" w:rsidRDefault="00B829DA" w:rsidP="00053100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နေထိုင်ပုံဖြစ်သည်</w:t>
            </w:r>
          </w:p>
          <w:p w14:paraId="0B71ECE5" w14:textId="77777777" w:rsidR="00A94CA7" w:rsidRPr="00CF4030" w:rsidRDefault="00B829DA" w:rsidP="00053100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အရေးကြီးသည့်အရာဖြစ်သည်။</w:t>
            </w:r>
          </w:p>
        </w:tc>
      </w:tr>
      <w:tr w:rsidR="00601B6A" w:rsidRPr="00CF4030" w14:paraId="5C319B1A" w14:textId="77777777" w:rsidTr="007711D0">
        <w:trPr>
          <w:gridAfter w:val="3"/>
          <w:wAfter w:w="512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0B0014" w14:textId="77777777" w:rsidR="00971D1A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5E53A639" wp14:editId="2D1A4C35">
                      <wp:simplePos x="0" y="0"/>
                      <wp:positionH relativeFrom="column">
                        <wp:posOffset>642620</wp:posOffset>
                      </wp:positionH>
                      <wp:positionV relativeFrom="paragraph">
                        <wp:posOffset>730250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851C62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20"/>
                                    </w:rPr>
                                    <w:t>မှတ်တမ်း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53A639" id="_x0000_s1049" type="#_x0000_t202" alt="&quot;&quot;" style="position:absolute;left:0;text-align:left;margin-left:50.6pt;margin-top:57.5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" filled="f" stroked="f">
                      <v:textbox inset="0,0,0,0">
                        <w:txbxContent>
                          <w:p w14:paraId="12851C62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20"/>
                              </w:rPr>
                              <w:t>မှတ်တမ်း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CF4030">
              <w:rPr>
                <w:rFonts w:cs="Myanmar Text"/>
                <w:noProof/>
              </w:rPr>
              <w:drawing>
                <wp:inline distT="0" distB="0" distL="0" distR="0" wp14:anchorId="4BE040AD" wp14:editId="375F8BC7">
                  <wp:extent cx="1483360" cy="1483360"/>
                  <wp:effectExtent l="0" t="0" r="2540" b="2540"/>
                  <wp:docPr id="964686071" name="Picture 964686071" descr="သတင်းပြန်ကြားရေးစာစောင်၊ မှတ်တမ်းစာစောင်နှင့် ဒေါင်လိုက်ပုံပြမျဥ်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သတင်းပြန်ကြားရေးစာစောင်၊ မှတ်တမ်းစာစောင်နှင့် ဒေါင်လိုက်ပုံပြမျဥ်းတစ်ခု။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80EBD27" w14:textId="77777777" w:rsidR="00971D1A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အချက်အလက်များ</w:t>
            </w:r>
          </w:p>
          <w:p w14:paraId="687B82B8" w14:textId="77777777" w:rsidR="00971D1A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အချက်အလက်များအကြောင်း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6552A8EE" w14:textId="77777777" w:rsidR="00971D1A" w:rsidRPr="00CF4030" w:rsidRDefault="00B829DA" w:rsidP="00053100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အချက်အလက်အမှန်များ</w:t>
            </w:r>
          </w:p>
          <w:p w14:paraId="2F27955E" w14:textId="77777777" w:rsidR="00971D1A" w:rsidRPr="00CF4030" w:rsidRDefault="00B829DA" w:rsidP="00053100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သတင်း</w:t>
            </w:r>
          </w:p>
          <w:p w14:paraId="1C9A0800" w14:textId="77777777" w:rsidR="00971D1A" w:rsidRPr="00CF4030" w:rsidRDefault="00B829DA" w:rsidP="00053100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မှတ်တမ်းများ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ကိုဆိုလိုသည်။</w:t>
            </w:r>
          </w:p>
        </w:tc>
      </w:tr>
      <w:tr w:rsidR="00601B6A" w:rsidRPr="00CF4030" w14:paraId="557E1E74" w14:textId="77777777" w:rsidTr="007711D0">
        <w:trPr>
          <w:gridAfter w:val="3"/>
          <w:wAfter w:w="512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61809A3" w14:textId="77777777" w:rsidR="006A03A0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AFF0A9B" wp14:editId="67821C72">
                  <wp:extent cx="1482725" cy="1482725"/>
                  <wp:effectExtent l="0" t="0" r="3175" b="3175"/>
                  <wp:docPr id="506938762" name="Picture 506938762" descr="သူတို့ကိုယ်သူတို့ လက်ညှိုးထိုးပြီး လက်မြှောက်ထားသည့် လူ၂ယောက်ရှေ့က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သူတို့ကိုယ်သူတို့ လက်ညှိုးထိုးပြီး လက်မြှောက်ထားသည့် လူ၂ယောက်ရှေ့က လူတစ်ဦး။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36A036" w14:textId="77777777" w:rsidR="006A03A0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ဖော်ထုတ်တွေ့ရှိခြင်း</w:t>
            </w:r>
          </w:p>
          <w:p w14:paraId="31AD03F8" w14:textId="77777777" w:rsidR="006A03A0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သင့်တွင်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ရှိသည့်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လက္ခဏာတစ်ခုအဖြစ်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ဖော်ထုတ်တွေ့ရှိသည့်အခါ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သင်သည်လူအစုအဖွဲ့တစ်ခုတွင်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ပါဝင်ဆက်စပ်နေကြောင်း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ပြောဆိုနေခြင်းဖြစ်သည်။</w:t>
            </w:r>
          </w:p>
        </w:tc>
      </w:tr>
      <w:tr w:rsidR="00601B6A" w:rsidRPr="00CF4030" w14:paraId="060020D9" w14:textId="77777777" w:rsidTr="007711D0">
        <w:trPr>
          <w:gridAfter w:val="3"/>
          <w:wAfter w:w="512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632E6A" w14:textId="77777777" w:rsidR="00971D1A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3FB91BAC" wp14:editId="058A2260">
                  <wp:extent cx="1482725" cy="1482725"/>
                  <wp:effectExtent l="0" t="0" r="3175" b="3175"/>
                  <wp:docPr id="1830485765" name="Picture 1830485765" descr="လူတစ်စုနှင့် ၎င်းတို့ကို ဝိုင်းရံထားသည့် လမ်းညွှန်မြှ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လူတစ်စုနှင့် ၎င်းတို့ကို ဝိုင်းရံထားသည့် လမ်းညွှန်မြှား။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1F89664" w14:textId="77777777" w:rsidR="00971D1A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လူတိုင်းပါဝင်ရမည်</w:t>
            </w:r>
          </w:p>
          <w:p w14:paraId="08AE33CD" w14:textId="77777777" w:rsidR="00971D1A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ပါဝင်နိုင်သည်ဟု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ဆိုရာ၌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1E05FF2A" w14:textId="77777777" w:rsidR="00971D1A" w:rsidRPr="00CF4030" w:rsidRDefault="00B829DA" w:rsidP="00053100">
            <w:pPr>
              <w:pStyle w:val="ListParagraph"/>
              <w:numPr>
                <w:ilvl w:val="0"/>
                <w:numId w:val="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ပါဝင်နိုင်သည်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671AB0DE" w14:textId="77777777" w:rsidR="00971D1A" w:rsidRPr="00CF4030" w:rsidRDefault="00B829DA" w:rsidP="00053100">
            <w:pPr>
              <w:pStyle w:val="ListParagraph"/>
              <w:numPr>
                <w:ilvl w:val="0"/>
                <w:numId w:val="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ပါဝင်သက်ဆိုင်သည်ဟု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ခံစားစေရမည်။</w:t>
            </w:r>
          </w:p>
        </w:tc>
      </w:tr>
      <w:tr w:rsidR="00601B6A" w:rsidRPr="00CF4030" w14:paraId="75EA6ED1" w14:textId="77777777" w:rsidTr="007711D0">
        <w:trPr>
          <w:gridAfter w:val="3"/>
          <w:wAfter w:w="512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F8E366" w14:textId="77777777" w:rsidR="00971D1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lastRenderedPageBreak/>
              <w:drawing>
                <wp:inline distT="0" distB="0" distL="0" distR="0" wp14:anchorId="0C097F1A" wp14:editId="1F557200">
                  <wp:extent cx="1482725" cy="1482725"/>
                  <wp:effectExtent l="0" t="0" r="3175" b="3175"/>
                  <wp:docPr id="992650153" name="Picture 992650153" descr="လူ ၂ ဦးနှင့်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လူ ၂ ဦးနှင့်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388D3B" w14:textId="77777777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စကားပြန်</w:t>
            </w:r>
          </w:p>
          <w:p w14:paraId="748EEDB7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စကားပြန်ဆိုသည်မှာ</w:t>
            </w:r>
            <w:r w:rsidRPr="00CF4030">
              <w:rPr>
                <w:rFonts w:eastAsia="Zawgyi-One" w:cs="Myanmar Text"/>
              </w:rPr>
              <w:t>-</w:t>
            </w:r>
          </w:p>
          <w:p w14:paraId="2A428B27" w14:textId="77777777" w:rsidR="00707F69" w:rsidRPr="00CF4030" w:rsidRDefault="00B829DA" w:rsidP="00053100">
            <w:pPr>
              <w:pStyle w:val="ListParagraph"/>
              <w:numPr>
                <w:ilvl w:val="0"/>
                <w:numId w:val="11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သင့်ဘာသာစကားကို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ပြောသည်</w:t>
            </w:r>
          </w:p>
          <w:p w14:paraId="55E132CE" w14:textId="77777777" w:rsidR="00707F69" w:rsidRPr="00CF4030" w:rsidRDefault="00B829DA" w:rsidP="00053100">
            <w:pPr>
              <w:pStyle w:val="ListParagraph"/>
              <w:numPr>
                <w:ilvl w:val="0"/>
                <w:numId w:val="11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ဆက်သွယ်စကားပြောရာတွင်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ကူညီပေးသည်</w:t>
            </w:r>
          </w:p>
          <w:p w14:paraId="3B66E84C" w14:textId="77777777" w:rsidR="00971D1A" w:rsidRPr="00CF4030" w:rsidRDefault="00B829DA" w:rsidP="00053100">
            <w:pPr>
              <w:pStyle w:val="ListParagraph"/>
              <w:numPr>
                <w:ilvl w:val="0"/>
                <w:numId w:val="11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အခြားသူ၏ပြောစကားကို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နားလည်ရန်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ကူညီပေးသူကို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026BD1D6" w14:textId="77777777" w:rsidTr="007711D0">
        <w:trPr>
          <w:gridAfter w:val="3"/>
          <w:wAfter w:w="512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AA4582" w14:textId="77777777" w:rsidR="00C06564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DA8E24A" wp14:editId="2C033B86">
                  <wp:extent cx="1482725" cy="1482725"/>
                  <wp:effectExtent l="0" t="0" r="3175" b="3175"/>
                  <wp:docPr id="747644267" name="Picture 747644267" descr="NDIA အစီအစဉ်ဇယားနှင့် NDIS အစီအစဥ် ရေးနေသည့် ဘောပင်တစ်ချော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NDIA အစီအစဉ်ဇယားနှင့် NDIS အစီအစဥ် ရေးနေသည့် ဘောပင်တစ်ချောင်း။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395030" w14:textId="77777777" w:rsidR="00C06564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eastAsia="Zawgyi-One" w:cs="Myanmar Text"/>
                <w:bCs/>
              </w:rPr>
              <w:t xml:space="preserve">NDIA </w:t>
            </w:r>
            <w:r w:rsidRPr="00CF4030">
              <w:rPr>
                <w:rFonts w:ascii="Myanmar Text" w:eastAsia="Zawgyi-One" w:hAnsi="Myanmar Text" w:cs="Myanmar Text"/>
                <w:bCs/>
              </w:rPr>
              <w:t>အစီအစဥ်ရေးဆွဲသူ</w:t>
            </w:r>
          </w:p>
          <w:p w14:paraId="59C6119C" w14:textId="77777777" w:rsidR="00C06564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NDIA </w:t>
            </w:r>
            <w:r w:rsidRPr="00CF4030">
              <w:rPr>
                <w:rFonts w:ascii="Myanmar Text" w:eastAsia="Zawgyi-One" w:hAnsi="Myanmar Text" w:cs="Myanmar Text"/>
              </w:rPr>
              <w:t>အစီအစဥ်ရေးဆွဲသူသည်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အောက်ပါပုဂ္ဂိုလ်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တစ်ဦးဦးဖြစ်နိုင်သည်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1E9E7526" w14:textId="77777777" w:rsidR="00C06564" w:rsidRPr="00CF4030" w:rsidRDefault="00B829DA" w:rsidP="00053100">
            <w:pPr>
              <w:pStyle w:val="ListParagraph"/>
              <w:numPr>
                <w:ilvl w:val="0"/>
                <w:numId w:val="16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အစီအစဥ်အသစ်များ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ရေးဆွဲသူ</w:t>
            </w:r>
          </w:p>
          <w:p w14:paraId="400106BA" w14:textId="77777777" w:rsidR="00C06564" w:rsidRPr="00CF4030" w:rsidRDefault="00B829DA" w:rsidP="00053100">
            <w:pPr>
              <w:pStyle w:val="ListParagraph"/>
              <w:numPr>
                <w:ilvl w:val="0"/>
                <w:numId w:val="16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အစီအစဥ်များ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ပြောင်းလဲသူ</w:t>
            </w:r>
          </w:p>
        </w:tc>
      </w:tr>
      <w:tr w:rsidR="00601B6A" w:rsidRPr="00CF4030" w14:paraId="0CA7A873" w14:textId="77777777" w:rsidTr="007711D0">
        <w:trPr>
          <w:gridAfter w:val="3"/>
          <w:wAfter w:w="512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5D9E0F" w14:textId="77777777" w:rsidR="00971D1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1264E121" wp14:editId="130F4F23">
                  <wp:extent cx="1482725" cy="1482725"/>
                  <wp:effectExtent l="0" t="0" r="3175" b="3175"/>
                  <wp:docPr id="864306986" name="Picture 864306986" descr="ရုံးတစ်ရုံးရှေ့၌ စာစောင်ကိုင်ထားသော NDISနှင့် ပူးပေါင်းလုပ်ဆော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ရုံးတစ်ရုံးရှေ့၌ စာစောင်ကိုင်ထားသော NDISနှင့် ပူးပေါင်းလုပ်ဆောင်သူတစ်ဦး။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85A2CF" w14:textId="77777777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eastAsia="Zawgyi-One" w:cs="Myanmar Text"/>
                <w:bCs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  <w:bCs/>
              </w:rPr>
              <w:t>ပူးပေါင်းဆောင်ရွက်သူများ</w:t>
            </w:r>
          </w:p>
          <w:p w14:paraId="20C3A542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ပူးပေါင်းဆောင်ရွက်သူများဆိုသည်မှာ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အခြားသူများအား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ရှာဖွေရန်နှင့်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သုံးစွဲရန်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ကူညီပေးသူများ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ဖြစ်ကြသည်။</w:t>
            </w:r>
          </w:p>
        </w:tc>
      </w:tr>
      <w:tr w:rsidR="00601B6A" w:rsidRPr="00CF4030" w14:paraId="1534876C" w14:textId="77777777" w:rsidTr="007711D0">
        <w:trPr>
          <w:gridAfter w:val="3"/>
          <w:wAfter w:w="512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F60498" w14:textId="77777777" w:rsidR="00971D1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5B962709" wp14:editId="4DAB4D6A">
                      <wp:simplePos x="0" y="0"/>
                      <wp:positionH relativeFrom="column">
                        <wp:posOffset>241300</wp:posOffset>
                      </wp:positionH>
                      <wp:positionV relativeFrom="paragraph">
                        <wp:posOffset>977900</wp:posOffset>
                      </wp:positionV>
                      <wp:extent cx="1029970" cy="267970"/>
                      <wp:effectExtent l="0" t="0" r="0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9970" cy="267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F1F7C8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NDIS</w:t>
                                  </w: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ကော်မရှင်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962709" id="_x0000_s1050" type="#_x0000_t202" alt="&quot;&quot;" style="position:absolute;left:0;text-align:left;margin-left:19pt;margin-top:77pt;width:81.1pt;height:21.1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" filled="f" stroked="f">
                      <v:textbox inset="0,0,0,0">
                        <w:txbxContent>
                          <w:p w14:paraId="39F1F7C8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1D0691">
                              <w:rPr>
                                <w:rFonts w:eastAsia="Zawgyi-One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NDIS</w:t>
                            </w: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ကော်မရှင်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CF4030">
              <w:rPr>
                <w:rFonts w:cs="Myanmar Text"/>
                <w:noProof/>
              </w:rPr>
              <w:drawing>
                <wp:inline distT="0" distB="0" distL="0" distR="0" wp14:anchorId="6A60C87A" wp14:editId="4F5BC04B">
                  <wp:extent cx="1522095" cy="1522095"/>
                  <wp:effectExtent l="0" t="0" r="1905" b="1905"/>
                  <wp:docPr id="1473594973" name="Picture 1473594973" descr="'NDIS ကော်မရှင်' ဟု ရေးထားသည့်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'NDIS ကော်မရှင်' ဟု ရေးထားသည့် ခုံတန်းနောက်မှ လူ ၃ ဦး။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1AF343" w14:textId="64EA48D2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eastAsia="Zawgyi-One" w:cs="Myanmar Text"/>
                <w:bCs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  <w:bCs/>
              </w:rPr>
              <w:t>အရည်အသွေးနှင့်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bCs/>
              </w:rPr>
              <w:t>ထိန်းသိမ်းရေးကော်မရှင်</w:t>
            </w:r>
            <w:r w:rsidRPr="00CF4030">
              <w:rPr>
                <w:rFonts w:eastAsia="Zawgyi-One" w:cs="Myanmar Text"/>
                <w:bCs/>
              </w:rPr>
              <w:t xml:space="preserve"> </w:t>
            </w:r>
            <w:r w:rsidR="00E826DF">
              <w:rPr>
                <w:rFonts w:eastAsia="Zawgyi-One" w:cs="Myanmar Text"/>
                <w:bCs/>
              </w:rPr>
              <w:br/>
            </w:r>
            <w:r w:rsidRPr="00CF4030">
              <w:rPr>
                <w:rFonts w:eastAsia="Zawgyi-One" w:cs="Myanmar Text"/>
                <w:bCs/>
              </w:rPr>
              <w:t xml:space="preserve">(NDIS </w:t>
            </w:r>
            <w:r w:rsidRPr="00CF4030">
              <w:rPr>
                <w:rFonts w:ascii="Myanmar Text" w:eastAsia="Zawgyi-One" w:hAnsi="Myanmar Text" w:cs="Myanmar Text"/>
                <w:bCs/>
              </w:rPr>
              <w:t>ကော်မရှင်</w:t>
            </w:r>
            <w:r w:rsidRPr="00CF4030">
              <w:rPr>
                <w:rFonts w:eastAsia="Zawgyi-One" w:cs="Myanmar Text"/>
                <w:bCs/>
              </w:rPr>
              <w:t>)</w:t>
            </w:r>
          </w:p>
          <w:p w14:paraId="5FF34C72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eastAsia="Zawgyi-One" w:cs="Myanmar Text"/>
              </w:rPr>
              <w:t xml:space="preserve">NDIS </w:t>
            </w:r>
            <w:r w:rsidRPr="00CF4030">
              <w:rPr>
                <w:rFonts w:ascii="Myanmar Text" w:eastAsia="Zawgyi-One" w:hAnsi="Myanmar Text" w:cs="Myanmar Text"/>
              </w:rPr>
              <w:t>ကော်မရှင်သည်</w:t>
            </w:r>
            <w:r w:rsidRPr="00CF4030">
              <w:rPr>
                <w:rFonts w:eastAsia="Zawgyi-One" w:cs="Myanmar Text"/>
              </w:rPr>
              <w:t xml:space="preserve"> NDIS </w:t>
            </w:r>
            <w:r w:rsidRPr="00CF4030">
              <w:rPr>
                <w:rFonts w:ascii="Myanmar Text" w:eastAsia="Zawgyi-One" w:hAnsi="Myanmar Text" w:cs="Myanmar Text"/>
              </w:rPr>
              <w:t>တွင်ပါဝင်သုံးစွဲသော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မသန်စွမ်းသူများအတွက်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အောက်ပါကိစ္စကို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သေချာစေပါမည်</w:t>
            </w:r>
            <w:r w:rsidRPr="00CF4030">
              <w:rPr>
                <w:rFonts w:eastAsia="Zawgyi-One" w:cs="Myanmar Text"/>
              </w:rPr>
              <w:t>-</w:t>
            </w:r>
          </w:p>
          <w:p w14:paraId="13C89C0A" w14:textId="77777777" w:rsidR="00971D1A" w:rsidRPr="00CF4030" w:rsidRDefault="00B829DA" w:rsidP="00053100">
            <w:pPr>
              <w:pStyle w:val="ListParagraph"/>
              <w:numPr>
                <w:ilvl w:val="0"/>
                <w:numId w:val="7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လုံခြုံမှု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216F152" w14:textId="77777777" w:rsidR="00971D1A" w:rsidRPr="00CF4030" w:rsidRDefault="00B829DA" w:rsidP="00053100">
            <w:pPr>
              <w:pStyle w:val="ListParagraph"/>
              <w:keepNext/>
              <w:numPr>
                <w:ilvl w:val="0"/>
                <w:numId w:val="7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ဝန်ဆောင်မှုကောင်းများ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ရရှိမှု</w:t>
            </w:r>
          </w:p>
        </w:tc>
      </w:tr>
      <w:tr w:rsidR="00601B6A" w:rsidRPr="00CF4030" w14:paraId="627A9431" w14:textId="77777777" w:rsidTr="007711D0">
        <w:trPr>
          <w:gridAfter w:val="3"/>
          <w:wAfter w:w="512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B3BE94B" w14:textId="77777777" w:rsidR="00EB50E5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47A5C676" wp14:editId="68DE05BE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381635</wp:posOffset>
                      </wp:positionV>
                      <wp:extent cx="892175" cy="374650"/>
                      <wp:effectExtent l="0" t="0" r="3175" b="6350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74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8F1A0D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ရလဒ်များ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5C676" id="_x0000_s1051" type="#_x0000_t202" alt="&quot;&quot;" style="position:absolute;left:0;text-align:left;margin-left:22.95pt;margin-top:30.05pt;width:70.25pt;height:29.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" filled="f" stroked="f">
                      <v:textbox inset="0,0,0,0">
                        <w:txbxContent>
                          <w:p w14:paraId="3F8F1A0D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ရလဒ်များ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CF4030">
              <w:rPr>
                <w:rFonts w:cs="Myanmar Text"/>
                <w:noProof/>
              </w:rPr>
              <w:drawing>
                <wp:inline distT="0" distB="0" distL="0" distR="0" wp14:anchorId="5B7B12C9" wp14:editId="50FEA46F">
                  <wp:extent cx="1482725" cy="1482725"/>
                  <wp:effectExtent l="0" t="0" r="3175" b="3175"/>
                  <wp:docPr id="1667349812" name="Picture 1667349812" descr="အမှန်ပြသင်္ကေတနှင့်အတူ စာရင်းတစ်ခုကိုပြထားသည့် ရလဒ်အဖြေလွှာ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အမှန်ပြသင်္ကေတနှင့်အတူ စာရင်းတစ်ခုကိုပြထားသည့် ရလဒ်အဖြေလွှာ။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71986B" w14:textId="77777777" w:rsidR="00EB50E5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ရလဒ်များ</w:t>
            </w:r>
          </w:p>
          <w:p w14:paraId="74F12738" w14:textId="77777777" w:rsidR="00EB50E5" w:rsidRPr="00CF4030" w:rsidRDefault="00B829DA" w:rsidP="00053100">
            <w:pPr>
              <w:keepNext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ရလဒ်များမှာ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အလုပ်က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လူများ၏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ဘဝများကို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ပြောင်းလဲပေးသည့်နည်းလမ်းများဖြစ်ပါသည်။</w:t>
            </w:r>
          </w:p>
        </w:tc>
      </w:tr>
      <w:tr w:rsidR="00601B6A" w:rsidRPr="00CF4030" w14:paraId="4BE54D13" w14:textId="77777777" w:rsidTr="007711D0">
        <w:trPr>
          <w:gridAfter w:val="3"/>
          <w:wAfter w:w="512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93F797" w14:textId="77777777" w:rsidR="00971D1A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D02CFDC" wp14:editId="53F70719">
                  <wp:extent cx="1440000" cy="1440000"/>
                  <wp:effectExtent l="0" t="0" r="8255" b="8255"/>
                  <wp:docPr id="154398856" name="Picture 154398856" descr="ပါဝင်သုံးစွဲသူလူစုကို ပြသနေသည့် ပါဝင်သုံးစွဲသူပုံ။ နှ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ပါဝင်သုံးစွဲသူလူစုကို ပြသနေသည့် ပါဝင်သုံးစွဲသူပုံ။ နှစ်ဦးမှာ လက်မြှောက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8E22E4" w14:textId="77777777" w:rsidR="00971D1A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ပါဝင်သုံးစွဲသူများ</w:t>
            </w:r>
          </w:p>
          <w:p w14:paraId="1DDD3FCD" w14:textId="77777777" w:rsidR="00971D1A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ပါဝင်သုံးစွဲသူများမှာ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NDIS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တွင်ပါဝင်သည့်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မသန်စွမ်းသူများ</w:t>
            </w:r>
            <w:r w:rsidRPr="00CF4030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CF4030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ဖြစ်ကြသည်။</w:t>
            </w:r>
          </w:p>
        </w:tc>
      </w:tr>
      <w:tr w:rsidR="00601B6A" w:rsidRPr="00CF4030" w14:paraId="53787FDC" w14:textId="77777777" w:rsidTr="007711D0">
        <w:trPr>
          <w:gridAfter w:val="3"/>
          <w:wAfter w:w="512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CAB52F" w14:textId="77777777" w:rsidR="00971D1A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8B8FB13" wp14:editId="46D81C94">
                  <wp:extent cx="1440000" cy="1440000"/>
                  <wp:effectExtent l="0" t="0" r="8255" b="8255"/>
                  <wp:docPr id="597583069" name="Picture 597583069" descr="ဝန်ဆောင်မှုပေးသူ ၃ ဦး။ တစ်ဦးမှာ ဆရာဝန်သုံးနားကျပ်ကို တပ်ဆင်ထားသည်။ အခြားတစ်ဦးမှာ စာစောင်ကိုင်ဆော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ဝန်ဆောင်မှုပေးသူ ၃ ဦး။ တစ်ဦးမှာ ဆရာဝန်သုံးနားကျပ်ကို တပ်ဆင်ထားသည်။ အခြားတစ်ဦးမှာ စာစောင်ကိုင်ဆောင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9959967" w14:textId="77777777" w:rsidR="00971D1A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ဝန်ဆောင်မှုပေးသူများ</w:t>
            </w:r>
          </w:p>
          <w:p w14:paraId="1B2AC948" w14:textId="77777777" w:rsidR="00971D1A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ဝန်ဆောင်မှုပေးသူများသည်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မသန်စွမ်းသူများအား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ဆောင်ရွက်ပေးခြင်းဖြင့်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ပံ့ပိုးကူညီပေးသည်။</w:t>
            </w:r>
          </w:p>
        </w:tc>
      </w:tr>
      <w:tr w:rsidR="00601B6A" w:rsidRPr="00CF4030" w14:paraId="68E5A459" w14:textId="77777777" w:rsidTr="007711D0">
        <w:trPr>
          <w:gridAfter w:val="2"/>
          <w:wAfter w:w="398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CDF74F" w14:textId="77777777" w:rsidR="00971D1A" w:rsidRPr="00CF4030" w:rsidRDefault="00B829DA" w:rsidP="00053100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A247F16" wp14:editId="6BCD3314">
                  <wp:extent cx="1483200" cy="1112400"/>
                  <wp:effectExtent l="0" t="0" r="3175" b="0"/>
                  <wp:docPr id="1349261577" name="Picture 1349261577" descr="သဲကန္တာရအတွင်း ကိုယ်ပိုင်ပစ္စည်းများ သယ်ဆောင်နေသော ဒုက္ခသည်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သဲကန္တာရအတွင်း ကိုယ်ပိုင်ပစ္စည်းများ သယ်ဆောင်နေသော ဒုက္ခသည်လူတစ်စု။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08956A1E" w14:textId="77777777" w:rsidR="00971D1A" w:rsidRPr="00CF4030" w:rsidRDefault="00B829DA" w:rsidP="00053100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ဒုက္ခသည်</w:t>
            </w:r>
          </w:p>
          <w:p w14:paraId="6714C143" w14:textId="77777777" w:rsidR="00971D1A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ဒုက္ခသည်ဆိုသည်မှာ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အကြမ်းဖက်မှုကြောင့်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မိမိနိုင်ငံမှ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ထွက်ခွာသွားရန်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2247024E" w14:textId="77777777" w:rsidR="00971D1A" w:rsidRPr="00CF4030" w:rsidRDefault="00B829DA" w:rsidP="00053100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အတင်းအကျပ်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ပြုခြင်းခံရသူဖြစ်သည်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19303172" w14:textId="77777777" w:rsidR="00971D1A" w:rsidRPr="00CF4030" w:rsidRDefault="00B829DA" w:rsidP="00053100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ထို့ကြောင့်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၎င်းတို့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လုံခြုံစွာ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နေထိုင်နိုင်သည်။</w:t>
            </w:r>
          </w:p>
        </w:tc>
      </w:tr>
    </w:tbl>
    <w:p w14:paraId="4CDEE48A" w14:textId="77777777" w:rsidR="009455E9" w:rsidRPr="00CF4030" w:rsidRDefault="00B829DA" w:rsidP="00053100">
      <w:pPr>
        <w:wordWrap w:val="0"/>
        <w:spacing w:line="240" w:lineRule="auto"/>
        <w:rPr>
          <w:rFonts w:cs="Myanmar Text"/>
        </w:rPr>
      </w:pPr>
      <w:r w:rsidRPr="00CF4030">
        <w:rPr>
          <w:rFonts w:cs="Myanmar Text"/>
        </w:rPr>
        <w:br w:type="page"/>
      </w:r>
    </w:p>
    <w:tbl>
      <w:tblPr>
        <w:tblStyle w:val="Style1"/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9"/>
        <w:gridCol w:w="425"/>
      </w:tblGrid>
      <w:tr w:rsidR="00601B6A" w:rsidRPr="00CF4030" w14:paraId="5AD8336B" w14:textId="77777777" w:rsidTr="00602FC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F265CA" w14:textId="74213A72" w:rsidR="00971D1A" w:rsidRPr="00CF4030" w:rsidRDefault="00602FCC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CF4030">
              <w:rPr>
                <w:rFonts w:cs="Myanmar Text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0664F5D7" wp14:editId="31290148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2373630</wp:posOffset>
                      </wp:positionV>
                      <wp:extent cx="892175" cy="304800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DA94D2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နည်းဗျူဟာ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64F5D7" id="_x0000_s1052" type="#_x0000_t202" alt="&quot;&quot;" style="position:absolute;left:0;text-align:left;margin-left:22.6pt;margin-top:186.9pt;width:70.25pt;height:24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" filled="f" stroked="f">
                      <v:textbox inset="0,0,0,0">
                        <w:txbxContent>
                          <w:p w14:paraId="05DA94D2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နည်းဗျူဟာ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F4030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638D7006" wp14:editId="304B150F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285750</wp:posOffset>
                      </wp:positionV>
                      <wp:extent cx="892175" cy="342900"/>
                      <wp:effectExtent l="0" t="0" r="3175" b="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5DABBB" w14:textId="77777777" w:rsidR="00053100" w:rsidRPr="001D0691" w:rsidRDefault="00053100" w:rsidP="0094688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D069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အခွင့်အရေးများ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8D7006" id="_x0000_s1053" type="#_x0000_t202" alt="&quot;&quot;" style="position:absolute;left:0;text-align:left;margin-left:21.3pt;margin-top:22.5pt;width:70.25pt;height:27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" filled="f" stroked="f">
                      <v:textbox inset="0,0,0,0">
                        <w:txbxContent>
                          <w:p w14:paraId="155DABBB" w14:textId="77777777" w:rsidR="00053100" w:rsidRPr="001D0691" w:rsidRDefault="00053100" w:rsidP="0094688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D069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အခွင့်အရေးများ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CF4030">
              <w:rPr>
                <w:rFonts w:cs="Myanmar Text"/>
                <w:noProof/>
              </w:rPr>
              <w:drawing>
                <wp:inline distT="0" distB="0" distL="0" distR="0" wp14:anchorId="24B882E6" wp14:editId="4667CDA8">
                  <wp:extent cx="1482725" cy="1482725"/>
                  <wp:effectExtent l="0" t="0" r="3175" b="3175"/>
                  <wp:docPr id="962080070" name="Picture 17" descr="'အခွင့်အရေးများ' ဟုရေးထားသေ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'အခွင့်အရေးများ' ဟုရေးထားသော စာစောင်တစ်စောင်။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3"/>
          </w:tcPr>
          <w:p w14:paraId="7737C02F" w14:textId="77777777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အခွင့်အရေးများ</w:t>
            </w:r>
          </w:p>
          <w:p w14:paraId="30D4C80E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အခွင့်အရေးများမှာ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လူများအနေဖြင့်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အောက်ပါတို့အတိုင်း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ဆက်ဆံရမည့်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စည်းမျဥ်းများဖြစ်ပါသည်</w:t>
            </w:r>
            <w:r w:rsidRPr="00CF4030">
              <w:rPr>
                <w:rFonts w:eastAsia="Zawgyi-One" w:cs="Myanmar Text"/>
              </w:rPr>
              <w:t>-</w:t>
            </w:r>
          </w:p>
          <w:p w14:paraId="6E0B9A06" w14:textId="77777777" w:rsidR="00971D1A" w:rsidRPr="00CF4030" w:rsidRDefault="00B829DA" w:rsidP="00053100">
            <w:pPr>
              <w:pStyle w:val="ListParagraph"/>
              <w:numPr>
                <w:ilvl w:val="0"/>
                <w:numId w:val="5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မျှမျှတတ</w:t>
            </w:r>
            <w:r w:rsidRPr="00CF4030">
              <w:rPr>
                <w:rFonts w:eastAsia="Zawgyi-One" w:cs="Myanmar Text"/>
              </w:rPr>
              <w:t xml:space="preserve"> </w:t>
            </w:r>
          </w:p>
          <w:p w14:paraId="4E20C952" w14:textId="77777777" w:rsidR="00971D1A" w:rsidRPr="00CF4030" w:rsidRDefault="00B829DA" w:rsidP="00053100">
            <w:pPr>
              <w:pStyle w:val="ListParagraph"/>
              <w:numPr>
                <w:ilvl w:val="0"/>
                <w:numId w:val="5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တန်းတူညီမျှ။</w:t>
            </w:r>
          </w:p>
        </w:tc>
      </w:tr>
      <w:tr w:rsidR="00601B6A" w:rsidRPr="00CF4030" w14:paraId="7A3F6645" w14:textId="77777777" w:rsidTr="00602FCC">
        <w:trPr>
          <w:gridAfter w:val="1"/>
          <w:wAfter w:w="425" w:type="dxa"/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39678A" w14:textId="100BEFCB" w:rsidR="00971D1A" w:rsidRPr="00CF4030" w:rsidRDefault="003D04F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7FA6D459" wp14:editId="6AF8C6A6">
                  <wp:extent cx="1482725" cy="1482725"/>
                  <wp:effectExtent l="0" t="0" r="3175" b="3175"/>
                  <wp:docPr id="2112566448" name="Picture 2112566448" descr="နည်းဗျူဟာ စာရ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နည်းဗျူဟာ စာရွက်။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2"/>
          </w:tcPr>
          <w:p w14:paraId="3C45E08A" w14:textId="77777777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နည်းဗျူဟာ</w:t>
            </w:r>
          </w:p>
          <w:p w14:paraId="5FC3EBF1" w14:textId="118CF9AC" w:rsidR="00971D1A" w:rsidRPr="00CF4030" w:rsidRDefault="00BF162F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>
              <w:rPr>
                <w:rFonts w:ascii="Myanmar Text" w:eastAsia="Zawgyi-One" w:hAnsi="Myanmar Text" w:cs="Myanmar Text" w:hint="cs"/>
                <w:cs/>
                <w:lang w:bidi="my-MM"/>
              </w:rPr>
              <w:t>နည်းဗျူဟာ</w:t>
            </w:r>
            <w:r w:rsidR="00B829DA" w:rsidRPr="00CF4030">
              <w:rPr>
                <w:rFonts w:ascii="Myanmar Text" w:eastAsia="Zawgyi-One" w:hAnsi="Myanmar Text" w:cs="Myanmar Text"/>
              </w:rPr>
              <w:t>ဆိုသည်မှာ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ကျွန်တော်တို့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>
              <w:rPr>
                <w:rFonts w:ascii="Myanmar Text" w:eastAsia="Zawgyi-One" w:hAnsi="Myanmar Text" w:cs="Myanmar Text" w:hint="cs"/>
                <w:cs/>
                <w:lang w:bidi="my-MM"/>
              </w:rPr>
              <w:t>အရာများကို မည်သို့</w:t>
            </w:r>
            <w:r w:rsidR="00B829DA" w:rsidRPr="00CF4030">
              <w:rPr>
                <w:rFonts w:ascii="Myanmar Text" w:eastAsia="Zawgyi-One" w:hAnsi="Myanmar Text" w:cs="Myanmar Text"/>
              </w:rPr>
              <w:t>ပိုမိုကောင်းမွန်အောင်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ဆောင်ရွက်ရန်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ရေးဆွဲထားသည့်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အစီအစဥ်ကို</w:t>
            </w:r>
            <w:r w:rsidR="00B829DA" w:rsidRPr="00CF4030">
              <w:rPr>
                <w:rFonts w:eastAsia="Zawgyi-One" w:cs="Myanmar Text"/>
              </w:rPr>
              <w:t xml:space="preserve"> </w:t>
            </w:r>
            <w:r w:rsidR="00B829DA" w:rsidRPr="00CF4030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601B6A" w:rsidRPr="00CF4030" w14:paraId="21E4D7B3" w14:textId="77777777" w:rsidTr="00602FCC">
        <w:trPr>
          <w:gridAfter w:val="2"/>
          <w:wAfter w:w="654" w:type="dxa"/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D437095" w14:textId="77777777" w:rsidR="00971D1A" w:rsidRPr="00CF4030" w:rsidRDefault="00B829DA" w:rsidP="00053100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CF4030">
              <w:rPr>
                <w:rFonts w:cs="Myanmar Text"/>
                <w:noProof/>
              </w:rPr>
              <w:drawing>
                <wp:inline distT="0" distB="0" distL="0" distR="0" wp14:anchorId="6BE8D7AC" wp14:editId="64E9BBC6">
                  <wp:extent cx="1494790" cy="1494790"/>
                  <wp:effectExtent l="0" t="0" r="0" b="0"/>
                  <wp:docPr id="1495365429" name="Picture 1495365429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42E65C" w14:textId="77777777" w:rsidR="00971D1A" w:rsidRPr="00CF4030" w:rsidRDefault="00B829DA" w:rsidP="00053100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CF4030">
              <w:rPr>
                <w:rFonts w:ascii="Myanmar Text" w:eastAsia="Zawgyi-One" w:hAnsi="Myanmar Text" w:cs="Myanmar Text"/>
                <w:bCs/>
              </w:rPr>
              <w:t>စိတ်ဒဏ်ရာ</w:t>
            </w:r>
          </w:p>
          <w:p w14:paraId="548C365B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စိတ်ဒဏ်ရာဆိုသည်မှာ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သင့်အပေါ်ဆိုးဝါးစွာဖြစ်ပွားခဲ့သည့်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တစ်ခုခုအပေါ်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ခံစားရပုံကိုဆိုလိုသည်။</w:t>
            </w:r>
          </w:p>
          <w:p w14:paraId="220E2038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ဥပမာ၊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သင်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ကြောက်ရွံ့နေနိုင်သည်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သို့မဟုတ်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စိတ်သောကရောက်နေနိုင်သည်။</w:t>
            </w:r>
          </w:p>
          <w:p w14:paraId="12F6D20C" w14:textId="77777777" w:rsidR="00971D1A" w:rsidRPr="00CF4030" w:rsidRDefault="00B829DA" w:rsidP="00053100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CF4030">
              <w:rPr>
                <w:rFonts w:ascii="Myanmar Text" w:eastAsia="Zawgyi-One" w:hAnsi="Myanmar Text" w:cs="Myanmar Text"/>
              </w:rPr>
              <w:t>စိတ်ဒဏ်ရာသည်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လူများအား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နည်းလမ်းအမျိုမျိုးဖြင့်</w:t>
            </w:r>
            <w:r w:rsidRPr="00CF4030">
              <w:rPr>
                <w:rFonts w:eastAsia="Zawgyi-One" w:cs="Myanmar Text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</w:rPr>
              <w:t>သက်ရောက်နိုင်သည်။</w:t>
            </w:r>
          </w:p>
        </w:tc>
      </w:tr>
    </w:tbl>
    <w:p w14:paraId="6333B07D" w14:textId="77777777" w:rsidR="00463A40" w:rsidRPr="00CF4030" w:rsidRDefault="00463A40" w:rsidP="00053100">
      <w:pPr>
        <w:pStyle w:val="NoSpacing"/>
        <w:wordWrap w:val="0"/>
        <w:spacing w:before="400"/>
        <w:rPr>
          <w:rFonts w:ascii="FS Me Pro" w:hAnsi="FS Me Pro" w:cs="Myanmar Text"/>
        </w:rPr>
      </w:pPr>
    </w:p>
    <w:tbl>
      <w:tblPr>
        <w:tblStyle w:val="Style1"/>
        <w:tblW w:w="9639" w:type="dxa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601B6A" w:rsidRPr="00CF4030" w14:paraId="594DD3AC" w14:textId="77777777" w:rsidTr="00602F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10689AB" w14:textId="77777777" w:rsidR="000E4E3C" w:rsidRPr="00CF4030" w:rsidRDefault="00B829DA" w:rsidP="00053100">
            <w:pPr>
              <w:wordWrap w:val="0"/>
              <w:spacing w:line="240" w:lineRule="auto"/>
              <w:rPr>
                <w:rFonts w:cs="Myanmar Text"/>
              </w:rPr>
            </w:pPr>
            <w:r w:rsidRPr="00CF4030">
              <w:rPr>
                <w:rFonts w:cs="Myanmar Text"/>
                <w:noProof/>
                <w:lang w:eastAsia="en-AU"/>
              </w:rPr>
              <w:drawing>
                <wp:inline distT="0" distB="0" distL="0" distR="0" wp14:anchorId="3EF6FF1B" wp14:editId="24A59311">
                  <wp:extent cx="864000" cy="864000"/>
                  <wp:effectExtent l="0" t="0" r="0" b="0"/>
                  <wp:docPr id="74" name="Picture 74" descr="အချက်အလက်ရယူမှုအုပ်စု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အချက်အလက်ရယူမှုအုပ်စု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02DC524C" w14:textId="7BC51AE3" w:rsidR="000E4E3C" w:rsidRPr="00CF4030" w:rsidRDefault="00B829DA" w:rsidP="00053100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sz w:val="22"/>
              </w:rPr>
            </w:pP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အချက်အလက်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ရယူရေး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အုပ်စု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(Information Access Group)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သည်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ကုန်သွယ်ရေးကိစ္စအတွက်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ခွင့်ပြုထားသောဓာတ်ပုံနှင့်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စိတ်တိုင်းကျပြုလုပ်ထားသောပုံရိပ်များကို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အသုံးပြု၍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ဤအလွယ်ဖတ်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စာစောင်ကို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ရေးသားပြုစုသည်။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ဤပုံရိပ်များကို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ခွင့်ပြုချက်မရှိဘဲ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အသုံးပြု၍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မရနိုင်ပါ။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အဆိုပါပုံရိပ်များနှင့်ပတ်သက်၍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စုံစမ်းမေးမြန်းမှုများကို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hyperlink r:id="rId204" w:history="1">
              <w:r w:rsidRPr="00CF4030">
                <w:rPr>
                  <w:rStyle w:val="Hyperlink"/>
                  <w:rFonts w:eastAsia="Zawgyi-One" w:cs="Myanmar Text"/>
                  <w:bCs/>
                  <w:sz w:val="24"/>
                  <w:szCs w:val="24"/>
                </w:rPr>
                <w:t>www.informationaccessgroup.com</w:t>
              </w:r>
            </w:hyperlink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တွင်ပြုလုပ်နိုင်ပါသည်။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အလုပ်နံပါတ်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5212-</w:t>
            </w:r>
            <w:r w:rsidR="00E826DF">
              <w:rPr>
                <w:rFonts w:eastAsia="Zawgyi-One" w:cs="Myanmar Text"/>
                <w:sz w:val="24"/>
                <w:szCs w:val="24"/>
              </w:rPr>
              <w:t>B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ကို</w:t>
            </w:r>
            <w:r w:rsidRPr="00CF4030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CF4030">
              <w:rPr>
                <w:rFonts w:ascii="Myanmar Text" w:eastAsia="Zawgyi-One" w:hAnsi="Myanmar Text" w:cs="Myanmar Text"/>
                <w:sz w:val="24"/>
                <w:szCs w:val="24"/>
              </w:rPr>
              <w:t>ရည်ညွှန်းပါ။</w:t>
            </w:r>
          </w:p>
        </w:tc>
      </w:tr>
      <w:bookmarkEnd w:id="95"/>
      <w:bookmarkEnd w:id="94"/>
    </w:tbl>
    <w:p w14:paraId="19BE51D2" w14:textId="77777777" w:rsidR="006A3B43" w:rsidRPr="00CF4030" w:rsidRDefault="006A3B43" w:rsidP="00053100">
      <w:pPr>
        <w:pStyle w:val="Tablespacerrow"/>
        <w:wordWrap w:val="0"/>
        <w:rPr>
          <w:rFonts w:cs="Myanmar Text"/>
        </w:rPr>
        <w:sectPr w:rsidR="006A3B43" w:rsidRPr="00CF4030" w:rsidSect="00B93F19">
          <w:footerReference w:type="default" r:id="rId205"/>
          <w:headerReference w:type="first" r:id="rId206"/>
          <w:footerReference w:type="first" r:id="rId207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355591B9" w14:textId="77777777" w:rsidR="00EC31C6" w:rsidRPr="00CF4030" w:rsidRDefault="00EC31C6" w:rsidP="00053100">
      <w:pPr>
        <w:wordWrap w:val="0"/>
        <w:spacing w:line="240" w:lineRule="auto"/>
        <w:rPr>
          <w:rFonts w:cs="Myanmar Text"/>
          <w:lang w:val="en-US"/>
        </w:rPr>
      </w:pPr>
    </w:p>
    <w:sectPr w:rsidR="00EC31C6" w:rsidRPr="00CF4030" w:rsidSect="00B93F19">
      <w:footerReference w:type="default" r:id="rId208"/>
      <w:headerReference w:type="first" r:id="rId209"/>
      <w:footerReference w:type="first" r:id="rId210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6923F3" w14:textId="77777777" w:rsidR="00B93F19" w:rsidRDefault="00B93F19">
      <w:pPr>
        <w:spacing w:before="0" w:after="0" w:line="240" w:lineRule="auto"/>
      </w:pPr>
      <w:r>
        <w:separator/>
      </w:r>
    </w:p>
  </w:endnote>
  <w:endnote w:type="continuationSeparator" w:id="0">
    <w:p w14:paraId="76F767A9" w14:textId="77777777" w:rsidR="00B93F19" w:rsidRDefault="00B93F1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FF4F2745-C57E-4283-A591-C4DCA77D97B8}"/>
    <w:embedBold r:id="rId2" w:fontKey="{BFA31476-5034-4257-B05F-C725A62A659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59600ED4-201E-48B4-A1D4-9270CA24CAE2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4" w:fontKey="{0154E484-FB4F-445C-AACD-8A3C7F5AC4FF}"/>
    <w:embedBold r:id="rId5" w:fontKey="{7929867E-71A6-4C6D-8792-D259429B5C4B}"/>
    <w:embedItalic r:id="rId6" w:fontKey="{A842A822-D41A-4E4D-AAC2-613265703BC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C8EA2F2A-EF01-4456-9AA5-C4B522FBDBA6}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  <w:embedRegular r:id="rId8" w:fontKey="{1FA860C8-1645-462E-BA56-41081A74157E}"/>
    <w:embedBold r:id="rId9" w:fontKey="{3F6E3A0C-5548-41E8-9370-C397A7B61D6B}"/>
    <w:embedItalic r:id="rId10" w:fontKey="{DA7B6974-891D-4D59-B93B-7A48BD4709D7}"/>
  </w:font>
  <w:font w:name="Zawgyi-One">
    <w:altName w:val="Calibri"/>
    <w:charset w:val="00"/>
    <w:family w:val="swiss"/>
    <w:pitch w:val="variable"/>
    <w:sig w:usb0="61002A87" w:usb1="80000000" w:usb2="00000008" w:usb3="00000000" w:csb0="000101FF" w:csb1="00000000"/>
    <w:embedRegular r:id="rId11" w:fontKey="{340AE4F4-5F78-477A-AB40-C1BA22495CE3}"/>
    <w:embedBold r:id="rId12" w:fontKey="{F27DEF8D-66C0-4837-940A-F56398C69F6F}"/>
    <w:embedItalic r:id="rId13" w:fontKey="{26D66496-1377-4B55-9B43-06EC63D16C8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BE4C50" w14:textId="5CFF5D4D" w:rsidR="00053100" w:rsidRPr="00CF4030" w:rsidRDefault="00A03E53" w:rsidP="005C54AC">
    <w:pPr>
      <w:pStyle w:val="Footer"/>
      <w:spacing w:line="240" w:lineRule="auto"/>
      <w:rPr>
        <w:rFonts w:cs="Myanmar Text"/>
      </w:rPr>
    </w:pPr>
    <w:r w:rsidRPr="000749C5">
      <w:drawing>
        <wp:anchor distT="0" distB="0" distL="114300" distR="114300" simplePos="0" relativeHeight="251661312" behindDoc="1" locked="1" layoutInCell="1" allowOverlap="1" wp14:anchorId="4BAB4829" wp14:editId="4FE93AF4">
          <wp:simplePos x="0" y="0"/>
          <wp:positionH relativeFrom="page">
            <wp:posOffset>-56515</wp:posOffset>
          </wp:positionH>
          <wp:positionV relativeFrom="page">
            <wp:posOffset>9565005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53100" w:rsidRPr="00CF4030">
      <w:rPr>
        <w:rFonts w:ascii="Myanmar Text" w:eastAsia="Zawgyi-One" w:hAnsi="Myanmar Text" w:cs="Myanmar Text"/>
      </w:rPr>
      <w:t>စာမျက်နှာ</w:t>
    </w:r>
    <w:r w:rsidR="00053100" w:rsidRPr="00CF4030">
      <w:rPr>
        <w:rFonts w:eastAsia="Zawgyi-One" w:cs="Myanmar Text"/>
      </w:rPr>
      <w:t xml:space="preserve"> </w:t>
    </w:r>
    <w:r w:rsidR="00053100" w:rsidRPr="00CF4030">
      <w:rPr>
        <w:rFonts w:cs="Myanmar Text"/>
      </w:rPr>
      <w:fldChar w:fldCharType="begin"/>
    </w:r>
    <w:r w:rsidR="00053100" w:rsidRPr="00CF4030">
      <w:rPr>
        <w:rFonts w:eastAsia="Zawgyi-One" w:cs="Myanmar Text"/>
      </w:rPr>
      <w:instrText xml:space="preserve"> PAGE   \* MERGEFORMAT </w:instrText>
    </w:r>
    <w:r w:rsidR="00053100" w:rsidRPr="00CF4030">
      <w:rPr>
        <w:rFonts w:cs="Myanmar Text"/>
      </w:rPr>
      <w:fldChar w:fldCharType="separate"/>
    </w:r>
    <w:r w:rsidR="00053100" w:rsidRPr="00CF4030">
      <w:rPr>
        <w:rFonts w:eastAsia="Zawgyi-One" w:cs="Myanmar Text"/>
      </w:rPr>
      <w:t>73</w:t>
    </w:r>
    <w:r w:rsidR="00053100" w:rsidRPr="00CF4030">
      <w:rPr>
        <w:rFonts w:cs="Myanmar Text"/>
      </w:rPr>
      <w:fldChar w:fldCharType="end"/>
    </w:r>
    <w:r w:rsidR="00053100" w:rsidRPr="00CF4030">
      <w:rPr>
        <w:rFonts w:eastAsia="Zawgyi-One" w:cs="Myanmar Text"/>
      </w:rPr>
      <w:t>/</w:t>
    </w:r>
    <w:r w:rsidR="00053100" w:rsidRPr="00CF4030">
      <w:rPr>
        <w:rFonts w:cs="Myanmar Text"/>
      </w:rPr>
      <w:fldChar w:fldCharType="begin"/>
    </w:r>
    <w:r w:rsidR="00053100" w:rsidRPr="00CF4030">
      <w:rPr>
        <w:rFonts w:eastAsia="Zawgyi-One" w:cs="Myanmar Text"/>
      </w:rPr>
      <w:instrText xml:space="preserve"> NUMPAGES   \* MERGEFORMAT </w:instrText>
    </w:r>
    <w:r w:rsidR="00053100" w:rsidRPr="00CF4030">
      <w:rPr>
        <w:rFonts w:cs="Myanmar Text"/>
      </w:rPr>
      <w:fldChar w:fldCharType="separate"/>
    </w:r>
    <w:r w:rsidR="00053100" w:rsidRPr="00CF4030">
      <w:rPr>
        <w:rFonts w:eastAsia="Zawgyi-One" w:cs="Myanmar Text"/>
      </w:rPr>
      <w:t>74</w:t>
    </w:r>
    <w:r w:rsidR="00053100" w:rsidRPr="00CF4030">
      <w:rPr>
        <w:rFonts w:cs="Myanmar Text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5A15E0" w14:textId="77777777" w:rsidR="00053100" w:rsidRPr="00CF4030" w:rsidRDefault="00053100" w:rsidP="00EC34F7">
    <w:pPr>
      <w:pStyle w:val="Footerfrontpage"/>
    </w:pPr>
    <w:r w:rsidRPr="00CF4030">
      <w:rPr>
        <w:noProof/>
      </w:rPr>
      <w:drawing>
        <wp:inline distT="0" distB="0" distL="0" distR="0" wp14:anchorId="68AC5C93" wp14:editId="0D2AFD99">
          <wp:extent cx="1260000" cy="624393"/>
          <wp:effectExtent l="0" t="0" r="0" b="4445"/>
          <wp:docPr id="20" name="Picture 20" descr="NDIS အမှတ်တံဆိပ်။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NDIS အမှတ်တံဆိပ်။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</w:r>
    <w:r w:rsidRPr="00CF4030">
      <w:rPr>
        <w:rFonts w:eastAsia="Zawgyi-One" w:cs="Zawgyi-One"/>
      </w:rPr>
      <w:tab/>
      <w:t xml:space="preserve"> ndis.gov.au</w:t>
    </w:r>
  </w:p>
  <w:p w14:paraId="0005FF2E" w14:textId="77777777" w:rsidR="00053100" w:rsidRPr="00CF4030" w:rsidRDefault="00053100" w:rsidP="00EC34F7">
    <w:pPr>
      <w:pStyle w:val="Tablespacerrow"/>
    </w:pPr>
    <w:r w:rsidRPr="00CF4030">
      <w:br/>
    </w:r>
  </w:p>
  <w:p w14:paraId="011B4229" w14:textId="77777777" w:rsidR="00053100" w:rsidRPr="00CF4030" w:rsidRDefault="00053100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CFB0B" w14:textId="77777777" w:rsidR="00053100" w:rsidRPr="001A07DF" w:rsidRDefault="00053100" w:rsidP="000749C5">
    <w:pPr>
      <w:pStyle w:val="Footer"/>
    </w:pPr>
    <w:r w:rsidRPr="00AD2EFB">
      <w:rPr>
        <w:rStyle w:val="IntenseEmphasis1"/>
        <w:rFonts w:ascii="Zawgyi-One" w:eastAsia="Zawgyi-One" w:hAnsi="Zawgyi-One" w:cs="Zawgyi-One"/>
      </w:rPr>
      <w:t>ndis.gov.au</w:t>
    </w:r>
    <w:r w:rsidRPr="00AD2EFB">
      <w:rPr>
        <w:rStyle w:val="IntenseEmphasis1"/>
        <w:rFonts w:ascii="Zawgyi-One" w:eastAsia="Zawgyi-One" w:hAnsi="Zawgyi-One" w:cs="Zawgyi-One"/>
      </w:rPr>
      <w:tab/>
    </w:r>
    <w:sdt>
      <w:sdtPr>
        <w:alias w:val="Title"/>
        <w:id w:val="2056009137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>
      <w:rPr>
        <w:rFonts w:ascii="Zawgyi-One" w:eastAsia="Zawgyi-One" w:hAnsi="Zawgyi-One" w:cs="Zawgyi-One"/>
      </w:rPr>
      <w:t xml:space="preserve"> | </w:t>
    </w:r>
    <w:sdt>
      <w:sdtPr>
        <w:id w:val="1823879094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Zawgyi-One" w:eastAsia="Zawgyi-One" w:hAnsi="Zawgyi-One" w:cs="Zawgyi-One"/>
          </w:rPr>
          <w:t>Click or tap to enter a date.</w:t>
        </w:r>
      </w:sdtContent>
    </w:sdt>
    <w:r w:rsidRPr="00AD2EFB">
      <w:rPr>
        <w:rStyle w:val="IntenseEmphasis1"/>
        <w:rFonts w:ascii="Zawgyi-One" w:eastAsia="Zawgyi-One" w:hAnsi="Zawgyi-One" w:cs="Zawgyi-One"/>
      </w:rPr>
      <w:tab/>
    </w:r>
    <w:sdt>
      <w:sdtPr>
        <w:id w:val="732712204"/>
        <w:docPartObj>
          <w:docPartGallery w:val="Page Numbers (Bottom of Page)"/>
          <w:docPartUnique/>
        </w:docPartObj>
      </w:sdtPr>
      <w:sdtContent>
        <w:r w:rsidRPr="001A07DF">
          <w:rPr>
            <w:rFonts w:ascii="Zawgyi-One" w:eastAsia="Zawgyi-One" w:hAnsi="Zawgyi-One" w:cs="Zawgyi-One"/>
          </w:rPr>
          <w:t xml:space="preserve">စာမျက်နှာ </w:t>
        </w:r>
        <w:r w:rsidRPr="001A07DF">
          <w:fldChar w:fldCharType="begin"/>
        </w:r>
        <w:r w:rsidRPr="001A07DF">
          <w:rPr>
            <w:rFonts w:ascii="Zawgyi-One" w:eastAsia="Zawgyi-One" w:hAnsi="Zawgyi-One" w:cs="Zawgyi-One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Zawgyi-One" w:eastAsia="Zawgyi-One" w:hAnsi="Zawgyi-One" w:cs="Zawgyi-One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D74A4" w14:textId="77777777" w:rsidR="00053100" w:rsidRPr="00CF4030" w:rsidRDefault="00053100" w:rsidP="00C65783">
    <w:pPr>
      <w:rPr>
        <w:lang w:val="en-US"/>
      </w:rPr>
    </w:pPr>
    <w:r w:rsidRPr="00CF4030">
      <w:rPr>
        <w:noProof/>
        <w:lang w:val="en-US"/>
      </w:rPr>
      <w:drawing>
        <wp:inline distT="0" distB="0" distL="0" distR="0" wp14:anchorId="54964B02" wp14:editId="5408DD0B">
          <wp:extent cx="1620000" cy="919733"/>
          <wp:effectExtent l="0" t="0" r="0" b="0"/>
          <wp:docPr id="7" name="Picture 7" descr="NDIS အမှတ်တံဆိပ်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 အမှတ်တံဆိပ်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5750BCE0" w14:textId="77777777" w:rsidR="00053100" w:rsidRPr="00CF4030" w:rsidRDefault="00053100" w:rsidP="00CB3B8E"/>
  <w:p w14:paraId="4F6ABC9C" w14:textId="77777777" w:rsidR="00053100" w:rsidRPr="00CF4030" w:rsidRDefault="00053100" w:rsidP="00CB3B8E">
    <w:pPr>
      <w:pStyle w:val="Backpagetext"/>
    </w:pPr>
    <w:r w:rsidRPr="00CF4030">
      <w:rPr>
        <w:rFonts w:eastAsia="Zawgyi-One" w:cs="Zawgyi-One"/>
      </w:rPr>
      <w:t>ndis.gov.au</w:t>
    </w:r>
  </w:p>
  <w:p w14:paraId="4CD28157" w14:textId="77777777" w:rsidR="00053100" w:rsidRPr="00CF4030" w:rsidRDefault="00053100" w:rsidP="00CB3B8E">
    <w:pPr>
      <w:pStyle w:val="Backpagetext"/>
    </w:pPr>
  </w:p>
  <w:p w14:paraId="42B8CA2F" w14:textId="77777777" w:rsidR="00053100" w:rsidRPr="00CF4030" w:rsidRDefault="00053100" w:rsidP="00CB3B8E">
    <w:pPr>
      <w:pStyle w:val="Backpagetext"/>
    </w:pPr>
  </w:p>
  <w:p w14:paraId="46315646" w14:textId="77777777" w:rsidR="00053100" w:rsidRPr="00CF4030" w:rsidRDefault="00053100" w:rsidP="00CB3B8E">
    <w:pPr>
      <w:pStyle w:val="ProductCod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76C1ED" w14:textId="77777777" w:rsidR="00B93F19" w:rsidRDefault="00B93F19">
      <w:pPr>
        <w:spacing w:before="0" w:after="0" w:line="240" w:lineRule="auto"/>
      </w:pPr>
      <w:r>
        <w:separator/>
      </w:r>
    </w:p>
  </w:footnote>
  <w:footnote w:type="continuationSeparator" w:id="0">
    <w:p w14:paraId="14284565" w14:textId="77777777" w:rsidR="00B93F19" w:rsidRDefault="00B93F19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8C2D3" w14:textId="77777777" w:rsidR="00053100" w:rsidRDefault="00053100">
    <w:pPr>
      <w:pStyle w:val="Header"/>
    </w:pPr>
    <w:r>
      <w:drawing>
        <wp:anchor distT="0" distB="0" distL="114300" distR="114300" simplePos="0" relativeHeight="251658240" behindDoc="1" locked="0" layoutInCell="1" allowOverlap="1" wp14:anchorId="7C8ADB3C" wp14:editId="7609952A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33704105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5D4A5" w14:textId="77777777" w:rsidR="00053100" w:rsidRPr="00C65783" w:rsidRDefault="00053100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39060293" wp14:editId="369D88CF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806FA11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E9B45D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C10CE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8813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B6B9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FEE7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547F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16C6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B69A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9AE3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E912D9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2C89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04A6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F069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BC11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2EAD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5221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369C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EFE99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C1EAAB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A2C0C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F7CC8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21D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FA82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86F8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0289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A662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5877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5A0628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7BAB5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B866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D2E6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4E1F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B87D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1C18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508B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1C3E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691EF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78230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A628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5CED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102B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960B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E86A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86D0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3047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37B8D4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F22E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D275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1E94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00C8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7EC4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30D5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E858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2A52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F0127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A8A6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05AC7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74EF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EC4C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6A16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96A03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6EC0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B453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13C6FF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C10E8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5A91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C28C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2AD9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AC80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8629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4E87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54BA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D480D1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92616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44AC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06BF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BC8E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F085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C217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1465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C238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940032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F420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14B0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EC9B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7E37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F821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5084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4826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AE56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E4645E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7AA97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9880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566F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B218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5080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D849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3244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B037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CE8C52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8CC86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D087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A48B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3263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2687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6EA4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3C27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CEDC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175684BA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52F607D0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24260CCA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B267A2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3678034E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A002722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879CCBA2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795C419C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7B2838E2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963CF2A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2F72ABA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71AAE3A2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7B40D8C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C9F40B5E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53E61AA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414AA0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1CC489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EA403AC0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53B25D7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DC9E19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9210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CE37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E0EF2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0E21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B246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FCEC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0E71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D6D8C5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C1A0E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16DD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565E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BEF1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E81A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B005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E847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5CCE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17AA13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FEEB7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9A49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C06E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C658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CAA6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70C1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BA18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683E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563468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A8233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B418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848C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F8B2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2D467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705B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6A3C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7ED9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68E8E1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A02D3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2A07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66E6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CE54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AC98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A6AA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BE1C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807A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03CE66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F2696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5C93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3463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4248E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7F020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B056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D2AC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FA5C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02886C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F0EF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E4C1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BA67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24D0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1E18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A865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E01A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002BD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F22040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ECB6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7662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E4F9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9C37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DEC6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FE0D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5AD0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20F6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8C52A9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A1A4E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2C42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461E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E279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22DD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EC5C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262F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08FA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F1C6E490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0D549860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96A6F22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19C308C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3106908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044212E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5D62029C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895033B6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4F90B92A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4588DA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AB63C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926C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3AD1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4A27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CCF5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2A3C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2228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4AED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76C271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6065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888C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4230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ECEA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B091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1E39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8A91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3DC0E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358CB6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7B843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E623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B0FE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EC49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5094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BEDC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7255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E063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7FAA2B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A686D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2E6E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700D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0855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2A36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044B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EC19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E63C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5A38690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5E4857B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1F545CB8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5EC63DAA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9A4B502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B11C305A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78D650C6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39D62BA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4A003B2C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E9841A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B98F4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50C6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1451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EC12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BF005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461C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9E87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6A9E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1C28757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E00A6B2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9814AF5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4C0CF2D0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9EC80B6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75C4DE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CC8E129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E4A8D72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E66ED19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944CAE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5D8DF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66CC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38A7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5A08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685E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7853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66E3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7AD0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636CBF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37E34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0C28D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DADE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303E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9A72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148A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D2FE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86E97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8196F2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D642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10FD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44E9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D668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00C5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CE67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B003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FAC7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E0AE29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CCE4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F81C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69863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981E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AE7A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D090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3E4D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761D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9BD4826A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825C7450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C12C66DA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361EA3B0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420AF4DE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79065DF6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FA264414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155A9A68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2AE05572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33C216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2548A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60CA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1279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FE85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59A1A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B2F6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4EE6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7216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83D62A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FCF3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E6A3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8437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7E35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8A90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365F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24D4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4844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0B0C4D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D082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CE2D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2CB8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EA3E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1F0B8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8698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7CC3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90A8D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7DAE0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1274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BA25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82A4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CC1B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430AA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42B1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A20A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52255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08481E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22BD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F019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E234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540E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2080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F65C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14F9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DA91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EDB016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7FC6C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0422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9AF0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3A8F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32DF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72D5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0EE1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4003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E8F6E46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4CD4BC5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C4D82D60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44E8ED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D42E84D0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960E0278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EC86616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9EEA031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ABAA1A40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20BC22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144DD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26E8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5EE0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887A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7EE8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0842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EA6B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1CBD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17E06E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F982D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9804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B14F1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C9C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381E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345F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5CFE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D4F3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C1FC84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C6A6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2A81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B01D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583B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D502B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C406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C268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EA91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4ACA7E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9AB4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A8ED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6C9B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AA63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F8B2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6A2F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B43B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2A0C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94AAC2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CE276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3A1E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CEF3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A8B2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C601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1CAAC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722F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6CC3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21D8C7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A160B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7EDC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2E2E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C6C4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7C46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405B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6BC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D895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FC747D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03E66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24DE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8CED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585C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EE05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BAD2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7630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4E00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FFA873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46A2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94E9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6AC5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3E3B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CA9D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B04E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A89D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0201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4E322C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71CB9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86C0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F8A0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A66F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8037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34B4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1C38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3C4F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569CFD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51673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E4214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C612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C2B1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C6A2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4B802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C56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568D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620CCCF8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000AD7A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37623B6E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7696FE3C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C70C92D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FDAD32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8B48BD8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4912CDBC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4C3AAFD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E45052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EA6E7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EE43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64AF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7BA7B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028D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CAAB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989D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EA76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DDE2C2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6433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52A4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B2E7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1026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7872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584B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60E5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7EA7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F912BC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CABC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7AFB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DE4A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E8C7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BAB1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8690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A035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18A5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64047BA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1822574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E67231A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BBAC1EC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2A6499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C9CE7A4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BF9C4B4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73FC0CC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304AF1E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B07ADE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1BA03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D49F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6672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1045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0678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AA66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C8B6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0205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6BE00B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B9A00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FE7A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C624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FC42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5185A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CA32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F43A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C09F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C6BA6B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F929E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1495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8C70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6A3B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D0EC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EA7C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CC9B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7489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2174B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580D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CCDE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19828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2282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F7E50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68D6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5063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1294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1144E2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864D0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082DB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8CC6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16B7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C42D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8208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B8BD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BCEA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1A9AF5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A4C5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76B7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5850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C20E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3415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4674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A0F4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FC68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C00876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AC94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4245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20C2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54C0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8C08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6014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4C0B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E8BE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02AE46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823A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56F4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FC71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861C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3811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44D8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36EC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4489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79B21E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4A87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D85D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D4A7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2CE7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1CCB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C45A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3ED5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FC8C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BF026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50E0B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387D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EA99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B419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2476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8AAF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7826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4AE9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4E207132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288E1C4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804C4B1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AE8E121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91504CAE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3B963A38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A3C141C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E6EC9084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9706345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AC22368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2070DC4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AB509668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F06D82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192ACFCA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5067BF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AFFC0DC0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7F45D58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708C4552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D32CC8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178F4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9017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A4AD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5600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5807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B848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3AFB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1255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48A8B8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E929C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189A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2A14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CC87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9E81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CA99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27639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BA86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BCB4E2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8A06F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4C68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CAF4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14C4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E2D0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CC0C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F0C4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9056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3B9650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7EA83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82A2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B2A7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6DC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6CE3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1287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34D0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5804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74F44D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2C64E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FA88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667A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280F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0E5A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F67C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0C49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A49E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1286550">
    <w:abstractNumId w:val="25"/>
  </w:num>
  <w:num w:numId="2" w16cid:durableId="1025786630">
    <w:abstractNumId w:val="45"/>
  </w:num>
  <w:num w:numId="3" w16cid:durableId="2031955584">
    <w:abstractNumId w:val="27"/>
  </w:num>
  <w:num w:numId="4" w16cid:durableId="1851748256">
    <w:abstractNumId w:val="11"/>
  </w:num>
  <w:num w:numId="5" w16cid:durableId="1601569569">
    <w:abstractNumId w:val="42"/>
  </w:num>
  <w:num w:numId="6" w16cid:durableId="987897382">
    <w:abstractNumId w:val="34"/>
  </w:num>
  <w:num w:numId="7" w16cid:durableId="918825258">
    <w:abstractNumId w:val="37"/>
  </w:num>
  <w:num w:numId="8" w16cid:durableId="1516457928">
    <w:abstractNumId w:val="3"/>
  </w:num>
  <w:num w:numId="9" w16cid:durableId="1510752633">
    <w:abstractNumId w:val="0"/>
  </w:num>
  <w:num w:numId="10" w16cid:durableId="1011760263">
    <w:abstractNumId w:val="62"/>
  </w:num>
  <w:num w:numId="11" w16cid:durableId="961039551">
    <w:abstractNumId w:val="28"/>
  </w:num>
  <w:num w:numId="12" w16cid:durableId="75371992">
    <w:abstractNumId w:val="44"/>
  </w:num>
  <w:num w:numId="13" w16cid:durableId="994605629">
    <w:abstractNumId w:val="72"/>
  </w:num>
  <w:num w:numId="14" w16cid:durableId="83113064">
    <w:abstractNumId w:val="22"/>
  </w:num>
  <w:num w:numId="15" w16cid:durableId="225339946">
    <w:abstractNumId w:val="14"/>
  </w:num>
  <w:num w:numId="16" w16cid:durableId="1600285335">
    <w:abstractNumId w:val="26"/>
  </w:num>
  <w:num w:numId="17" w16cid:durableId="1887715377">
    <w:abstractNumId w:val="53"/>
  </w:num>
  <w:num w:numId="18" w16cid:durableId="1240405127">
    <w:abstractNumId w:val="21"/>
  </w:num>
  <w:num w:numId="19" w16cid:durableId="1893732481">
    <w:abstractNumId w:val="9"/>
  </w:num>
  <w:num w:numId="20" w16cid:durableId="1983539779">
    <w:abstractNumId w:val="30"/>
  </w:num>
  <w:num w:numId="21" w16cid:durableId="1968470090">
    <w:abstractNumId w:val="49"/>
  </w:num>
  <w:num w:numId="22" w16cid:durableId="1404833315">
    <w:abstractNumId w:val="55"/>
  </w:num>
  <w:num w:numId="23" w16cid:durableId="1760441404">
    <w:abstractNumId w:val="8"/>
  </w:num>
  <w:num w:numId="24" w16cid:durableId="1968388441">
    <w:abstractNumId w:val="18"/>
  </w:num>
  <w:num w:numId="25" w16cid:durableId="789014939">
    <w:abstractNumId w:val="75"/>
  </w:num>
  <w:num w:numId="26" w16cid:durableId="1800996205">
    <w:abstractNumId w:val="66"/>
  </w:num>
  <w:num w:numId="27" w16cid:durableId="1627392484">
    <w:abstractNumId w:val="15"/>
  </w:num>
  <w:num w:numId="28" w16cid:durableId="49963651">
    <w:abstractNumId w:val="74"/>
  </w:num>
  <w:num w:numId="29" w16cid:durableId="1142886335">
    <w:abstractNumId w:val="24"/>
  </w:num>
  <w:num w:numId="30" w16cid:durableId="1489206779">
    <w:abstractNumId w:val="7"/>
  </w:num>
  <w:num w:numId="31" w16cid:durableId="74207041">
    <w:abstractNumId w:val="33"/>
  </w:num>
  <w:num w:numId="32" w16cid:durableId="597367924">
    <w:abstractNumId w:val="70"/>
  </w:num>
  <w:num w:numId="33" w16cid:durableId="1578439960">
    <w:abstractNumId w:val="58"/>
  </w:num>
  <w:num w:numId="34" w16cid:durableId="1025209024">
    <w:abstractNumId w:val="2"/>
  </w:num>
  <w:num w:numId="35" w16cid:durableId="1163426571">
    <w:abstractNumId w:val="56"/>
  </w:num>
  <w:num w:numId="36" w16cid:durableId="1896424873">
    <w:abstractNumId w:val="23"/>
  </w:num>
  <w:num w:numId="37" w16cid:durableId="1935045874">
    <w:abstractNumId w:val="5"/>
  </w:num>
  <w:num w:numId="38" w16cid:durableId="1037051976">
    <w:abstractNumId w:val="64"/>
  </w:num>
  <w:num w:numId="39" w16cid:durableId="512064709">
    <w:abstractNumId w:val="13"/>
  </w:num>
  <w:num w:numId="40" w16cid:durableId="578557396">
    <w:abstractNumId w:val="61"/>
  </w:num>
  <w:num w:numId="41" w16cid:durableId="1078093939">
    <w:abstractNumId w:val="69"/>
  </w:num>
  <w:num w:numId="42" w16cid:durableId="1981155600">
    <w:abstractNumId w:val="46"/>
  </w:num>
  <w:num w:numId="43" w16cid:durableId="1804077368">
    <w:abstractNumId w:val="4"/>
  </w:num>
  <w:num w:numId="44" w16cid:durableId="93987941">
    <w:abstractNumId w:val="68"/>
  </w:num>
  <w:num w:numId="45" w16cid:durableId="360013384">
    <w:abstractNumId w:val="39"/>
  </w:num>
  <w:num w:numId="46" w16cid:durableId="1323854353">
    <w:abstractNumId w:val="20"/>
  </w:num>
  <w:num w:numId="47" w16cid:durableId="419644834">
    <w:abstractNumId w:val="35"/>
  </w:num>
  <w:num w:numId="48" w16cid:durableId="630480559">
    <w:abstractNumId w:val="71"/>
  </w:num>
  <w:num w:numId="49" w16cid:durableId="491533457">
    <w:abstractNumId w:val="50"/>
  </w:num>
  <w:num w:numId="50" w16cid:durableId="376635770">
    <w:abstractNumId w:val="54"/>
  </w:num>
  <w:num w:numId="51" w16cid:durableId="122191807">
    <w:abstractNumId w:val="19"/>
  </w:num>
  <w:num w:numId="52" w16cid:durableId="1667048911">
    <w:abstractNumId w:val="31"/>
  </w:num>
  <w:num w:numId="53" w16cid:durableId="1354770878">
    <w:abstractNumId w:val="48"/>
  </w:num>
  <w:num w:numId="54" w16cid:durableId="874390243">
    <w:abstractNumId w:val="36"/>
  </w:num>
  <w:num w:numId="55" w16cid:durableId="325674307">
    <w:abstractNumId w:val="47"/>
  </w:num>
  <w:num w:numId="56" w16cid:durableId="926695377">
    <w:abstractNumId w:val="57"/>
  </w:num>
  <w:num w:numId="57" w16cid:durableId="2012760200">
    <w:abstractNumId w:val="32"/>
  </w:num>
  <w:num w:numId="58" w16cid:durableId="1633826364">
    <w:abstractNumId w:val="52"/>
  </w:num>
  <w:num w:numId="59" w16cid:durableId="1222131557">
    <w:abstractNumId w:val="40"/>
  </w:num>
  <w:num w:numId="60" w16cid:durableId="341861594">
    <w:abstractNumId w:val="43"/>
  </w:num>
  <w:num w:numId="61" w16cid:durableId="548997741">
    <w:abstractNumId w:val="41"/>
  </w:num>
  <w:num w:numId="62" w16cid:durableId="740909632">
    <w:abstractNumId w:val="1"/>
  </w:num>
  <w:num w:numId="63" w16cid:durableId="459035735">
    <w:abstractNumId w:val="10"/>
  </w:num>
  <w:num w:numId="64" w16cid:durableId="1811629025">
    <w:abstractNumId w:val="60"/>
  </w:num>
  <w:num w:numId="65" w16cid:durableId="13848607">
    <w:abstractNumId w:val="12"/>
  </w:num>
  <w:num w:numId="66" w16cid:durableId="519776332">
    <w:abstractNumId w:val="38"/>
  </w:num>
  <w:num w:numId="67" w16cid:durableId="244001283">
    <w:abstractNumId w:val="17"/>
  </w:num>
  <w:num w:numId="68" w16cid:durableId="773786532">
    <w:abstractNumId w:val="65"/>
  </w:num>
  <w:num w:numId="69" w16cid:durableId="950473445">
    <w:abstractNumId w:val="59"/>
  </w:num>
  <w:num w:numId="70" w16cid:durableId="1174763467">
    <w:abstractNumId w:val="16"/>
  </w:num>
  <w:num w:numId="71" w16cid:durableId="1947735696">
    <w:abstractNumId w:val="63"/>
  </w:num>
  <w:num w:numId="72" w16cid:durableId="1609775256">
    <w:abstractNumId w:val="29"/>
  </w:num>
  <w:num w:numId="73" w16cid:durableId="1263680169">
    <w:abstractNumId w:val="73"/>
  </w:num>
  <w:num w:numId="74" w16cid:durableId="201987853">
    <w:abstractNumId w:val="6"/>
  </w:num>
  <w:num w:numId="75" w16cid:durableId="558831442">
    <w:abstractNumId w:val="67"/>
  </w:num>
  <w:num w:numId="76" w16cid:durableId="1473134616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hideSpellingError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00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21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691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7BF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4AB7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4AFB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3BAE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D792E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716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0B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125F"/>
    <w:rsid w:val="00532AA7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752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4AC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4B0B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1B6A"/>
    <w:rsid w:val="00602A8D"/>
    <w:rsid w:val="00602ED0"/>
    <w:rsid w:val="00602FCC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395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D0"/>
    <w:rsid w:val="007711E2"/>
    <w:rsid w:val="00771432"/>
    <w:rsid w:val="00771A7E"/>
    <w:rsid w:val="00771DF5"/>
    <w:rsid w:val="0077223E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38DC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2FC0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885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223"/>
    <w:rsid w:val="009547F1"/>
    <w:rsid w:val="00954BE2"/>
    <w:rsid w:val="00954C91"/>
    <w:rsid w:val="00954FC6"/>
    <w:rsid w:val="009569C0"/>
    <w:rsid w:val="009573E1"/>
    <w:rsid w:val="00957E2C"/>
    <w:rsid w:val="009604EE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528C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5ADC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3E53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1A4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975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29DA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3F19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62F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8D2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030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456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3CEF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6DF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0F4874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footer" Target="foot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header" Target="head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2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3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header" Target="header2.xml"/><Relationship Id="rId190" Type="http://schemas.openxmlformats.org/officeDocument/2006/relationships/image" Target="media/image177.jpeg"/><Relationship Id="rId204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oter" Target="footer4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glossaryDocument" Target="glossary/document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795512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795512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Zawgyi-One">
    <w:altName w:val="Calibri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E6558"/>
    <w:rsid w:val="00104D84"/>
    <w:rsid w:val="0012221A"/>
    <w:rsid w:val="001C7BAF"/>
    <w:rsid w:val="001E1925"/>
    <w:rsid w:val="0023322F"/>
    <w:rsid w:val="00303AB2"/>
    <w:rsid w:val="0031738C"/>
    <w:rsid w:val="003E7257"/>
    <w:rsid w:val="00415EC8"/>
    <w:rsid w:val="004A37E2"/>
    <w:rsid w:val="005A4A14"/>
    <w:rsid w:val="00606C4C"/>
    <w:rsid w:val="00652E6A"/>
    <w:rsid w:val="00753489"/>
    <w:rsid w:val="0077555C"/>
    <w:rsid w:val="00783C6D"/>
    <w:rsid w:val="00795512"/>
    <w:rsid w:val="007C18A6"/>
    <w:rsid w:val="007F3264"/>
    <w:rsid w:val="008E4B21"/>
    <w:rsid w:val="00A26102"/>
    <w:rsid w:val="00A443E1"/>
    <w:rsid w:val="00A47DF7"/>
    <w:rsid w:val="00A753FF"/>
    <w:rsid w:val="00AA03B4"/>
    <w:rsid w:val="00B519E1"/>
    <w:rsid w:val="00B90C78"/>
    <w:rsid w:val="00CF48B8"/>
    <w:rsid w:val="00CF4BF3"/>
    <w:rsid w:val="00D332E6"/>
    <w:rsid w:val="00D5496F"/>
    <w:rsid w:val="00D76A2B"/>
    <w:rsid w:val="00DC12C5"/>
    <w:rsid w:val="00E34A12"/>
    <w:rsid w:val="00E62CCB"/>
    <w:rsid w:val="00E91D45"/>
    <w:rsid w:val="00EE2A6C"/>
    <w:rsid w:val="00FC2A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285018C-C391-432D-A5BD-15E28DF3DA9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26</TotalTime>
  <Pages>53</Pages>
  <Words>4941</Words>
  <Characters>28169</Characters>
  <Application>Microsoft Office Word</Application>
  <DocSecurity>0</DocSecurity>
  <Lines>234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ယဥ်ကျေးမှုကွဲနှင့် ဘာသာစကားကွဲ ဆောင်ရွက်ရမည့်အစီအစဉ် ၂၀၂၄-၂၀၂၈</vt:lpstr>
    </vt:vector>
  </TitlesOfParts>
  <Company>Hewlett-Packard</Company>
  <LinksUpToDate>false</LinksUpToDate>
  <CharactersWithSpaces>33044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ယဥ်ကျေးမှုကွဲနှင့် ဘာသာစကားကွဲ ဆောင်ရွက်ရမည့်အစီအစဉ် ၂၀၂၄-၂၀၂၈</dc:title>
  <dc:creator>National Disability Insurance Agency</dc:creator>
  <cp:lastModifiedBy>Thomas Kiorgaard</cp:lastModifiedBy>
  <cp:revision>7</cp:revision>
  <cp:lastPrinted>2019-09-17T06:26:00Z</cp:lastPrinted>
  <dcterms:created xsi:type="dcterms:W3CDTF">2024-02-25T07:01:00Z</dcterms:created>
  <dcterms:modified xsi:type="dcterms:W3CDTF">2024-02-27T04:10:00Z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